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11B09" w14:textId="77777777" w:rsidR="00BD17AD" w:rsidRDefault="00BD17AD" w:rsidP="00F611E1">
      <w:pPr>
        <w:pStyle w:val="Rubrik2"/>
        <w:ind w:left="567" w:right="-143"/>
        <w:sectPr w:rsidR="00BD17AD" w:rsidSect="00BD17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920031" w14:textId="4DEA7D18" w:rsidR="00F611E1" w:rsidRDefault="00F611E1" w:rsidP="00F611E1">
      <w:pPr>
        <w:pStyle w:val="Rubrik1"/>
        <w:ind w:left="567" w:right="-143"/>
      </w:pPr>
      <w:r>
        <w:t>Yrsel - AKUTEN</w:t>
      </w:r>
    </w:p>
    <w:p w14:paraId="461E32DE" w14:textId="44DD6C4F" w:rsidR="00BD17AD" w:rsidRPr="00BD17AD" w:rsidRDefault="00724881" w:rsidP="48C5355F">
      <w:pPr>
        <w:pStyle w:val="Rubrik2"/>
        <w:ind w:left="567" w:right="-143"/>
      </w:pPr>
      <w:r>
        <w:t>Förä</w:t>
      </w:r>
      <w:r w:rsidR="003D4B06">
        <w:t>ndringar sedan föregående version</w:t>
      </w:r>
    </w:p>
    <w:p w14:paraId="0F9249B1" w14:textId="77777777" w:rsidR="00BD17AD" w:rsidRPr="00BD17AD" w:rsidRDefault="00BD17AD" w:rsidP="00F611E1">
      <w:pPr>
        <w:pStyle w:val="Rubrik2"/>
        <w:ind w:left="567" w:right="-143"/>
      </w:pPr>
      <w:r w:rsidRPr="00BD17AD">
        <w:t>Syfte</w:t>
      </w:r>
    </w:p>
    <w:p w14:paraId="79DD5E44" w14:textId="3D8EDAFD" w:rsidR="00BD17AD" w:rsidRPr="00BD17AD" w:rsidRDefault="00BD17AD" w:rsidP="00F611E1">
      <w:pPr>
        <w:ind w:left="567" w:right="-143"/>
      </w:pPr>
      <w:r w:rsidRPr="00BD17AD">
        <w:t>Tydliggöra rutiner för utredning av yrsel på akutmottagningen.</w:t>
      </w:r>
    </w:p>
    <w:p w14:paraId="3C76515C" w14:textId="77777777" w:rsidR="00BD17AD" w:rsidRPr="00BD17AD" w:rsidRDefault="00BD17AD" w:rsidP="00F611E1">
      <w:pPr>
        <w:pStyle w:val="Rubrik2"/>
        <w:ind w:left="567" w:right="-143"/>
      </w:pPr>
      <w:r w:rsidRPr="00BD17AD">
        <w:t>Ansvar</w:t>
      </w:r>
    </w:p>
    <w:p w14:paraId="2BA854FE" w14:textId="7AE1107F" w:rsidR="00BD17AD" w:rsidRPr="00BD17AD" w:rsidRDefault="00BD17AD" w:rsidP="00F611E1">
      <w:pPr>
        <w:ind w:left="567" w:right="-143"/>
      </w:pPr>
      <w:r w:rsidRPr="00BD17AD">
        <w:t>Respektive linjechef ansvarar för att rutinen är känd och följs.</w:t>
      </w:r>
    </w:p>
    <w:p w14:paraId="73D16904" w14:textId="77777777" w:rsidR="00BD17AD" w:rsidRPr="00BD17AD" w:rsidRDefault="00BD17AD" w:rsidP="00F611E1">
      <w:pPr>
        <w:pStyle w:val="Rubrik2"/>
        <w:ind w:left="567" w:right="-143"/>
      </w:pPr>
      <w:r w:rsidRPr="00BD17AD">
        <w:t>Arbetsbeskrivning</w:t>
      </w:r>
    </w:p>
    <w:p w14:paraId="15907E11" w14:textId="48BE1344" w:rsidR="00BD17AD" w:rsidRPr="00F611E1" w:rsidRDefault="00BD17AD" w:rsidP="00F611E1">
      <w:pPr>
        <w:ind w:left="567" w:right="-143"/>
      </w:pPr>
      <w:r>
        <w:t>Mycket vanlig sökorsak.</w:t>
      </w:r>
      <w:r>
        <w:br/>
        <w:t xml:space="preserve">Definieras som en </w:t>
      </w:r>
      <w:r w:rsidRPr="589BFFA2">
        <w:rPr>
          <w:i/>
          <w:iCs/>
        </w:rPr>
        <w:t>subjektiv</w:t>
      </w:r>
      <w:r>
        <w:t xml:space="preserve"> upplevelse, ibland förenat med statusfynd.</w:t>
      </w:r>
      <w:r w:rsidR="7D6E5630">
        <w:t xml:space="preserve"> </w:t>
      </w:r>
      <w:r>
        <w:t xml:space="preserve">Av yttersta vikt är </w:t>
      </w:r>
      <w:r w:rsidR="00F611E1">
        <w:t>en noggrann neurolog</w:t>
      </w:r>
      <w:r w:rsidR="65A22357">
        <w:t>isk undersökning</w:t>
      </w:r>
      <w:r>
        <w:t xml:space="preserve"> – detta kan spara många CT-undersökningar och ger ofta diagnos.</w:t>
      </w:r>
    </w:p>
    <w:p w14:paraId="63410CB1" w14:textId="77777777" w:rsidR="00BD17AD" w:rsidRPr="00BD17AD" w:rsidRDefault="00BD17AD" w:rsidP="00F611E1">
      <w:pPr>
        <w:pStyle w:val="Rubrik3"/>
        <w:ind w:left="567" w:right="-143"/>
      </w:pPr>
      <w:r w:rsidRPr="00BD17AD">
        <w:t>Indelning:</w:t>
      </w:r>
    </w:p>
    <w:p w14:paraId="5190DD2F" w14:textId="77777777" w:rsidR="00BD17AD" w:rsidRPr="00BD17AD" w:rsidRDefault="00BD17AD" w:rsidP="00F611E1">
      <w:pPr>
        <w:pStyle w:val="Liststycke"/>
        <w:ind w:left="1276" w:right="-143"/>
      </w:pPr>
      <w:r w:rsidRPr="00BD17AD">
        <w:t>Ospecifik yrsel.</w:t>
      </w:r>
    </w:p>
    <w:p w14:paraId="3D8229B8" w14:textId="77777777" w:rsidR="00BD17AD" w:rsidRPr="00BD17AD" w:rsidRDefault="00BD17AD" w:rsidP="00F611E1">
      <w:pPr>
        <w:pStyle w:val="Liststycke"/>
        <w:ind w:left="1276" w:right="-143"/>
      </w:pPr>
      <w:r w:rsidRPr="00BD17AD">
        <w:t>Perifer yrsel.</w:t>
      </w:r>
    </w:p>
    <w:p w14:paraId="6725D412" w14:textId="1DC3B670" w:rsidR="00BD17AD" w:rsidRPr="00BD17AD" w:rsidRDefault="00BD17AD" w:rsidP="00FA3895">
      <w:pPr>
        <w:pStyle w:val="Liststycke"/>
        <w:ind w:left="1276" w:right="-143"/>
      </w:pPr>
      <w:r w:rsidRPr="00BD17AD">
        <w:t>Central yrsel.</w:t>
      </w:r>
    </w:p>
    <w:tbl>
      <w:tblPr>
        <w:tblW w:w="9830" w:type="dxa"/>
        <w:tblLook w:val="01E0" w:firstRow="1" w:lastRow="1" w:firstColumn="1" w:lastColumn="1" w:noHBand="0" w:noVBand="0"/>
      </w:tblPr>
      <w:tblGrid>
        <w:gridCol w:w="5355"/>
        <w:gridCol w:w="4239"/>
        <w:gridCol w:w="236"/>
      </w:tblGrid>
      <w:tr w:rsidR="00BD17AD" w:rsidRPr="00BD17AD" w14:paraId="155B53E9" w14:textId="77777777" w:rsidTr="0083402C">
        <w:tc>
          <w:tcPr>
            <w:tcW w:w="5355" w:type="dxa"/>
          </w:tcPr>
          <w:p w14:paraId="3145ABE1" w14:textId="77777777" w:rsidR="00BD17AD" w:rsidRPr="00F611E1" w:rsidRDefault="00BD17AD" w:rsidP="00F611E1">
            <w:pPr>
              <w:ind w:left="604"/>
              <w:rPr>
                <w:b/>
                <w:bCs/>
              </w:rPr>
            </w:pPr>
            <w:r w:rsidRPr="00F611E1">
              <w:rPr>
                <w:b/>
                <w:bCs/>
              </w:rPr>
              <w:t>Utred akut:</w:t>
            </w:r>
          </w:p>
        </w:tc>
        <w:tc>
          <w:tcPr>
            <w:tcW w:w="4473" w:type="dxa"/>
            <w:gridSpan w:val="2"/>
          </w:tcPr>
          <w:p w14:paraId="58DF9B72" w14:textId="77777777" w:rsidR="00BD17AD" w:rsidRPr="00F611E1" w:rsidRDefault="00BD17AD" w:rsidP="00152225">
            <w:pPr>
              <w:ind w:left="0" w:right="506"/>
              <w:rPr>
                <w:b/>
                <w:bCs/>
              </w:rPr>
            </w:pPr>
            <w:r w:rsidRPr="00F611E1">
              <w:rPr>
                <w:b/>
                <w:bCs/>
              </w:rPr>
              <w:t>Utred inte akut:</w:t>
            </w:r>
          </w:p>
        </w:tc>
      </w:tr>
      <w:tr w:rsidR="00BD17AD" w:rsidRPr="00BD17AD" w14:paraId="1E51C59F" w14:textId="77777777" w:rsidTr="0083402C">
        <w:tc>
          <w:tcPr>
            <w:tcW w:w="5355" w:type="dxa"/>
          </w:tcPr>
          <w:p w14:paraId="6BAECFE8" w14:textId="77777777" w:rsidR="00BD17AD" w:rsidRPr="00BD17AD" w:rsidRDefault="00BD17AD" w:rsidP="00F611E1">
            <w:pPr>
              <w:ind w:left="604"/>
            </w:pPr>
            <w:r w:rsidRPr="00BD17AD">
              <w:t>Yrsel + neurologiska fynd.</w:t>
            </w:r>
          </w:p>
        </w:tc>
        <w:tc>
          <w:tcPr>
            <w:tcW w:w="4473" w:type="dxa"/>
            <w:gridSpan w:val="2"/>
          </w:tcPr>
          <w:p w14:paraId="2C6AF550" w14:textId="77777777" w:rsidR="00BD17AD" w:rsidRPr="00BD17AD" w:rsidRDefault="00BD17AD" w:rsidP="00152225">
            <w:pPr>
              <w:ind w:left="0" w:right="506"/>
            </w:pPr>
            <w:r w:rsidRPr="00BD17AD">
              <w:t>Ospecifik yrsel utan andra symtom.</w:t>
            </w:r>
          </w:p>
        </w:tc>
      </w:tr>
      <w:tr w:rsidR="00BD17AD" w:rsidRPr="00BD17AD" w14:paraId="011B79A4" w14:textId="77777777" w:rsidTr="0083402C">
        <w:tc>
          <w:tcPr>
            <w:tcW w:w="5355" w:type="dxa"/>
          </w:tcPr>
          <w:p w14:paraId="42172A25" w14:textId="77777777" w:rsidR="00BD17AD" w:rsidRPr="00BD17AD" w:rsidRDefault="00BD17AD" w:rsidP="00F611E1">
            <w:pPr>
              <w:ind w:left="604"/>
            </w:pPr>
            <w:proofErr w:type="spellStart"/>
            <w:r w:rsidRPr="00BD17AD">
              <w:t>Rotatorisk</w:t>
            </w:r>
            <w:proofErr w:type="spellEnd"/>
            <w:r w:rsidRPr="00BD17AD">
              <w:t xml:space="preserve"> yrsel + huvudvärk.</w:t>
            </w:r>
          </w:p>
        </w:tc>
        <w:tc>
          <w:tcPr>
            <w:tcW w:w="4473" w:type="dxa"/>
            <w:gridSpan w:val="2"/>
          </w:tcPr>
          <w:p w14:paraId="0DB8AEED" w14:textId="77777777" w:rsidR="00BD17AD" w:rsidRPr="00BD17AD" w:rsidRDefault="00BD17AD" w:rsidP="00152225">
            <w:pPr>
              <w:ind w:left="0" w:right="-61"/>
            </w:pPr>
            <w:proofErr w:type="spellStart"/>
            <w:r w:rsidRPr="00BD17AD">
              <w:t>Rotatorisk</w:t>
            </w:r>
            <w:proofErr w:type="spellEnd"/>
            <w:r w:rsidRPr="00BD17AD">
              <w:t xml:space="preserve"> yrsel med akut, men ej </w:t>
            </w:r>
            <w:proofErr w:type="spellStart"/>
            <w:r w:rsidRPr="00BD17AD">
              <w:t>urakut</w:t>
            </w:r>
            <w:proofErr w:type="spellEnd"/>
            <w:r w:rsidRPr="00BD17AD">
              <w:t>, debut.</w:t>
            </w:r>
          </w:p>
        </w:tc>
      </w:tr>
      <w:tr w:rsidR="00BD17AD" w:rsidRPr="00BD17AD" w14:paraId="1078B39F" w14:textId="77777777" w:rsidTr="0083402C">
        <w:trPr>
          <w:trHeight w:val="117"/>
        </w:trPr>
        <w:tc>
          <w:tcPr>
            <w:tcW w:w="5355" w:type="dxa"/>
          </w:tcPr>
          <w:p w14:paraId="16163D41" w14:textId="77777777" w:rsidR="00BD17AD" w:rsidRPr="00BD17AD" w:rsidRDefault="00BD17AD" w:rsidP="00F611E1">
            <w:pPr>
              <w:ind w:left="604"/>
            </w:pPr>
            <w:proofErr w:type="spellStart"/>
            <w:r w:rsidRPr="00BD17AD">
              <w:t>Rotatorisk</w:t>
            </w:r>
            <w:proofErr w:type="spellEnd"/>
            <w:r w:rsidRPr="00BD17AD">
              <w:t xml:space="preserve"> yrsel med </w:t>
            </w:r>
            <w:proofErr w:type="spellStart"/>
            <w:r w:rsidRPr="00BD17AD">
              <w:t>urakut</w:t>
            </w:r>
            <w:proofErr w:type="spellEnd"/>
            <w:r w:rsidRPr="00BD17AD">
              <w:t xml:space="preserve"> debut, nystagmus.</w:t>
            </w:r>
          </w:p>
        </w:tc>
        <w:tc>
          <w:tcPr>
            <w:tcW w:w="4473" w:type="dxa"/>
            <w:gridSpan w:val="2"/>
          </w:tcPr>
          <w:p w14:paraId="6E38B4B0" w14:textId="77777777" w:rsidR="00BD17AD" w:rsidRPr="00BD17AD" w:rsidRDefault="00BD17AD" w:rsidP="00152225">
            <w:pPr>
              <w:spacing w:after="0" w:line="240" w:lineRule="auto"/>
              <w:ind w:left="0" w:right="50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17AD" w:rsidRPr="00BD17AD" w14:paraId="699FBA6E" w14:textId="77777777" w:rsidTr="0083402C">
        <w:tc>
          <w:tcPr>
            <w:tcW w:w="5355" w:type="dxa"/>
          </w:tcPr>
          <w:p w14:paraId="018F9762" w14:textId="77777777" w:rsidR="00BD17AD" w:rsidRPr="00BD17AD" w:rsidRDefault="00BD17AD" w:rsidP="00F611E1">
            <w:pPr>
              <w:ind w:left="604"/>
            </w:pPr>
            <w:r w:rsidRPr="00BD17AD">
              <w:t>Yrsel + hörselpåverkan.</w:t>
            </w:r>
          </w:p>
        </w:tc>
        <w:tc>
          <w:tcPr>
            <w:tcW w:w="4473" w:type="dxa"/>
            <w:gridSpan w:val="2"/>
          </w:tcPr>
          <w:p w14:paraId="7CAF3C0D" w14:textId="77777777" w:rsidR="00BD17AD" w:rsidRPr="00BD17AD" w:rsidRDefault="00BD17AD" w:rsidP="00F611E1">
            <w:pPr>
              <w:spacing w:after="0" w:line="240" w:lineRule="auto"/>
              <w:ind w:left="0" w:right="50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17AD" w:rsidRPr="00BD17AD" w14:paraId="2E14C733" w14:textId="77777777" w:rsidTr="0083402C">
        <w:trPr>
          <w:trHeight w:val="6825"/>
        </w:trPr>
        <w:tc>
          <w:tcPr>
            <w:tcW w:w="9594" w:type="dxa"/>
            <w:gridSpan w:val="2"/>
          </w:tcPr>
          <w:p w14:paraId="71462878" w14:textId="1EBCC375" w:rsidR="00BD17AD" w:rsidRPr="00F611E1" w:rsidRDefault="00BD17AD" w:rsidP="00F611E1">
            <w:pPr>
              <w:ind w:left="604"/>
            </w:pPr>
            <w:r w:rsidRPr="00BD17AD">
              <w:lastRenderedPageBreak/>
              <w:t>Vertikal nystagmus.</w:t>
            </w:r>
          </w:p>
          <w:p w14:paraId="2B8B6F1E" w14:textId="77777777" w:rsidR="00BD17AD" w:rsidRPr="00BD17AD" w:rsidRDefault="00BD17AD" w:rsidP="00E56E6C">
            <w:pPr>
              <w:pStyle w:val="Rubrik3"/>
              <w:ind w:left="604"/>
            </w:pPr>
            <w:r w:rsidRPr="00BD17AD">
              <w:t>1. Ospecifik yrsel</w:t>
            </w:r>
          </w:p>
          <w:p w14:paraId="1F329E8D" w14:textId="77777777" w:rsidR="00BD17AD" w:rsidRPr="00BD17AD" w:rsidRDefault="00BD17AD" w:rsidP="00F611E1">
            <w:pPr>
              <w:ind w:left="604"/>
            </w:pPr>
            <w:r w:rsidRPr="00F611E1">
              <w:rPr>
                <w:i/>
                <w:iCs/>
              </w:rPr>
              <w:t>Symtom</w:t>
            </w:r>
            <w:r w:rsidRPr="00BD17AD">
              <w:t>/</w:t>
            </w:r>
            <w:r w:rsidRPr="00F611E1">
              <w:rPr>
                <w:i/>
                <w:iCs/>
              </w:rPr>
              <w:t>statusfynd</w:t>
            </w:r>
          </w:p>
          <w:p w14:paraId="73F95A17" w14:textId="77777777" w:rsidR="00BD17AD" w:rsidRPr="00BD17AD" w:rsidRDefault="00BD17AD" w:rsidP="00F611E1">
            <w:pPr>
              <w:pStyle w:val="Liststycke"/>
              <w:numPr>
                <w:ilvl w:val="0"/>
                <w:numId w:val="23"/>
              </w:numPr>
              <w:ind w:left="1313" w:right="-178"/>
            </w:pPr>
            <w:r w:rsidRPr="00BD17AD">
              <w:t>Inga specifika symtom</w:t>
            </w:r>
          </w:p>
          <w:p w14:paraId="40022083" w14:textId="77777777" w:rsidR="00BD17AD" w:rsidRPr="00BD17AD" w:rsidRDefault="00BD17AD" w:rsidP="00F611E1">
            <w:pPr>
              <w:pStyle w:val="Liststycke"/>
              <w:numPr>
                <w:ilvl w:val="0"/>
                <w:numId w:val="23"/>
              </w:numPr>
              <w:ind w:left="1313" w:right="-178"/>
            </w:pPr>
            <w:r w:rsidRPr="00BD17AD">
              <w:t>Ostadighetskänsla, sjösjuka, gungande känsla, snedsteg</w:t>
            </w:r>
          </w:p>
          <w:p w14:paraId="2CA61AAE" w14:textId="77777777" w:rsidR="00BD17AD" w:rsidRPr="00BD17AD" w:rsidRDefault="00BD17AD" w:rsidP="00F611E1">
            <w:pPr>
              <w:pStyle w:val="Liststycke"/>
              <w:numPr>
                <w:ilvl w:val="0"/>
                <w:numId w:val="23"/>
              </w:numPr>
              <w:ind w:left="1313" w:right="-178"/>
            </w:pPr>
            <w:r w:rsidRPr="00BD17AD">
              <w:t>Inga speciella statusfynd</w:t>
            </w:r>
          </w:p>
          <w:p w14:paraId="7B5A5DEC" w14:textId="77777777" w:rsidR="00BD17AD" w:rsidRPr="00BD17AD" w:rsidRDefault="00BD17AD" w:rsidP="00F611E1">
            <w:pPr>
              <w:pStyle w:val="Liststycke"/>
              <w:numPr>
                <w:ilvl w:val="0"/>
                <w:numId w:val="23"/>
              </w:numPr>
              <w:ind w:left="1313" w:right="-178"/>
            </w:pPr>
            <w:r w:rsidRPr="00BD17AD">
              <w:t>Mycket vanligt symtom</w:t>
            </w:r>
          </w:p>
          <w:p w14:paraId="54D22955" w14:textId="77777777" w:rsidR="00BD17AD" w:rsidRPr="00BD17AD" w:rsidRDefault="00BD17AD" w:rsidP="00F611E1">
            <w:pPr>
              <w:pStyle w:val="Liststycke"/>
              <w:numPr>
                <w:ilvl w:val="0"/>
                <w:numId w:val="23"/>
              </w:numPr>
              <w:ind w:left="1313" w:right="-178"/>
            </w:pPr>
            <w:r w:rsidRPr="00BD17AD">
              <w:t>Förvärras ofta vid stress</w:t>
            </w:r>
          </w:p>
          <w:p w14:paraId="1B746BB0" w14:textId="2488D7A0" w:rsidR="00BD17AD" w:rsidRPr="00F611E1" w:rsidRDefault="00BD17AD" w:rsidP="00F611E1">
            <w:pPr>
              <w:pStyle w:val="Liststycke"/>
              <w:numPr>
                <w:ilvl w:val="0"/>
                <w:numId w:val="23"/>
              </w:numPr>
              <w:ind w:left="1313" w:right="-178"/>
            </w:pPr>
            <w:r w:rsidRPr="00BD17AD">
              <w:t>Ofta associerat med muskelvärk i nacke</w:t>
            </w:r>
            <w:r w:rsidR="0083402C">
              <w:t>n</w:t>
            </w:r>
          </w:p>
          <w:p w14:paraId="5C53EEAA" w14:textId="77777777" w:rsidR="00BD17AD" w:rsidRPr="00BD17AD" w:rsidRDefault="00BD17AD" w:rsidP="00F611E1">
            <w:pPr>
              <w:ind w:left="604"/>
            </w:pPr>
            <w:r w:rsidRPr="00F611E1">
              <w:rPr>
                <w:i/>
                <w:iCs/>
              </w:rPr>
              <w:t>Utredning</w:t>
            </w:r>
          </w:p>
          <w:p w14:paraId="330B7591" w14:textId="09CEDC6C" w:rsidR="00BD17AD" w:rsidRPr="00F611E1" w:rsidRDefault="62398D66" w:rsidP="00F611E1">
            <w:pPr>
              <w:pStyle w:val="Liststycke"/>
              <w:numPr>
                <w:ilvl w:val="0"/>
                <w:numId w:val="24"/>
              </w:numPr>
              <w:ind w:left="1313"/>
            </w:pPr>
            <w:r>
              <w:t>Neurologisk undersökning,</w:t>
            </w:r>
            <w:r w:rsidR="0083402C">
              <w:t xml:space="preserve"> </w:t>
            </w:r>
            <w:r>
              <w:t>vitalparametrar</w:t>
            </w:r>
            <w:r w:rsidR="00BD17AD">
              <w:t xml:space="preserve">, </w:t>
            </w:r>
            <w:r w:rsidR="2D5DABDA">
              <w:t xml:space="preserve">EKG, </w:t>
            </w:r>
            <w:proofErr w:type="spellStart"/>
            <w:r w:rsidR="00BD17AD">
              <w:t>ev</w:t>
            </w:r>
            <w:proofErr w:type="spellEnd"/>
            <w:r w:rsidR="00BD17AD">
              <w:t xml:space="preserve"> </w:t>
            </w:r>
            <w:r w:rsidR="510F6264">
              <w:t xml:space="preserve">venös </w:t>
            </w:r>
            <w:proofErr w:type="spellStart"/>
            <w:r w:rsidR="510F6264">
              <w:t>blodgas</w:t>
            </w:r>
            <w:proofErr w:type="spellEnd"/>
            <w:r w:rsidR="510F6264">
              <w:t xml:space="preserve"> och kap CRP</w:t>
            </w:r>
            <w:r w:rsidR="00BD17AD">
              <w:t>)</w:t>
            </w:r>
          </w:p>
          <w:p w14:paraId="59AA1D88" w14:textId="77777777" w:rsidR="00BD17AD" w:rsidRPr="00BD17AD" w:rsidRDefault="00BD17AD" w:rsidP="00F611E1">
            <w:pPr>
              <w:ind w:left="604"/>
            </w:pPr>
            <w:r w:rsidRPr="00F611E1">
              <w:rPr>
                <w:i/>
                <w:iCs/>
              </w:rPr>
              <w:t>Behandling</w:t>
            </w:r>
          </w:p>
          <w:p w14:paraId="6E3BCCC9" w14:textId="77777777" w:rsidR="00BD17AD" w:rsidRPr="00BD17AD" w:rsidRDefault="00BD17AD" w:rsidP="00F611E1">
            <w:pPr>
              <w:pStyle w:val="Liststycke"/>
              <w:numPr>
                <w:ilvl w:val="0"/>
                <w:numId w:val="25"/>
              </w:numPr>
              <w:ind w:left="1313"/>
            </w:pPr>
            <w:r w:rsidRPr="00BD17AD">
              <w:t>Information</w:t>
            </w:r>
          </w:p>
          <w:p w14:paraId="44004CE0" w14:textId="73ABF833" w:rsidR="00BD17AD" w:rsidRPr="00F611E1" w:rsidRDefault="00BD17AD" w:rsidP="00F611E1">
            <w:pPr>
              <w:pStyle w:val="Liststycke"/>
              <w:numPr>
                <w:ilvl w:val="0"/>
                <w:numId w:val="25"/>
              </w:numPr>
              <w:ind w:left="1313" w:right="-178"/>
            </w:pPr>
            <w:r w:rsidRPr="00BD17AD">
              <w:t xml:space="preserve">Råd om fysik aktivitet och träning – </w:t>
            </w:r>
            <w:hyperlink r:id="rId17" w:history="1">
              <w:r w:rsidRPr="00BD17AD">
                <w:t>Träning vid yrsel och balansnedsättning</w:t>
              </w:r>
            </w:hyperlink>
          </w:p>
        </w:tc>
        <w:tc>
          <w:tcPr>
            <w:tcW w:w="236" w:type="dxa"/>
          </w:tcPr>
          <w:p w14:paraId="5A91FFF2" w14:textId="77777777" w:rsidR="00BD17AD" w:rsidRPr="00BD17AD" w:rsidRDefault="00BD17AD" w:rsidP="00F611E1">
            <w:pPr>
              <w:spacing w:after="0" w:line="240" w:lineRule="auto"/>
              <w:ind w:left="535" w:right="506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14F401" w14:textId="79CC4801" w:rsidR="00BD17AD" w:rsidRPr="00F611E1" w:rsidRDefault="00BD17AD" w:rsidP="00E56E6C">
      <w:pPr>
        <w:pStyle w:val="Rubrik3"/>
        <w:ind w:left="567" w:right="-143"/>
      </w:pPr>
      <w:r w:rsidRPr="00BD17AD">
        <w:t>2. Perifer yrsel (</w:t>
      </w:r>
      <w:proofErr w:type="spellStart"/>
      <w:r w:rsidRPr="00BD17AD">
        <w:t>vestibulär</w:t>
      </w:r>
      <w:proofErr w:type="spellEnd"/>
      <w:r w:rsidRPr="00BD17AD">
        <w:t xml:space="preserve"> yrsel)</w:t>
      </w:r>
    </w:p>
    <w:p w14:paraId="79E1B8E1" w14:textId="1251421F" w:rsidR="00BD17AD" w:rsidRPr="00BD17AD" w:rsidRDefault="00BD17AD" w:rsidP="00F611E1">
      <w:pPr>
        <w:pStyle w:val="Liststycke"/>
        <w:numPr>
          <w:ilvl w:val="0"/>
          <w:numId w:val="26"/>
        </w:numPr>
        <w:ind w:left="1418" w:right="-143"/>
      </w:pPr>
      <w:r w:rsidRPr="00BD17AD">
        <w:t>Utgående från balansorgan och balansnerv</w:t>
      </w:r>
    </w:p>
    <w:p w14:paraId="637E8CF1" w14:textId="52624B8B" w:rsidR="00BD17AD" w:rsidRPr="00BD17AD" w:rsidRDefault="00BD17AD" w:rsidP="00F611E1">
      <w:pPr>
        <w:pStyle w:val="Liststycke"/>
        <w:numPr>
          <w:ilvl w:val="0"/>
          <w:numId w:val="26"/>
        </w:numPr>
        <w:ind w:left="1418" w:right="-143"/>
      </w:pPr>
      <w:proofErr w:type="spellStart"/>
      <w:r w:rsidRPr="00BD17AD">
        <w:t>Rotatorisk</w:t>
      </w:r>
      <w:proofErr w:type="spellEnd"/>
      <w:r w:rsidRPr="00BD17AD">
        <w:t xml:space="preserve"> yrsel, ”karusellkänsla”</w:t>
      </w:r>
    </w:p>
    <w:p w14:paraId="08F1E779" w14:textId="1FF8FAC0" w:rsidR="00BD17AD" w:rsidRPr="00BD17AD" w:rsidRDefault="00BD17AD" w:rsidP="00F611E1">
      <w:pPr>
        <w:pStyle w:val="Liststycke"/>
        <w:numPr>
          <w:ilvl w:val="0"/>
          <w:numId w:val="26"/>
        </w:numPr>
        <w:ind w:left="1418" w:right="-143"/>
      </w:pPr>
      <w:r w:rsidRPr="00BD17AD">
        <w:t>Ger horisontell nystagmus (i akutskedet i alla fall)</w:t>
      </w:r>
    </w:p>
    <w:p w14:paraId="4349D257" w14:textId="2DB856C4" w:rsidR="00BD17AD" w:rsidRPr="00BD17AD" w:rsidRDefault="00BD17AD" w:rsidP="00F611E1">
      <w:pPr>
        <w:pStyle w:val="Liststycke"/>
        <w:numPr>
          <w:ilvl w:val="0"/>
          <w:numId w:val="26"/>
        </w:numPr>
        <w:ind w:left="1418" w:right="-143"/>
      </w:pPr>
      <w:r w:rsidRPr="00BD17AD">
        <w:t>Ingen övrig fokalneurologi förutom falltendens</w:t>
      </w:r>
    </w:p>
    <w:p w14:paraId="02173517" w14:textId="77777777" w:rsidR="00BD17AD" w:rsidRPr="00BD17AD" w:rsidRDefault="00BD17AD" w:rsidP="00F611E1">
      <w:pPr>
        <w:pStyle w:val="Liststycke"/>
        <w:numPr>
          <w:ilvl w:val="0"/>
          <w:numId w:val="26"/>
        </w:numPr>
        <w:ind w:left="1418" w:right="-143"/>
      </w:pPr>
      <w:r w:rsidRPr="00BD17AD">
        <w:t>Tre ögonrörelsetecken</w:t>
      </w:r>
    </w:p>
    <w:p w14:paraId="4F5C72E5" w14:textId="0B0F9DE1" w:rsidR="00BD17AD" w:rsidRPr="00BD17AD" w:rsidRDefault="00BD17AD" w:rsidP="00E56E6C">
      <w:pPr>
        <w:pStyle w:val="Liststycke"/>
        <w:numPr>
          <w:ilvl w:val="0"/>
          <w:numId w:val="27"/>
        </w:numPr>
        <w:ind w:left="1985" w:right="-143"/>
      </w:pPr>
      <w:r>
        <w:t>Patologiskt impulstest (se</w:t>
      </w:r>
      <w:r w:rsidR="126A7D33">
        <w:t xml:space="preserve"> “</w:t>
      </w:r>
      <w:r>
        <w:t xml:space="preserve">Akut </w:t>
      </w:r>
      <w:proofErr w:type="spellStart"/>
      <w:r>
        <w:t>vestibulärt</w:t>
      </w:r>
      <w:proofErr w:type="spellEnd"/>
      <w:r>
        <w:t xml:space="preserve"> bortfall”)</w:t>
      </w:r>
      <w:r w:rsidR="00432705">
        <w:t>. V</w:t>
      </w:r>
      <w:r>
        <w:t>iktigt för att differentiera mot central yrsel utan fokalneurologi</w:t>
      </w:r>
    </w:p>
    <w:p w14:paraId="28B0963C" w14:textId="037A20A4" w:rsidR="00BD17AD" w:rsidRPr="00BD17AD" w:rsidRDefault="00BD17AD" w:rsidP="00E56E6C">
      <w:pPr>
        <w:pStyle w:val="Liststycke"/>
        <w:numPr>
          <w:ilvl w:val="0"/>
          <w:numId w:val="27"/>
        </w:numPr>
        <w:ind w:left="1985" w:right="-143"/>
      </w:pPr>
      <w:r w:rsidRPr="00BD17AD">
        <w:t xml:space="preserve">Nystagmus </w:t>
      </w:r>
      <w:r w:rsidR="00432705">
        <w:t xml:space="preserve">som </w:t>
      </w:r>
      <w:r w:rsidRPr="00BD17AD">
        <w:t>dämpas av blickfixering</w:t>
      </w:r>
    </w:p>
    <w:p w14:paraId="19803A84" w14:textId="77777777" w:rsidR="00BD17AD" w:rsidRPr="00BD17AD" w:rsidRDefault="00BD17AD" w:rsidP="00E56E6C">
      <w:pPr>
        <w:pStyle w:val="Liststycke"/>
        <w:numPr>
          <w:ilvl w:val="0"/>
          <w:numId w:val="27"/>
        </w:numPr>
        <w:ind w:left="1985" w:right="-143"/>
      </w:pPr>
      <w:r w:rsidRPr="00BD17AD">
        <w:t>Uttröttbar lägesnystagmus</w:t>
      </w:r>
    </w:p>
    <w:p w14:paraId="67518EB3" w14:textId="7F42EB19" w:rsidR="00BD17AD" w:rsidRPr="00BD17AD" w:rsidRDefault="00BD17AD" w:rsidP="00E56E6C">
      <w:pPr>
        <w:pStyle w:val="Liststycke"/>
        <w:numPr>
          <w:ilvl w:val="0"/>
          <w:numId w:val="29"/>
        </w:numPr>
        <w:ind w:left="1418" w:right="-143"/>
      </w:pPr>
      <w:r w:rsidRPr="00BD17AD">
        <w:t>Oftast öppenvårdsfall, kan kräva inläggning vid svåra symtom</w:t>
      </w:r>
    </w:p>
    <w:p w14:paraId="3EDC646F" w14:textId="6C78E8AA" w:rsidR="00BD17AD" w:rsidRPr="00BD17AD" w:rsidRDefault="00BD17AD" w:rsidP="00E56E6C">
      <w:pPr>
        <w:pStyle w:val="Liststycke"/>
        <w:numPr>
          <w:ilvl w:val="0"/>
          <w:numId w:val="29"/>
        </w:numPr>
        <w:ind w:left="1418" w:right="-143"/>
      </w:pPr>
      <w:r>
        <w:t>Glöm ej att titta i öronen</w:t>
      </w:r>
      <w:r w:rsidR="0C03E6CF">
        <w:t>, leta efter blåsor</w:t>
      </w:r>
      <w:r w:rsidR="00432705">
        <w:t xml:space="preserve"> (Ramsay </w:t>
      </w:r>
      <w:proofErr w:type="spellStart"/>
      <w:r w:rsidR="00432705">
        <w:t>Hunt</w:t>
      </w:r>
      <w:proofErr w:type="spellEnd"/>
      <w:r w:rsidR="00432705">
        <w:t>, VZV)</w:t>
      </w:r>
    </w:p>
    <w:p w14:paraId="6F3E54C6" w14:textId="3D8C6F87" w:rsidR="00BD17AD" w:rsidRPr="00432705" w:rsidRDefault="00BD17AD" w:rsidP="00432705">
      <w:pPr>
        <w:pStyle w:val="Liststycke"/>
        <w:numPr>
          <w:ilvl w:val="0"/>
          <w:numId w:val="29"/>
        </w:numPr>
        <w:ind w:left="1418" w:right="-143"/>
      </w:pPr>
      <w:r w:rsidRPr="00BD17AD">
        <w:t>Ingen indikation för CT hjärna i akutskedet</w:t>
      </w:r>
    </w:p>
    <w:p w14:paraId="45471D41" w14:textId="5C0A54A2" w:rsidR="00BD17AD" w:rsidRPr="00BD17AD" w:rsidRDefault="00BD17AD" w:rsidP="00E56E6C">
      <w:pPr>
        <w:pStyle w:val="MellanrubrikVGR"/>
        <w:ind w:left="567" w:right="-143"/>
      </w:pPr>
      <w:r>
        <w:t xml:space="preserve">Akut </w:t>
      </w:r>
      <w:proofErr w:type="spellStart"/>
      <w:r>
        <w:t>vestibulärt</w:t>
      </w:r>
      <w:proofErr w:type="spellEnd"/>
      <w:r>
        <w:t xml:space="preserve"> bortfall (</w:t>
      </w:r>
      <w:proofErr w:type="spellStart"/>
      <w:r>
        <w:t>Vestibularisneuroni</w:t>
      </w:r>
      <w:r w:rsidR="3E0399F8">
        <w:t>t</w:t>
      </w:r>
      <w:proofErr w:type="spellEnd"/>
      <w:r>
        <w:t>)</w:t>
      </w:r>
    </w:p>
    <w:p w14:paraId="543A119E" w14:textId="4B81BB79" w:rsidR="00BD17AD" w:rsidRPr="00BD17AD" w:rsidRDefault="00BD17AD" w:rsidP="00E56E6C">
      <w:pPr>
        <w:pStyle w:val="Liststycke"/>
        <w:numPr>
          <w:ilvl w:val="0"/>
          <w:numId w:val="30"/>
        </w:numPr>
        <w:ind w:left="1418" w:right="-143"/>
      </w:pPr>
      <w:r>
        <w:t>”Virus på balansnerven”</w:t>
      </w:r>
    </w:p>
    <w:p w14:paraId="52C2AD6B" w14:textId="6BA3A4D9" w:rsidR="00BD17AD" w:rsidRPr="00BD17AD" w:rsidRDefault="00BD17AD" w:rsidP="00E56E6C">
      <w:pPr>
        <w:pStyle w:val="Liststycke"/>
        <w:numPr>
          <w:ilvl w:val="0"/>
          <w:numId w:val="30"/>
        </w:numPr>
        <w:ind w:left="1418" w:right="-143"/>
      </w:pPr>
      <w:r>
        <w:t xml:space="preserve">Hastig </w:t>
      </w:r>
      <w:r w:rsidR="14AD6FCE">
        <w:t xml:space="preserve">debut </w:t>
      </w:r>
      <w:r>
        <w:t xml:space="preserve">(snabb utveckling), men inte </w:t>
      </w:r>
      <w:proofErr w:type="spellStart"/>
      <w:r>
        <w:t>urakut</w:t>
      </w:r>
      <w:proofErr w:type="spellEnd"/>
    </w:p>
    <w:p w14:paraId="1183C59B" w14:textId="7FF80600" w:rsidR="00BD17AD" w:rsidRPr="00BD17AD" w:rsidRDefault="00BD17AD" w:rsidP="00E56E6C">
      <w:pPr>
        <w:pStyle w:val="Liststycke"/>
        <w:numPr>
          <w:ilvl w:val="0"/>
          <w:numId w:val="30"/>
        </w:numPr>
        <w:ind w:left="1418" w:right="-143"/>
      </w:pPr>
      <w:proofErr w:type="spellStart"/>
      <w:r w:rsidRPr="00BD17AD">
        <w:t>Rotatorisk</w:t>
      </w:r>
      <w:proofErr w:type="spellEnd"/>
      <w:r w:rsidRPr="00BD17AD">
        <w:t xml:space="preserve"> yrsel, illamående, ibland kräkningar</w:t>
      </w:r>
    </w:p>
    <w:p w14:paraId="074075B9" w14:textId="690B20DD" w:rsidR="00BD17AD" w:rsidRPr="00BD17AD" w:rsidRDefault="00BD17AD" w:rsidP="00E56E6C">
      <w:pPr>
        <w:pStyle w:val="Liststycke"/>
        <w:numPr>
          <w:ilvl w:val="0"/>
          <w:numId w:val="30"/>
        </w:numPr>
        <w:ind w:left="1418" w:right="-143"/>
      </w:pPr>
      <w:r w:rsidRPr="00BD17AD">
        <w:t>Spontan horisontell nystagmus som dämpas av blickfixering</w:t>
      </w:r>
    </w:p>
    <w:p w14:paraId="4EF0E657" w14:textId="77777777" w:rsidR="00BD17AD" w:rsidRPr="00BD17AD" w:rsidRDefault="00BD17AD" w:rsidP="00E56E6C">
      <w:pPr>
        <w:pStyle w:val="Liststycke"/>
        <w:numPr>
          <w:ilvl w:val="0"/>
          <w:numId w:val="30"/>
        </w:numPr>
        <w:ind w:left="1418" w:right="-143"/>
      </w:pPr>
      <w:r w:rsidRPr="00BD17AD">
        <w:t>Patologiskt impulstest</w:t>
      </w:r>
    </w:p>
    <w:p w14:paraId="0AC170EC" w14:textId="6AF8A9A8" w:rsidR="00BD17AD" w:rsidRPr="00BD17AD" w:rsidRDefault="00BD17AD" w:rsidP="00E56E6C">
      <w:pPr>
        <w:pStyle w:val="Liststycke"/>
        <w:numPr>
          <w:ilvl w:val="0"/>
          <w:numId w:val="31"/>
        </w:numPr>
        <w:ind w:left="1985" w:right="-143"/>
      </w:pPr>
      <w:r w:rsidRPr="00BD17AD">
        <w:lastRenderedPageBreak/>
        <w:t>Fäster blicken på din näsa</w:t>
      </w:r>
    </w:p>
    <w:p w14:paraId="3A15D4FE" w14:textId="60917708" w:rsidR="00BD17AD" w:rsidRPr="00BD17AD" w:rsidRDefault="00BD17AD" w:rsidP="00E56E6C">
      <w:pPr>
        <w:pStyle w:val="Liststycke"/>
        <w:numPr>
          <w:ilvl w:val="0"/>
          <w:numId w:val="31"/>
        </w:numPr>
        <w:ind w:left="1985" w:right="-143"/>
      </w:pPr>
      <w:r w:rsidRPr="00BD17AD">
        <w:t>Vrid patientens huvud snabbt ca 10 grader, upprepa några gånger fram och tillbaka</w:t>
      </w:r>
    </w:p>
    <w:p w14:paraId="7298E425" w14:textId="4790686A" w:rsidR="00BD17AD" w:rsidRPr="00BD17AD" w:rsidRDefault="00BD17AD" w:rsidP="00E56E6C">
      <w:pPr>
        <w:pStyle w:val="Liststycke"/>
        <w:numPr>
          <w:ilvl w:val="0"/>
          <w:numId w:val="31"/>
        </w:numPr>
        <w:ind w:left="1985" w:right="-143"/>
      </w:pPr>
      <w:r>
        <w:t xml:space="preserve">Om blicken ej hänger utan det dröjer någon sekund innan patienten igen fixerar på din näsa är impulstestet patologiskt (talar för perifer orsak – akut </w:t>
      </w:r>
      <w:proofErr w:type="spellStart"/>
      <w:r>
        <w:t>vestibulärt</w:t>
      </w:r>
      <w:proofErr w:type="spellEnd"/>
      <w:r>
        <w:t xml:space="preserve"> bortfall)</w:t>
      </w:r>
    </w:p>
    <w:p w14:paraId="25C0E743" w14:textId="0A0283AD" w:rsidR="00BD17AD" w:rsidRPr="00E56E6C" w:rsidRDefault="00BD17AD" w:rsidP="00E56E6C">
      <w:pPr>
        <w:pStyle w:val="Liststycke"/>
        <w:numPr>
          <w:ilvl w:val="0"/>
          <w:numId w:val="32"/>
        </w:numPr>
        <w:ind w:left="1418" w:right="-143"/>
      </w:pPr>
      <w:r w:rsidRPr="00BD17AD">
        <w:t>Inga andra neurologiska- eller hörselsymtom</w:t>
      </w:r>
    </w:p>
    <w:p w14:paraId="7474BF24" w14:textId="77777777" w:rsidR="00BD17AD" w:rsidRPr="00BD17AD" w:rsidRDefault="00BD17AD" w:rsidP="00E56E6C">
      <w:pPr>
        <w:ind w:left="567" w:right="-143"/>
      </w:pPr>
      <w:r w:rsidRPr="00E56E6C">
        <w:rPr>
          <w:i/>
          <w:iCs/>
        </w:rPr>
        <w:t>Utredning</w:t>
      </w:r>
      <w:r w:rsidRPr="00BD17AD">
        <w:t xml:space="preserve">: </w:t>
      </w:r>
    </w:p>
    <w:p w14:paraId="3DD5C50F" w14:textId="1D823D2C" w:rsidR="00BD17AD" w:rsidRPr="00BD17AD" w:rsidRDefault="00BD17AD" w:rsidP="00E56E6C">
      <w:pPr>
        <w:pStyle w:val="Liststycke"/>
        <w:numPr>
          <w:ilvl w:val="0"/>
          <w:numId w:val="33"/>
        </w:numPr>
        <w:ind w:left="1418" w:right="-143"/>
      </w:pPr>
      <w:r w:rsidRPr="00BD17AD">
        <w:t>Ingen utredning i typiska fall</w:t>
      </w:r>
    </w:p>
    <w:p w14:paraId="07702C1C" w14:textId="589EEDCE" w:rsidR="00BD17AD" w:rsidRPr="00BD17AD" w:rsidRDefault="465A7771" w:rsidP="00E56E6C">
      <w:pPr>
        <w:pStyle w:val="Liststycke"/>
        <w:numPr>
          <w:ilvl w:val="0"/>
          <w:numId w:val="33"/>
        </w:numPr>
        <w:ind w:left="1418" w:right="-143"/>
      </w:pPr>
      <w:proofErr w:type="spellStart"/>
      <w:r>
        <w:t>Ev</w:t>
      </w:r>
      <w:proofErr w:type="spellEnd"/>
      <w:r>
        <w:t xml:space="preserve"> r</w:t>
      </w:r>
      <w:r w:rsidR="00BD17AD">
        <w:t xml:space="preserve">emiss </w:t>
      </w:r>
      <w:r w:rsidR="7986695E">
        <w:t xml:space="preserve">till </w:t>
      </w:r>
      <w:r w:rsidR="00BD17AD">
        <w:t xml:space="preserve">ÖNH för </w:t>
      </w:r>
      <w:proofErr w:type="spellStart"/>
      <w:r w:rsidR="00BD17AD">
        <w:t>kaloriskt</w:t>
      </w:r>
      <w:proofErr w:type="spellEnd"/>
      <w:r w:rsidR="00BD17AD">
        <w:t xml:space="preserve"> test inom </w:t>
      </w:r>
      <w:r w:rsidR="00E56E6C">
        <w:t>2–3</w:t>
      </w:r>
      <w:r w:rsidR="00BD17AD">
        <w:t xml:space="preserve"> veckor med svar till VC</w:t>
      </w:r>
    </w:p>
    <w:p w14:paraId="7558EC49" w14:textId="77777777" w:rsidR="00BD17AD" w:rsidRPr="00BD17AD" w:rsidRDefault="00BD17AD" w:rsidP="00E56E6C">
      <w:pPr>
        <w:ind w:left="567" w:right="-143"/>
      </w:pPr>
      <w:r w:rsidRPr="00E56E6C">
        <w:rPr>
          <w:i/>
          <w:iCs/>
        </w:rPr>
        <w:t>Behandling</w:t>
      </w:r>
      <w:r w:rsidRPr="00BD17AD">
        <w:t>:</w:t>
      </w:r>
    </w:p>
    <w:p w14:paraId="6F6D9C9C" w14:textId="1E20AD9C" w:rsidR="00BD17AD" w:rsidRPr="00BD17AD" w:rsidRDefault="00BD17AD" w:rsidP="00E56E6C">
      <w:pPr>
        <w:pStyle w:val="Liststycke"/>
        <w:numPr>
          <w:ilvl w:val="0"/>
          <w:numId w:val="34"/>
        </w:numPr>
        <w:ind w:left="1418" w:right="-143"/>
      </w:pPr>
      <w:r w:rsidRPr="00BD17AD">
        <w:t>Information, lugnande besked</w:t>
      </w:r>
    </w:p>
    <w:p w14:paraId="5B1E02AF" w14:textId="77777777" w:rsidR="00BD17AD" w:rsidRPr="00BD17AD" w:rsidRDefault="00BD17AD" w:rsidP="00E56E6C">
      <w:pPr>
        <w:pStyle w:val="Liststycke"/>
        <w:numPr>
          <w:ilvl w:val="0"/>
          <w:numId w:val="34"/>
        </w:numPr>
        <w:ind w:left="1418" w:right="-143"/>
      </w:pPr>
      <w:proofErr w:type="spellStart"/>
      <w:r w:rsidRPr="00BD17AD">
        <w:t>Vestibulär</w:t>
      </w:r>
      <w:proofErr w:type="spellEnd"/>
      <w:r w:rsidRPr="00BD17AD">
        <w:t xml:space="preserve"> träning</w:t>
      </w:r>
    </w:p>
    <w:p w14:paraId="2959D0B6" w14:textId="66B10D11" w:rsidR="00BD17AD" w:rsidRPr="00BD17AD" w:rsidRDefault="00BD17AD" w:rsidP="00E56E6C">
      <w:pPr>
        <w:pStyle w:val="Liststycke"/>
        <w:numPr>
          <w:ilvl w:val="0"/>
          <w:numId w:val="34"/>
        </w:numPr>
        <w:ind w:left="1418" w:right="-143"/>
      </w:pPr>
      <w:r w:rsidRPr="00BD17AD">
        <w:t>Bifoga informationsblad</w:t>
      </w:r>
    </w:p>
    <w:p w14:paraId="75A8A77D" w14:textId="314F2563" w:rsidR="00BD17AD" w:rsidRPr="00BD17AD" w:rsidRDefault="00BD17AD" w:rsidP="00E56E6C">
      <w:pPr>
        <w:pStyle w:val="Liststycke"/>
        <w:numPr>
          <w:ilvl w:val="0"/>
          <w:numId w:val="34"/>
        </w:numPr>
        <w:ind w:left="1418" w:right="-143"/>
      </w:pPr>
      <w:r w:rsidRPr="00BD17AD">
        <w:t xml:space="preserve">Ibland </w:t>
      </w:r>
      <w:proofErr w:type="spellStart"/>
      <w:r w:rsidRPr="00BD17AD">
        <w:t>antiemetika</w:t>
      </w:r>
      <w:proofErr w:type="spellEnd"/>
      <w:r w:rsidRPr="00BD17AD">
        <w:t xml:space="preserve"> men gör ofta förloppet längre</w:t>
      </w:r>
    </w:p>
    <w:p w14:paraId="24E4D7AB" w14:textId="445A0322" w:rsidR="00BD17AD" w:rsidRPr="00E56E6C" w:rsidRDefault="00BD17AD" w:rsidP="00E56E6C">
      <w:pPr>
        <w:pStyle w:val="Liststycke"/>
        <w:numPr>
          <w:ilvl w:val="0"/>
          <w:numId w:val="34"/>
        </w:numPr>
        <w:ind w:left="1418" w:right="-143"/>
      </w:pPr>
      <w:r w:rsidRPr="00BD17AD">
        <w:t>Ibland inläggning i akutskedet</w:t>
      </w:r>
    </w:p>
    <w:p w14:paraId="7A328C57" w14:textId="77777777" w:rsidR="00BD17AD" w:rsidRPr="00BD17AD" w:rsidRDefault="00BD17AD" w:rsidP="00E56E6C">
      <w:pPr>
        <w:ind w:left="567" w:right="-143"/>
      </w:pPr>
      <w:r w:rsidRPr="00E56E6C">
        <w:rPr>
          <w:i/>
          <w:iCs/>
        </w:rPr>
        <w:t>Prognos</w:t>
      </w:r>
      <w:r w:rsidRPr="00BD17AD">
        <w:t>:</w:t>
      </w:r>
    </w:p>
    <w:p w14:paraId="003EE1EA" w14:textId="4C3703B8" w:rsidR="00BD17AD" w:rsidRPr="00BD17AD" w:rsidRDefault="00BD17AD" w:rsidP="00E56E6C">
      <w:pPr>
        <w:pStyle w:val="Liststycke"/>
        <w:numPr>
          <w:ilvl w:val="0"/>
          <w:numId w:val="35"/>
        </w:numPr>
        <w:ind w:left="1418" w:right="-143"/>
      </w:pPr>
      <w:r w:rsidRPr="00BD17AD">
        <w:t>Akuta besvären klingar ofta av inom några dagar</w:t>
      </w:r>
    </w:p>
    <w:p w14:paraId="076D8EAD" w14:textId="759697E9" w:rsidR="00BD17AD" w:rsidRPr="00BD17AD" w:rsidRDefault="00BD17AD" w:rsidP="00E56E6C">
      <w:pPr>
        <w:pStyle w:val="Liststycke"/>
        <w:numPr>
          <w:ilvl w:val="0"/>
          <w:numId w:val="35"/>
        </w:numPr>
        <w:ind w:left="1418" w:right="-143"/>
      </w:pPr>
      <w:r>
        <w:t xml:space="preserve">Ofta längre förlopp </w:t>
      </w:r>
      <w:r w:rsidR="2C2A1205">
        <w:t xml:space="preserve">på </w:t>
      </w:r>
      <w:r>
        <w:t>flera månader med lätt yrsel och trötthet</w:t>
      </w:r>
    </w:p>
    <w:p w14:paraId="11072CF6" w14:textId="62345F32" w:rsidR="00BD17AD" w:rsidRPr="00BD17AD" w:rsidRDefault="00BD17AD" w:rsidP="00E56E6C">
      <w:pPr>
        <w:pStyle w:val="Liststycke"/>
        <w:numPr>
          <w:ilvl w:val="0"/>
          <w:numId w:val="35"/>
        </w:numPr>
        <w:ind w:left="1418" w:right="-143"/>
      </w:pPr>
      <w:r w:rsidRPr="00BD17AD">
        <w:t xml:space="preserve">Prognosen avhängig </w:t>
      </w:r>
      <w:r w:rsidR="004A3992">
        <w:t xml:space="preserve">av </w:t>
      </w:r>
      <w:r w:rsidRPr="00BD17AD">
        <w:t>hur mycket man tränar</w:t>
      </w:r>
    </w:p>
    <w:p w14:paraId="5B549E5E" w14:textId="77777777" w:rsidR="00BD17AD" w:rsidRPr="00E56E6C" w:rsidRDefault="00BD17AD" w:rsidP="00E56E6C">
      <w:pPr>
        <w:ind w:left="567" w:right="-143"/>
        <w:rPr>
          <w:i/>
          <w:iCs/>
        </w:rPr>
      </w:pPr>
      <w:r w:rsidRPr="00E56E6C">
        <w:rPr>
          <w:i/>
          <w:iCs/>
        </w:rPr>
        <w:t>Handläggning på akuten</w:t>
      </w:r>
    </w:p>
    <w:p w14:paraId="584C51E7" w14:textId="77777777" w:rsidR="00BD17AD" w:rsidRPr="00BD17AD" w:rsidRDefault="00BD17AD" w:rsidP="00E56E6C">
      <w:pPr>
        <w:pStyle w:val="Liststycke"/>
        <w:numPr>
          <w:ilvl w:val="0"/>
          <w:numId w:val="36"/>
        </w:numPr>
        <w:ind w:left="1418" w:right="-143"/>
      </w:pPr>
      <w:r w:rsidRPr="00BD17AD">
        <w:t xml:space="preserve">Om patienten inte kan gå hem direkt – ge en </w:t>
      </w:r>
      <w:proofErr w:type="spellStart"/>
      <w:r w:rsidRPr="00BD17AD">
        <w:t>supp</w:t>
      </w:r>
      <w:proofErr w:type="spellEnd"/>
      <w:r w:rsidRPr="00BD17AD">
        <w:t>/</w:t>
      </w:r>
      <w:proofErr w:type="spellStart"/>
      <w:r w:rsidRPr="00BD17AD">
        <w:t>inj</w:t>
      </w:r>
      <w:proofErr w:type="spellEnd"/>
      <w:r w:rsidRPr="00BD17AD">
        <w:t xml:space="preserve"> </w:t>
      </w:r>
      <w:proofErr w:type="spellStart"/>
      <w:r w:rsidRPr="00BD17AD">
        <w:t>antiemetika</w:t>
      </w:r>
      <w:proofErr w:type="spellEnd"/>
      <w:r w:rsidRPr="00BD17AD">
        <w:t xml:space="preserve"> + 1L </w:t>
      </w:r>
      <w:proofErr w:type="spellStart"/>
      <w:r w:rsidRPr="00BD17AD">
        <w:t>RingerAcetat</w:t>
      </w:r>
      <w:proofErr w:type="spellEnd"/>
      <w:r w:rsidRPr="00BD17AD">
        <w:t xml:space="preserve"> på 2h</w:t>
      </w:r>
    </w:p>
    <w:p w14:paraId="02EEF3AC" w14:textId="075BFAEA" w:rsidR="00BD17AD" w:rsidRPr="00BD17AD" w:rsidRDefault="00BD17AD" w:rsidP="00E56E6C">
      <w:pPr>
        <w:pStyle w:val="Liststycke"/>
        <w:numPr>
          <w:ilvl w:val="0"/>
          <w:numId w:val="36"/>
        </w:numPr>
        <w:ind w:left="1418" w:right="-143"/>
      </w:pPr>
      <w:r w:rsidRPr="00BD17AD">
        <w:t>Om fortfarande ej hemgångsklar – inläggning (men detta i sig indicerar inte någon annan akut utredning)</w:t>
      </w:r>
    </w:p>
    <w:p w14:paraId="2406BE6A" w14:textId="6EB58BFE" w:rsidR="00BD17AD" w:rsidRPr="00BD17AD" w:rsidRDefault="00BD17AD" w:rsidP="00E56E6C">
      <w:pPr>
        <w:pStyle w:val="Liststycke"/>
        <w:numPr>
          <w:ilvl w:val="0"/>
          <w:numId w:val="36"/>
        </w:numPr>
        <w:ind w:left="1418" w:right="-143"/>
      </w:pPr>
      <w:r w:rsidRPr="00BD17AD">
        <w:t>Starta träning på avdelning</w:t>
      </w:r>
    </w:p>
    <w:p w14:paraId="772101CE" w14:textId="67C7EF60" w:rsidR="00BD17AD" w:rsidRPr="00E56E6C" w:rsidRDefault="00BD17AD" w:rsidP="00E56E6C">
      <w:pPr>
        <w:pStyle w:val="Liststycke"/>
        <w:numPr>
          <w:ilvl w:val="0"/>
          <w:numId w:val="36"/>
        </w:numPr>
        <w:ind w:left="1418" w:right="-143"/>
      </w:pPr>
      <w:r w:rsidRPr="00BD17AD">
        <w:t xml:space="preserve">Vid hemgång – </w:t>
      </w:r>
      <w:hyperlink r:id="rId18" w:history="1">
        <w:r w:rsidR="007A78DA">
          <w:t>t</w:t>
        </w:r>
        <w:r w:rsidRPr="00BD17AD">
          <w:t xml:space="preserve">räning vid </w:t>
        </w:r>
        <w:proofErr w:type="spellStart"/>
        <w:r w:rsidRPr="00BD17AD">
          <w:t>vestibulär</w:t>
        </w:r>
        <w:proofErr w:type="spellEnd"/>
        <w:r w:rsidRPr="00BD17AD">
          <w:t xml:space="preserve"> skada</w:t>
        </w:r>
      </w:hyperlink>
    </w:p>
    <w:p w14:paraId="484F336C" w14:textId="77777777" w:rsidR="00BD17AD" w:rsidRPr="00BD17AD" w:rsidRDefault="00BD17AD" w:rsidP="00E56E6C">
      <w:pPr>
        <w:pStyle w:val="MellanrubrikVGR"/>
        <w:ind w:left="567" w:right="-143"/>
      </w:pPr>
      <w:r w:rsidRPr="00BD17AD">
        <w:t>Benign lägesyrsel</w:t>
      </w:r>
    </w:p>
    <w:p w14:paraId="21748C2E" w14:textId="7C371A0D" w:rsidR="00BD17AD" w:rsidRPr="00BD17AD" w:rsidRDefault="00BD17AD" w:rsidP="00E56E6C">
      <w:pPr>
        <w:pStyle w:val="Liststycke"/>
        <w:numPr>
          <w:ilvl w:val="0"/>
          <w:numId w:val="37"/>
        </w:numPr>
        <w:ind w:left="1418" w:right="-143"/>
      </w:pPr>
      <w:r w:rsidRPr="00BD17AD">
        <w:t>Vanligt</w:t>
      </w:r>
    </w:p>
    <w:p w14:paraId="0F32814D" w14:textId="7867BDE6" w:rsidR="00BD17AD" w:rsidRPr="00BD17AD" w:rsidRDefault="00BD17AD" w:rsidP="007A78DA">
      <w:pPr>
        <w:pStyle w:val="Liststycke"/>
        <w:numPr>
          <w:ilvl w:val="0"/>
          <w:numId w:val="38"/>
        </w:numPr>
        <w:ind w:left="1418" w:right="-143"/>
      </w:pPr>
      <w:r w:rsidRPr="00BD17AD">
        <w:t xml:space="preserve">Kraftig </w:t>
      </w:r>
      <w:proofErr w:type="spellStart"/>
      <w:r w:rsidRPr="00BD17AD">
        <w:t>rotatorisk</w:t>
      </w:r>
      <w:proofErr w:type="spellEnd"/>
      <w:r w:rsidRPr="00BD17AD">
        <w:t xml:space="preserve"> yrsel (med nystagmus) som kommer vid lägesförändring eller huvudvridning</w:t>
      </w:r>
      <w:r w:rsidR="007A78DA">
        <w:t>, beror på l</w:t>
      </w:r>
      <w:r w:rsidR="007A78DA" w:rsidRPr="00BD17AD">
        <w:t xml:space="preserve">ösa </w:t>
      </w:r>
      <w:proofErr w:type="spellStart"/>
      <w:r w:rsidR="007A78DA" w:rsidRPr="00BD17AD">
        <w:t>otoliter</w:t>
      </w:r>
      <w:proofErr w:type="spellEnd"/>
      <w:r w:rsidR="007A78DA" w:rsidRPr="00BD17AD">
        <w:t xml:space="preserve"> i båggångarna</w:t>
      </w:r>
    </w:p>
    <w:p w14:paraId="1F97307B" w14:textId="42281378" w:rsidR="00BD17AD" w:rsidRPr="00BD17AD" w:rsidRDefault="00BD17AD" w:rsidP="00E56E6C">
      <w:pPr>
        <w:pStyle w:val="Liststycke"/>
        <w:numPr>
          <w:ilvl w:val="0"/>
          <w:numId w:val="38"/>
        </w:numPr>
        <w:ind w:left="1418" w:right="-143"/>
      </w:pPr>
      <w:r w:rsidRPr="00BD17AD">
        <w:t>Sitter i 10 - 60 sek</w:t>
      </w:r>
    </w:p>
    <w:p w14:paraId="062B996E" w14:textId="167FBE29" w:rsidR="00BD17AD" w:rsidRPr="00BD17AD" w:rsidRDefault="00BD17AD" w:rsidP="00E56E6C">
      <w:pPr>
        <w:pStyle w:val="Liststycke"/>
        <w:numPr>
          <w:ilvl w:val="0"/>
          <w:numId w:val="38"/>
        </w:numPr>
        <w:ind w:left="1418" w:right="-143"/>
      </w:pPr>
      <w:r w:rsidRPr="00BD17AD">
        <w:t>Reproducerbart (tröttas ut efter 3 - 4 manövrar)</w:t>
      </w:r>
    </w:p>
    <w:p w14:paraId="22EC8212" w14:textId="77777777" w:rsidR="00BD17AD" w:rsidRPr="00E56E6C" w:rsidRDefault="00BD17AD" w:rsidP="00E56E6C">
      <w:pPr>
        <w:ind w:left="567" w:right="-143"/>
        <w:rPr>
          <w:i/>
          <w:iCs/>
        </w:rPr>
      </w:pPr>
      <w:r w:rsidRPr="00E56E6C">
        <w:rPr>
          <w:i/>
          <w:iCs/>
        </w:rPr>
        <w:t>Utredning:</w:t>
      </w:r>
    </w:p>
    <w:p w14:paraId="6646BC09" w14:textId="0846535A" w:rsidR="00BD17AD" w:rsidRPr="00BD17AD" w:rsidRDefault="00BD17AD" w:rsidP="00E56E6C">
      <w:pPr>
        <w:pStyle w:val="Liststycke"/>
        <w:numPr>
          <w:ilvl w:val="0"/>
          <w:numId w:val="39"/>
        </w:numPr>
        <w:ind w:left="1418" w:right="-143"/>
      </w:pPr>
      <w:proofErr w:type="spellStart"/>
      <w:r w:rsidRPr="00BD17AD">
        <w:t>Dix</w:t>
      </w:r>
      <w:proofErr w:type="spellEnd"/>
      <w:r w:rsidRPr="00BD17AD">
        <w:t xml:space="preserve"> </w:t>
      </w:r>
      <w:proofErr w:type="spellStart"/>
      <w:r w:rsidRPr="00BD17AD">
        <w:t>Hallpikes</w:t>
      </w:r>
      <w:proofErr w:type="spellEnd"/>
      <w:r w:rsidRPr="00BD17AD">
        <w:t xml:space="preserve"> manöver</w:t>
      </w:r>
      <w:r w:rsidR="007A78DA">
        <w:t>:</w:t>
      </w:r>
    </w:p>
    <w:p w14:paraId="42A89AC2" w14:textId="2B56357B" w:rsidR="00BD17AD" w:rsidRPr="00BD17AD" w:rsidRDefault="00BD17AD" w:rsidP="007A78DA">
      <w:pPr>
        <w:pStyle w:val="Liststycke"/>
        <w:numPr>
          <w:ilvl w:val="0"/>
          <w:numId w:val="0"/>
        </w:numPr>
        <w:ind w:left="1418" w:right="-143"/>
      </w:pPr>
      <w:r w:rsidRPr="00BD17AD">
        <w:t>Pat sitter upp med benen på britsen, stå bakom patienten</w:t>
      </w:r>
    </w:p>
    <w:p w14:paraId="675AA783" w14:textId="271FB6B7" w:rsidR="00BD17AD" w:rsidRPr="00BD17AD" w:rsidRDefault="00BD17AD" w:rsidP="007A78DA">
      <w:pPr>
        <w:pStyle w:val="Liststycke"/>
        <w:numPr>
          <w:ilvl w:val="0"/>
          <w:numId w:val="0"/>
        </w:numPr>
        <w:ind w:left="1418" w:right="-143"/>
      </w:pPr>
      <w:r>
        <w:lastRenderedPageBreak/>
        <w:t xml:space="preserve">Vrid patientens huvud 45 grader åt sidan du vill undersöka och böj 30 grader </w:t>
      </w:r>
      <w:r w:rsidR="1C9E5723">
        <w:t>b</w:t>
      </w:r>
      <w:r>
        <w:t>akåt.</w:t>
      </w:r>
    </w:p>
    <w:p w14:paraId="765EC7B7" w14:textId="61AA6C3C" w:rsidR="00BD17AD" w:rsidRPr="00BD17AD" w:rsidRDefault="00BD17AD" w:rsidP="007A78DA">
      <w:pPr>
        <w:pStyle w:val="Liststycke"/>
        <w:numPr>
          <w:ilvl w:val="0"/>
          <w:numId w:val="0"/>
        </w:numPr>
        <w:ind w:left="1418" w:right="-143"/>
      </w:pPr>
      <w:r>
        <w:t>Lägg patienten snabbt ner; raklång med huvudet hängande utanför britsens kortsida och fortfarande med 30 graders bakåtböjning i nacken.</w:t>
      </w:r>
    </w:p>
    <w:p w14:paraId="2D20A268" w14:textId="5A9556F1" w:rsidR="00BD17AD" w:rsidRPr="00BD17AD" w:rsidRDefault="00BD17AD" w:rsidP="00AE111C">
      <w:pPr>
        <w:pStyle w:val="Liststycke"/>
        <w:numPr>
          <w:ilvl w:val="0"/>
          <w:numId w:val="0"/>
        </w:numPr>
        <w:ind w:left="1418" w:right="-143"/>
      </w:pPr>
      <w:r>
        <w:t>Yrsel och nystagmus skall då provoceras fram.</w:t>
      </w:r>
    </w:p>
    <w:p w14:paraId="58032B0C" w14:textId="77777777" w:rsidR="00BD17AD" w:rsidRPr="00E56E6C" w:rsidRDefault="00BD17AD" w:rsidP="00E56E6C">
      <w:pPr>
        <w:ind w:left="567" w:right="-143"/>
        <w:rPr>
          <w:i/>
          <w:iCs/>
        </w:rPr>
      </w:pPr>
      <w:r w:rsidRPr="00E56E6C">
        <w:rPr>
          <w:i/>
          <w:iCs/>
        </w:rPr>
        <w:t>Behandling:</w:t>
      </w:r>
    </w:p>
    <w:p w14:paraId="0C975F34" w14:textId="647DED4B" w:rsidR="00BD17AD" w:rsidRPr="00BD17AD" w:rsidRDefault="00BD17AD" w:rsidP="00E56E6C">
      <w:pPr>
        <w:pStyle w:val="Liststycke"/>
        <w:numPr>
          <w:ilvl w:val="0"/>
          <w:numId w:val="40"/>
        </w:numPr>
        <w:ind w:left="1418" w:right="-143"/>
      </w:pPr>
      <w:r>
        <w:t>Förstahandsbehandling är ”</w:t>
      </w:r>
      <w:proofErr w:type="spellStart"/>
      <w:r>
        <w:t>repositioneringsmanöver</w:t>
      </w:r>
      <w:proofErr w:type="spellEnd"/>
      <w:r>
        <w:t>”</w:t>
      </w:r>
      <w:r w:rsidR="5CCA50FD">
        <w:t xml:space="preserve"> (</w:t>
      </w:r>
      <w:proofErr w:type="spellStart"/>
      <w:r w:rsidR="5CCA50FD">
        <w:t>Epleys</w:t>
      </w:r>
      <w:proofErr w:type="spellEnd"/>
      <w:r w:rsidR="2617B09D">
        <w:t>/</w:t>
      </w:r>
      <w:proofErr w:type="spellStart"/>
      <w:r w:rsidR="2617B09D">
        <w:t>Semont</w:t>
      </w:r>
      <w:proofErr w:type="spellEnd"/>
      <w:r w:rsidR="2617B09D">
        <w:t>/</w:t>
      </w:r>
      <w:proofErr w:type="spellStart"/>
      <w:r w:rsidR="2617B09D">
        <w:t>Gufonis</w:t>
      </w:r>
      <w:proofErr w:type="spellEnd"/>
      <w:r w:rsidR="2617B09D">
        <w:t xml:space="preserve"> manöver)</w:t>
      </w:r>
      <w:r w:rsidR="5CCA50FD">
        <w:t xml:space="preserve"> </w:t>
      </w:r>
    </w:p>
    <w:p w14:paraId="262BFA53" w14:textId="2449F69B" w:rsidR="00BD17AD" w:rsidRPr="00BD17AD" w:rsidRDefault="00BD17AD" w:rsidP="00E56E6C">
      <w:pPr>
        <w:pStyle w:val="Liststycke"/>
        <w:numPr>
          <w:ilvl w:val="0"/>
          <w:numId w:val="40"/>
        </w:numPr>
        <w:ind w:left="1418" w:right="-143"/>
      </w:pPr>
      <w:r w:rsidRPr="00BD17AD">
        <w:t>Upprepad provokation av utlösande rörelser ger uttröttning av symtomen, upprepa flera gånger dagligen</w:t>
      </w:r>
    </w:p>
    <w:p w14:paraId="28AB23F5" w14:textId="44864EC8" w:rsidR="00BD17AD" w:rsidRPr="00E56E6C" w:rsidRDefault="00BD17AD" w:rsidP="00E56E6C">
      <w:pPr>
        <w:pStyle w:val="Liststycke"/>
        <w:numPr>
          <w:ilvl w:val="0"/>
          <w:numId w:val="40"/>
        </w:numPr>
        <w:ind w:left="1418" w:right="-143"/>
      </w:pPr>
      <w:r w:rsidRPr="00BD17AD">
        <w:t xml:space="preserve">Vid hemgång – </w:t>
      </w:r>
      <w:hyperlink r:id="rId19" w:history="1">
        <w:proofErr w:type="spellStart"/>
        <w:r w:rsidRPr="00BD17AD">
          <w:t>Habitueringsträning</w:t>
        </w:r>
        <w:proofErr w:type="spellEnd"/>
        <w:r w:rsidRPr="00BD17AD">
          <w:t xml:space="preserve"> för lägesyrsel</w:t>
        </w:r>
      </w:hyperlink>
    </w:p>
    <w:p w14:paraId="488F3F61" w14:textId="77777777" w:rsidR="00BD17AD" w:rsidRPr="00BD17AD" w:rsidRDefault="00BD17AD" w:rsidP="00E56E6C">
      <w:pPr>
        <w:pStyle w:val="MellanrubrikVGR"/>
        <w:ind w:left="567" w:right="-143"/>
      </w:pPr>
      <w:r w:rsidRPr="00BD17AD">
        <w:t xml:space="preserve">Mb </w:t>
      </w:r>
      <w:proofErr w:type="spellStart"/>
      <w:r w:rsidRPr="00BD17AD">
        <w:t>Ménière</w:t>
      </w:r>
      <w:proofErr w:type="spellEnd"/>
    </w:p>
    <w:p w14:paraId="3A7F3824" w14:textId="77777777" w:rsidR="00BD17AD" w:rsidRPr="00BD17AD" w:rsidRDefault="00BD17AD" w:rsidP="00E56E6C">
      <w:pPr>
        <w:pStyle w:val="Liststycke"/>
        <w:numPr>
          <w:ilvl w:val="0"/>
          <w:numId w:val="41"/>
        </w:numPr>
        <w:ind w:left="1418" w:right="-143"/>
      </w:pPr>
      <w:r w:rsidRPr="00BD17AD">
        <w:t>Attacker på 1 - 4h.</w:t>
      </w:r>
    </w:p>
    <w:p w14:paraId="3D9996FE" w14:textId="77777777" w:rsidR="00BD17AD" w:rsidRPr="00BD17AD" w:rsidRDefault="00BD17AD" w:rsidP="00E56E6C">
      <w:pPr>
        <w:pStyle w:val="Liststycke"/>
        <w:numPr>
          <w:ilvl w:val="0"/>
          <w:numId w:val="41"/>
        </w:numPr>
        <w:ind w:left="1418" w:right="-143"/>
      </w:pPr>
      <w:proofErr w:type="spellStart"/>
      <w:r w:rsidRPr="00BD17AD">
        <w:t>Rotatorisk</w:t>
      </w:r>
      <w:proofErr w:type="spellEnd"/>
      <w:r w:rsidRPr="00BD17AD">
        <w:t xml:space="preserve"> yrsel + ensidig hörselnedsättning + tinnitus i attacker.</w:t>
      </w:r>
    </w:p>
    <w:p w14:paraId="484266EA" w14:textId="77777777" w:rsidR="00BD17AD" w:rsidRPr="00BD17AD" w:rsidRDefault="00BD17AD" w:rsidP="00E56E6C">
      <w:pPr>
        <w:pStyle w:val="Liststycke"/>
        <w:numPr>
          <w:ilvl w:val="0"/>
          <w:numId w:val="41"/>
        </w:numPr>
        <w:ind w:left="1418" w:right="-143"/>
      </w:pPr>
      <w:r w:rsidRPr="00BD17AD">
        <w:t>Nystagmus vid anfall. Ofta kräkningar.</w:t>
      </w:r>
    </w:p>
    <w:p w14:paraId="3672F447" w14:textId="6E57FA5F" w:rsidR="00BD17AD" w:rsidRPr="00BD17AD" w:rsidRDefault="00BD17AD" w:rsidP="00E56E6C">
      <w:pPr>
        <w:pStyle w:val="Liststycke"/>
        <w:numPr>
          <w:ilvl w:val="0"/>
          <w:numId w:val="41"/>
        </w:numPr>
        <w:ind w:left="1418" w:right="-143"/>
      </w:pPr>
      <w:r w:rsidRPr="00BD17AD">
        <w:t>Utredningsfall. Remiss till ÖNH-klinik.</w:t>
      </w:r>
    </w:p>
    <w:p w14:paraId="73121664" w14:textId="77777777" w:rsidR="00BD17AD" w:rsidRPr="00BD17AD" w:rsidRDefault="00BD17AD" w:rsidP="00E56E6C">
      <w:pPr>
        <w:pStyle w:val="Rubrik3"/>
        <w:ind w:left="567" w:right="-143"/>
      </w:pPr>
      <w:r w:rsidRPr="00BD17AD">
        <w:t>3. Central yrsel</w:t>
      </w:r>
    </w:p>
    <w:p w14:paraId="17F1E8ED" w14:textId="77777777" w:rsidR="00BD17AD" w:rsidRPr="00E56E6C" w:rsidRDefault="00BD17AD" w:rsidP="00E56E6C">
      <w:pPr>
        <w:ind w:left="567" w:right="-143"/>
        <w:rPr>
          <w:i/>
          <w:iCs/>
        </w:rPr>
      </w:pPr>
      <w:r w:rsidRPr="00E56E6C">
        <w:rPr>
          <w:i/>
          <w:iCs/>
        </w:rPr>
        <w:t>Symtom och status</w:t>
      </w:r>
    </w:p>
    <w:p w14:paraId="36818378" w14:textId="77777777" w:rsidR="00BD17AD" w:rsidRPr="00BD17AD" w:rsidRDefault="00BD17AD" w:rsidP="00E56E6C">
      <w:pPr>
        <w:pStyle w:val="Liststycke"/>
        <w:numPr>
          <w:ilvl w:val="0"/>
          <w:numId w:val="42"/>
        </w:numPr>
        <w:ind w:left="1418" w:right="-143"/>
      </w:pPr>
      <w:proofErr w:type="spellStart"/>
      <w:r w:rsidRPr="00BD17AD">
        <w:t>Urakut</w:t>
      </w:r>
      <w:proofErr w:type="spellEnd"/>
      <w:r w:rsidRPr="00BD17AD">
        <w:t xml:space="preserve"> debut.</w:t>
      </w:r>
    </w:p>
    <w:p w14:paraId="219D755A" w14:textId="77777777" w:rsidR="00BD17AD" w:rsidRPr="00BD17AD" w:rsidRDefault="00BD17AD" w:rsidP="00E56E6C">
      <w:pPr>
        <w:pStyle w:val="Liststycke"/>
        <w:numPr>
          <w:ilvl w:val="0"/>
          <w:numId w:val="42"/>
        </w:numPr>
        <w:ind w:left="1418" w:right="-143"/>
      </w:pPr>
      <w:r w:rsidRPr="00BD17AD">
        <w:t xml:space="preserve">Ofta akut insjuknande med </w:t>
      </w:r>
      <w:proofErr w:type="spellStart"/>
      <w:r w:rsidRPr="00BD17AD">
        <w:t>rotatorisk</w:t>
      </w:r>
      <w:proofErr w:type="spellEnd"/>
      <w:r w:rsidRPr="00BD17AD">
        <w:t xml:space="preserve"> yrsel.</w:t>
      </w:r>
    </w:p>
    <w:p w14:paraId="30ABC09C" w14:textId="77777777" w:rsidR="00BD17AD" w:rsidRPr="00BD17AD" w:rsidRDefault="00BD17AD" w:rsidP="00E56E6C">
      <w:pPr>
        <w:pStyle w:val="Liststycke"/>
        <w:numPr>
          <w:ilvl w:val="0"/>
          <w:numId w:val="42"/>
        </w:numPr>
        <w:ind w:left="1418" w:right="-143"/>
      </w:pPr>
      <w:r w:rsidRPr="00BD17AD">
        <w:t>Oftast associerad med ataxi, dubbelseende, huvudvärk och andra neurologiska symtom från hjärnstam eller långbanor.</w:t>
      </w:r>
    </w:p>
    <w:p w14:paraId="4808DC04" w14:textId="77777777" w:rsidR="00BD17AD" w:rsidRPr="00BD17AD" w:rsidRDefault="00BD17AD" w:rsidP="00E56E6C">
      <w:pPr>
        <w:pStyle w:val="Liststycke"/>
        <w:numPr>
          <w:ilvl w:val="0"/>
          <w:numId w:val="42"/>
        </w:numPr>
        <w:ind w:left="1418" w:right="-143"/>
      </w:pPr>
      <w:r w:rsidRPr="00BD17AD">
        <w:t xml:space="preserve">Icke uttröttbar nystagmus. Nystagmus dämpas ej av </w:t>
      </w:r>
      <w:proofErr w:type="spellStart"/>
      <w:r w:rsidRPr="00BD17AD">
        <w:t>blickfixation</w:t>
      </w:r>
      <w:proofErr w:type="spellEnd"/>
      <w:r w:rsidRPr="00BD17AD">
        <w:t>. Ibland vertikal nystagmus.</w:t>
      </w:r>
    </w:p>
    <w:p w14:paraId="16ED59E6" w14:textId="77777777" w:rsidR="00BD17AD" w:rsidRPr="00BD17AD" w:rsidRDefault="00BD17AD" w:rsidP="00E56E6C">
      <w:pPr>
        <w:pStyle w:val="Liststycke"/>
        <w:numPr>
          <w:ilvl w:val="0"/>
          <w:numId w:val="42"/>
        </w:numPr>
        <w:ind w:left="1418" w:right="-143"/>
      </w:pPr>
      <w:r w:rsidRPr="00BD17AD">
        <w:t>Normalt impulstest.</w:t>
      </w:r>
    </w:p>
    <w:p w14:paraId="2A9E9B3B" w14:textId="2620AD92" w:rsidR="00BD17AD" w:rsidRPr="00BD17AD" w:rsidRDefault="003E43F5" w:rsidP="00E56E6C">
      <w:pPr>
        <w:pStyle w:val="Liststycke"/>
        <w:numPr>
          <w:ilvl w:val="0"/>
          <w:numId w:val="43"/>
        </w:numPr>
        <w:ind w:left="1985"/>
      </w:pPr>
      <w:r>
        <w:t>Be patienten fästa</w:t>
      </w:r>
      <w:r w:rsidR="00BD17AD" w:rsidRPr="00BD17AD">
        <w:t xml:space="preserve"> blicken på din näsa</w:t>
      </w:r>
    </w:p>
    <w:p w14:paraId="21B5F5A3" w14:textId="77777777" w:rsidR="00BD17AD" w:rsidRPr="00BD17AD" w:rsidRDefault="00BD17AD" w:rsidP="00E56E6C">
      <w:pPr>
        <w:pStyle w:val="Liststycke"/>
        <w:numPr>
          <w:ilvl w:val="0"/>
          <w:numId w:val="44"/>
        </w:numPr>
        <w:ind w:left="2552" w:right="-143"/>
      </w:pPr>
      <w:r w:rsidRPr="00BD17AD">
        <w:t>Vrid patientens huvud snabbt cirka 10 grader, upprepa några gånger fram och tillbaka.</w:t>
      </w:r>
    </w:p>
    <w:p w14:paraId="5C9D2177" w14:textId="77777777" w:rsidR="00BD17AD" w:rsidRPr="00BD17AD" w:rsidRDefault="00BD17AD" w:rsidP="00E56E6C">
      <w:pPr>
        <w:pStyle w:val="Liststycke"/>
        <w:numPr>
          <w:ilvl w:val="0"/>
          <w:numId w:val="44"/>
        </w:numPr>
        <w:ind w:left="2552" w:right="-143"/>
      </w:pPr>
      <w:r w:rsidRPr="00BD17AD">
        <w:t>Om blicken hela tiden hålls fixerad är impulstestet normalt (talar för central orsak till yrseln).</w:t>
      </w:r>
    </w:p>
    <w:p w14:paraId="1319B55D" w14:textId="77777777" w:rsidR="00BD17AD" w:rsidRPr="00E56E6C" w:rsidRDefault="00BD17AD" w:rsidP="00E56E6C">
      <w:pPr>
        <w:ind w:left="567" w:right="-143"/>
        <w:rPr>
          <w:i/>
          <w:iCs/>
        </w:rPr>
      </w:pPr>
      <w:r w:rsidRPr="00E56E6C">
        <w:rPr>
          <w:i/>
          <w:iCs/>
        </w:rPr>
        <w:t>Orsaker:</w:t>
      </w:r>
    </w:p>
    <w:p w14:paraId="5C4F702C" w14:textId="4AE7EAD4" w:rsidR="00BD17AD" w:rsidRPr="00BD17AD" w:rsidRDefault="00BD17AD" w:rsidP="00E56E6C">
      <w:pPr>
        <w:pStyle w:val="Liststycke"/>
        <w:numPr>
          <w:ilvl w:val="0"/>
          <w:numId w:val="45"/>
        </w:numPr>
        <w:ind w:left="1418" w:right="-143"/>
      </w:pPr>
      <w:r w:rsidRPr="00BD17AD">
        <w:t xml:space="preserve">Cerebrovaskulär sjukdom i </w:t>
      </w:r>
      <w:proofErr w:type="spellStart"/>
      <w:r w:rsidRPr="00BD17AD">
        <w:t>cerebellum</w:t>
      </w:r>
      <w:proofErr w:type="spellEnd"/>
      <w:r w:rsidRPr="00BD17AD">
        <w:t xml:space="preserve"> eller hjärnstam</w:t>
      </w:r>
    </w:p>
    <w:p w14:paraId="6E8F3B72" w14:textId="0CB30588" w:rsidR="00BD17AD" w:rsidRPr="00BD17AD" w:rsidRDefault="00BD17AD" w:rsidP="00E56E6C">
      <w:pPr>
        <w:pStyle w:val="Liststycke"/>
        <w:numPr>
          <w:ilvl w:val="0"/>
          <w:numId w:val="45"/>
        </w:numPr>
        <w:ind w:left="1418"/>
      </w:pPr>
      <w:proofErr w:type="spellStart"/>
      <w:r w:rsidRPr="00BD17AD">
        <w:t>Expansivitet</w:t>
      </w:r>
      <w:proofErr w:type="spellEnd"/>
      <w:r w:rsidRPr="00BD17AD">
        <w:t xml:space="preserve"> i bakre skallgropen</w:t>
      </w:r>
    </w:p>
    <w:p w14:paraId="07E88119" w14:textId="26481A02" w:rsidR="00BD17AD" w:rsidRPr="00BD17AD" w:rsidRDefault="00BD17AD" w:rsidP="00E56E6C">
      <w:pPr>
        <w:pStyle w:val="Liststycke"/>
        <w:numPr>
          <w:ilvl w:val="0"/>
          <w:numId w:val="45"/>
        </w:numPr>
        <w:ind w:left="1418"/>
      </w:pPr>
      <w:r w:rsidRPr="00BD17AD">
        <w:t>MS</w:t>
      </w:r>
    </w:p>
    <w:p w14:paraId="33242451" w14:textId="371A72CD" w:rsidR="00FB3CA9" w:rsidRDefault="530E38AA" w:rsidP="00FB3CA9">
      <w:pPr>
        <w:pStyle w:val="Liststycke"/>
        <w:numPr>
          <w:ilvl w:val="0"/>
          <w:numId w:val="45"/>
        </w:numPr>
        <w:ind w:left="1418"/>
      </w:pPr>
      <w:r>
        <w:t>I</w:t>
      </w:r>
      <w:r w:rsidR="00BD17AD">
        <w:t>ntox</w:t>
      </w:r>
      <w:r w:rsidR="1F71FCE0">
        <w:t>ikationer</w:t>
      </w:r>
    </w:p>
    <w:p w14:paraId="1DC25B2A" w14:textId="2E594E78" w:rsidR="00BD17AD" w:rsidRPr="00FB3CA9" w:rsidRDefault="00E56E6C" w:rsidP="00FB3CA9">
      <w:pPr>
        <w:ind w:left="567" w:right="-143"/>
      </w:pPr>
      <w:r w:rsidRPr="00FB3CA9">
        <w:rPr>
          <w:b/>
        </w:rPr>
        <w:br/>
      </w:r>
      <w:r w:rsidR="00BD17AD" w:rsidRPr="00FB3CA9">
        <w:rPr>
          <w:i/>
          <w:iCs/>
        </w:rPr>
        <w:t>Utredning</w:t>
      </w:r>
      <w:r w:rsidR="00BD17AD" w:rsidRPr="00FB3CA9">
        <w:t>:</w:t>
      </w:r>
    </w:p>
    <w:p w14:paraId="44302E54" w14:textId="77777777" w:rsidR="00BD17AD" w:rsidRPr="00BD17AD" w:rsidRDefault="00BD17AD" w:rsidP="00FB3CA9">
      <w:pPr>
        <w:pStyle w:val="Liststycke"/>
        <w:numPr>
          <w:ilvl w:val="0"/>
          <w:numId w:val="46"/>
        </w:numPr>
        <w:ind w:left="1418" w:right="-143"/>
      </w:pPr>
      <w:r w:rsidRPr="00BD17AD">
        <w:lastRenderedPageBreak/>
        <w:t>Får avgöras från fall till fall.</w:t>
      </w:r>
    </w:p>
    <w:p w14:paraId="076E1EB7" w14:textId="77777777" w:rsidR="00BD17AD" w:rsidRPr="00BD17AD" w:rsidRDefault="00BD17AD" w:rsidP="00FB3CA9">
      <w:pPr>
        <w:pStyle w:val="Liststycke"/>
        <w:numPr>
          <w:ilvl w:val="0"/>
          <w:numId w:val="46"/>
        </w:numPr>
        <w:ind w:left="1418" w:right="-143"/>
      </w:pPr>
      <w:r w:rsidRPr="00BD17AD">
        <w:t>Inläggning</w:t>
      </w:r>
    </w:p>
    <w:p w14:paraId="269D0FEC" w14:textId="77777777" w:rsidR="00BD17AD" w:rsidRPr="00BD17AD" w:rsidRDefault="00BD17AD" w:rsidP="00FB3CA9">
      <w:pPr>
        <w:pStyle w:val="Liststycke"/>
        <w:numPr>
          <w:ilvl w:val="0"/>
          <w:numId w:val="47"/>
        </w:numPr>
        <w:ind w:left="1985" w:right="-143"/>
      </w:pPr>
      <w:r w:rsidRPr="00BD17AD">
        <w:t>Vid misstanke om process i bakre skallgropen – inget värde av CT hjärna.</w:t>
      </w:r>
    </w:p>
    <w:p w14:paraId="7278A879" w14:textId="3E28983D" w:rsidR="00BD17AD" w:rsidRPr="00BD17AD" w:rsidRDefault="00BD17AD" w:rsidP="00FB3CA9">
      <w:pPr>
        <w:pStyle w:val="Liststycke"/>
        <w:numPr>
          <w:ilvl w:val="0"/>
          <w:numId w:val="47"/>
        </w:numPr>
        <w:ind w:left="1985" w:right="-143"/>
      </w:pPr>
      <w:r w:rsidRPr="00BD17AD">
        <w:t xml:space="preserve">Vid behov av bilddiagnostik - MR hjärna. </w:t>
      </w:r>
    </w:p>
    <w:p w14:paraId="5F7A6C80" w14:textId="47B2B4D6" w:rsidR="00BD17AD" w:rsidRPr="00FB3CA9" w:rsidRDefault="00BD17AD" w:rsidP="00FB3CA9">
      <w:pPr>
        <w:pStyle w:val="Liststycke"/>
        <w:numPr>
          <w:ilvl w:val="0"/>
          <w:numId w:val="47"/>
        </w:numPr>
        <w:ind w:left="1985" w:right="-143"/>
      </w:pPr>
      <w:proofErr w:type="spellStart"/>
      <w:r w:rsidRPr="00BD17AD">
        <w:t>Ev</w:t>
      </w:r>
      <w:proofErr w:type="spellEnd"/>
      <w:r w:rsidRPr="00BD17AD">
        <w:t xml:space="preserve"> ÖNH-konsult.</w:t>
      </w:r>
    </w:p>
    <w:p w14:paraId="76A16288" w14:textId="77777777" w:rsidR="00BD17AD" w:rsidRPr="00BD17AD" w:rsidRDefault="00BD17AD" w:rsidP="00FB3CA9">
      <w:pPr>
        <w:ind w:left="567" w:right="-143"/>
      </w:pPr>
      <w:r w:rsidRPr="00FB3CA9">
        <w:rPr>
          <w:i/>
          <w:iCs/>
        </w:rPr>
        <w:t>Behandling</w:t>
      </w:r>
      <w:r w:rsidRPr="00BD17AD">
        <w:t xml:space="preserve">: </w:t>
      </w:r>
    </w:p>
    <w:p w14:paraId="52A92232" w14:textId="7F839BE7" w:rsidR="00BD17AD" w:rsidRPr="00BD17AD" w:rsidRDefault="00BD17AD" w:rsidP="00FB3CA9">
      <w:pPr>
        <w:pStyle w:val="Liststycke"/>
        <w:numPr>
          <w:ilvl w:val="0"/>
          <w:numId w:val="48"/>
        </w:numPr>
        <w:ind w:left="1418" w:right="-143"/>
      </w:pPr>
      <w:r w:rsidRPr="00BD17AD">
        <w:t>Kausal.</w:t>
      </w:r>
    </w:p>
    <w:p w14:paraId="3D91AAE3" w14:textId="77777777" w:rsidR="00BD17AD" w:rsidRPr="00BD17AD" w:rsidRDefault="00BD17AD" w:rsidP="00FB3CA9">
      <w:pPr>
        <w:pStyle w:val="Rubrik2"/>
        <w:ind w:left="567" w:right="-143"/>
      </w:pPr>
      <w:r w:rsidRPr="00BD17AD">
        <w:t>Uppföljning och utvärdering</w:t>
      </w:r>
    </w:p>
    <w:p w14:paraId="6697BA5B" w14:textId="27DC7090" w:rsidR="00BD17AD" w:rsidRPr="00BD17AD" w:rsidRDefault="00BD17AD" w:rsidP="00FB3CA9">
      <w:pPr>
        <w:ind w:left="567" w:right="-143"/>
      </w:pPr>
      <w:r w:rsidRPr="00BD17AD">
        <w:t xml:space="preserve">Revisionsansvarig ansvarar för uppföljning och utvärdering. Avvikelser hanteras enligt SU:s riktlinjer för </w:t>
      </w:r>
      <w:proofErr w:type="spellStart"/>
      <w:r w:rsidRPr="00BD17AD">
        <w:t>MedControl</w:t>
      </w:r>
      <w:proofErr w:type="spellEnd"/>
      <w:r w:rsidRPr="00BD17AD">
        <w:t xml:space="preserve"> Pro.</w:t>
      </w:r>
      <w:r w:rsidRPr="00BD17AD">
        <w:rPr>
          <w:b/>
        </w:rPr>
        <w:br/>
      </w:r>
      <w:r w:rsidRPr="00FB3CA9">
        <w:rPr>
          <w:rStyle w:val="Rubrik2Char"/>
        </w:rPr>
        <w:t>Granskare/arbetsgrupp</w:t>
      </w:r>
      <w:r w:rsidR="00FB3CA9">
        <w:br/>
      </w:r>
      <w:r w:rsidRPr="00BD17AD">
        <w:t>Johan Ingemarsson</w:t>
      </w:r>
      <w:r w:rsidR="00757B2C">
        <w:t>,</w:t>
      </w:r>
      <w:r w:rsidRPr="00BD17AD">
        <w:t xml:space="preserve"> Sektionschef akuten MGAÖ</w:t>
      </w:r>
      <w:r w:rsidR="00FB3CA9">
        <w:br/>
      </w:r>
      <w:r w:rsidRPr="00BD17AD">
        <w:t>Christina Hedén-Ståhl</w:t>
      </w:r>
      <w:r w:rsidR="00757B2C">
        <w:t>,</w:t>
      </w:r>
      <w:r w:rsidRPr="00BD17AD">
        <w:t xml:space="preserve"> Överläkare stroke</w:t>
      </w:r>
      <w:r w:rsidR="00757B2C">
        <w:t>e</w:t>
      </w:r>
      <w:r w:rsidRPr="00BD17AD">
        <w:t>nheten MGAÖ</w:t>
      </w:r>
    </w:p>
    <w:p w14:paraId="65D51C75" w14:textId="77777777" w:rsidR="00BD17AD" w:rsidRPr="00BD17AD" w:rsidRDefault="00BD17AD" w:rsidP="00BD17AD">
      <w:pPr>
        <w:spacing w:after="0" w:line="240" w:lineRule="auto"/>
        <w:ind w:left="0" w:right="0"/>
      </w:pPr>
    </w:p>
    <w:p w14:paraId="3BB1A7D2" w14:textId="77777777" w:rsidR="00BD17AD" w:rsidRPr="00BD17AD" w:rsidRDefault="00BD17AD" w:rsidP="00BD17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97FEBAC" w14:textId="77777777" w:rsidR="00BD17AD" w:rsidRPr="00BD17AD" w:rsidRDefault="00BD17AD" w:rsidP="00BD17AD">
      <w:pPr>
        <w:spacing w:after="0" w:line="240" w:lineRule="auto"/>
        <w:ind w:left="0" w:right="0"/>
      </w:pPr>
    </w:p>
    <w:p w14:paraId="2B80EACB" w14:textId="77777777" w:rsidR="00BD17AD" w:rsidRPr="00BD17AD" w:rsidRDefault="00BD17AD" w:rsidP="00BD17AD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BBC4843" w14:textId="77777777" w:rsidR="00BD17AD" w:rsidRPr="00BD17AD" w:rsidRDefault="00BD17AD" w:rsidP="00BD17AD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D17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83336" w14:textId="77777777" w:rsidR="008D195C" w:rsidRDefault="008D195C">
      <w:r>
        <w:separator/>
      </w:r>
    </w:p>
  </w:endnote>
  <w:endnote w:type="continuationSeparator" w:id="0">
    <w:p w14:paraId="1DF226F1" w14:textId="77777777" w:rsidR="008D195C" w:rsidRDefault="008D195C">
      <w:r>
        <w:continuationSeparator/>
      </w:r>
    </w:p>
  </w:endnote>
  <w:endnote w:type="continuationNotice" w:id="1">
    <w:p w14:paraId="62B4EAE5" w14:textId="77777777" w:rsidR="008D195C" w:rsidRDefault="008D19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5474E" w14:textId="77777777" w:rsidR="008D195C" w:rsidRDefault="008D195C"/>
  </w:footnote>
  <w:footnote w:type="continuationSeparator" w:id="0">
    <w:p w14:paraId="3AC43E36" w14:textId="77777777" w:rsidR="008D195C" w:rsidRDefault="008D195C">
      <w:r>
        <w:continuationSeparator/>
      </w:r>
    </w:p>
  </w:footnote>
  <w:footnote w:type="continuationNotice" w:id="1">
    <w:p w14:paraId="550A18CC" w14:textId="77777777" w:rsidR="008D195C" w:rsidRDefault="008D19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54620A"/>
    <w:multiLevelType w:val="hybridMultilevel"/>
    <w:tmpl w:val="A50654A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3C2698D"/>
    <w:multiLevelType w:val="hybridMultilevel"/>
    <w:tmpl w:val="2D962DC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5F1156D"/>
    <w:multiLevelType w:val="hybridMultilevel"/>
    <w:tmpl w:val="59CE940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1CF6DB6"/>
    <w:multiLevelType w:val="hybridMultilevel"/>
    <w:tmpl w:val="4354690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37C41CF"/>
    <w:multiLevelType w:val="hybridMultilevel"/>
    <w:tmpl w:val="A3A46C6E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877F2A"/>
    <w:multiLevelType w:val="hybridMultilevel"/>
    <w:tmpl w:val="6DDCFF7A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2B3313"/>
    <w:multiLevelType w:val="hybridMultilevel"/>
    <w:tmpl w:val="3556A69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1EE5E0C"/>
    <w:multiLevelType w:val="hybridMultilevel"/>
    <w:tmpl w:val="8D28D71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62E784B"/>
    <w:multiLevelType w:val="hybridMultilevel"/>
    <w:tmpl w:val="69EAA68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75812E9"/>
    <w:multiLevelType w:val="hybridMultilevel"/>
    <w:tmpl w:val="6FEC4DA0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CF31CEC"/>
    <w:multiLevelType w:val="hybridMultilevel"/>
    <w:tmpl w:val="990282D6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EBB7E85"/>
    <w:multiLevelType w:val="hybridMultilevel"/>
    <w:tmpl w:val="F726122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2826C11"/>
    <w:multiLevelType w:val="hybridMultilevel"/>
    <w:tmpl w:val="1C58A70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FA4BA9"/>
    <w:multiLevelType w:val="hybridMultilevel"/>
    <w:tmpl w:val="C8A4CA54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07E26"/>
    <w:multiLevelType w:val="hybridMultilevel"/>
    <w:tmpl w:val="B0400A3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8EB2897"/>
    <w:multiLevelType w:val="hybridMultilevel"/>
    <w:tmpl w:val="62AE17A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8FE09AD"/>
    <w:multiLevelType w:val="hybridMultilevel"/>
    <w:tmpl w:val="B61264D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9B03AF2"/>
    <w:multiLevelType w:val="hybridMultilevel"/>
    <w:tmpl w:val="4B42B2EA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49F44717"/>
    <w:multiLevelType w:val="hybridMultilevel"/>
    <w:tmpl w:val="037AD092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0B02EEA"/>
    <w:multiLevelType w:val="hybridMultilevel"/>
    <w:tmpl w:val="255C8C9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0CC6DFB"/>
    <w:multiLevelType w:val="hybridMultilevel"/>
    <w:tmpl w:val="F07C6DB6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5C1A2734"/>
    <w:multiLevelType w:val="hybridMultilevel"/>
    <w:tmpl w:val="654689F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6DC4D83"/>
    <w:multiLevelType w:val="hybridMultilevel"/>
    <w:tmpl w:val="DDC45A1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8607EC9"/>
    <w:multiLevelType w:val="hybridMultilevel"/>
    <w:tmpl w:val="6BCAC24E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95105A5"/>
    <w:multiLevelType w:val="hybridMultilevel"/>
    <w:tmpl w:val="9B3CE68C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369420F"/>
    <w:multiLevelType w:val="hybridMultilevel"/>
    <w:tmpl w:val="E30A885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707178C"/>
    <w:multiLevelType w:val="hybridMultilevel"/>
    <w:tmpl w:val="779894FC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9C304A4"/>
    <w:multiLevelType w:val="hybridMultilevel"/>
    <w:tmpl w:val="718EBDD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BD905F5"/>
    <w:multiLevelType w:val="hybridMultilevel"/>
    <w:tmpl w:val="511E4CC4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3904658">
    <w:abstractNumId w:val="46"/>
  </w:num>
  <w:num w:numId="2" w16cid:durableId="1659266286">
    <w:abstractNumId w:val="35"/>
  </w:num>
  <w:num w:numId="3" w16cid:durableId="1533612588">
    <w:abstractNumId w:val="0"/>
  </w:num>
  <w:num w:numId="4" w16cid:durableId="1566645833">
    <w:abstractNumId w:val="12"/>
  </w:num>
  <w:num w:numId="5" w16cid:durableId="187332016">
    <w:abstractNumId w:val="40"/>
  </w:num>
  <w:num w:numId="6" w16cid:durableId="836578143">
    <w:abstractNumId w:val="4"/>
  </w:num>
  <w:num w:numId="7" w16cid:durableId="497699719">
    <w:abstractNumId w:val="25"/>
  </w:num>
  <w:num w:numId="8" w16cid:durableId="1298416001">
    <w:abstractNumId w:val="21"/>
  </w:num>
  <w:num w:numId="9" w16cid:durableId="1010184994">
    <w:abstractNumId w:val="1"/>
  </w:num>
  <w:num w:numId="10" w16cid:durableId="1318345893">
    <w:abstractNumId w:val="1"/>
  </w:num>
  <w:num w:numId="11" w16cid:durableId="2017226036">
    <w:abstractNumId w:val="6"/>
  </w:num>
  <w:num w:numId="12" w16cid:durableId="623582198">
    <w:abstractNumId w:val="8"/>
  </w:num>
  <w:num w:numId="13" w16cid:durableId="1462185066">
    <w:abstractNumId w:val="34"/>
  </w:num>
  <w:num w:numId="14" w16cid:durableId="419789207">
    <w:abstractNumId w:val="23"/>
  </w:num>
  <w:num w:numId="15" w16cid:durableId="1872067909">
    <w:abstractNumId w:val="14"/>
  </w:num>
  <w:num w:numId="16" w16cid:durableId="497353708">
    <w:abstractNumId w:val="33"/>
  </w:num>
  <w:num w:numId="17" w16cid:durableId="573976067">
    <w:abstractNumId w:val="10"/>
  </w:num>
  <w:num w:numId="18" w16cid:durableId="1605073098">
    <w:abstractNumId w:val="24"/>
  </w:num>
  <w:num w:numId="19" w16cid:durableId="1006639213">
    <w:abstractNumId w:val="45"/>
  </w:num>
  <w:num w:numId="20" w16cid:durableId="988286103">
    <w:abstractNumId w:val="13"/>
  </w:num>
  <w:num w:numId="21" w16cid:durableId="535849127">
    <w:abstractNumId w:val="27"/>
  </w:num>
  <w:num w:numId="22" w16cid:durableId="249123451">
    <w:abstractNumId w:val="42"/>
  </w:num>
  <w:num w:numId="23" w16cid:durableId="136194071">
    <w:abstractNumId w:val="19"/>
  </w:num>
  <w:num w:numId="24" w16cid:durableId="793258813">
    <w:abstractNumId w:val="41"/>
  </w:num>
  <w:num w:numId="25" w16cid:durableId="1869415501">
    <w:abstractNumId w:val="31"/>
  </w:num>
  <w:num w:numId="26" w16cid:durableId="495608802">
    <w:abstractNumId w:val="5"/>
  </w:num>
  <w:num w:numId="27" w16cid:durableId="420102027">
    <w:abstractNumId w:val="18"/>
  </w:num>
  <w:num w:numId="28" w16cid:durableId="2128968985">
    <w:abstractNumId w:val="17"/>
  </w:num>
  <w:num w:numId="29" w16cid:durableId="1782797967">
    <w:abstractNumId w:val="26"/>
  </w:num>
  <w:num w:numId="30" w16cid:durableId="1638991211">
    <w:abstractNumId w:val="37"/>
  </w:num>
  <w:num w:numId="31" w16cid:durableId="299500007">
    <w:abstractNumId w:val="38"/>
  </w:num>
  <w:num w:numId="32" w16cid:durableId="759258377">
    <w:abstractNumId w:val="2"/>
  </w:num>
  <w:num w:numId="33" w16cid:durableId="1754933266">
    <w:abstractNumId w:val="9"/>
  </w:num>
  <w:num w:numId="34" w16cid:durableId="2000188846">
    <w:abstractNumId w:val="44"/>
  </w:num>
  <w:num w:numId="35" w16cid:durableId="1501966605">
    <w:abstractNumId w:val="22"/>
  </w:num>
  <w:num w:numId="36" w16cid:durableId="67769096">
    <w:abstractNumId w:val="11"/>
  </w:num>
  <w:num w:numId="37" w16cid:durableId="1614165139">
    <w:abstractNumId w:val="7"/>
  </w:num>
  <w:num w:numId="38" w16cid:durableId="762191565">
    <w:abstractNumId w:val="43"/>
  </w:num>
  <w:num w:numId="39" w16cid:durableId="1706058198">
    <w:abstractNumId w:val="32"/>
  </w:num>
  <w:num w:numId="40" w16cid:durableId="568346104">
    <w:abstractNumId w:val="39"/>
  </w:num>
  <w:num w:numId="41" w16cid:durableId="159394195">
    <w:abstractNumId w:val="15"/>
  </w:num>
  <w:num w:numId="42" w16cid:durableId="518592186">
    <w:abstractNumId w:val="36"/>
  </w:num>
  <w:num w:numId="43" w16cid:durableId="326636620">
    <w:abstractNumId w:val="30"/>
  </w:num>
  <w:num w:numId="44" w16cid:durableId="1248921488">
    <w:abstractNumId w:val="20"/>
  </w:num>
  <w:num w:numId="45" w16cid:durableId="1184897232">
    <w:abstractNumId w:val="28"/>
  </w:num>
  <w:num w:numId="46" w16cid:durableId="372577383">
    <w:abstractNumId w:val="3"/>
  </w:num>
  <w:num w:numId="47" w16cid:durableId="1813134521">
    <w:abstractNumId w:val="29"/>
  </w:num>
  <w:num w:numId="48" w16cid:durableId="12457227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C5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2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D9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B06"/>
    <w:rsid w:val="003E0705"/>
    <w:rsid w:val="003E2FF7"/>
    <w:rsid w:val="003E43F5"/>
    <w:rsid w:val="003F1013"/>
    <w:rsid w:val="003F1ACF"/>
    <w:rsid w:val="00404948"/>
    <w:rsid w:val="00406BEA"/>
    <w:rsid w:val="00413A60"/>
    <w:rsid w:val="004230F7"/>
    <w:rsid w:val="0043167E"/>
    <w:rsid w:val="00432705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9AC"/>
    <w:rsid w:val="00480DC7"/>
    <w:rsid w:val="004876F6"/>
    <w:rsid w:val="0049236A"/>
    <w:rsid w:val="00492718"/>
    <w:rsid w:val="004A355D"/>
    <w:rsid w:val="004A3992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573"/>
    <w:rsid w:val="006028D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881"/>
    <w:rsid w:val="00725816"/>
    <w:rsid w:val="00730955"/>
    <w:rsid w:val="00733A9C"/>
    <w:rsid w:val="00736574"/>
    <w:rsid w:val="007367E0"/>
    <w:rsid w:val="00737215"/>
    <w:rsid w:val="00754905"/>
    <w:rsid w:val="00757B2C"/>
    <w:rsid w:val="00760038"/>
    <w:rsid w:val="00762EE0"/>
    <w:rsid w:val="00765C41"/>
    <w:rsid w:val="00771100"/>
    <w:rsid w:val="007759DD"/>
    <w:rsid w:val="0078609F"/>
    <w:rsid w:val="007917BA"/>
    <w:rsid w:val="007A5C6F"/>
    <w:rsid w:val="007A78DA"/>
    <w:rsid w:val="007D4241"/>
    <w:rsid w:val="007D4317"/>
    <w:rsid w:val="007D4EA3"/>
    <w:rsid w:val="007F1CFF"/>
    <w:rsid w:val="007F5DD5"/>
    <w:rsid w:val="00821A1B"/>
    <w:rsid w:val="008262E9"/>
    <w:rsid w:val="00827E69"/>
    <w:rsid w:val="0083402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95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68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42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11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7A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972"/>
    <w:rsid w:val="00E07B1B"/>
    <w:rsid w:val="00E11853"/>
    <w:rsid w:val="00E52A86"/>
    <w:rsid w:val="00E54B47"/>
    <w:rsid w:val="00E553BF"/>
    <w:rsid w:val="00E55D93"/>
    <w:rsid w:val="00E56E6C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1E1"/>
    <w:rsid w:val="00F86F47"/>
    <w:rsid w:val="00F90B64"/>
    <w:rsid w:val="00FA3895"/>
    <w:rsid w:val="00FA49A3"/>
    <w:rsid w:val="00FB2F0F"/>
    <w:rsid w:val="00FB3CA9"/>
    <w:rsid w:val="00FB5086"/>
    <w:rsid w:val="00FB5411"/>
    <w:rsid w:val="00FB6392"/>
    <w:rsid w:val="00FD3C70"/>
    <w:rsid w:val="00FD6820"/>
    <w:rsid w:val="00FE12D8"/>
    <w:rsid w:val="00FF7C02"/>
    <w:rsid w:val="024801E3"/>
    <w:rsid w:val="05A480C9"/>
    <w:rsid w:val="08DBA87A"/>
    <w:rsid w:val="0C03E6CF"/>
    <w:rsid w:val="0C13493C"/>
    <w:rsid w:val="126A7D33"/>
    <w:rsid w:val="1479206E"/>
    <w:rsid w:val="14AD6FCE"/>
    <w:rsid w:val="1C9E5723"/>
    <w:rsid w:val="1EA53EBF"/>
    <w:rsid w:val="1F71FCE0"/>
    <w:rsid w:val="2617B09D"/>
    <w:rsid w:val="2B067342"/>
    <w:rsid w:val="2C2A1205"/>
    <w:rsid w:val="2D5DABDA"/>
    <w:rsid w:val="352D2AD1"/>
    <w:rsid w:val="3864CB93"/>
    <w:rsid w:val="3E0399F8"/>
    <w:rsid w:val="413BFFBE"/>
    <w:rsid w:val="465A7771"/>
    <w:rsid w:val="48C5355F"/>
    <w:rsid w:val="50C79E32"/>
    <w:rsid w:val="510F6264"/>
    <w:rsid w:val="530E38AA"/>
    <w:rsid w:val="589BFFA2"/>
    <w:rsid w:val="5CCA50FD"/>
    <w:rsid w:val="62398D66"/>
    <w:rsid w:val="62AE7D65"/>
    <w:rsid w:val="647B2B65"/>
    <w:rsid w:val="65A22357"/>
    <w:rsid w:val="6989BF0D"/>
    <w:rsid w:val="6B2CF8ED"/>
    <w:rsid w:val="6B7E5427"/>
    <w:rsid w:val="721C93C1"/>
    <w:rsid w:val="7986695E"/>
    <w:rsid w:val="7D6E5630"/>
    <w:rsid w:val="7D82B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F5ACF11-E18C-4316-88FD-5C1299FC8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ntra.vgregion.se/upload/SU/Omrade_Ostra/Verksamheter/Medicin/PM%20V%c3%a5rdprogram/Akutmedicin/Tr%c3%a4ningsprogram%20f%c3%b6r%20vestibul%c3%a4r%20skada.doc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intra.vgregion.se/upload/SU/Omrade_Ostra/Verksamheter/Medicin/PM%20V%c3%a5rdprogram/Akutmedicin/Tr%c3%a4ning%20vid%20yrsel%20och%20balansneds%c3%a4ttning%20-%20h%c3%b6r%20till%20PM%20om%20yrsel.doc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intra.vgregion.se/upload/SU/Omrade_Ostra/Verksamheter/Medicin/PM%20V%c3%a5rdprogram/Akutmedicin/Habitueringstr%c3%a4ning%20f%c3%b6r%20l%c3%a4gesyrsel.doc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5</Pages>
  <Words>920</Words>
  <Characters>4878</Characters>
  <Application>Microsoft Office Word</Application>
  <DocSecurity>0</DocSecurity>
  <Lines>40</Lines>
  <Paragraphs>11</Paragraphs>
  <ScaleCrop>false</ScaleCrop>
  <Manager/>
  <Company/>
  <LinksUpToDate>false</LinksUpToDate>
  <CharactersWithSpaces>5787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Yrsel - AKUTEN</dc:title>
  <dc:subject/>
  <dc:creator>patrik.jens.johansson@vgregion.se</dc:creator>
  <keywords/>
  <lastModifiedBy>Alexander Haner</lastModifiedBy>
  <revision>21</revision>
  <lastPrinted>2016-03-31T19:56:00.0000000Z</lastPrinted>
  <dcterms:created xsi:type="dcterms:W3CDTF">2022-06-07T20:09:00.0000000Z</dcterms:created>
  <dcterms:modified xsi:type="dcterms:W3CDTF">2025-10-08T09:26:00.0000000Z</dcterms:modified>
</coreProperties>
</file>