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B6811" w14:textId="77777777" w:rsidR="00736A7F" w:rsidRDefault="00736A7F" w:rsidP="00F35B05">
      <w:pPr>
        <w:pStyle w:val="Rubrik2"/>
        <w:sectPr w:rsidR="00736A7F" w:rsidSect="00736A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40C0C2" w14:textId="43B4DC88" w:rsidR="448AAF3D" w:rsidRDefault="448AAF3D" w:rsidP="00D029B0">
      <w:pPr>
        <w:pStyle w:val="Rubrik1"/>
        <w:rPr>
          <w:lang w:eastAsia="en-US"/>
        </w:rPr>
      </w:pPr>
      <w:r w:rsidRPr="448AAF3D">
        <w:rPr>
          <w:lang w:eastAsia="en-US"/>
        </w:rPr>
        <w:t>Ledningens genomgång - miljö</w:t>
      </w:r>
    </w:p>
    <w:p w14:paraId="2CB44133" w14:textId="77777777" w:rsidR="00736A7F" w:rsidRPr="00736A7F" w:rsidRDefault="00736A7F" w:rsidP="00D029B0">
      <w:pPr>
        <w:pStyle w:val="Rubrik2"/>
        <w:rPr>
          <w:lang w:eastAsia="en-US"/>
        </w:rPr>
      </w:pPr>
      <w:r w:rsidRPr="00736A7F">
        <w:rPr>
          <w:lang w:eastAsia="en-US"/>
        </w:rPr>
        <w:t>Revideringar i denna</w:t>
      </w:r>
      <w:r w:rsidRPr="00736A7F">
        <w:rPr>
          <w:spacing w:val="-22"/>
          <w:lang w:eastAsia="en-US"/>
        </w:rPr>
        <w:t xml:space="preserve"> </w:t>
      </w:r>
      <w:r w:rsidRPr="00736A7F">
        <w:rPr>
          <w:lang w:eastAsia="en-US"/>
        </w:rPr>
        <w:t>version</w:t>
      </w:r>
    </w:p>
    <w:p w14:paraId="24AE65E6" w14:textId="28E76C85" w:rsidR="00736A7F" w:rsidRPr="002D57D0" w:rsidRDefault="00B51D0A" w:rsidP="002D57D0">
      <w:pPr>
        <w:rPr>
          <w:rFonts w:eastAsia="Arial"/>
          <w:lang w:eastAsia="en-US"/>
        </w:rPr>
      </w:pPr>
      <w:r>
        <w:rPr>
          <w:rFonts w:eastAsia="Arial"/>
          <w:lang w:eastAsia="en-US"/>
        </w:rPr>
        <w:t>Ändringar gällande ansva</w:t>
      </w:r>
      <w:r w:rsidR="00BC797D">
        <w:rPr>
          <w:rFonts w:eastAsia="Arial"/>
          <w:lang w:eastAsia="en-US"/>
        </w:rPr>
        <w:t>ret för ledningens genomgång</w:t>
      </w:r>
      <w:r w:rsidR="002E27F2">
        <w:rPr>
          <w:rFonts w:eastAsia="Arial"/>
          <w:lang w:eastAsia="en-US"/>
        </w:rPr>
        <w:t xml:space="preserve"> i sjukhusledning och för Gemensam administration. </w:t>
      </w:r>
    </w:p>
    <w:p w14:paraId="5187DF7A" w14:textId="77777777" w:rsidR="00736A7F" w:rsidRPr="00736A7F" w:rsidRDefault="00736A7F" w:rsidP="00D029B0">
      <w:pPr>
        <w:pStyle w:val="Rubrik2"/>
        <w:rPr>
          <w:lang w:eastAsia="en-US"/>
        </w:rPr>
      </w:pPr>
      <w:r w:rsidRPr="00736A7F">
        <w:rPr>
          <w:lang w:eastAsia="en-US"/>
        </w:rPr>
        <w:t>Syfte</w:t>
      </w:r>
    </w:p>
    <w:p w14:paraId="49913E20" w14:textId="773E1C45" w:rsidR="00736A7F" w:rsidRPr="002D57D0" w:rsidRDefault="00736A7F" w:rsidP="002D57D0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Syftet med ledningens genomgång är att utvärdera resultatet av miljöarbetet</w:t>
      </w:r>
      <w:r w:rsidRPr="00736A7F">
        <w:rPr>
          <w:rFonts w:eastAsia="Arial"/>
          <w:spacing w:val="-17"/>
          <w:lang w:eastAsia="en-US"/>
        </w:rPr>
        <w:t xml:space="preserve"> </w:t>
      </w:r>
      <w:r w:rsidRPr="00736A7F">
        <w:rPr>
          <w:rFonts w:eastAsia="Arial"/>
          <w:lang w:eastAsia="en-US"/>
        </w:rPr>
        <w:t>och miljöledningssystemets funktion. Genomgången ska resultera i beslut om åtgärder och resurser</w:t>
      </w:r>
      <w:r w:rsidRPr="00736A7F">
        <w:rPr>
          <w:rFonts w:eastAsia="Arial"/>
          <w:spacing w:val="-37"/>
          <w:lang w:eastAsia="en-US"/>
        </w:rPr>
        <w:t xml:space="preserve"> </w:t>
      </w:r>
      <w:r w:rsidRPr="00736A7F">
        <w:rPr>
          <w:rFonts w:eastAsia="Arial"/>
          <w:lang w:eastAsia="en-US"/>
        </w:rPr>
        <w:t>där målsättningen</w:t>
      </w:r>
      <w:r w:rsidRPr="00736A7F">
        <w:rPr>
          <w:rFonts w:eastAsia="Arial"/>
          <w:spacing w:val="-9"/>
          <w:lang w:eastAsia="en-US"/>
        </w:rPr>
        <w:t xml:space="preserve"> </w:t>
      </w:r>
      <w:r w:rsidRPr="00736A7F">
        <w:rPr>
          <w:rFonts w:eastAsia="Arial"/>
          <w:lang w:eastAsia="en-US"/>
        </w:rPr>
        <w:t>är</w:t>
      </w:r>
      <w:r w:rsidRPr="00736A7F">
        <w:rPr>
          <w:rFonts w:eastAsia="Arial"/>
          <w:spacing w:val="-9"/>
          <w:lang w:eastAsia="en-US"/>
        </w:rPr>
        <w:t xml:space="preserve"> </w:t>
      </w:r>
      <w:r w:rsidRPr="00736A7F">
        <w:rPr>
          <w:rFonts w:eastAsia="Arial"/>
          <w:lang w:eastAsia="en-US"/>
        </w:rPr>
        <w:t>att</w:t>
      </w:r>
      <w:r w:rsidRPr="00736A7F">
        <w:rPr>
          <w:rFonts w:eastAsia="Arial"/>
          <w:spacing w:val="-9"/>
          <w:lang w:eastAsia="en-US"/>
        </w:rPr>
        <w:t xml:space="preserve"> </w:t>
      </w:r>
      <w:r w:rsidRPr="00736A7F">
        <w:rPr>
          <w:rFonts w:eastAsia="Arial"/>
          <w:lang w:eastAsia="en-US"/>
        </w:rPr>
        <w:t>förbättra</w:t>
      </w:r>
      <w:r w:rsidRPr="00736A7F">
        <w:rPr>
          <w:rFonts w:eastAsia="Arial"/>
          <w:spacing w:val="-9"/>
          <w:lang w:eastAsia="en-US"/>
        </w:rPr>
        <w:t xml:space="preserve"> </w:t>
      </w:r>
      <w:r w:rsidRPr="00736A7F">
        <w:rPr>
          <w:rFonts w:eastAsia="Arial"/>
          <w:lang w:eastAsia="en-US"/>
        </w:rPr>
        <w:t>sjukhusets</w:t>
      </w:r>
      <w:r w:rsidRPr="00736A7F">
        <w:rPr>
          <w:rFonts w:eastAsia="Arial"/>
          <w:spacing w:val="-8"/>
          <w:lang w:eastAsia="en-US"/>
        </w:rPr>
        <w:t xml:space="preserve"> </w:t>
      </w:r>
      <w:r w:rsidRPr="00736A7F">
        <w:rPr>
          <w:rFonts w:eastAsia="Arial"/>
          <w:lang w:eastAsia="en-US"/>
        </w:rPr>
        <w:t>miljöarbete.</w:t>
      </w:r>
    </w:p>
    <w:p w14:paraId="64093115" w14:textId="77777777" w:rsidR="00736A7F" w:rsidRPr="00736A7F" w:rsidRDefault="00736A7F" w:rsidP="000416C6">
      <w:pPr>
        <w:pStyle w:val="Rubrik2"/>
        <w:rPr>
          <w:lang w:eastAsia="en-US"/>
        </w:rPr>
      </w:pPr>
      <w:r w:rsidRPr="00736A7F">
        <w:rPr>
          <w:lang w:eastAsia="en-US"/>
        </w:rPr>
        <w:t>Arbetsbeskrivning</w:t>
      </w:r>
    </w:p>
    <w:p w14:paraId="4FACDC34" w14:textId="77777777" w:rsidR="00736A7F" w:rsidRPr="00736A7F" w:rsidRDefault="00736A7F" w:rsidP="000416C6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Ledningens genomgång ska genomföras minst en gång per år inom verksamhets- områdes-</w:t>
      </w:r>
      <w:r w:rsidRPr="00736A7F">
        <w:rPr>
          <w:rFonts w:eastAsia="Arial"/>
          <w:spacing w:val="-17"/>
          <w:lang w:eastAsia="en-US"/>
        </w:rPr>
        <w:t xml:space="preserve"> </w:t>
      </w:r>
      <w:r w:rsidRPr="00736A7F">
        <w:rPr>
          <w:rFonts w:eastAsia="Arial"/>
          <w:lang w:eastAsia="en-US"/>
        </w:rPr>
        <w:t>och sjukhusledning. Tidpunkt för när ledningens genomgång ska genomföras för respektive nivå anges i dokumentet ”årshjul för miljöarbetet” som finns tillgängligt på miljöportalen.</w:t>
      </w:r>
    </w:p>
    <w:p w14:paraId="35888E1C" w14:textId="77777777" w:rsidR="00736A7F" w:rsidRPr="00736A7F" w:rsidRDefault="00736A7F" w:rsidP="00736A7F">
      <w:pPr>
        <w:widowControl w:val="0"/>
        <w:spacing w:before="58" w:after="0" w:line="240" w:lineRule="auto"/>
        <w:ind w:left="-142" w:right="799"/>
        <w:rPr>
          <w:rFonts w:ascii="Arial" w:eastAsia="Arial" w:hAnsi="Arial"/>
          <w:sz w:val="20"/>
          <w:szCs w:val="20"/>
          <w:lang w:eastAsia="en-US"/>
        </w:rPr>
      </w:pPr>
    </w:p>
    <w:p w14:paraId="1067A3E9" w14:textId="07A43326" w:rsidR="00736A7F" w:rsidRPr="005E792C" w:rsidRDefault="30FF8126" w:rsidP="368F9306">
      <w:pPr>
        <w:rPr>
          <w:rFonts w:eastAsia="Arial"/>
          <w:lang w:eastAsia="en-US"/>
        </w:rPr>
      </w:pPr>
      <w:r w:rsidRPr="005E792C">
        <w:rPr>
          <w:rFonts w:eastAsia="Arial"/>
          <w:lang w:eastAsia="en-US"/>
        </w:rPr>
        <w:t xml:space="preserve">På gemensam administration ska ledningens genomgång genomföras i de verksamheter som finns, samt </w:t>
      </w:r>
      <w:r w:rsidR="00391218" w:rsidRPr="005E792C">
        <w:rPr>
          <w:rFonts w:eastAsia="Arial"/>
          <w:lang w:eastAsia="en-US"/>
        </w:rPr>
        <w:t>vid</w:t>
      </w:r>
      <w:r w:rsidRPr="005E792C">
        <w:rPr>
          <w:rFonts w:eastAsia="Arial"/>
          <w:lang w:eastAsia="en-US"/>
        </w:rPr>
        <w:t xml:space="preserve"> Gemensam administrations information</w:t>
      </w:r>
      <w:r w:rsidR="509FAD55" w:rsidRPr="005E792C">
        <w:rPr>
          <w:rFonts w:eastAsia="Arial"/>
          <w:lang w:eastAsia="en-US"/>
        </w:rPr>
        <w:t>smöte i mars</w:t>
      </w:r>
      <w:r w:rsidRPr="005E792C">
        <w:rPr>
          <w:rFonts w:eastAsia="Arial"/>
          <w:lang w:eastAsia="en-US"/>
        </w:rPr>
        <w:t xml:space="preserve">. </w:t>
      </w:r>
    </w:p>
    <w:p w14:paraId="3FCCC486" w14:textId="77777777" w:rsidR="00736A7F" w:rsidRPr="00736A7F" w:rsidRDefault="00736A7F" w:rsidP="00736A7F">
      <w:pPr>
        <w:widowControl w:val="0"/>
        <w:spacing w:before="11" w:after="0" w:line="240" w:lineRule="auto"/>
        <w:ind w:left="0" w:right="0"/>
        <w:rPr>
          <w:rFonts w:ascii="Arial" w:eastAsia="Arial" w:hAnsi="Arial" w:cs="Arial"/>
          <w:sz w:val="19"/>
          <w:szCs w:val="19"/>
          <w:lang w:eastAsia="en-US"/>
        </w:rPr>
      </w:pPr>
    </w:p>
    <w:p w14:paraId="2D9C3028" w14:textId="77777777" w:rsidR="00736A7F" w:rsidRPr="00736A7F" w:rsidRDefault="00736A7F" w:rsidP="002D57D0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 xml:space="preserve">Följande funktioner i miljöorganisationen utgör ett stöd för ledningen genom att på uppdrag säkerställa att </w:t>
      </w:r>
      <w:r w:rsidRPr="00736A7F">
        <w:rPr>
          <w:rFonts w:eastAsia="Arial"/>
          <w:u w:val="single"/>
          <w:lang w:eastAsia="en-US"/>
        </w:rPr>
        <w:t>underlag till ledningens</w:t>
      </w:r>
      <w:r w:rsidRPr="00736A7F">
        <w:rPr>
          <w:rFonts w:eastAsia="Arial"/>
          <w:spacing w:val="-14"/>
          <w:u w:val="single"/>
          <w:lang w:eastAsia="en-US"/>
        </w:rPr>
        <w:t xml:space="preserve"> </w:t>
      </w:r>
      <w:r w:rsidRPr="00736A7F">
        <w:rPr>
          <w:rFonts w:eastAsia="Arial"/>
          <w:u w:val="single"/>
          <w:lang w:eastAsia="en-US"/>
        </w:rPr>
        <w:t>genomgång sammanställs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och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presenteras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för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respektive</w:t>
      </w:r>
      <w:r w:rsidRPr="00736A7F">
        <w:rPr>
          <w:rFonts w:eastAsia="Arial"/>
          <w:spacing w:val="-3"/>
          <w:lang w:eastAsia="en-US"/>
        </w:rPr>
        <w:t xml:space="preserve"> </w:t>
      </w:r>
      <w:r w:rsidRPr="00736A7F">
        <w:rPr>
          <w:rFonts w:eastAsia="Arial"/>
          <w:lang w:eastAsia="en-US"/>
        </w:rPr>
        <w:t>ledningsfunktion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i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god</w:t>
      </w:r>
      <w:r w:rsidRPr="00736A7F">
        <w:rPr>
          <w:rFonts w:eastAsia="Arial"/>
          <w:spacing w:val="-6"/>
          <w:lang w:eastAsia="en-US"/>
        </w:rPr>
        <w:t xml:space="preserve"> </w:t>
      </w:r>
      <w:r w:rsidRPr="00736A7F">
        <w:rPr>
          <w:rFonts w:eastAsia="Arial"/>
          <w:lang w:eastAsia="en-US"/>
        </w:rPr>
        <w:t>tid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före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genomgången:</w:t>
      </w:r>
    </w:p>
    <w:p w14:paraId="5BF04273" w14:textId="77777777" w:rsidR="00736A7F" w:rsidRPr="00736A7F" w:rsidRDefault="00736A7F" w:rsidP="00E66644">
      <w:pPr>
        <w:rPr>
          <w:rFonts w:eastAsia="Arial" w:cs="Arial"/>
          <w:szCs w:val="20"/>
          <w:lang w:val="en-US" w:eastAsia="en-US"/>
        </w:rPr>
      </w:pPr>
      <w:proofErr w:type="spellStart"/>
      <w:r w:rsidRPr="00736A7F">
        <w:rPr>
          <w:rFonts w:eastAsia="Calibri"/>
          <w:lang w:val="en-US" w:eastAsia="en-US"/>
        </w:rPr>
        <w:t>Verksamhetens</w:t>
      </w:r>
      <w:proofErr w:type="spellEnd"/>
      <w:r w:rsidRPr="00736A7F">
        <w:rPr>
          <w:rFonts w:eastAsia="Calibri"/>
          <w:lang w:val="en-US" w:eastAsia="en-US"/>
        </w:rPr>
        <w:t xml:space="preserve"> </w:t>
      </w:r>
      <w:proofErr w:type="spellStart"/>
      <w:r w:rsidRPr="00736A7F">
        <w:rPr>
          <w:rFonts w:eastAsia="Calibri"/>
          <w:lang w:val="en-US" w:eastAsia="en-US"/>
        </w:rPr>
        <w:t>miljöombud</w:t>
      </w:r>
      <w:proofErr w:type="spellEnd"/>
      <w:r w:rsidRPr="00736A7F">
        <w:rPr>
          <w:rFonts w:eastAsia="Calibri"/>
          <w:lang w:val="en-US" w:eastAsia="en-US"/>
        </w:rPr>
        <w:t xml:space="preserve"> till</w:t>
      </w:r>
      <w:r w:rsidRPr="00736A7F">
        <w:rPr>
          <w:rFonts w:eastAsia="Calibri"/>
          <w:spacing w:val="-3"/>
          <w:lang w:val="en-US" w:eastAsia="en-US"/>
        </w:rPr>
        <w:t xml:space="preserve"> </w:t>
      </w:r>
      <w:proofErr w:type="spellStart"/>
      <w:r w:rsidRPr="00736A7F">
        <w:rPr>
          <w:rFonts w:eastAsia="Calibri"/>
          <w:lang w:val="en-US" w:eastAsia="en-US"/>
        </w:rPr>
        <w:t>verksamhetsledning</w:t>
      </w:r>
      <w:proofErr w:type="spellEnd"/>
    </w:p>
    <w:p w14:paraId="2B322067" w14:textId="77777777" w:rsidR="00736A7F" w:rsidRPr="00736A7F" w:rsidRDefault="00736A7F" w:rsidP="00E66644">
      <w:pPr>
        <w:rPr>
          <w:rFonts w:eastAsia="Arial" w:cs="Arial"/>
          <w:szCs w:val="20"/>
          <w:lang w:val="en-US" w:eastAsia="en-US"/>
        </w:rPr>
      </w:pPr>
      <w:proofErr w:type="spellStart"/>
      <w:r w:rsidRPr="00736A7F">
        <w:rPr>
          <w:rFonts w:eastAsia="Calibri"/>
          <w:lang w:val="en-US" w:eastAsia="en-US"/>
        </w:rPr>
        <w:t>Miljökoordinator</w:t>
      </w:r>
      <w:proofErr w:type="spellEnd"/>
      <w:r w:rsidRPr="00736A7F">
        <w:rPr>
          <w:rFonts w:eastAsia="Calibri"/>
          <w:lang w:val="en-US" w:eastAsia="en-US"/>
        </w:rPr>
        <w:t xml:space="preserve"> till</w:t>
      </w:r>
      <w:r w:rsidRPr="00736A7F">
        <w:rPr>
          <w:rFonts w:eastAsia="Calibri"/>
          <w:spacing w:val="-3"/>
          <w:lang w:val="en-US" w:eastAsia="en-US"/>
        </w:rPr>
        <w:t xml:space="preserve"> </w:t>
      </w:r>
      <w:proofErr w:type="spellStart"/>
      <w:r w:rsidRPr="00736A7F">
        <w:rPr>
          <w:rFonts w:eastAsia="Calibri"/>
          <w:lang w:val="en-US" w:eastAsia="en-US"/>
        </w:rPr>
        <w:t>områdesledningen</w:t>
      </w:r>
      <w:proofErr w:type="spellEnd"/>
    </w:p>
    <w:p w14:paraId="3D11D51A" w14:textId="77777777" w:rsidR="00736A7F" w:rsidRPr="00736A7F" w:rsidRDefault="00736A7F" w:rsidP="6F49B55B">
      <w:pPr>
        <w:rPr>
          <w:rFonts w:eastAsia="Arial" w:cs="Arial"/>
          <w:lang w:val="en-US" w:eastAsia="en-US"/>
        </w:rPr>
      </w:pPr>
      <w:r w:rsidRPr="00736A7F">
        <w:rPr>
          <w:rFonts w:eastAsia="Calibri"/>
          <w:lang w:val="en-US" w:eastAsia="en-US"/>
        </w:rPr>
        <w:t>Miljöstrateg till</w:t>
      </w:r>
      <w:r w:rsidRPr="00736A7F">
        <w:rPr>
          <w:rFonts w:eastAsia="Calibri"/>
          <w:spacing w:val="-2"/>
          <w:lang w:val="en-US" w:eastAsia="en-US"/>
        </w:rPr>
        <w:t xml:space="preserve"> </w:t>
      </w:r>
      <w:proofErr w:type="spellStart"/>
      <w:r w:rsidRPr="00736A7F">
        <w:rPr>
          <w:rFonts w:eastAsia="Calibri"/>
          <w:lang w:val="en-US" w:eastAsia="en-US"/>
        </w:rPr>
        <w:t>sjukhusledningen</w:t>
      </w:r>
      <w:proofErr w:type="spellEnd"/>
    </w:p>
    <w:p w14:paraId="70291D6F" w14:textId="77777777" w:rsidR="00736A7F" w:rsidRPr="00736A7F" w:rsidRDefault="00736A7F" w:rsidP="00736A7F">
      <w:pPr>
        <w:widowControl w:val="0"/>
        <w:spacing w:before="11" w:after="0" w:line="240" w:lineRule="auto"/>
        <w:ind w:left="0" w:right="0"/>
        <w:rPr>
          <w:rFonts w:ascii="Arial" w:eastAsia="Arial" w:hAnsi="Arial" w:cs="Arial"/>
          <w:sz w:val="19"/>
          <w:szCs w:val="19"/>
          <w:lang w:val="en-US" w:eastAsia="en-US"/>
        </w:rPr>
      </w:pPr>
    </w:p>
    <w:p w14:paraId="745B271A" w14:textId="30EAA2C3" w:rsidR="00736A7F" w:rsidRPr="00736A7F" w:rsidRDefault="00736A7F" w:rsidP="00E66644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lastRenderedPageBreak/>
        <w:t>För ledningens genomgång ska det finnas en fastlagd agenda som omfattar punkterna nedan.</w:t>
      </w:r>
      <w:r w:rsidR="00BF5837">
        <w:rPr>
          <w:rFonts w:eastAsia="Arial"/>
          <w:lang w:eastAsia="en-US"/>
        </w:rPr>
        <w:t xml:space="preserve"> </w:t>
      </w:r>
      <w:r w:rsidRPr="00736A7F">
        <w:rPr>
          <w:rFonts w:eastAsia="Arial"/>
          <w:strike/>
          <w:lang w:eastAsia="en-US"/>
        </w:rPr>
        <w:t xml:space="preserve"> </w:t>
      </w:r>
      <w:r w:rsidRPr="00736A7F">
        <w:rPr>
          <w:rFonts w:eastAsia="Arial"/>
          <w:lang w:eastAsia="en-US"/>
        </w:rPr>
        <w:t xml:space="preserve">Resultaten </w:t>
      </w:r>
      <w:r w:rsidRPr="002768B7">
        <w:rPr>
          <w:rFonts w:eastAsia="Arial"/>
          <w:lang w:eastAsia="en-US"/>
        </w:rPr>
        <w:t xml:space="preserve">under respektive punkt ska analyseras, utvärderas och protokollföras. </w:t>
      </w:r>
      <w:r w:rsidR="00AC1079" w:rsidRPr="002768B7">
        <w:rPr>
          <w:rFonts w:eastAsia="Arial"/>
          <w:lang w:eastAsia="en-US"/>
        </w:rPr>
        <w:t>Detaljerade</w:t>
      </w:r>
      <w:r w:rsidR="003678C4" w:rsidRPr="002768B7">
        <w:rPr>
          <w:rFonts w:eastAsia="Arial"/>
          <w:lang w:eastAsia="en-US"/>
        </w:rPr>
        <w:t xml:space="preserve"> m</w:t>
      </w:r>
      <w:r w:rsidR="002866F6" w:rsidRPr="002768B7">
        <w:rPr>
          <w:rFonts w:eastAsia="Arial"/>
          <w:lang w:eastAsia="en-US"/>
        </w:rPr>
        <w:t xml:space="preserve">allar för </w:t>
      </w:r>
      <w:r w:rsidR="003678C4" w:rsidRPr="002768B7">
        <w:rPr>
          <w:rFonts w:eastAsia="Arial"/>
          <w:lang w:eastAsia="en-US"/>
        </w:rPr>
        <w:t>underlag/protokoll finns på miljö</w:t>
      </w:r>
      <w:r w:rsidR="00AC1079" w:rsidRPr="002768B7">
        <w:rPr>
          <w:rFonts w:eastAsia="Arial"/>
          <w:lang w:eastAsia="en-US"/>
        </w:rPr>
        <w:t xml:space="preserve">portalen, </w:t>
      </w:r>
      <w:r w:rsidR="008E622D" w:rsidRPr="002768B7">
        <w:rPr>
          <w:rFonts w:eastAsia="Arial"/>
          <w:lang w:eastAsia="en-US"/>
        </w:rPr>
        <w:t>en mall är för</w:t>
      </w:r>
      <w:r w:rsidR="006A1301" w:rsidRPr="002768B7">
        <w:rPr>
          <w:rFonts w:eastAsia="Arial"/>
          <w:lang w:eastAsia="en-US"/>
        </w:rPr>
        <w:t xml:space="preserve"> ledningens genomgång på</w:t>
      </w:r>
      <w:r w:rsidR="008E622D" w:rsidRPr="002768B7">
        <w:rPr>
          <w:rFonts w:eastAsia="Arial"/>
          <w:lang w:eastAsia="en-US"/>
        </w:rPr>
        <w:t xml:space="preserve"> verksamhetsomr</w:t>
      </w:r>
      <w:r w:rsidR="006A1301" w:rsidRPr="002768B7">
        <w:rPr>
          <w:rFonts w:eastAsia="Arial"/>
          <w:lang w:eastAsia="en-US"/>
        </w:rPr>
        <w:t>åde</w:t>
      </w:r>
      <w:r w:rsidR="0086198C" w:rsidRPr="002768B7">
        <w:rPr>
          <w:rFonts w:eastAsia="Arial"/>
          <w:lang w:eastAsia="en-US"/>
        </w:rPr>
        <w:t>, och en</w:t>
      </w:r>
      <w:r w:rsidR="006A1301" w:rsidRPr="002768B7">
        <w:rPr>
          <w:rFonts w:eastAsia="Arial"/>
          <w:lang w:eastAsia="en-US"/>
        </w:rPr>
        <w:t xml:space="preserve"> är för ledningens genomgång på område och sjukhusledning. </w:t>
      </w:r>
      <w:r w:rsidR="00F67DBA" w:rsidRPr="002768B7">
        <w:rPr>
          <w:rFonts w:eastAsia="Arial"/>
          <w:lang w:eastAsia="en-US"/>
        </w:rPr>
        <w:t>M</w:t>
      </w:r>
      <w:r w:rsidR="007736D0" w:rsidRPr="002768B7">
        <w:rPr>
          <w:rFonts w:eastAsia="Arial"/>
          <w:lang w:eastAsia="en-US"/>
        </w:rPr>
        <w:t>allarna</w:t>
      </w:r>
      <w:r w:rsidRPr="002768B7">
        <w:rPr>
          <w:rFonts w:eastAsia="Arial"/>
          <w:lang w:eastAsia="en-US"/>
        </w:rPr>
        <w:t xml:space="preserve"> innehåller även </w:t>
      </w:r>
      <w:r w:rsidR="002768B7" w:rsidRPr="002768B7">
        <w:rPr>
          <w:rFonts w:eastAsia="Arial"/>
          <w:lang w:eastAsia="en-US"/>
        </w:rPr>
        <w:t xml:space="preserve">hjälptext </w:t>
      </w:r>
      <w:r w:rsidR="002768B7">
        <w:rPr>
          <w:rFonts w:eastAsia="Arial"/>
          <w:lang w:eastAsia="en-US"/>
        </w:rPr>
        <w:t xml:space="preserve">och </w:t>
      </w:r>
      <w:r w:rsidRPr="00736A7F">
        <w:rPr>
          <w:rFonts w:eastAsia="Arial"/>
          <w:lang w:eastAsia="en-US"/>
        </w:rPr>
        <w:t xml:space="preserve">tips för genomförande av ledningens genomgång. </w:t>
      </w:r>
    </w:p>
    <w:p w14:paraId="67F81358" w14:textId="77777777" w:rsidR="00736A7F" w:rsidRPr="00146458" w:rsidRDefault="00736A7F" w:rsidP="00736A7F">
      <w:pPr>
        <w:widowControl w:val="0"/>
        <w:spacing w:after="0" w:line="240" w:lineRule="auto"/>
        <w:ind w:left="-142" w:right="799"/>
        <w:rPr>
          <w:rFonts w:ascii="Arial" w:eastAsia="Arial" w:hAnsi="Arial"/>
          <w:sz w:val="20"/>
          <w:szCs w:val="20"/>
          <w:lang w:eastAsia="en-US"/>
        </w:rPr>
      </w:pPr>
    </w:p>
    <w:p w14:paraId="3C652F9A" w14:textId="31162E62" w:rsidR="005756B0" w:rsidRPr="00146458" w:rsidRDefault="005A5518" w:rsidP="005756B0">
      <w:p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Punkter för verksamhetsområde</w:t>
      </w:r>
    </w:p>
    <w:p w14:paraId="36F970BF" w14:textId="2F9BCF9D" w:rsidR="005756B0" w:rsidRPr="00146458" w:rsidRDefault="00D33D6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Miljöpåverkan – mål och handlingsplaner</w:t>
      </w:r>
    </w:p>
    <w:p w14:paraId="380A2755" w14:textId="3B45CBB9" w:rsidR="00D33D66" w:rsidRPr="00146458" w:rsidRDefault="00D33D6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Lagefterlevnad</w:t>
      </w:r>
    </w:p>
    <w:p w14:paraId="79726057" w14:textId="49907292" w:rsidR="00D33D66" w:rsidRPr="00146458" w:rsidRDefault="00D33D6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Miljöavvikelser</w:t>
      </w:r>
    </w:p>
    <w:p w14:paraId="31CD9F98" w14:textId="45AC7C5B" w:rsidR="00D33D66" w:rsidRPr="00146458" w:rsidRDefault="00D33D6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Internrevision</w:t>
      </w:r>
    </w:p>
    <w:p w14:paraId="73326596" w14:textId="33A01C33" w:rsidR="00D33D66" w:rsidRPr="00146458" w:rsidRDefault="00D33D6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Resurser för miljöarbetet</w:t>
      </w:r>
    </w:p>
    <w:p w14:paraId="1A5B4F96" w14:textId="6DC70347" w:rsidR="00D33D66" w:rsidRPr="00146458" w:rsidRDefault="00F86AC6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Möjligheter till förbättring</w:t>
      </w:r>
    </w:p>
    <w:p w14:paraId="1946BB70" w14:textId="169BD8C7" w:rsidR="005A5518" w:rsidRPr="00146458" w:rsidRDefault="005C6B4B" w:rsidP="005756B0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Övriga frågor</w:t>
      </w:r>
    </w:p>
    <w:p w14:paraId="505C9B6B" w14:textId="252BB71E" w:rsidR="00F86AC6" w:rsidRPr="00146458" w:rsidRDefault="005C6B4B" w:rsidP="0066733D">
      <w:pPr>
        <w:pStyle w:val="Liststycke"/>
        <w:numPr>
          <w:ilvl w:val="0"/>
          <w:numId w:val="21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Beslut och åtgärder</w:t>
      </w:r>
    </w:p>
    <w:p w14:paraId="38FCF3BC" w14:textId="2135E439" w:rsidR="005A5518" w:rsidRPr="00146458" w:rsidRDefault="005A5518" w:rsidP="005A5518">
      <w:p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Punkter för område och sjukhusledning</w:t>
      </w:r>
    </w:p>
    <w:p w14:paraId="711B3ADF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Miljöpåverkan – mål och handlingsplaner</w:t>
      </w:r>
    </w:p>
    <w:p w14:paraId="3CAE7D4A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Lagefterlevnad</w:t>
      </w:r>
    </w:p>
    <w:p w14:paraId="0D095887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Miljöavvikelser</w:t>
      </w:r>
    </w:p>
    <w:p w14:paraId="3A95E1F3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Internrevision</w:t>
      </w:r>
    </w:p>
    <w:p w14:paraId="2309F5E1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Resurser för miljöarbetet</w:t>
      </w:r>
    </w:p>
    <w:p w14:paraId="502A80F8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Möjligheter till förbättring</w:t>
      </w:r>
    </w:p>
    <w:p w14:paraId="5CFEFEC5" w14:textId="39141ABB" w:rsidR="00F54C0A" w:rsidRPr="00146458" w:rsidRDefault="0019371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 xml:space="preserve">Miljöledningssystemet </w:t>
      </w:r>
    </w:p>
    <w:p w14:paraId="09A287D5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Övriga frågor</w:t>
      </w:r>
    </w:p>
    <w:p w14:paraId="3B41B2C6" w14:textId="77777777" w:rsidR="005C6B4B" w:rsidRPr="00146458" w:rsidRDefault="005C6B4B" w:rsidP="005C6B4B">
      <w:pPr>
        <w:pStyle w:val="Liststycke"/>
        <w:numPr>
          <w:ilvl w:val="0"/>
          <w:numId w:val="22"/>
        </w:numPr>
        <w:rPr>
          <w:rFonts w:eastAsia="Arial"/>
          <w:lang w:eastAsia="en-US"/>
        </w:rPr>
      </w:pPr>
      <w:r w:rsidRPr="00146458">
        <w:rPr>
          <w:rFonts w:eastAsia="Arial"/>
          <w:lang w:eastAsia="en-US"/>
        </w:rPr>
        <w:t>Beslut och åtgärder</w:t>
      </w:r>
    </w:p>
    <w:p w14:paraId="6B51A7A4" w14:textId="77777777" w:rsidR="00E66644" w:rsidRPr="00736A7F" w:rsidRDefault="00E66644" w:rsidP="00736A7F">
      <w:pPr>
        <w:widowControl w:val="0"/>
        <w:spacing w:before="58" w:after="0" w:line="240" w:lineRule="auto"/>
        <w:ind w:left="-142" w:right="799"/>
        <w:rPr>
          <w:rFonts w:ascii="Arial" w:eastAsia="Arial" w:hAnsi="Arial"/>
          <w:b/>
          <w:sz w:val="20"/>
          <w:szCs w:val="20"/>
          <w:lang w:eastAsia="en-US"/>
        </w:rPr>
      </w:pPr>
    </w:p>
    <w:p w14:paraId="43EF386D" w14:textId="7E427A89" w:rsidR="00736A7F" w:rsidRPr="00736A7F" w:rsidRDefault="00736A7F" w:rsidP="4AD34974">
      <w:pPr>
        <w:rPr>
          <w:rFonts w:eastAsia="Arial"/>
          <w:b/>
          <w:bCs/>
          <w:lang w:eastAsia="en-US"/>
        </w:rPr>
      </w:pPr>
      <w:r w:rsidRPr="00736A7F">
        <w:rPr>
          <w:rFonts w:eastAsia="Arial"/>
          <w:lang w:eastAsia="en-US"/>
        </w:rPr>
        <w:t>Protokoll från ledningens genomgång på verksamhetsnivå utgör underlag</w:t>
      </w:r>
      <w:r w:rsidRPr="00736A7F">
        <w:rPr>
          <w:rFonts w:eastAsia="Arial"/>
          <w:spacing w:val="-21"/>
          <w:lang w:eastAsia="en-US"/>
        </w:rPr>
        <w:t xml:space="preserve"> </w:t>
      </w:r>
      <w:r w:rsidRPr="00736A7F">
        <w:rPr>
          <w:rFonts w:eastAsia="Arial"/>
          <w:lang w:eastAsia="en-US"/>
        </w:rPr>
        <w:t>till ledningens genomgång på områdesnivå. Verksamhetschefer ansvarar för att verksamheten skickar protokollet</w:t>
      </w:r>
      <w:r w:rsidRPr="00736A7F">
        <w:rPr>
          <w:rFonts w:eastAsia="Arial"/>
          <w:spacing w:val="-18"/>
          <w:lang w:eastAsia="en-US"/>
        </w:rPr>
        <w:t xml:space="preserve"> </w:t>
      </w:r>
      <w:r w:rsidRPr="00736A7F">
        <w:rPr>
          <w:rFonts w:eastAsia="Arial"/>
          <w:lang w:eastAsia="en-US"/>
        </w:rPr>
        <w:t xml:space="preserve">från ledningens genomgång till områdeschefen och miljökoordinatorn. Verksamhetschefer inom gemensam administration skickar </w:t>
      </w:r>
      <w:r w:rsidR="002A10EF" w:rsidRPr="00736A7F">
        <w:rPr>
          <w:rFonts w:eastAsia="Arial"/>
          <w:lang w:eastAsia="en-US"/>
        </w:rPr>
        <w:t>i stället</w:t>
      </w:r>
      <w:r w:rsidRPr="00736A7F">
        <w:rPr>
          <w:rFonts w:eastAsia="Arial"/>
          <w:lang w:eastAsia="en-US"/>
        </w:rPr>
        <w:t xml:space="preserve"> protokollet till </w:t>
      </w:r>
      <w:r w:rsidR="00D43BE2">
        <w:rPr>
          <w:rFonts w:eastAsia="Arial"/>
          <w:lang w:eastAsia="en-US"/>
        </w:rPr>
        <w:t xml:space="preserve">Stabsdirektör </w:t>
      </w:r>
      <w:r w:rsidRPr="00736A7F">
        <w:rPr>
          <w:rFonts w:eastAsia="Arial"/>
          <w:lang w:eastAsia="en-US"/>
        </w:rPr>
        <w:t xml:space="preserve">och miljökoordinatorn. Områdeschefer och </w:t>
      </w:r>
      <w:r w:rsidR="00496297">
        <w:rPr>
          <w:rFonts w:eastAsia="Arial"/>
          <w:lang w:eastAsia="en-US"/>
        </w:rPr>
        <w:t>Stabsdirektör</w:t>
      </w:r>
      <w:r w:rsidRPr="00736A7F">
        <w:rPr>
          <w:rFonts w:eastAsia="Arial"/>
          <w:lang w:eastAsia="en-US"/>
        </w:rPr>
        <w:t xml:space="preserve"> ansvarar för att protokollen från ledningens genomgång på områdesnivå skickas till miljöstrategen. Dessa protokoll utgör sedan underlag till ledningens genomgång på sjukhusledningsnivå. </w:t>
      </w:r>
    </w:p>
    <w:p w14:paraId="4B54888F" w14:textId="77777777" w:rsidR="00736A7F" w:rsidRPr="00736A7F" w:rsidRDefault="00736A7F" w:rsidP="00736A7F">
      <w:pPr>
        <w:widowControl w:val="0"/>
        <w:spacing w:after="0" w:line="240" w:lineRule="auto"/>
        <w:ind w:left="918" w:right="799"/>
        <w:rPr>
          <w:rFonts w:ascii="Arial" w:eastAsia="Arial" w:hAnsi="Arial"/>
          <w:sz w:val="20"/>
          <w:szCs w:val="20"/>
          <w:lang w:eastAsia="en-US"/>
        </w:rPr>
      </w:pPr>
    </w:p>
    <w:p w14:paraId="15E0C82D" w14:textId="3D115143" w:rsidR="00736A7F" w:rsidRPr="001B67E9" w:rsidRDefault="00736A7F" w:rsidP="001B67E9">
      <w:pPr>
        <w:rPr>
          <w:rFonts w:eastAsia="Arial"/>
          <w:lang w:eastAsia="en-US"/>
        </w:rPr>
      </w:pPr>
      <w:r w:rsidRPr="368F9306">
        <w:rPr>
          <w:rFonts w:eastAsia="Arial"/>
          <w:lang w:eastAsia="en-US"/>
        </w:rPr>
        <w:t xml:space="preserve">Ledningens genomgång på sjukhusnivå förbereds och genomförs av </w:t>
      </w:r>
      <w:r w:rsidR="18C603BF" w:rsidRPr="00270F0B">
        <w:rPr>
          <w:rFonts w:eastAsia="Arial"/>
          <w:lang w:eastAsia="en-US"/>
        </w:rPr>
        <w:t>stabsdirektör</w:t>
      </w:r>
      <w:r w:rsidR="18C603BF" w:rsidRPr="368F9306">
        <w:rPr>
          <w:rFonts w:eastAsia="Arial"/>
          <w:lang w:eastAsia="en-US"/>
        </w:rPr>
        <w:t xml:space="preserve"> </w:t>
      </w:r>
      <w:r w:rsidRPr="368F9306">
        <w:rPr>
          <w:rFonts w:eastAsia="Arial"/>
          <w:lang w:eastAsia="en-US"/>
        </w:rPr>
        <w:t xml:space="preserve">med stöd av miljöstrategen. Mötet ska innefatta beslut och åtgärder av eventuella förändringar i miljöarbetet och </w:t>
      </w:r>
      <w:r w:rsidRPr="368F9306">
        <w:rPr>
          <w:rFonts w:eastAsia="Arial"/>
          <w:lang w:eastAsia="en-US"/>
        </w:rPr>
        <w:lastRenderedPageBreak/>
        <w:t>miljöledningssystemet. Besluten ska grunda sig på en utvärdering av nuvarande miljöarbete och miljöledningssystem som fås genom ledningens genomgång på områdes- och verksamhetsnivå. Revisionsrapport av SU ledning utgör också ett underlag.</w:t>
      </w:r>
    </w:p>
    <w:p w14:paraId="6B6C13D4" w14:textId="77777777" w:rsidR="00736A7F" w:rsidRPr="00736A7F" w:rsidRDefault="00736A7F" w:rsidP="001B67E9">
      <w:pPr>
        <w:pStyle w:val="Rubrik2"/>
        <w:rPr>
          <w:lang w:eastAsia="en-US"/>
        </w:rPr>
      </w:pPr>
      <w:r w:rsidRPr="00736A7F">
        <w:rPr>
          <w:lang w:eastAsia="en-US"/>
        </w:rPr>
        <w:t>Ansvar</w:t>
      </w:r>
    </w:p>
    <w:p w14:paraId="2C418FAC" w14:textId="77777777" w:rsidR="00736A7F" w:rsidRPr="00736A7F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Sjukhusdirektören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har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det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övergripande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ansvaret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för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att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rutinen</w:t>
      </w:r>
      <w:r w:rsidRPr="00736A7F">
        <w:rPr>
          <w:rFonts w:eastAsia="Arial"/>
          <w:spacing w:val="-4"/>
          <w:lang w:eastAsia="en-US"/>
        </w:rPr>
        <w:t xml:space="preserve"> efter</w:t>
      </w:r>
      <w:r w:rsidRPr="00736A7F">
        <w:rPr>
          <w:rFonts w:eastAsia="Arial"/>
          <w:lang w:eastAsia="en-US"/>
        </w:rPr>
        <w:t>följs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på</w:t>
      </w:r>
      <w:r w:rsidRPr="00736A7F">
        <w:rPr>
          <w:rFonts w:eastAsia="Arial"/>
          <w:spacing w:val="-4"/>
          <w:lang w:eastAsia="en-US"/>
        </w:rPr>
        <w:t xml:space="preserve"> </w:t>
      </w:r>
      <w:r w:rsidRPr="00736A7F">
        <w:rPr>
          <w:rFonts w:eastAsia="Arial"/>
          <w:lang w:eastAsia="en-US"/>
        </w:rPr>
        <w:t>SU.</w:t>
      </w:r>
    </w:p>
    <w:p w14:paraId="6A318370" w14:textId="77777777" w:rsidR="00736A7F" w:rsidRPr="00736A7F" w:rsidRDefault="00736A7F" w:rsidP="00736A7F">
      <w:pPr>
        <w:widowControl w:val="0"/>
        <w:spacing w:before="1" w:after="0" w:line="240" w:lineRule="auto"/>
        <w:ind w:left="0" w:right="0"/>
        <w:rPr>
          <w:rFonts w:ascii="Arial" w:eastAsia="Arial" w:hAnsi="Arial" w:cs="Arial"/>
          <w:sz w:val="20"/>
          <w:szCs w:val="20"/>
          <w:lang w:eastAsia="en-US"/>
        </w:rPr>
      </w:pPr>
    </w:p>
    <w:p w14:paraId="088C443F" w14:textId="064B8F37" w:rsidR="00736A7F" w:rsidRPr="00736A7F" w:rsidRDefault="00454933" w:rsidP="001B67E9">
      <w:pPr>
        <w:rPr>
          <w:rFonts w:eastAsia="Arial"/>
          <w:lang w:eastAsia="en-US"/>
        </w:rPr>
      </w:pPr>
      <w:r w:rsidRPr="004D0BFC">
        <w:rPr>
          <w:rFonts w:eastAsia="Arial"/>
          <w:lang w:eastAsia="en-US"/>
        </w:rPr>
        <w:t>Stabsdirektör</w:t>
      </w:r>
      <w:r>
        <w:rPr>
          <w:rFonts w:eastAsia="Arial"/>
          <w:i/>
          <w:iCs/>
          <w:lang w:eastAsia="en-US"/>
        </w:rPr>
        <w:t xml:space="preserve"> </w:t>
      </w:r>
      <w:r w:rsidR="00736A7F" w:rsidRPr="00736A7F">
        <w:rPr>
          <w:rFonts w:eastAsia="Arial"/>
          <w:lang w:eastAsia="en-US"/>
        </w:rPr>
        <w:t>ansvarar för att ledningens genomgång</w:t>
      </w:r>
      <w:r w:rsidR="00736A7F" w:rsidRPr="00736A7F">
        <w:rPr>
          <w:rFonts w:eastAsia="Arial"/>
          <w:spacing w:val="-17"/>
          <w:lang w:eastAsia="en-US"/>
        </w:rPr>
        <w:t xml:space="preserve"> </w:t>
      </w:r>
      <w:r w:rsidR="00736A7F" w:rsidRPr="00736A7F">
        <w:rPr>
          <w:rFonts w:eastAsia="Arial"/>
          <w:lang w:eastAsia="en-US"/>
        </w:rPr>
        <w:t>genomförs i</w:t>
      </w:r>
      <w:r w:rsidR="00736A7F" w:rsidRPr="00736A7F">
        <w:rPr>
          <w:rFonts w:eastAsia="Arial"/>
          <w:spacing w:val="-2"/>
          <w:lang w:eastAsia="en-US"/>
        </w:rPr>
        <w:t xml:space="preserve"> </w:t>
      </w:r>
      <w:r w:rsidR="00736A7F" w:rsidRPr="00736A7F">
        <w:rPr>
          <w:rFonts w:eastAsia="Arial"/>
          <w:lang w:eastAsia="en-US"/>
        </w:rPr>
        <w:t>sjukhusledningen.</w:t>
      </w:r>
    </w:p>
    <w:p w14:paraId="0822CF3A" w14:textId="77777777" w:rsidR="00736A7F" w:rsidRPr="00736A7F" w:rsidRDefault="00736A7F" w:rsidP="00736A7F">
      <w:pPr>
        <w:widowControl w:val="0"/>
        <w:spacing w:before="1" w:after="0" w:line="240" w:lineRule="auto"/>
        <w:ind w:left="0" w:right="0"/>
        <w:rPr>
          <w:rFonts w:ascii="Arial" w:eastAsia="Arial" w:hAnsi="Arial" w:cs="Arial"/>
          <w:sz w:val="20"/>
          <w:szCs w:val="20"/>
          <w:lang w:eastAsia="en-US"/>
        </w:rPr>
      </w:pPr>
    </w:p>
    <w:p w14:paraId="3A74893C" w14:textId="77777777" w:rsidR="00736A7F" w:rsidRPr="00736A7F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Områdeschefer och verksamhetschefer ansvarar för att ledningens genomgång genomförs</w:t>
      </w:r>
      <w:r w:rsidRPr="00736A7F">
        <w:rPr>
          <w:rFonts w:eastAsia="Arial"/>
          <w:spacing w:val="-19"/>
          <w:lang w:eastAsia="en-US"/>
        </w:rPr>
        <w:t xml:space="preserve"> </w:t>
      </w:r>
      <w:r w:rsidRPr="00736A7F">
        <w:rPr>
          <w:rFonts w:eastAsia="Arial"/>
          <w:lang w:eastAsia="en-US"/>
        </w:rPr>
        <w:t>i områdes- respektive</w:t>
      </w:r>
      <w:r w:rsidRPr="00736A7F">
        <w:rPr>
          <w:rFonts w:eastAsia="Arial"/>
          <w:spacing w:val="-5"/>
          <w:lang w:eastAsia="en-US"/>
        </w:rPr>
        <w:t xml:space="preserve"> </w:t>
      </w:r>
      <w:r w:rsidRPr="00736A7F">
        <w:rPr>
          <w:rFonts w:eastAsia="Arial"/>
          <w:lang w:eastAsia="en-US"/>
        </w:rPr>
        <w:t>verksamhetsledningen.</w:t>
      </w:r>
    </w:p>
    <w:p w14:paraId="23C1A03C" w14:textId="77777777" w:rsidR="00736A7F" w:rsidRPr="00736A7F" w:rsidRDefault="00736A7F" w:rsidP="00736A7F">
      <w:pPr>
        <w:widowControl w:val="0"/>
        <w:spacing w:before="1" w:after="0" w:line="240" w:lineRule="auto"/>
        <w:ind w:left="0" w:right="0"/>
        <w:rPr>
          <w:rFonts w:ascii="Arial" w:eastAsia="Arial" w:hAnsi="Arial" w:cs="Arial"/>
          <w:sz w:val="20"/>
          <w:szCs w:val="20"/>
          <w:lang w:eastAsia="en-US"/>
        </w:rPr>
      </w:pPr>
    </w:p>
    <w:p w14:paraId="134DBA9C" w14:textId="781F95B6" w:rsidR="00736A7F" w:rsidRPr="001B67E9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 xml:space="preserve">Inom Gemensam administration ansvarar </w:t>
      </w:r>
      <w:r w:rsidR="00702283">
        <w:rPr>
          <w:rFonts w:eastAsia="Arial"/>
          <w:lang w:eastAsia="en-US"/>
        </w:rPr>
        <w:t>Stabsdirektör</w:t>
      </w:r>
      <w:r w:rsidRPr="00736A7F">
        <w:rPr>
          <w:rFonts w:eastAsia="Arial"/>
          <w:lang w:eastAsia="en-US"/>
        </w:rPr>
        <w:t xml:space="preserve"> för att ledningens</w:t>
      </w:r>
      <w:r w:rsidRPr="00736A7F">
        <w:rPr>
          <w:rFonts w:eastAsia="Arial"/>
          <w:spacing w:val="-15"/>
          <w:lang w:eastAsia="en-US"/>
        </w:rPr>
        <w:t xml:space="preserve"> </w:t>
      </w:r>
      <w:r w:rsidRPr="00736A7F">
        <w:rPr>
          <w:rFonts w:eastAsia="Arial"/>
          <w:lang w:eastAsia="en-US"/>
        </w:rPr>
        <w:t>genomgång genomförs</w:t>
      </w:r>
      <w:r w:rsidR="00702283">
        <w:rPr>
          <w:rFonts w:eastAsia="Arial"/>
          <w:lang w:eastAsia="en-US"/>
        </w:rPr>
        <w:t xml:space="preserve"> </w:t>
      </w:r>
      <w:r w:rsidR="00EC1E88">
        <w:rPr>
          <w:rFonts w:eastAsia="Arial"/>
          <w:lang w:eastAsia="en-US"/>
        </w:rPr>
        <w:t>på informationsmötet i mars</w:t>
      </w:r>
      <w:r w:rsidRPr="00736A7F">
        <w:rPr>
          <w:rFonts w:eastAsia="Arial"/>
          <w:lang w:eastAsia="en-US"/>
        </w:rPr>
        <w:t>.</w:t>
      </w:r>
    </w:p>
    <w:p w14:paraId="27FCAC85" w14:textId="77777777" w:rsidR="00736A7F" w:rsidRPr="00736A7F" w:rsidRDefault="00736A7F" w:rsidP="001B67E9">
      <w:pPr>
        <w:pStyle w:val="Rubrik2"/>
        <w:rPr>
          <w:lang w:eastAsia="en-US"/>
        </w:rPr>
      </w:pPr>
      <w:r w:rsidRPr="00736A7F">
        <w:rPr>
          <w:lang w:eastAsia="en-US"/>
        </w:rPr>
        <w:t>Uppföljning, utvärdering och</w:t>
      </w:r>
      <w:r w:rsidRPr="00736A7F">
        <w:rPr>
          <w:spacing w:val="-31"/>
          <w:lang w:eastAsia="en-US"/>
        </w:rPr>
        <w:t xml:space="preserve"> </w:t>
      </w:r>
      <w:r w:rsidRPr="00736A7F">
        <w:rPr>
          <w:lang w:eastAsia="en-US"/>
        </w:rPr>
        <w:t>revision</w:t>
      </w:r>
    </w:p>
    <w:p w14:paraId="2373267C" w14:textId="77777777" w:rsidR="00736A7F" w:rsidRPr="00736A7F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Uppföljning av rutinen sker i samband med</w:t>
      </w:r>
      <w:r w:rsidRPr="00736A7F">
        <w:rPr>
          <w:rFonts w:eastAsia="Arial"/>
          <w:spacing w:val="-13"/>
          <w:lang w:eastAsia="en-US"/>
        </w:rPr>
        <w:t xml:space="preserve"> </w:t>
      </w:r>
      <w:r w:rsidRPr="00736A7F">
        <w:rPr>
          <w:rFonts w:eastAsia="Arial"/>
          <w:lang w:eastAsia="en-US"/>
        </w:rPr>
        <w:t>internrevision.</w:t>
      </w:r>
    </w:p>
    <w:p w14:paraId="5192CB94" w14:textId="7F648471" w:rsidR="00736A7F" w:rsidRPr="001B67E9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 xml:space="preserve">Avvikelse från rutinen hanteras i </w:t>
      </w:r>
      <w:proofErr w:type="spellStart"/>
      <w:r w:rsidRPr="00736A7F">
        <w:rPr>
          <w:rFonts w:eastAsia="Arial"/>
          <w:lang w:eastAsia="en-US"/>
        </w:rPr>
        <w:t>MedControl</w:t>
      </w:r>
      <w:proofErr w:type="spellEnd"/>
      <w:r w:rsidRPr="00736A7F">
        <w:rPr>
          <w:rFonts w:eastAsia="Arial"/>
          <w:lang w:eastAsia="en-US"/>
        </w:rPr>
        <w:t xml:space="preserve"> Pro som en miljöavvikelse.</w:t>
      </w:r>
    </w:p>
    <w:p w14:paraId="0798C017" w14:textId="77777777" w:rsidR="00736A7F" w:rsidRPr="00736A7F" w:rsidRDefault="00736A7F" w:rsidP="001B67E9">
      <w:pPr>
        <w:pStyle w:val="Rubrik2"/>
        <w:rPr>
          <w:lang w:eastAsia="en-US"/>
        </w:rPr>
      </w:pPr>
      <w:r w:rsidRPr="00736A7F">
        <w:rPr>
          <w:lang w:eastAsia="en-US"/>
        </w:rPr>
        <w:t>Relaterad</w:t>
      </w:r>
      <w:r w:rsidRPr="00736A7F">
        <w:rPr>
          <w:spacing w:val="-2"/>
          <w:lang w:eastAsia="en-US"/>
        </w:rPr>
        <w:t xml:space="preserve"> </w:t>
      </w:r>
      <w:r w:rsidRPr="00736A7F">
        <w:rPr>
          <w:lang w:eastAsia="en-US"/>
        </w:rPr>
        <w:t>information</w:t>
      </w:r>
    </w:p>
    <w:p w14:paraId="0A0DE53C" w14:textId="77777777" w:rsidR="00736A7F" w:rsidRPr="00736A7F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Underlag/Protokoll Ledningens</w:t>
      </w:r>
      <w:r w:rsidRPr="00736A7F">
        <w:rPr>
          <w:rFonts w:eastAsia="Arial"/>
          <w:spacing w:val="-6"/>
          <w:lang w:eastAsia="en-US"/>
        </w:rPr>
        <w:t xml:space="preserve"> </w:t>
      </w:r>
      <w:r w:rsidRPr="00736A7F">
        <w:rPr>
          <w:rFonts w:eastAsia="Arial"/>
          <w:lang w:eastAsia="en-US"/>
        </w:rPr>
        <w:t>genomgång - mall</w:t>
      </w:r>
    </w:p>
    <w:p w14:paraId="521FEF16" w14:textId="77777777" w:rsidR="00736A7F" w:rsidRPr="00736A7F" w:rsidRDefault="00736A7F" w:rsidP="001B67E9">
      <w:pPr>
        <w:rPr>
          <w:rFonts w:eastAsia="Arial"/>
          <w:spacing w:val="-5"/>
          <w:lang w:eastAsia="en-US"/>
        </w:rPr>
      </w:pPr>
      <w:r w:rsidRPr="00736A7F">
        <w:rPr>
          <w:rFonts w:eastAsia="Arial"/>
          <w:lang w:eastAsia="en-US"/>
        </w:rPr>
        <w:t>ISO-standard 14001:2015,</w:t>
      </w:r>
      <w:r w:rsidRPr="00736A7F">
        <w:rPr>
          <w:rFonts w:eastAsia="Arial"/>
          <w:spacing w:val="-5"/>
          <w:lang w:eastAsia="en-US"/>
        </w:rPr>
        <w:t xml:space="preserve"> 9.3</w:t>
      </w:r>
    </w:p>
    <w:p w14:paraId="342D9F24" w14:textId="6253A180" w:rsidR="00736A7F" w:rsidRPr="001B67E9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Årshjul för miljöarbetet</w:t>
      </w:r>
    </w:p>
    <w:p w14:paraId="553EE9A4" w14:textId="77777777" w:rsidR="00736A7F" w:rsidRPr="00736A7F" w:rsidRDefault="00736A7F" w:rsidP="001B67E9">
      <w:pPr>
        <w:pStyle w:val="Rubrik2"/>
        <w:rPr>
          <w:lang w:eastAsia="en-US"/>
        </w:rPr>
      </w:pPr>
      <w:r w:rsidRPr="00736A7F">
        <w:rPr>
          <w:lang w:eastAsia="en-US"/>
        </w:rPr>
        <w:t>Dokumentation</w:t>
      </w:r>
    </w:p>
    <w:p w14:paraId="3CEE88D0" w14:textId="0FA4D05C" w:rsidR="00736A7F" w:rsidRPr="001B67E9" w:rsidRDefault="00736A7F" w:rsidP="001B67E9">
      <w:pPr>
        <w:rPr>
          <w:rFonts w:eastAsia="Arial"/>
          <w:lang w:eastAsia="en-US"/>
        </w:rPr>
      </w:pPr>
      <w:r w:rsidRPr="00736A7F">
        <w:rPr>
          <w:rFonts w:eastAsia="Arial"/>
          <w:lang w:eastAsia="en-US"/>
        </w:rPr>
        <w:t>Protokoll från ledningens</w:t>
      </w:r>
      <w:r w:rsidRPr="00736A7F">
        <w:rPr>
          <w:rFonts w:eastAsia="Arial"/>
          <w:spacing w:val="-10"/>
          <w:lang w:eastAsia="en-US"/>
        </w:rPr>
        <w:t xml:space="preserve"> </w:t>
      </w:r>
      <w:r w:rsidRPr="00736A7F">
        <w:rPr>
          <w:rFonts w:eastAsia="Arial"/>
          <w:lang w:eastAsia="en-US"/>
        </w:rPr>
        <w:t>genomgång ska diarieföras och bevaras på respektive nivå</w:t>
      </w:r>
      <w:r w:rsidR="00CA5227">
        <w:rPr>
          <w:rFonts w:eastAsia="Arial"/>
          <w:lang w:eastAsia="en-US"/>
        </w:rPr>
        <w:t xml:space="preserve"> enligt informationshanteringsplanen</w:t>
      </w:r>
      <w:r w:rsidR="00875BF7">
        <w:rPr>
          <w:rFonts w:eastAsia="Arial"/>
          <w:lang w:eastAsia="en-US"/>
        </w:rPr>
        <w:t xml:space="preserve">. </w:t>
      </w:r>
    </w:p>
    <w:p w14:paraId="26035B7F" w14:textId="77777777" w:rsidR="00736A7F" w:rsidRPr="00736A7F" w:rsidRDefault="00736A7F" w:rsidP="001B67E9">
      <w:pPr>
        <w:pStyle w:val="Rubrik2"/>
        <w:rPr>
          <w:lang w:eastAsia="en-US"/>
        </w:rPr>
      </w:pPr>
      <w:r w:rsidRPr="00736A7F">
        <w:rPr>
          <w:lang w:eastAsia="en-US"/>
        </w:rPr>
        <w:t>Granskare/arbetsgrupp</w:t>
      </w:r>
    </w:p>
    <w:bookmarkEnd w:id="0"/>
    <w:p w14:paraId="76B9F95B" w14:textId="43E76CCA" w:rsidR="00536A5A" w:rsidRDefault="00C5182E" w:rsidP="6F49B55B">
      <w:pPr>
        <w:spacing w:after="0" w:line="240" w:lineRule="auto"/>
        <w:rPr>
          <w:rFonts w:eastAsia="Arial"/>
          <w:lang w:eastAsia="en-US"/>
        </w:rPr>
      </w:pPr>
      <w:r w:rsidRPr="6F49B55B">
        <w:rPr>
          <w:rFonts w:eastAsia="Arial"/>
          <w:lang w:eastAsia="en-US"/>
        </w:rPr>
        <w:t>Maria Karlsson,</w:t>
      </w:r>
      <w:r w:rsidR="00736A7F" w:rsidRPr="6F49B55B">
        <w:rPr>
          <w:rFonts w:eastAsia="Arial"/>
          <w:lang w:eastAsia="en-US"/>
        </w:rPr>
        <w:t xml:space="preserve"> miljösamordnare</w:t>
      </w:r>
    </w:p>
    <w:p w14:paraId="53CDD4D6" w14:textId="2ADDB0BE" w:rsidR="00B13B95" w:rsidRPr="00536A5A" w:rsidRDefault="00B13B95" w:rsidP="6F49B55B">
      <w:pPr>
        <w:spacing w:after="0" w:line="240" w:lineRule="auto"/>
        <w:rPr>
          <w:rFonts w:eastAsia="Arial"/>
          <w:lang w:eastAsia="en-US"/>
        </w:rPr>
      </w:pPr>
      <w:r>
        <w:rPr>
          <w:rFonts w:eastAsia="Arial"/>
          <w:lang w:eastAsia="en-US"/>
        </w:rPr>
        <w:t>Maria Pettersson, miljösamord</w:t>
      </w:r>
      <w:r w:rsidR="00A63BE4">
        <w:rPr>
          <w:rFonts w:eastAsia="Arial"/>
          <w:lang w:eastAsia="en-US"/>
        </w:rPr>
        <w:t>nare</w:t>
      </w:r>
    </w:p>
    <w:sectPr w:rsidR="00B13B95" w:rsidRPr="00536A5A" w:rsidSect="00736A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A2D79" w14:textId="77777777" w:rsidR="00764343" w:rsidRDefault="00764343">
      <w:r>
        <w:separator/>
      </w:r>
    </w:p>
  </w:endnote>
  <w:endnote w:type="continuationSeparator" w:id="0">
    <w:p w14:paraId="6BBA77C2" w14:textId="77777777" w:rsidR="00764343" w:rsidRDefault="00764343">
      <w:r>
        <w:continuationSeparator/>
      </w:r>
    </w:p>
  </w:endnote>
  <w:endnote w:type="continuationNotice" w:id="1">
    <w:p w14:paraId="3F750882" w14:textId="77777777" w:rsidR="00764343" w:rsidRDefault="007643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3C42B" w14:textId="77777777" w:rsidR="00764343" w:rsidRDefault="00764343"/>
  </w:footnote>
  <w:footnote w:type="continuationSeparator" w:id="0">
    <w:p w14:paraId="25401567" w14:textId="77777777" w:rsidR="00764343" w:rsidRDefault="00764343">
      <w:r>
        <w:continuationSeparator/>
      </w:r>
    </w:p>
  </w:footnote>
  <w:footnote w:type="continuationNotice" w:id="1">
    <w:p w14:paraId="60F0988D" w14:textId="77777777" w:rsidR="00764343" w:rsidRDefault="007643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C5632B"/>
    <w:multiLevelType w:val="hybridMultilevel"/>
    <w:tmpl w:val="6B2261F6"/>
    <w:lvl w:ilvl="0" w:tplc="FFFFFFFF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2231EA"/>
    <w:multiLevelType w:val="hybridMultilevel"/>
    <w:tmpl w:val="C3CE3334"/>
    <w:lvl w:ilvl="0" w:tplc="FFFFFFF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E22887"/>
    <w:multiLevelType w:val="hybridMultilevel"/>
    <w:tmpl w:val="C3CE3334"/>
    <w:lvl w:ilvl="0" w:tplc="3C2E3B7E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3745061">
    <w:abstractNumId w:val="20"/>
  </w:num>
  <w:num w:numId="2" w16cid:durableId="2123526588">
    <w:abstractNumId w:val="16"/>
  </w:num>
  <w:num w:numId="3" w16cid:durableId="267087580">
    <w:abstractNumId w:val="0"/>
  </w:num>
  <w:num w:numId="4" w16cid:durableId="897087614">
    <w:abstractNumId w:val="8"/>
  </w:num>
  <w:num w:numId="5" w16cid:durableId="1690718685">
    <w:abstractNumId w:val="18"/>
  </w:num>
  <w:num w:numId="6" w16cid:durableId="472255752">
    <w:abstractNumId w:val="2"/>
  </w:num>
  <w:num w:numId="7" w16cid:durableId="269045957">
    <w:abstractNumId w:val="13"/>
  </w:num>
  <w:num w:numId="8" w16cid:durableId="5376101">
    <w:abstractNumId w:val="10"/>
  </w:num>
  <w:num w:numId="9" w16cid:durableId="133832794">
    <w:abstractNumId w:val="1"/>
  </w:num>
  <w:num w:numId="10" w16cid:durableId="1228347208">
    <w:abstractNumId w:val="1"/>
  </w:num>
  <w:num w:numId="11" w16cid:durableId="655642886">
    <w:abstractNumId w:val="3"/>
  </w:num>
  <w:num w:numId="12" w16cid:durableId="1582565944">
    <w:abstractNumId w:val="5"/>
  </w:num>
  <w:num w:numId="13" w16cid:durableId="667634681">
    <w:abstractNumId w:val="15"/>
  </w:num>
  <w:num w:numId="14" w16cid:durableId="2140032626">
    <w:abstractNumId w:val="11"/>
  </w:num>
  <w:num w:numId="15" w16cid:durableId="1062752218">
    <w:abstractNumId w:val="9"/>
  </w:num>
  <w:num w:numId="16" w16cid:durableId="2020423452">
    <w:abstractNumId w:val="14"/>
  </w:num>
  <w:num w:numId="17" w16cid:durableId="1670403766">
    <w:abstractNumId w:val="6"/>
  </w:num>
  <w:num w:numId="18" w16cid:durableId="2070374350">
    <w:abstractNumId w:val="12"/>
  </w:num>
  <w:num w:numId="19" w16cid:durableId="2140223115">
    <w:abstractNumId w:val="19"/>
  </w:num>
  <w:num w:numId="20" w16cid:durableId="1562984688">
    <w:abstractNumId w:val="4"/>
  </w:num>
  <w:num w:numId="21" w16cid:durableId="677737812">
    <w:abstractNumId w:val="17"/>
  </w:num>
  <w:num w:numId="22" w16cid:durableId="738746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6C6"/>
    <w:rsid w:val="00050500"/>
    <w:rsid w:val="000516E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45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71B"/>
    <w:rsid w:val="0019632A"/>
    <w:rsid w:val="001A4E7C"/>
    <w:rsid w:val="001B67E9"/>
    <w:rsid w:val="001B762C"/>
    <w:rsid w:val="001C4D0A"/>
    <w:rsid w:val="001C5FEF"/>
    <w:rsid w:val="001E514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0B"/>
    <w:rsid w:val="002768B7"/>
    <w:rsid w:val="00280A85"/>
    <w:rsid w:val="00280EB4"/>
    <w:rsid w:val="00284119"/>
    <w:rsid w:val="002866F6"/>
    <w:rsid w:val="00290B5C"/>
    <w:rsid w:val="00294791"/>
    <w:rsid w:val="002A10EF"/>
    <w:rsid w:val="002B0B30"/>
    <w:rsid w:val="002B0C78"/>
    <w:rsid w:val="002C0C02"/>
    <w:rsid w:val="002C1277"/>
    <w:rsid w:val="002C60AD"/>
    <w:rsid w:val="002D0E0E"/>
    <w:rsid w:val="002D57D0"/>
    <w:rsid w:val="002D6023"/>
    <w:rsid w:val="002E263F"/>
    <w:rsid w:val="002E27F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8C4"/>
    <w:rsid w:val="00367D19"/>
    <w:rsid w:val="00371BED"/>
    <w:rsid w:val="00384019"/>
    <w:rsid w:val="003854F1"/>
    <w:rsid w:val="0039118E"/>
    <w:rsid w:val="0039121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F91"/>
    <w:rsid w:val="00443C1E"/>
    <w:rsid w:val="00446255"/>
    <w:rsid w:val="00451935"/>
    <w:rsid w:val="004532A1"/>
    <w:rsid w:val="00454933"/>
    <w:rsid w:val="00460ED0"/>
    <w:rsid w:val="00465651"/>
    <w:rsid w:val="00470CE7"/>
    <w:rsid w:val="00470F4F"/>
    <w:rsid w:val="00472482"/>
    <w:rsid w:val="00472997"/>
    <w:rsid w:val="00480DC7"/>
    <w:rsid w:val="004876F6"/>
    <w:rsid w:val="0049236A"/>
    <w:rsid w:val="00492718"/>
    <w:rsid w:val="00496297"/>
    <w:rsid w:val="004A355D"/>
    <w:rsid w:val="004A4970"/>
    <w:rsid w:val="004B2183"/>
    <w:rsid w:val="004B2A01"/>
    <w:rsid w:val="004C2559"/>
    <w:rsid w:val="004D0BFC"/>
    <w:rsid w:val="004D777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6B0"/>
    <w:rsid w:val="005770AD"/>
    <w:rsid w:val="00581414"/>
    <w:rsid w:val="00582490"/>
    <w:rsid w:val="005826FA"/>
    <w:rsid w:val="00593D17"/>
    <w:rsid w:val="00596EDF"/>
    <w:rsid w:val="00597E28"/>
    <w:rsid w:val="005A2E3B"/>
    <w:rsid w:val="005A54ED"/>
    <w:rsid w:val="005A5518"/>
    <w:rsid w:val="005A5D5B"/>
    <w:rsid w:val="005A6081"/>
    <w:rsid w:val="005A627D"/>
    <w:rsid w:val="005C0045"/>
    <w:rsid w:val="005C084E"/>
    <w:rsid w:val="005C4606"/>
    <w:rsid w:val="005C6B4B"/>
    <w:rsid w:val="005D0B0C"/>
    <w:rsid w:val="005E02B3"/>
    <w:rsid w:val="005E1E24"/>
    <w:rsid w:val="005E792C"/>
    <w:rsid w:val="0060596B"/>
    <w:rsid w:val="00606D97"/>
    <w:rsid w:val="00614E64"/>
    <w:rsid w:val="00616D77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33D"/>
    <w:rsid w:val="00673C92"/>
    <w:rsid w:val="006753EC"/>
    <w:rsid w:val="006A130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283"/>
    <w:rsid w:val="00710B77"/>
    <w:rsid w:val="0072075B"/>
    <w:rsid w:val="007221C2"/>
    <w:rsid w:val="00725816"/>
    <w:rsid w:val="00730955"/>
    <w:rsid w:val="00733A9C"/>
    <w:rsid w:val="00736574"/>
    <w:rsid w:val="007367E0"/>
    <w:rsid w:val="00736A7F"/>
    <w:rsid w:val="00737215"/>
    <w:rsid w:val="00754905"/>
    <w:rsid w:val="00760038"/>
    <w:rsid w:val="00762EE0"/>
    <w:rsid w:val="00764343"/>
    <w:rsid w:val="00765C41"/>
    <w:rsid w:val="00771100"/>
    <w:rsid w:val="007736D0"/>
    <w:rsid w:val="007759DD"/>
    <w:rsid w:val="007812C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98C"/>
    <w:rsid w:val="008654B6"/>
    <w:rsid w:val="0087139C"/>
    <w:rsid w:val="00875BF7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22D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5F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7F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BE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079"/>
    <w:rsid w:val="00AC3FF6"/>
    <w:rsid w:val="00AD73EC"/>
    <w:rsid w:val="00AE5BC7"/>
    <w:rsid w:val="00AF5AAF"/>
    <w:rsid w:val="00B046D8"/>
    <w:rsid w:val="00B13B95"/>
    <w:rsid w:val="00B13F4C"/>
    <w:rsid w:val="00B16219"/>
    <w:rsid w:val="00B16C59"/>
    <w:rsid w:val="00B324B6"/>
    <w:rsid w:val="00B33FDD"/>
    <w:rsid w:val="00B359CC"/>
    <w:rsid w:val="00B36107"/>
    <w:rsid w:val="00B41789"/>
    <w:rsid w:val="00B46C03"/>
    <w:rsid w:val="00B51D0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97D"/>
    <w:rsid w:val="00BE7978"/>
    <w:rsid w:val="00BF5837"/>
    <w:rsid w:val="00C07DDB"/>
    <w:rsid w:val="00C22D6D"/>
    <w:rsid w:val="00C4115D"/>
    <w:rsid w:val="00C43BDD"/>
    <w:rsid w:val="00C47778"/>
    <w:rsid w:val="00C5011E"/>
    <w:rsid w:val="00C50EE5"/>
    <w:rsid w:val="00C5182E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227"/>
    <w:rsid w:val="00CB0493"/>
    <w:rsid w:val="00CB17FF"/>
    <w:rsid w:val="00CB1ED7"/>
    <w:rsid w:val="00CC167C"/>
    <w:rsid w:val="00CC52D9"/>
    <w:rsid w:val="00CD6647"/>
    <w:rsid w:val="00CE4B73"/>
    <w:rsid w:val="00CF5D32"/>
    <w:rsid w:val="00CF70BB"/>
    <w:rsid w:val="00D029B0"/>
    <w:rsid w:val="00D074DB"/>
    <w:rsid w:val="00D139CF"/>
    <w:rsid w:val="00D33D66"/>
    <w:rsid w:val="00D37E7F"/>
    <w:rsid w:val="00D43BE2"/>
    <w:rsid w:val="00D47AD7"/>
    <w:rsid w:val="00D51529"/>
    <w:rsid w:val="00D85218"/>
    <w:rsid w:val="00D915B1"/>
    <w:rsid w:val="00DA299D"/>
    <w:rsid w:val="00DA65C4"/>
    <w:rsid w:val="00DD2BE0"/>
    <w:rsid w:val="00DE38F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64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E8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C0A"/>
    <w:rsid w:val="00F67DBA"/>
    <w:rsid w:val="00F86AC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8C603BF"/>
    <w:rsid w:val="29CC10CF"/>
    <w:rsid w:val="30FF8126"/>
    <w:rsid w:val="368F9306"/>
    <w:rsid w:val="448AAF3D"/>
    <w:rsid w:val="4AD34974"/>
    <w:rsid w:val="509FAD55"/>
    <w:rsid w:val="5227F449"/>
    <w:rsid w:val="5708AA11"/>
    <w:rsid w:val="647B2B65"/>
    <w:rsid w:val="6A0EB86D"/>
    <w:rsid w:val="6B2CF8ED"/>
    <w:rsid w:val="6F49B55B"/>
    <w:rsid w:val="7F7B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532A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532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488</Words>
  <Characters>3548</Characters>
  <Application>Microsoft Office Word</Application>
  <DocSecurity>0</DocSecurity>
  <Lines>29</Lines>
  <Paragraphs>8</Paragraphs>
  <ScaleCrop>false</ScaleCrop>
  <Manager/>
  <Company/>
  <LinksUpToDate>false</LinksUpToDate>
  <CharactersWithSpaces>4028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Ledningens genomgång - miljö</dc:title>
  <dc:subject/>
  <dc:creator>patrik.jens.johansson@vgregion.se</dc:creator>
  <keywords/>
  <lastModifiedBy>Maria Karlsson</lastModifiedBy>
  <revision>61</revision>
  <lastPrinted>2016-03-31T10:56:00.0000000Z</lastPrinted>
  <dcterms:created xsi:type="dcterms:W3CDTF">2022-04-25T10:05:00.0000000Z</dcterms:created>
  <dcterms:modified xsi:type="dcterms:W3CDTF">2025-01-24T12:18:00.0000000Z</dcterms:modified>
</coreProperties>
</file>