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9E2161" w:rsidR="009E2161" w:rsidP="009E2161" w:rsidRDefault="009E2161" w14:paraId="184D5D43" w14:textId="4F06072E">
      <w:pPr>
        <w:sectPr w:rsidRPr="009E2161" w:rsidR="009E2161" w:rsidSect="00036C3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535CAB" w:rsidP="00535CAB" w:rsidRDefault="00535CAB" w14:paraId="7EEF757C" w14:textId="7F0EF853">
      <w:pPr>
        <w:pStyle w:val="Rubrik1"/>
      </w:pPr>
      <w:bookmarkStart w:name="_Hlk91082191" w:id="1"/>
      <w:r>
        <w:t xml:space="preserve">Hantering av avfall </w:t>
      </w:r>
    </w:p>
    <w:p w:rsidRPr="00036C3C" w:rsidR="00036C3C" w:rsidP="004048D3" w:rsidRDefault="00036C3C" w14:paraId="6AFF9234" w14:textId="7FD08E49">
      <w:pPr>
        <w:pStyle w:val="Rubrik2"/>
      </w:pPr>
      <w:r>
        <w:t>Revideringar i denna version</w:t>
      </w:r>
    </w:p>
    <w:p w:rsidR="00B867FC" w:rsidP="3B9BD14E" w:rsidRDefault="00B867FC" w14:paraId="469ED6DF" w14:textId="6BCD632F">
      <w:r>
        <w:t xml:space="preserve">I arbetsbeskrivningen har </w:t>
      </w:r>
      <w:r w:rsidR="001D52C2">
        <w:t>”Instruktion, hur man hanterar smittförande- och läkemedelavafall i Västra Götalandsregionen” byt</w:t>
      </w:r>
      <w:r w:rsidR="00187488">
        <w:t>s ut mot ”Regiongemensamma regler om</w:t>
      </w:r>
      <w:r w:rsidR="003124A7">
        <w:t xml:space="preserve"> transport av farligt gods/avfall i Västra Götalandsregionen</w:t>
      </w:r>
      <w:r w:rsidR="00187488">
        <w:t>”. I arbetsbeskrivningen har även dokumentet ”</w:t>
      </w:r>
      <w:r>
        <w:t>Sorteringsguide för läkemedelsavfall</w:t>
      </w:r>
      <w:r w:rsidR="00187488">
        <w:t>”</w:t>
      </w:r>
      <w:r>
        <w:t xml:space="preserve"> </w:t>
      </w:r>
      <w:r w:rsidR="00187488">
        <w:t>lagts till.</w:t>
      </w:r>
      <w:r>
        <w:t xml:space="preserve"> </w:t>
      </w:r>
    </w:p>
    <w:p w:rsidR="00862ED2" w:rsidP="3B9BD14E" w:rsidRDefault="00862ED2" w14:paraId="7FC6F3AA" w14:textId="7635FD85">
      <w:r>
        <w:t>Under ansvar har det förtydligats att avtalen även gäller verksamhet</w:t>
      </w:r>
      <w:r w:rsidR="005A1734">
        <w:t>er</w:t>
      </w:r>
      <w:r>
        <w:t xml:space="preserve"> i externa lokaler. </w:t>
      </w:r>
    </w:p>
    <w:p w:rsidR="41C874F1" w:rsidRDefault="41C874F1" w14:paraId="6F4BED65" w14:textId="1AF971C7">
      <w:r w:rsidR="001C2DAC">
        <w:rPr/>
        <w:t>Ansvaret för att det i externa lokaler finns rutiner för transport av avfall från verksamheten till återvinningsrum har flyttats från verksamhetschef till första linjens chef.</w:t>
      </w:r>
      <w:r w:rsidR="4C759D67">
        <w:rPr/>
        <w:t xml:space="preserve"> För första linjens chef har det lagts till ansvar att se till att farligt avfall och källsorterat avfall hämtas om enheten finns i externa lokaler.</w:t>
      </w:r>
    </w:p>
    <w:p w:rsidRPr="00036C3C" w:rsidR="00036C3C" w:rsidP="004048D3" w:rsidRDefault="00036C3C" w14:paraId="6E16843E" w14:textId="77777777">
      <w:pPr>
        <w:pStyle w:val="Rubrik2"/>
      </w:pPr>
      <w:r w:rsidRPr="00036C3C">
        <w:t>Syfte</w:t>
      </w:r>
    </w:p>
    <w:p w:rsidRPr="00CF3F1A" w:rsidR="00036C3C" w:rsidP="00CF3F1A" w:rsidRDefault="00036C3C" w14:paraId="494B9AC1" w14:textId="01648675">
      <w:r w:rsidRPr="00036C3C">
        <w:t>Rutinen ska säkerställa en korrekt hantering av det avfall som uppstår i verksamheten och att avfallsmängder registreras, redovisas och rapporteras.</w:t>
      </w:r>
    </w:p>
    <w:p w:rsidRPr="00036C3C" w:rsidR="00036C3C" w:rsidP="004048D3" w:rsidRDefault="00036C3C" w14:paraId="747CA8D0" w14:textId="77777777">
      <w:pPr>
        <w:pStyle w:val="Rubrik2"/>
      </w:pPr>
      <w:r w:rsidRPr="00036C3C">
        <w:t>Arbetsbeskrivning</w:t>
      </w:r>
    </w:p>
    <w:p w:rsidRPr="00CF3F1A" w:rsidR="00036C3C" w:rsidP="00CF3F1A" w:rsidRDefault="00036C3C" w14:paraId="5F0C9189" w14:textId="78E98808">
      <w:r w:rsidRPr="00036C3C">
        <w:t>Avfallshantering på Sahlgrenska Universitetssjukhuset (SU) ska ske enligt de instruktioner som listas nedan.</w:t>
      </w:r>
    </w:p>
    <w:p w:rsidRPr="00CF3F1A" w:rsidR="00036C3C" w:rsidP="00CF3F1A" w:rsidRDefault="00036C3C" w14:paraId="05C2983D" w14:textId="08F57CF6">
      <w:r w:rsidRPr="00036C3C">
        <w:t xml:space="preserve">De instruktioner för sortering av avfall som finns tillgängliga för </w:t>
      </w:r>
      <w:proofErr w:type="gramStart"/>
      <w:r w:rsidRPr="00036C3C">
        <w:t>SUs</w:t>
      </w:r>
      <w:proofErr w:type="gramEnd"/>
      <w:r w:rsidRPr="00036C3C">
        <w:t xml:space="preserve"> lokaler är;</w:t>
      </w:r>
    </w:p>
    <w:p w:rsidRPr="00B11D7E" w:rsidR="00036C3C" w:rsidP="00D06292" w:rsidRDefault="10C9BB34" w14:paraId="155710B0" w14:textId="5ACEEFA9">
      <w:pPr>
        <w:pStyle w:val="MellanrubrikVGR"/>
      </w:pPr>
      <w:proofErr w:type="spellStart"/>
      <w:proofErr w:type="gramStart"/>
      <w:r>
        <w:t>VGRs</w:t>
      </w:r>
      <w:proofErr w:type="spellEnd"/>
      <w:proofErr w:type="gramEnd"/>
      <w:r>
        <w:t xml:space="preserve"> gemensamma sorteringsguide</w:t>
      </w:r>
      <w:r w:rsidR="00036C3C">
        <w:t xml:space="preserve"> </w:t>
      </w:r>
    </w:p>
    <w:p w:rsidRPr="00036C3C" w:rsidR="00036C3C" w:rsidP="3483D50F" w:rsidRDefault="00036C3C" w14:paraId="41595283" w14:textId="6D5BDC21">
      <w:pPr>
        <w:spacing w:after="0" w:line="240" w:lineRule="auto"/>
        <w:ind/>
      </w:pPr>
      <w:r w:rsidR="00036C3C">
        <w:rPr/>
        <w:t xml:space="preserve">I </w:t>
      </w:r>
      <w:r w:rsidR="14F94DC9">
        <w:rPr/>
        <w:t>VGRs</w:t>
      </w:r>
      <w:r w:rsidR="14F94DC9">
        <w:rPr/>
        <w:t xml:space="preserve"> </w:t>
      </w:r>
      <w:r w:rsidR="00036C3C">
        <w:rPr/>
        <w:t>sorteringsguid</w:t>
      </w:r>
      <w:r w:rsidR="4208505C">
        <w:rPr/>
        <w:t>e</w:t>
      </w:r>
      <w:r w:rsidR="00036C3C">
        <w:rPr/>
        <w:t xml:space="preserve"> ingår information om vilka källsorteringsfraktioner som kan sorteras ut och vilken skyltning som ska användas där sorteringen sker. Lokala variationer till möjligheter att källsortera kan förekomma på de olika sjukhustomterna.</w:t>
      </w:r>
    </w:p>
    <w:p w:rsidRPr="00036C3C" w:rsidR="00036C3C" w:rsidP="73CAB8FC" w:rsidRDefault="00496DE9" w14:paraId="1ABF4DC0" w14:textId="37DF7E05">
      <w:pPr>
        <w:pStyle w:val="MellanrubrikVGR"/>
      </w:pPr>
      <w:r w:rsidR="00496DE9">
        <w:rPr/>
        <w:t>Regiongemensamma regler om transport av farligt gods/avfall i Västra Götalandsregionen</w:t>
      </w:r>
    </w:p>
    <w:p w:rsidR="000A3B3B" w:rsidP="00CB14ED" w:rsidRDefault="00036C3C" w14:paraId="016A862B" w14:textId="2F391D9A">
      <w:r>
        <w:t xml:space="preserve">Instruktionerna innehåller information om farligt </w:t>
      </w:r>
      <w:r w:rsidR="008149B9">
        <w:t>gods</w:t>
      </w:r>
      <w:r>
        <w:t xml:space="preserve"> som uppkommer i vården</w:t>
      </w:r>
      <w:r w:rsidR="00CB6B41">
        <w:t>, så</w:t>
      </w:r>
      <w:r>
        <w:t xml:space="preserve"> som smittförande avfall och läkemedelsavfall, om vilka emballage och etiketter som ska användas och hur dessa beställs i Marknadsplatsen.</w:t>
      </w:r>
    </w:p>
    <w:p w:rsidR="000A3B3B" w:rsidP="73CAB8FC" w:rsidRDefault="000A3B3B" w14:paraId="55892F99" w14:textId="1952DE86">
      <w:pPr>
        <w:pStyle w:val="MellanrubrikVGR"/>
      </w:pPr>
      <w:r w:rsidR="000A3B3B">
        <w:rPr/>
        <w:t>Sorteringsguide läkemedelsavfall</w:t>
      </w:r>
    </w:p>
    <w:p w:rsidR="000A3B3B" w:rsidP="00CF3F1A" w:rsidRDefault="00D06292" w14:paraId="6BB7AEE5" w14:textId="170EFE40">
      <w:r>
        <w:t xml:space="preserve">Guiden beskriver </w:t>
      </w:r>
      <w:r w:rsidR="00D379E6">
        <w:t xml:space="preserve">olika typer av läkemedelsavfall och hur de ska hanteras. </w:t>
      </w:r>
    </w:p>
    <w:p w:rsidRPr="00CF3F1A" w:rsidR="00B42969" w:rsidP="41C874F1" w:rsidRDefault="00B42969" w14:paraId="08ED1DAF" w14:textId="38776CB4">
      <w:pPr>
        <w:pStyle w:val="MellanrubrikVGR"/>
        <w:suppressLineNumbers w:val="0"/>
        <w:bidi w:val="0"/>
        <w:spacing w:before="240" w:beforeAutospacing="off" w:after="120" w:afterAutospacing="off" w:line="288" w:lineRule="auto"/>
        <w:ind w:left="992" w:right="868"/>
        <w:jc w:val="left"/>
      </w:pPr>
      <w:r w:rsidR="24531768">
        <w:rPr/>
        <w:t>Utbildningar</w:t>
      </w:r>
    </w:p>
    <w:p w:rsidRPr="00CF3F1A" w:rsidR="00036C3C" w:rsidP="00CF3F1A" w:rsidRDefault="00036C3C" w14:paraId="7FE8A175" w14:textId="54D06463">
      <w:bookmarkStart w:name="_Hlk97129298" w:id="2"/>
      <w:r w:rsidR="00036C3C">
        <w:rPr/>
        <w:t xml:space="preserve">All personal som hanterar smittförande och läkemedelsavfall skall genomgå en utbildning som tillhandahålls i Lärportalen av Västra Götalandsregionens säkerhetsrådgivare för farligt gods.  </w:t>
      </w:r>
      <w:bookmarkEnd w:id="2"/>
    </w:p>
    <w:p w:rsidRPr="00CF3F1A" w:rsidR="00036C3C" w:rsidP="68D966E5" w:rsidRDefault="00036C3C" w14:paraId="490F8135" w14:textId="0496FFB5">
      <w:r>
        <w:t xml:space="preserve">För verksamheter som är placerade i andra fastigheter än på </w:t>
      </w:r>
      <w:proofErr w:type="gramStart"/>
      <w:r>
        <w:t>SUs</w:t>
      </w:r>
      <w:proofErr w:type="gramEnd"/>
      <w:r>
        <w:t xml:space="preserve"> sjukhustomter gäller </w:t>
      </w:r>
      <w:r w:rsidR="00EB31E0">
        <w:t>ovanstående arbetsbeskrivning</w:t>
      </w:r>
      <w:r w:rsidR="00401709">
        <w:t xml:space="preserve"> om inte </w:t>
      </w:r>
      <w:r>
        <w:t>lokala instruktioner</w:t>
      </w:r>
      <w:r w:rsidR="00401709">
        <w:t xml:space="preserve"> anger annat</w:t>
      </w:r>
      <w:r>
        <w:t>.</w:t>
      </w:r>
    </w:p>
    <w:p w:rsidRPr="00036C3C" w:rsidR="00036C3C" w:rsidP="00B11D7E" w:rsidRDefault="00036C3C" w14:paraId="72DCABC3" w14:textId="77777777">
      <w:pPr>
        <w:pStyle w:val="Rubrik2"/>
      </w:pPr>
      <w:r w:rsidRPr="00036C3C">
        <w:t>Ansvar</w:t>
      </w:r>
    </w:p>
    <w:p w:rsidRPr="00036C3C" w:rsidR="00036C3C" w:rsidP="00B11D7E" w:rsidRDefault="00036C3C" w14:paraId="16B64C0E" w14:textId="77777777">
      <w:r w:rsidRPr="00036C3C">
        <w:t xml:space="preserve">Sjukhusdirektör och sjukhusledning ansvarar för att </w:t>
      </w:r>
    </w:p>
    <w:p w:rsidRPr="00036C3C" w:rsidR="00036C3C" w:rsidP="00B11D7E" w:rsidRDefault="00036C3C" w14:paraId="6A90846F" w14:textId="7A8D86EB">
      <w:pPr>
        <w:pStyle w:val="Liststycke"/>
        <w:numPr>
          <w:ilvl w:val="0"/>
          <w:numId w:val="23"/>
        </w:numPr>
      </w:pPr>
      <w:r w:rsidRPr="00036C3C">
        <w:t>avtal finns för bortforsling av avfall från verksamheternas miljörum och återvinningsrum</w:t>
      </w:r>
      <w:r w:rsidR="003411A5">
        <w:t>,</w:t>
      </w:r>
    </w:p>
    <w:p w:rsidR="002D77AF" w:rsidP="002D77AF" w:rsidRDefault="00036C3C" w14:paraId="6F870DD5" w14:textId="009F4E5A">
      <w:pPr>
        <w:pStyle w:val="Liststycke"/>
        <w:numPr>
          <w:ilvl w:val="0"/>
          <w:numId w:val="23"/>
        </w:numPr>
      </w:pPr>
      <w:r w:rsidRPr="00036C3C">
        <w:t>avtal finns för bortforsling av avfall från återvinningsstationerna på sjukhusen</w:t>
      </w:r>
      <w:r w:rsidR="003411A5">
        <w:t>,</w:t>
      </w:r>
    </w:p>
    <w:p w:rsidRPr="00CF3F1A" w:rsidR="00036C3C" w:rsidP="00CF3F1A" w:rsidRDefault="00036C3C" w14:paraId="764451D7" w14:textId="4D329675">
      <w:pPr>
        <w:pStyle w:val="Liststycke"/>
        <w:numPr>
          <w:ilvl w:val="0"/>
          <w:numId w:val="23"/>
        </w:numPr>
      </w:pPr>
      <w:r>
        <w:t>avtal finns för bortforsling av specialavfall (ex stickande/skärande)</w:t>
      </w:r>
      <w:r w:rsidR="005A1734">
        <w:t>.</w:t>
      </w:r>
    </w:p>
    <w:p w:rsidR="00CF3F1A" w:rsidP="73CAB8FC" w:rsidRDefault="00036C3C" w14:paraId="5B284535" w14:textId="35E73211">
      <w:pPr/>
      <w:r w:rsidR="00036C3C">
        <w:rPr/>
        <w:t>Avtalen ska gälla samtliga lokaler</w:t>
      </w:r>
      <w:r w:rsidR="003411A5">
        <w:rPr/>
        <w:t>, även verksamheter i externa lokaler</w:t>
      </w:r>
      <w:r w:rsidR="00036C3C">
        <w:rPr/>
        <w:t>. I avtalet ska ingå att mängder av det avfall som uppstår registreras och redovisas</w:t>
      </w:r>
      <w:r w:rsidR="00851AEC">
        <w:rPr/>
        <w:t xml:space="preserve"> </w:t>
      </w:r>
      <w:r w:rsidR="00851AEC">
        <w:rPr/>
        <w:t xml:space="preserve">i enlighet med </w:t>
      </w:r>
      <w:r w:rsidR="006E1903">
        <w:rPr/>
        <w:t>gällande regler och krav</w:t>
      </w:r>
      <w:r w:rsidR="00036C3C">
        <w:rPr/>
        <w:t>.</w:t>
      </w:r>
      <w:r w:rsidR="00036C3C">
        <w:rPr/>
        <w:t xml:space="preserve"> </w:t>
      </w:r>
    </w:p>
    <w:p w:rsidRPr="00036C3C" w:rsidR="00036C3C" w:rsidP="00B11D7E" w:rsidRDefault="00036C3C" w14:paraId="55DC57A3" w14:textId="4580040D">
      <w:r w:rsidRPr="00036C3C">
        <w:t xml:space="preserve">Verksamhetschef ansvarar för att </w:t>
      </w:r>
    </w:p>
    <w:p w:rsidRPr="00036C3C" w:rsidR="00036C3C" w:rsidP="00702F90" w:rsidRDefault="00036C3C" w14:paraId="011AE282" w14:textId="2C4FD0C6">
      <w:pPr>
        <w:pStyle w:val="Liststycke"/>
        <w:numPr>
          <w:ilvl w:val="0"/>
          <w:numId w:val="24"/>
        </w:numPr>
      </w:pPr>
      <w:r w:rsidRPr="00036C3C">
        <w:t xml:space="preserve">det finns förutsättningar att sortera avfallet på respektive verksamhet enligt </w:t>
      </w:r>
      <w:proofErr w:type="spellStart"/>
      <w:r w:rsidRPr="00036C3C">
        <w:t>sorteringsguidens</w:t>
      </w:r>
      <w:proofErr w:type="spellEnd"/>
      <w:r w:rsidRPr="00036C3C">
        <w:t xml:space="preserve"> instruktioner</w:t>
      </w:r>
      <w:r w:rsidR="006145E2">
        <w:t>,</w:t>
      </w:r>
    </w:p>
    <w:p w:rsidRPr="00CF3F1A" w:rsidR="00036C3C" w:rsidP="00CF3F1A" w:rsidRDefault="00036C3C" w14:paraId="69A282B4" w14:textId="6DAE2C11">
      <w:pPr>
        <w:pStyle w:val="Liststycke"/>
        <w:numPr>
          <w:ilvl w:val="0"/>
          <w:numId w:val="24"/>
        </w:numPr>
      </w:pPr>
      <w:r w:rsidRPr="00036C3C">
        <w:t>medarbetarna känner till hur avfall ska hanteras och för att rutinerna följs</w:t>
      </w:r>
      <w:r w:rsidR="006145E2">
        <w:t>.</w:t>
      </w:r>
    </w:p>
    <w:p w:rsidRPr="00036C3C" w:rsidR="00036C3C" w:rsidP="00702F90" w:rsidRDefault="00036C3C" w14:paraId="1A7D164C" w14:textId="77777777">
      <w:r w:rsidRPr="00036C3C">
        <w:t>Första linjens chef ansvarar för att</w:t>
      </w:r>
    </w:p>
    <w:p w:rsidR="00036C3C" w:rsidP="73CAB8FC" w:rsidRDefault="00036C3C" w14:paraId="4BCD3275" w14:textId="2F18DBB0">
      <w:pPr>
        <w:pStyle w:val="Liststycke"/>
        <w:rPr>
          <w:sz w:val="24"/>
          <w:szCs w:val="24"/>
        </w:rPr>
      </w:pPr>
      <w:bookmarkStart w:name="_Hlk92201731" w:id="3"/>
      <w:r w:rsidR="00036C3C">
        <w:rPr/>
        <w:t xml:space="preserve">medarbetarna känner till hur avfall ska hanteras och för att </w:t>
      </w:r>
      <w:r w:rsidR="3D2022FC">
        <w:rPr/>
        <w:t>rutinerna följs</w:t>
      </w:r>
      <w:r w:rsidR="006145E2">
        <w:rPr/>
        <w:t>,</w:t>
      </w:r>
    </w:p>
    <w:p w:rsidRPr="00CF3F1A" w:rsidR="00036C3C" w:rsidP="73CAB8FC" w:rsidRDefault="00752111" w14:paraId="1A158BF9" w14:textId="5FE893B6">
      <w:pPr>
        <w:pStyle w:val="Liststycke"/>
        <w:rPr/>
      </w:pPr>
      <w:r w:rsidR="00752111">
        <w:rPr/>
        <w:t>det i externa lokaler finns</w:t>
      </w:r>
      <w:r w:rsidR="00752111">
        <w:rPr/>
        <w:t xml:space="preserve"> rutiner för att transportera avfall från </w:t>
      </w:r>
      <w:r w:rsidR="606B08B1">
        <w:rPr/>
        <w:t>en</w:t>
      </w:r>
      <w:r w:rsidR="00752111">
        <w:rPr/>
        <w:t>heten till återvinningsrum</w:t>
      </w:r>
      <w:r w:rsidR="37E76ABF">
        <w:rPr/>
        <w:t>,</w:t>
      </w:r>
      <w:bookmarkEnd w:id="3"/>
    </w:p>
    <w:p w:rsidR="37E76ABF" w:rsidP="73CAB8FC" w:rsidRDefault="37E76ABF" w14:paraId="0FEF2AF6" w14:textId="405811BC">
      <w:pPr>
        <w:pStyle w:val="Liststycke"/>
        <w:suppressLineNumbers w:val="0"/>
        <w:bidi w:val="0"/>
        <w:spacing w:before="0" w:beforeAutospacing="off" w:after="120" w:afterAutospacing="off" w:line="288" w:lineRule="auto"/>
        <w:ind w:right="868"/>
        <w:jc w:val="left"/>
        <w:rPr/>
      </w:pPr>
      <w:r w:rsidR="37E76ABF">
        <w:rPr/>
        <w:t>det i externa lokaler finns hämtning av farligt avfall samt hämtning av källsorterat avfall.</w:t>
      </w:r>
    </w:p>
    <w:p w:rsidRPr="00CF3F1A" w:rsidR="00036C3C" w:rsidP="00CF3F1A" w:rsidRDefault="00036C3C" w14:paraId="1B2C48CA" w14:textId="2FF28B72">
      <w:r w:rsidR="00036C3C">
        <w:rPr/>
        <w:t xml:space="preserve">Inom gemensam administration ansvarar första linjens chef </w:t>
      </w:r>
      <w:r w:rsidR="4A696175">
        <w:rPr/>
        <w:t>för de punkter som beskrivs under verksamhetschef och första linjens chef.</w:t>
      </w:r>
    </w:p>
    <w:p w:rsidRPr="00036C3C" w:rsidR="00036C3C" w:rsidP="00702F90" w:rsidRDefault="00036C3C" w14:paraId="6A48284E" w14:textId="77777777">
      <w:pPr>
        <w:pStyle w:val="Rubrik2"/>
      </w:pPr>
      <w:r w:rsidRPr="00036C3C">
        <w:t>Uppföljning, utvärdering och revision</w:t>
      </w:r>
    </w:p>
    <w:p w:rsidRPr="00CF3F1A" w:rsidR="00036C3C" w:rsidP="00CF3F1A" w:rsidRDefault="00036C3C" w14:paraId="283313D0" w14:textId="5BAA6AAE">
      <w:r w:rsidRPr="00036C3C">
        <w:t xml:space="preserve">Uppföljning av avfallshanteringen sker vid internrevisioner. Felaktig hantering av avfall ska registreras i </w:t>
      </w:r>
      <w:proofErr w:type="spellStart"/>
      <w:r w:rsidRPr="00036C3C">
        <w:t>MedControl</w:t>
      </w:r>
      <w:proofErr w:type="spellEnd"/>
      <w:r w:rsidRPr="00036C3C">
        <w:t xml:space="preserve"> PRO.</w:t>
      </w:r>
    </w:p>
    <w:p w:rsidRPr="00CF3F1A" w:rsidR="00036C3C" w:rsidP="3483D50F" w:rsidRDefault="00036C3C" w14:paraId="740787F3" w14:textId="2D65ECE4">
      <w:pPr>
        <w:pStyle w:val="Normal"/>
      </w:pPr>
      <w:r w:rsidR="00036C3C">
        <w:rPr/>
        <w:t xml:space="preserve">Mängden avfall i alla avfallsfraktioner som uppstår i </w:t>
      </w:r>
      <w:r w:rsidR="00036C3C">
        <w:rPr/>
        <w:t>SUs</w:t>
      </w:r>
      <w:r w:rsidR="00036C3C">
        <w:rPr/>
        <w:t xml:space="preserve"> verksamhet följs upp i samband med den årliga årsredovisningen.</w:t>
      </w:r>
      <w:r w:rsidR="4847BAE8">
        <w:rPr/>
        <w:t xml:space="preserve"> </w:t>
      </w:r>
      <w:r w:rsidR="4847BAE8">
        <w:rPr/>
        <w:t>Hållbarhetsenheten</w:t>
      </w:r>
      <w:r w:rsidR="4847BAE8">
        <w:rPr/>
        <w:t xml:space="preserve"> </w:t>
      </w:r>
      <w:r w:rsidR="00036C3C">
        <w:rPr/>
        <w:t xml:space="preserve">redovisar också uppgifterna över mängderna avfall i miljörapporterna. Hyresvärdarna redovisar avfallsmängder och rapporterar till miljöavdelningen i enlighet med avtal. Rapportering av farligt avfall till Naturvårdsverket sker i enlighet med regionens avtal med leverantör av avfallstjänster. </w:t>
      </w:r>
    </w:p>
    <w:p w:rsidRPr="00036C3C" w:rsidR="00036C3C" w:rsidP="00702F90" w:rsidRDefault="00036C3C" w14:paraId="5FF775ED" w14:textId="77777777">
      <w:pPr>
        <w:pStyle w:val="Rubrik2"/>
      </w:pPr>
      <w:r w:rsidRPr="00036C3C">
        <w:t>Relaterad information</w:t>
      </w:r>
    </w:p>
    <w:p w:rsidRPr="00036C3C" w:rsidR="00036C3C" w:rsidP="00702F90" w:rsidRDefault="4A0A599B" w14:paraId="337400A8" w14:textId="76F5CEE0">
      <w:proofErr w:type="spellStart"/>
      <w:proofErr w:type="gramStart"/>
      <w:r>
        <w:t>VGRs</w:t>
      </w:r>
      <w:proofErr w:type="spellEnd"/>
      <w:proofErr w:type="gramEnd"/>
      <w:r>
        <w:t xml:space="preserve"> gemensamma s</w:t>
      </w:r>
      <w:r w:rsidR="00036C3C">
        <w:t>orteringsguide för avfall</w:t>
      </w:r>
    </w:p>
    <w:p w:rsidRPr="00036C3C" w:rsidR="00036C3C" w:rsidP="00CF3F1A" w:rsidRDefault="008149B9" w14:paraId="0449F4AB" w14:textId="09EFADE1">
      <w:pPr>
        <w:ind w:right="-143"/>
      </w:pPr>
      <w:r>
        <w:t>Regiongemensamma regler om transport av farligt gods/avfall i Västra Götalandsregionen</w:t>
      </w:r>
    </w:p>
    <w:p w:rsidRPr="00CF3F1A" w:rsidR="00036C3C" w:rsidP="00CF3F1A" w:rsidRDefault="00036C3C" w14:paraId="3D5A74AF" w14:textId="1A758C06">
      <w:r w:rsidRPr="00036C3C">
        <w:t xml:space="preserve">ISO-standard </w:t>
      </w:r>
      <w:proofErr w:type="gramStart"/>
      <w:r w:rsidRPr="00036C3C">
        <w:t>14001</w:t>
      </w:r>
      <w:proofErr w:type="gramEnd"/>
      <w:r w:rsidRPr="00036C3C">
        <w:t xml:space="preserve">:2015, 8.1 </w:t>
      </w:r>
    </w:p>
    <w:p w:rsidRPr="00036C3C" w:rsidR="00036C3C" w:rsidP="00702F90" w:rsidRDefault="00036C3C" w14:paraId="523B3517" w14:textId="77777777">
      <w:pPr>
        <w:pStyle w:val="Rubrik2"/>
      </w:pPr>
      <w:r w:rsidRPr="00036C3C">
        <w:t>Dokumentation</w:t>
      </w:r>
    </w:p>
    <w:p w:rsidRPr="00036C3C" w:rsidR="00036C3C" w:rsidP="00CF3F1A" w:rsidRDefault="00036C3C" w14:paraId="44709330" w14:textId="5523974F">
      <w:pPr>
        <w:spacing w:after="80"/>
      </w:pPr>
      <w:r>
        <w:t>Statistik över avfallsmängder</w:t>
      </w:r>
      <w:r w:rsidR="00D31C3A">
        <w:t xml:space="preserve"> redovisas</w:t>
      </w:r>
      <w:r w:rsidR="00E6264E">
        <w:t xml:space="preserve"> i </w:t>
      </w:r>
      <w:r w:rsidR="00763E6B">
        <w:t xml:space="preserve">miljörapporten. </w:t>
      </w:r>
    </w:p>
    <w:p w:rsidR="00D31C3A" w:rsidP="00CF3F1A" w:rsidRDefault="00036C3C" w14:paraId="56940569" w14:textId="77777777">
      <w:pPr>
        <w:spacing w:after="80"/>
      </w:pPr>
      <w:r>
        <w:t xml:space="preserve">Styrande dokument arkiveras i </w:t>
      </w:r>
      <w:r w:rsidR="374BFCC7">
        <w:t>Sofia STY.</w:t>
      </w:r>
      <w:r>
        <w:t xml:space="preserve"> </w:t>
      </w:r>
    </w:p>
    <w:p w:rsidRPr="00CF3F1A" w:rsidR="00036C3C" w:rsidP="00CF3F1A" w:rsidRDefault="00036C3C" w14:paraId="72C06A62" w14:textId="072ADB86">
      <w:pPr>
        <w:spacing w:after="80"/>
        <w:ind w:right="282"/>
      </w:pPr>
      <w:r>
        <w:t>Redovisande dokument ska hanteras enligt</w:t>
      </w:r>
      <w:r w:rsidR="00CF3F1A">
        <w:t xml:space="preserve"> </w:t>
      </w:r>
      <w:r w:rsidR="00A60055">
        <w:t xml:space="preserve">Informationshanteringsplanen. </w:t>
      </w:r>
    </w:p>
    <w:p w:rsidRPr="00036C3C" w:rsidR="00036C3C" w:rsidP="00702F90" w:rsidRDefault="00036C3C" w14:paraId="5ABE1DCC" w14:textId="77777777">
      <w:pPr>
        <w:pStyle w:val="Rubrik2"/>
      </w:pPr>
      <w:r w:rsidRPr="00036C3C">
        <w:t>Granskare/arbetsgrupp</w:t>
      </w:r>
    </w:p>
    <w:p w:rsidRPr="00036C3C" w:rsidR="00036C3C" w:rsidP="00CF3F1A" w:rsidRDefault="00BA79B0" w14:paraId="53683AF5" w14:textId="2421F350">
      <w:pPr>
        <w:rPr>
          <w:rFonts w:ascii="Arial" w:hAnsi="Arial" w:cs="Arial"/>
          <w:bCs/>
          <w:sz w:val="20"/>
        </w:rPr>
      </w:pPr>
      <w:r>
        <w:t>Ramona Kiilsgaard</w:t>
      </w:r>
      <w:r w:rsidR="00036C3C">
        <w:t xml:space="preserve">, miljösamordnare </w:t>
      </w:r>
      <w:r>
        <w:br/>
      </w:r>
      <w:bookmarkEnd w:id="1"/>
    </w:p>
    <w:p w:rsidRPr="00036C3C" w:rsidR="00036C3C" w:rsidP="00036C3C" w:rsidRDefault="00036C3C" w14:paraId="60AAB353" w14:textId="77777777">
      <w:pPr>
        <w:spacing w:after="0" w:line="240" w:lineRule="auto"/>
        <w:ind w:left="0" w:right="0"/>
        <w:rPr>
          <w:rFonts w:ascii="Arial" w:hAnsi="Arial" w:cs="Arial"/>
          <w:bCs/>
          <w:sz w:val="20"/>
        </w:rPr>
      </w:pPr>
    </w:p>
    <w:p w:rsidRPr="00036C3C" w:rsidR="00036C3C" w:rsidP="00036C3C" w:rsidRDefault="00036C3C" w14:paraId="0FAE6DB1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036C3C" w:rsidR="00036C3C" w:rsidP="00036C3C" w:rsidRDefault="00036C3C" w14:paraId="31B2E06A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036C3C" w:rsidR="00036C3C" w:rsidP="00036C3C" w:rsidRDefault="00036C3C" w14:paraId="3658166E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036C3C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802DF" w:rsidRDefault="007802DF" w14:paraId="79FFBF29" w14:textId="77777777">
      <w:r>
        <w:separator/>
      </w:r>
    </w:p>
  </w:endnote>
  <w:endnote w:type="continuationSeparator" w:id="0">
    <w:p w:rsidR="007802DF" w:rsidRDefault="007802DF" w14:paraId="6161AF46" w14:textId="77777777">
      <w:r>
        <w:continuationSeparator/>
      </w:r>
    </w:p>
  </w:endnote>
  <w:endnote w:type="continuationNotice" w:id="1">
    <w:p w:rsidR="007802DF" w:rsidRDefault="007802DF" w14:paraId="13C20CC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802DF" w:rsidRDefault="007802DF" w14:paraId="5130D920" w14:textId="77777777"/>
  </w:footnote>
  <w:footnote w:type="continuationSeparator" w:id="0">
    <w:p w:rsidR="007802DF" w:rsidRDefault="007802DF" w14:paraId="46D141AE" w14:textId="77777777">
      <w:r>
        <w:continuationSeparator/>
      </w:r>
    </w:p>
  </w:footnote>
  <w:footnote w:type="continuationNotice" w:id="1">
    <w:p w:rsidR="007802DF" w:rsidRDefault="007802DF" w14:paraId="554B0AA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5724F6" w14:paraId="058CDD4D" w14:textId="525D2A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67849C3">
              <wp:simplePos x="0" y="0"/>
              <wp:positionH relativeFrom="column">
                <wp:posOffset>-172720</wp:posOffset>
              </wp:positionH>
              <wp:positionV relativeFrom="paragraph">
                <wp:posOffset>-63958</wp:posOffset>
              </wp:positionV>
              <wp:extent cx="4566213" cy="1904035"/>
              <wp:effectExtent l="0" t="0" r="0" b="127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66213" cy="19040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724F6" w:rsidRDefault="00413A60" w14:paraId="7395E1E6" w14:textId="77777777">
                          <w:pPr>
                            <w:ind w:left="0"/>
                            <w:rPr>
                              <w:sz w:val="20"/>
                              <w:szCs w:val="20"/>
                            </w:rPr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  <w:r w:rsidR="005724F6">
                            <w:rPr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  <w:p w:rsidR="005724F6" w:rsidRDefault="005724F6" w14:paraId="4C3BFB0D" w14:textId="77777777">
                          <w:pPr>
                            <w:ind w:left="0"/>
                            <w:rPr>
                              <w:sz w:val="20"/>
                              <w:szCs w:val="20"/>
                            </w:rPr>
                          </w:pPr>
                        </w:p>
                        <w:p w:rsidR="005724F6" w:rsidRDefault="005724F6" w14:paraId="703BCADE" w14:textId="77777777">
                          <w:pPr>
                            <w:ind w:left="0"/>
                            <w:rPr>
                              <w:sz w:val="20"/>
                              <w:szCs w:val="20"/>
                            </w:rPr>
                          </w:pPr>
                        </w:p>
                        <w:p w:rsidR="005724F6" w:rsidRDefault="005724F6" w14:paraId="2BF8557E" w14:textId="77777777">
                          <w:pPr>
                            <w:ind w:left="0"/>
                            <w:rPr>
                              <w:sz w:val="20"/>
                              <w:szCs w:val="20"/>
                            </w:rPr>
                          </w:pPr>
                        </w:p>
                        <w:p w:rsidR="005724F6" w:rsidRDefault="005724F6" w14:paraId="73B2FE7F" w14:textId="77777777">
                          <w:pPr>
                            <w:ind w:left="0"/>
                            <w:rPr>
                              <w:sz w:val="20"/>
                              <w:szCs w:val="20"/>
                            </w:rPr>
                          </w:pPr>
                        </w:p>
                        <w:p w:rsidR="005724F6" w:rsidRDefault="005724F6" w14:paraId="350ABC37" w14:textId="77777777">
                          <w:pPr>
                            <w:ind w:left="0"/>
                            <w:rPr>
                              <w:sz w:val="20"/>
                              <w:szCs w:val="20"/>
                            </w:rPr>
                          </w:pPr>
                        </w:p>
                        <w:p w:rsidR="005724F6" w:rsidRDefault="005724F6" w14:paraId="6A95D428" w14:textId="77777777">
                          <w:pPr>
                            <w:ind w:left="0"/>
                            <w:rPr>
                              <w:sz w:val="20"/>
                              <w:szCs w:val="20"/>
                            </w:rPr>
                          </w:pPr>
                        </w:p>
                        <w:p w:rsidR="005724F6" w:rsidRDefault="005724F6" w14:paraId="383622A6" w14:textId="77777777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05pt;width:359.55pt;height:149.9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">
              <v:textbox>
                <w:txbxContent>
                  <w:p w:rsidR="005724F6" w:rsidRDefault="00413A60" w14:paraId="7395E1E6" w14:textId="77777777">
                    <w:pPr>
                      <w:ind w:left="0"/>
                      <w:rPr>
                        <w:sz w:val="20"/>
                        <w:szCs w:val="20"/>
                      </w:rPr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  <w:r w:rsidR="005724F6">
                      <w:rPr>
                        <w:sz w:val="20"/>
                        <w:szCs w:val="20"/>
                      </w:rPr>
                      <w:t xml:space="preserve"> </w:t>
                    </w:r>
                  </w:p>
                  <w:p w:rsidR="005724F6" w:rsidRDefault="005724F6" w14:paraId="4C3BFB0D" w14:textId="77777777">
                    <w:pPr>
                      <w:ind w:left="0"/>
                      <w:rPr>
                        <w:sz w:val="20"/>
                        <w:szCs w:val="20"/>
                      </w:rPr>
                    </w:pPr>
                  </w:p>
                  <w:p w:rsidR="005724F6" w:rsidRDefault="005724F6" w14:paraId="703BCADE" w14:textId="77777777">
                    <w:pPr>
                      <w:ind w:left="0"/>
                      <w:rPr>
                        <w:sz w:val="20"/>
                        <w:szCs w:val="20"/>
                      </w:rPr>
                    </w:pPr>
                  </w:p>
                  <w:p w:rsidR="005724F6" w:rsidRDefault="005724F6" w14:paraId="2BF8557E" w14:textId="77777777">
                    <w:pPr>
                      <w:ind w:left="0"/>
                      <w:rPr>
                        <w:sz w:val="20"/>
                        <w:szCs w:val="20"/>
                      </w:rPr>
                    </w:pPr>
                  </w:p>
                  <w:p w:rsidR="005724F6" w:rsidRDefault="005724F6" w14:paraId="73B2FE7F" w14:textId="77777777">
                    <w:pPr>
                      <w:ind w:left="0"/>
                      <w:rPr>
                        <w:sz w:val="20"/>
                        <w:szCs w:val="20"/>
                      </w:rPr>
                    </w:pPr>
                  </w:p>
                  <w:p w:rsidR="005724F6" w:rsidRDefault="005724F6" w14:paraId="350ABC37" w14:textId="77777777">
                    <w:pPr>
                      <w:ind w:left="0"/>
                      <w:rPr>
                        <w:sz w:val="20"/>
                        <w:szCs w:val="20"/>
                      </w:rPr>
                    </w:pPr>
                  </w:p>
                  <w:p w:rsidR="005724F6" w:rsidRDefault="005724F6" w14:paraId="6A95D428" w14:textId="77777777">
                    <w:pPr>
                      <w:ind w:left="0"/>
                      <w:rPr>
                        <w:sz w:val="20"/>
                        <w:szCs w:val="20"/>
                      </w:rPr>
                    </w:pPr>
                  </w:p>
                  <w:p w:rsidR="005724F6" w:rsidRDefault="005724F6" w14:paraId="383622A6" w14:textId="77777777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  <w:r w:rsidRPr="00762EE0" w:rsidR="00CF4582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6FAA78E5">
          <wp:simplePos x="0" y="0"/>
          <wp:positionH relativeFrom="page">
            <wp:posOffset>17145</wp:posOffset>
          </wp:positionH>
          <wp:positionV relativeFrom="paragraph">
            <wp:posOffset>204470</wp:posOffset>
          </wp:positionV>
          <wp:extent cx="7559040" cy="215900"/>
          <wp:effectExtent l="0" t="0" r="3810" b="0"/>
          <wp:wrapNone/>
          <wp:docPr id="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xmlns:w="http://schemas.openxmlformats.org/wordprocessingml/2006/main" w:abstractNumId="27">
    <w:nsid w:val="d0d108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6">
    <w:nsid w:val="4dd9fa3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703759"/>
    <w:multiLevelType w:val="hybridMultilevel"/>
    <w:tmpl w:val="8E2EEA2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F0B19D6"/>
    <w:multiLevelType w:val="hybridMultilevel"/>
    <w:tmpl w:val="D362105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9785F50"/>
    <w:multiLevelType w:val="hybridMultilevel"/>
    <w:tmpl w:val="A036D4AE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3E8D7430"/>
    <w:multiLevelType w:val="hybridMultilevel"/>
    <w:tmpl w:val="5652E0C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3666864"/>
    <w:multiLevelType w:val="hybridMultilevel"/>
    <w:tmpl w:val="11E8631E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5FE34715"/>
    <w:multiLevelType w:val="hybridMultilevel"/>
    <w:tmpl w:val="83749036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627B5A8A"/>
    <w:multiLevelType w:val="hybridMultilevel"/>
    <w:tmpl w:val="78D4F03A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096707C"/>
    <w:multiLevelType w:val="hybridMultilevel"/>
    <w:tmpl w:val="1E6C71D2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9">
    <w:abstractNumId w:val="27"/>
  </w:num>
  <w:num w:numId="28">
    <w:abstractNumId w:val="26"/>
  </w:num>
  <w:num w:numId="1" w16cid:durableId="2113471249">
    <w:abstractNumId w:val="25"/>
  </w:num>
  <w:num w:numId="2" w16cid:durableId="940794959">
    <w:abstractNumId w:val="19"/>
  </w:num>
  <w:num w:numId="3" w16cid:durableId="60522039">
    <w:abstractNumId w:val="0"/>
  </w:num>
  <w:num w:numId="4" w16cid:durableId="1744983690">
    <w:abstractNumId w:val="7"/>
  </w:num>
  <w:num w:numId="5" w16cid:durableId="1745646700">
    <w:abstractNumId w:val="22"/>
  </w:num>
  <w:num w:numId="6" w16cid:durableId="1789547000">
    <w:abstractNumId w:val="2"/>
  </w:num>
  <w:num w:numId="7" w16cid:durableId="1424761743">
    <w:abstractNumId w:val="15"/>
  </w:num>
  <w:num w:numId="8" w16cid:durableId="866913952">
    <w:abstractNumId w:val="10"/>
  </w:num>
  <w:num w:numId="9" w16cid:durableId="260259358">
    <w:abstractNumId w:val="1"/>
  </w:num>
  <w:num w:numId="10" w16cid:durableId="942495256">
    <w:abstractNumId w:val="1"/>
  </w:num>
  <w:num w:numId="11" w16cid:durableId="1248340490">
    <w:abstractNumId w:val="3"/>
  </w:num>
  <w:num w:numId="12" w16cid:durableId="1709260538">
    <w:abstractNumId w:val="4"/>
  </w:num>
  <w:num w:numId="13" w16cid:durableId="1490706353">
    <w:abstractNumId w:val="18"/>
  </w:num>
  <w:num w:numId="14" w16cid:durableId="903024239">
    <w:abstractNumId w:val="12"/>
  </w:num>
  <w:num w:numId="15" w16cid:durableId="1318876162">
    <w:abstractNumId w:val="8"/>
  </w:num>
  <w:num w:numId="16" w16cid:durableId="869729869">
    <w:abstractNumId w:val="17"/>
  </w:num>
  <w:num w:numId="17" w16cid:durableId="408427100">
    <w:abstractNumId w:val="6"/>
  </w:num>
  <w:num w:numId="18" w16cid:durableId="2082094555">
    <w:abstractNumId w:val="14"/>
  </w:num>
  <w:num w:numId="19" w16cid:durableId="370344740">
    <w:abstractNumId w:val="24"/>
  </w:num>
  <w:num w:numId="20" w16cid:durableId="1883788095">
    <w:abstractNumId w:val="5"/>
  </w:num>
  <w:num w:numId="21" w16cid:durableId="2124617236">
    <w:abstractNumId w:val="13"/>
  </w:num>
  <w:num w:numId="22" w16cid:durableId="1766874974">
    <w:abstractNumId w:val="9"/>
  </w:num>
  <w:num w:numId="23" w16cid:durableId="1026105741">
    <w:abstractNumId w:val="21"/>
  </w:num>
  <w:num w:numId="24" w16cid:durableId="1866094151">
    <w:abstractNumId w:val="23"/>
  </w:num>
  <w:num w:numId="25" w16cid:durableId="918638585">
    <w:abstractNumId w:val="16"/>
  </w:num>
  <w:num w:numId="26" w16cid:durableId="506793328">
    <w:abstractNumId w:val="20"/>
  </w:num>
  <w:num w:numId="27" w16cid:durableId="20252265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6B3B"/>
    <w:rsid w:val="00030DDD"/>
    <w:rsid w:val="000313BB"/>
    <w:rsid w:val="00033ED5"/>
    <w:rsid w:val="00036C3C"/>
    <w:rsid w:val="00050500"/>
    <w:rsid w:val="0005691C"/>
    <w:rsid w:val="00056ECB"/>
    <w:rsid w:val="00056ED5"/>
    <w:rsid w:val="000655CC"/>
    <w:rsid w:val="000700AE"/>
    <w:rsid w:val="00074C7B"/>
    <w:rsid w:val="00084024"/>
    <w:rsid w:val="0009062C"/>
    <w:rsid w:val="00095368"/>
    <w:rsid w:val="000954C4"/>
    <w:rsid w:val="000A3B3B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4C0D"/>
    <w:rsid w:val="00157D5B"/>
    <w:rsid w:val="00161FE6"/>
    <w:rsid w:val="001647EA"/>
    <w:rsid w:val="00164C3D"/>
    <w:rsid w:val="00166D3A"/>
    <w:rsid w:val="00181FDC"/>
    <w:rsid w:val="001860B9"/>
    <w:rsid w:val="00186F2B"/>
    <w:rsid w:val="00187488"/>
    <w:rsid w:val="001874D6"/>
    <w:rsid w:val="0019632A"/>
    <w:rsid w:val="001A4E7C"/>
    <w:rsid w:val="001B762C"/>
    <w:rsid w:val="001C2DAC"/>
    <w:rsid w:val="001C4D0A"/>
    <w:rsid w:val="001C5FEF"/>
    <w:rsid w:val="001D52C2"/>
    <w:rsid w:val="00211487"/>
    <w:rsid w:val="00211D91"/>
    <w:rsid w:val="00217DEC"/>
    <w:rsid w:val="00235B57"/>
    <w:rsid w:val="00250F24"/>
    <w:rsid w:val="002523C5"/>
    <w:rsid w:val="0025380B"/>
    <w:rsid w:val="0025703A"/>
    <w:rsid w:val="00257EE2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4AE"/>
    <w:rsid w:val="002C0C02"/>
    <w:rsid w:val="002C1277"/>
    <w:rsid w:val="002C60AD"/>
    <w:rsid w:val="002C6A27"/>
    <w:rsid w:val="002D0E0E"/>
    <w:rsid w:val="002D6023"/>
    <w:rsid w:val="002D77AF"/>
    <w:rsid w:val="002E263F"/>
    <w:rsid w:val="002E6F81"/>
    <w:rsid w:val="002F08BA"/>
    <w:rsid w:val="002F2CFF"/>
    <w:rsid w:val="002F568B"/>
    <w:rsid w:val="002F7818"/>
    <w:rsid w:val="003066D0"/>
    <w:rsid w:val="00311401"/>
    <w:rsid w:val="003124A7"/>
    <w:rsid w:val="003203D7"/>
    <w:rsid w:val="00320F86"/>
    <w:rsid w:val="00324171"/>
    <w:rsid w:val="00326C24"/>
    <w:rsid w:val="00337F99"/>
    <w:rsid w:val="003411A5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730E"/>
    <w:rsid w:val="00401709"/>
    <w:rsid w:val="004048D3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6DE9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5CAB"/>
    <w:rsid w:val="00536A5A"/>
    <w:rsid w:val="00541D07"/>
    <w:rsid w:val="00544BAB"/>
    <w:rsid w:val="00545F31"/>
    <w:rsid w:val="005578FA"/>
    <w:rsid w:val="00565129"/>
    <w:rsid w:val="00565CD0"/>
    <w:rsid w:val="00567820"/>
    <w:rsid w:val="005724F6"/>
    <w:rsid w:val="005770AD"/>
    <w:rsid w:val="00581414"/>
    <w:rsid w:val="00582490"/>
    <w:rsid w:val="005826FA"/>
    <w:rsid w:val="00597E28"/>
    <w:rsid w:val="005A1734"/>
    <w:rsid w:val="005A2E3B"/>
    <w:rsid w:val="005A54ED"/>
    <w:rsid w:val="005A5D5B"/>
    <w:rsid w:val="005A6081"/>
    <w:rsid w:val="005A627D"/>
    <w:rsid w:val="005C0045"/>
    <w:rsid w:val="005C084E"/>
    <w:rsid w:val="005C4606"/>
    <w:rsid w:val="005C4CF1"/>
    <w:rsid w:val="005D0B0C"/>
    <w:rsid w:val="005E02B3"/>
    <w:rsid w:val="005E1E24"/>
    <w:rsid w:val="0060596B"/>
    <w:rsid w:val="00606D97"/>
    <w:rsid w:val="006145E2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6598"/>
    <w:rsid w:val="0068551B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1903"/>
    <w:rsid w:val="006E450B"/>
    <w:rsid w:val="006E7BC6"/>
    <w:rsid w:val="006F0D7E"/>
    <w:rsid w:val="00702F90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2111"/>
    <w:rsid w:val="00754905"/>
    <w:rsid w:val="00760038"/>
    <w:rsid w:val="00762EE0"/>
    <w:rsid w:val="00763E6B"/>
    <w:rsid w:val="00765C41"/>
    <w:rsid w:val="00771100"/>
    <w:rsid w:val="007759DD"/>
    <w:rsid w:val="007802DF"/>
    <w:rsid w:val="0078609F"/>
    <w:rsid w:val="007917BA"/>
    <w:rsid w:val="007A5C6F"/>
    <w:rsid w:val="007D4241"/>
    <w:rsid w:val="007D4317"/>
    <w:rsid w:val="007D4EA3"/>
    <w:rsid w:val="007F1CFF"/>
    <w:rsid w:val="007F5DD5"/>
    <w:rsid w:val="008149B9"/>
    <w:rsid w:val="00821A1B"/>
    <w:rsid w:val="008262E9"/>
    <w:rsid w:val="00827E69"/>
    <w:rsid w:val="00835C4D"/>
    <w:rsid w:val="00843F48"/>
    <w:rsid w:val="00851423"/>
    <w:rsid w:val="00851AEC"/>
    <w:rsid w:val="00857848"/>
    <w:rsid w:val="00862ED2"/>
    <w:rsid w:val="008654B6"/>
    <w:rsid w:val="0087139C"/>
    <w:rsid w:val="00880E83"/>
    <w:rsid w:val="00891006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01E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AEE"/>
    <w:rsid w:val="00971D93"/>
    <w:rsid w:val="009920D8"/>
    <w:rsid w:val="00995D57"/>
    <w:rsid w:val="009B1F6B"/>
    <w:rsid w:val="009B303C"/>
    <w:rsid w:val="009C0D12"/>
    <w:rsid w:val="009C192E"/>
    <w:rsid w:val="009D6819"/>
    <w:rsid w:val="009D6D1C"/>
    <w:rsid w:val="009E0CF9"/>
    <w:rsid w:val="009E2161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0055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1D7E"/>
    <w:rsid w:val="00B13F4C"/>
    <w:rsid w:val="00B16219"/>
    <w:rsid w:val="00B16C59"/>
    <w:rsid w:val="00B33FDD"/>
    <w:rsid w:val="00B359CC"/>
    <w:rsid w:val="00B36107"/>
    <w:rsid w:val="00B41789"/>
    <w:rsid w:val="00B4296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7FC"/>
    <w:rsid w:val="00B90054"/>
    <w:rsid w:val="00B92C14"/>
    <w:rsid w:val="00BA0066"/>
    <w:rsid w:val="00BA79B0"/>
    <w:rsid w:val="00BB69DB"/>
    <w:rsid w:val="00BC322E"/>
    <w:rsid w:val="00BC44CD"/>
    <w:rsid w:val="00BC48A6"/>
    <w:rsid w:val="00BE7978"/>
    <w:rsid w:val="00C07DDB"/>
    <w:rsid w:val="00C2026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4ED"/>
    <w:rsid w:val="00CB17FF"/>
    <w:rsid w:val="00CB1ED7"/>
    <w:rsid w:val="00CB6B41"/>
    <w:rsid w:val="00CB720D"/>
    <w:rsid w:val="00CC167C"/>
    <w:rsid w:val="00CC52D9"/>
    <w:rsid w:val="00CD6647"/>
    <w:rsid w:val="00CE4B73"/>
    <w:rsid w:val="00CF3F1A"/>
    <w:rsid w:val="00CF4582"/>
    <w:rsid w:val="00CF70BB"/>
    <w:rsid w:val="00D06292"/>
    <w:rsid w:val="00D074DB"/>
    <w:rsid w:val="00D139CF"/>
    <w:rsid w:val="00D31C3A"/>
    <w:rsid w:val="00D379E6"/>
    <w:rsid w:val="00D37E7F"/>
    <w:rsid w:val="00D47AD7"/>
    <w:rsid w:val="00D51529"/>
    <w:rsid w:val="00D85218"/>
    <w:rsid w:val="00D915B1"/>
    <w:rsid w:val="00DA299D"/>
    <w:rsid w:val="00DA65C4"/>
    <w:rsid w:val="00DC43FA"/>
    <w:rsid w:val="00DC4B21"/>
    <w:rsid w:val="00DD2BE0"/>
    <w:rsid w:val="00DE4447"/>
    <w:rsid w:val="00DE5DA2"/>
    <w:rsid w:val="00DE6684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264E"/>
    <w:rsid w:val="00E7237C"/>
    <w:rsid w:val="00E77C46"/>
    <w:rsid w:val="00E86CE8"/>
    <w:rsid w:val="00E90E82"/>
    <w:rsid w:val="00EA00CB"/>
    <w:rsid w:val="00EA1BAA"/>
    <w:rsid w:val="00EA3FCD"/>
    <w:rsid w:val="00EA42A0"/>
    <w:rsid w:val="00EB31E0"/>
    <w:rsid w:val="00EB6714"/>
    <w:rsid w:val="00EC0A68"/>
    <w:rsid w:val="00EC5006"/>
    <w:rsid w:val="00EC77D8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3EF"/>
    <w:rsid w:val="00F86F47"/>
    <w:rsid w:val="00F90B64"/>
    <w:rsid w:val="00FA50DE"/>
    <w:rsid w:val="00FB2F0F"/>
    <w:rsid w:val="00FB5086"/>
    <w:rsid w:val="00FB5411"/>
    <w:rsid w:val="00FB6392"/>
    <w:rsid w:val="00FD3C70"/>
    <w:rsid w:val="00FD6820"/>
    <w:rsid w:val="00FE12D8"/>
    <w:rsid w:val="00FE2F1D"/>
    <w:rsid w:val="00FF7C02"/>
    <w:rsid w:val="024801E3"/>
    <w:rsid w:val="02DA12F4"/>
    <w:rsid w:val="07554F5C"/>
    <w:rsid w:val="08846ADE"/>
    <w:rsid w:val="0A59A694"/>
    <w:rsid w:val="0C17D24F"/>
    <w:rsid w:val="0CE954C9"/>
    <w:rsid w:val="0E267B9F"/>
    <w:rsid w:val="10C9BB34"/>
    <w:rsid w:val="13BEE5B5"/>
    <w:rsid w:val="144F35E3"/>
    <w:rsid w:val="1461AA51"/>
    <w:rsid w:val="14F94DC9"/>
    <w:rsid w:val="1A2C03E8"/>
    <w:rsid w:val="1C45D805"/>
    <w:rsid w:val="1C7E5A40"/>
    <w:rsid w:val="24531768"/>
    <w:rsid w:val="24C6C588"/>
    <w:rsid w:val="254A7ABB"/>
    <w:rsid w:val="255BBD95"/>
    <w:rsid w:val="2615DB98"/>
    <w:rsid w:val="275D57E1"/>
    <w:rsid w:val="2F766656"/>
    <w:rsid w:val="3483D50F"/>
    <w:rsid w:val="352B2EEF"/>
    <w:rsid w:val="3556C2C9"/>
    <w:rsid w:val="374BFCC7"/>
    <w:rsid w:val="37E76ABF"/>
    <w:rsid w:val="37F77C91"/>
    <w:rsid w:val="38212F0A"/>
    <w:rsid w:val="3B9BD14E"/>
    <w:rsid w:val="3D2022FC"/>
    <w:rsid w:val="3F03A3AD"/>
    <w:rsid w:val="41C874F1"/>
    <w:rsid w:val="4208505C"/>
    <w:rsid w:val="46697D17"/>
    <w:rsid w:val="47C54A53"/>
    <w:rsid w:val="4847BAE8"/>
    <w:rsid w:val="4A0A599B"/>
    <w:rsid w:val="4A696175"/>
    <w:rsid w:val="4C759D67"/>
    <w:rsid w:val="4CCF7480"/>
    <w:rsid w:val="4E41243A"/>
    <w:rsid w:val="5347DB95"/>
    <w:rsid w:val="53D5FF25"/>
    <w:rsid w:val="5471145F"/>
    <w:rsid w:val="5C4200D7"/>
    <w:rsid w:val="6033372E"/>
    <w:rsid w:val="606B08B1"/>
    <w:rsid w:val="647B2B65"/>
    <w:rsid w:val="64812D7D"/>
    <w:rsid w:val="6535022C"/>
    <w:rsid w:val="67F945BB"/>
    <w:rsid w:val="68D966E5"/>
    <w:rsid w:val="69F4683A"/>
    <w:rsid w:val="6B2CF8ED"/>
    <w:rsid w:val="6B92CB76"/>
    <w:rsid w:val="6EEF8936"/>
    <w:rsid w:val="6FACF09A"/>
    <w:rsid w:val="73CAB8FC"/>
    <w:rsid w:val="740D42B8"/>
    <w:rsid w:val="74BB91C2"/>
    <w:rsid w:val="7C010F11"/>
    <w:rsid w:val="7C4F72AA"/>
    <w:rsid w:val="7DE8B78C"/>
    <w:rsid w:val="7F99F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 avfall</dc:title>
  <dc:subject/>
  <dc:creator>patrik.jens.johansson@vgregion.se</dc:creator>
  <keywords/>
  <lastModifiedBy>Maria Karlsson</lastModifiedBy>
  <revision>69</revision>
  <lastPrinted>2016-03-31T10:56:00.0000000Z</lastPrinted>
  <dcterms:created xsi:type="dcterms:W3CDTF">2022-04-25T10:05:00.0000000Z</dcterms:created>
  <dcterms:modified xsi:type="dcterms:W3CDTF">2026-02-02T12:16:39.0000000Z</dcterms:modified>
</coreProperties>
</file>