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97331" w:rsidP="00F35B05" w:rsidRDefault="00197331" w14:paraId="7B51462A" w14:textId="77777777">
      <w:pPr>
        <w:pStyle w:val="Rubrik2"/>
        <w:sectPr w:rsidR="00197331" w:rsidSect="0019733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3C74EFBE" w:rsidP="42E16299" w:rsidRDefault="3C74EFBE" w14:paraId="510A8DB8" w14:textId="1E3BD48E" w14:noSpellErr="1">
      <w:pPr>
        <w:pStyle w:val="Rubrik1"/>
        <w:rPr>
          <w:i w:val="0"/>
          <w:iCs w:val="0"/>
        </w:rPr>
      </w:pPr>
      <w:r w:rsidRPr="42E16299" w:rsidR="3C74EFBE">
        <w:rPr>
          <w:i w:val="0"/>
          <w:iCs w:val="0"/>
        </w:rPr>
        <w:t>Kontroll av bindande krav - miljö</w:t>
      </w:r>
    </w:p>
    <w:p w:rsidRPr="00197331" w:rsidR="00197331" w:rsidP="00E76F16" w:rsidRDefault="00197331" w14:paraId="77FDBA48" w14:textId="79E278C6">
      <w:pPr>
        <w:pStyle w:val="Rubrik2"/>
      </w:pPr>
      <w:r w:rsidR="00197331">
        <w:rPr/>
        <w:t>Revideringar i denna version</w:t>
      </w:r>
    </w:p>
    <w:p w:rsidR="0338DEC3" w:rsidRDefault="0338DEC3" w14:paraId="20A4AC3C" w14:textId="02906557">
      <w:r w:rsidR="0338DEC3">
        <w:rPr/>
        <w:t>Rutinen har bytt namn</w:t>
      </w:r>
      <w:r w:rsidR="279F4E12">
        <w:rPr/>
        <w:t xml:space="preserve"> från “Bevakning och efterlevnadskontroll av bindande krav inom miljöområdet” till “Kontroll av bindande krav - miljö”</w:t>
      </w:r>
      <w:r w:rsidR="6BA99157">
        <w:rPr/>
        <w:t xml:space="preserve">. </w:t>
      </w:r>
      <w:r w:rsidR="03EFBBE2">
        <w:rPr/>
        <w:t>“</w:t>
      </w:r>
      <w:r w:rsidR="6BA99157">
        <w:rPr/>
        <w:t>Checklista för lagefterlevnad</w:t>
      </w:r>
      <w:r w:rsidR="0AE004BC">
        <w:rPr/>
        <w:t>”</w:t>
      </w:r>
      <w:r w:rsidR="6BA99157">
        <w:rPr/>
        <w:t xml:space="preserve"> har även bytt namn till </w:t>
      </w:r>
      <w:r w:rsidR="7101A1C9">
        <w:rPr/>
        <w:t>“</w:t>
      </w:r>
      <w:r w:rsidR="6BA99157">
        <w:rPr/>
        <w:t>Chec</w:t>
      </w:r>
      <w:r w:rsidR="687C4A4E">
        <w:rPr/>
        <w:t>klista kontroll av bindande krav</w:t>
      </w:r>
      <w:r w:rsidR="5CBC058D">
        <w:rPr/>
        <w:t xml:space="preserve">”. Om brister </w:t>
      </w:r>
      <w:r w:rsidR="2A666E84">
        <w:rPr/>
        <w:t xml:space="preserve">upptäcks på enhetsnivå vid kontroll av bindande krav ska dessa läggas som en avvikelse i </w:t>
      </w:r>
      <w:r w:rsidR="2A666E84">
        <w:rPr/>
        <w:t>MedControl</w:t>
      </w:r>
      <w:r w:rsidR="2A666E84">
        <w:rPr/>
        <w:t xml:space="preserve"> PRO. </w:t>
      </w:r>
      <w:r w:rsidR="4094FE0C">
        <w:rPr/>
        <w:t xml:space="preserve">Förtydligat att även sektionschefer ska genomföra kontrollen. </w:t>
      </w:r>
    </w:p>
    <w:p w:rsidRPr="00197331" w:rsidR="00197331" w:rsidP="0012511D" w:rsidRDefault="00197331" w14:paraId="4C1F30C9" w14:textId="77777777">
      <w:pPr>
        <w:pStyle w:val="Rubrik2"/>
      </w:pPr>
      <w:r w:rsidRPr="00197331">
        <w:t>Syfte</w:t>
      </w:r>
    </w:p>
    <w:p w:rsidRPr="00FB10FD" w:rsidR="00197331" w:rsidP="00FB10FD" w:rsidRDefault="00197331" w14:paraId="789A2E28" w14:textId="2B0C689E">
      <w:r w:rsidRPr="00197331">
        <w:t xml:space="preserve">Att säkerställa att Sahlgrenska Universitetssjukhuset (SU) följer de lagar och andra bindande krav inom miljöområdet som berör SU. </w:t>
      </w:r>
    </w:p>
    <w:p w:rsidRPr="00197331" w:rsidR="00197331" w:rsidP="0012511D" w:rsidRDefault="00197331" w14:paraId="4DE9A3A6" w14:textId="77777777">
      <w:pPr>
        <w:pStyle w:val="Rubrik2"/>
      </w:pPr>
      <w:r w:rsidRPr="00197331">
        <w:t>Arbetsbeskrivning</w:t>
      </w:r>
    </w:p>
    <w:p w:rsidRPr="00197331" w:rsidR="00197331" w:rsidP="0012511D" w:rsidRDefault="00197331" w14:paraId="1737FF88" w14:textId="255164FE">
      <w:r w:rsidR="00197331">
        <w:rPr/>
        <w:t xml:space="preserve">De lagkrav inom miljöområdet som SU berörs av finns listade i </w:t>
      </w:r>
      <w:r w:rsidR="00197331">
        <w:rPr/>
        <w:t>Laglista</w:t>
      </w:r>
      <w:r w:rsidR="00197331">
        <w:rPr/>
        <w:t xml:space="preserve"> miljö (lagbevakningstjänst) som nås via miljöportalen. </w:t>
      </w:r>
      <w:r w:rsidR="00197331">
        <w:rPr/>
        <w:t>Laglistan</w:t>
      </w:r>
      <w:r w:rsidR="00197331">
        <w:rPr/>
        <w:t xml:space="preserve"> i lagbevakningstjänsten uppdateras löpande med aktuell lagstiftning. Miljöavdelningen kontrollerar ny lagstiftning och bedömer om SU-övergripande rutiner i miljöledningssystemet behöver revideras till följd av förändringar i lagstiftningen. Miljöavdelningen uppdaterar även checklistorna för </w:t>
      </w:r>
      <w:r w:rsidR="20393BF9">
        <w:rPr/>
        <w:t xml:space="preserve">kontroll av bindande krav. </w:t>
      </w:r>
    </w:p>
    <w:p w:rsidRPr="00197331" w:rsidR="00197331" w:rsidP="00197331" w:rsidRDefault="00197331" w14:paraId="5A52D148" w14:textId="77777777">
      <w:pPr>
        <w:spacing w:after="0" w:line="240" w:lineRule="auto"/>
        <w:ind w:left="0" w:right="0"/>
        <w:jc w:val="both"/>
        <w:rPr>
          <w:rFonts w:ascii="Arial" w:hAnsi="Arial" w:cs="Arial"/>
          <w:sz w:val="20"/>
        </w:rPr>
      </w:pPr>
    </w:p>
    <w:p w:rsidRPr="00197331" w:rsidR="00197331" w:rsidP="0012511D" w:rsidRDefault="00197331" w14:paraId="36339EEF" w14:textId="77777777">
      <w:r w:rsidRPr="00197331">
        <w:t>Länsstyrelsen och tillsynsmyndigheten ställer ytterligare krav på verksamheten i de tillstånd och förelägganden som är beslutade. Kraven är införlivade i de kontrollprogram och händelseplaner som finns upprättade och följs upp i den årliga miljörapporten till tillsynsmyndigheten.</w:t>
      </w:r>
    </w:p>
    <w:p w:rsidRPr="00197331" w:rsidR="00197331" w:rsidP="00197331" w:rsidRDefault="00197331" w14:paraId="75650040" w14:textId="77777777">
      <w:pPr>
        <w:spacing w:after="0" w:line="240" w:lineRule="auto"/>
        <w:ind w:left="0" w:right="0"/>
        <w:jc w:val="both"/>
        <w:rPr>
          <w:rFonts w:ascii="Arial" w:hAnsi="Arial" w:cs="Arial"/>
          <w:sz w:val="20"/>
        </w:rPr>
      </w:pPr>
    </w:p>
    <w:p w:rsidRPr="00197331" w:rsidR="00197331" w:rsidP="00047A19" w:rsidRDefault="002B0EF8" w14:paraId="3EC797C1" w14:textId="0338E14D">
      <w:r w:rsidR="002B0EF8">
        <w:rPr/>
        <w:t>Vid kontroll av bindande krav</w:t>
      </w:r>
      <w:r w:rsidR="00047A19">
        <w:rPr/>
        <w:t xml:space="preserve"> på enhetsnivå</w:t>
      </w:r>
      <w:r w:rsidR="00D075DC">
        <w:rPr/>
        <w:t xml:space="preserve"> ska</w:t>
      </w:r>
      <w:r w:rsidR="00197331">
        <w:rPr/>
        <w:t xml:space="preserve"> </w:t>
      </w:r>
      <w:r w:rsidR="00556BFA">
        <w:rPr/>
        <w:t>”C</w:t>
      </w:r>
      <w:r w:rsidR="00197331">
        <w:rPr/>
        <w:t>hecklista</w:t>
      </w:r>
      <w:r w:rsidR="00D075DC">
        <w:rPr/>
        <w:t xml:space="preserve"> kontroll av bindande krav”</w:t>
      </w:r>
      <w:r w:rsidR="00556BFA">
        <w:rPr/>
        <w:t xml:space="preserve"> </w:t>
      </w:r>
      <w:r w:rsidR="00197331">
        <w:rPr/>
        <w:t xml:space="preserve">användas tillsammans med aktuell lagstiftning i </w:t>
      </w:r>
      <w:r w:rsidR="00197331">
        <w:rPr/>
        <w:t>Laglista</w:t>
      </w:r>
      <w:r w:rsidR="00197331">
        <w:rPr/>
        <w:t xml:space="preserve"> miljö (lagbevakningstjänst) som nås via miljöportalen. Det finns tre olika checklistor baserat på vilken funktion avdelningen eller enheten har. De tre olika checklistorna är uppdelade för:</w:t>
      </w:r>
    </w:p>
    <w:p w:rsidRPr="00197331" w:rsidR="00197331" w:rsidP="00197331" w:rsidRDefault="00197331" w14:paraId="0A158E60" w14:textId="77777777">
      <w:pPr>
        <w:spacing w:after="0" w:line="240" w:lineRule="auto"/>
        <w:ind w:left="0" w:right="0"/>
        <w:jc w:val="both"/>
        <w:rPr>
          <w:rFonts w:ascii="Arial" w:hAnsi="Arial" w:cs="Arial"/>
          <w:sz w:val="20"/>
        </w:rPr>
      </w:pPr>
    </w:p>
    <w:p w:rsidRPr="00197331" w:rsidR="00197331" w:rsidP="44D50E1A" w:rsidRDefault="00197331" w14:paraId="7803A262" w14:textId="77777777">
      <w:pPr>
        <w:pStyle w:val="Punktlista"/>
      </w:pPr>
      <w:r>
        <w:t xml:space="preserve">vårdavdelning/vårdenhet, </w:t>
      </w:r>
    </w:p>
    <w:p w:rsidRPr="00197331" w:rsidR="00197331" w:rsidP="44D50E1A" w:rsidRDefault="00197331" w14:paraId="3E797B91" w14:textId="77777777">
      <w:pPr>
        <w:pStyle w:val="Punktlista"/>
      </w:pPr>
      <w:r>
        <w:lastRenderedPageBreak/>
        <w:t>laboratorium</w:t>
      </w:r>
    </w:p>
    <w:p w:rsidRPr="002710C5" w:rsidR="00197331" w:rsidP="002710C5" w:rsidRDefault="00197331" w14:paraId="1C711E43" w14:textId="7ECB4FCF">
      <w:pPr>
        <w:pStyle w:val="Punktlista"/>
      </w:pPr>
      <w:r>
        <w:t>administrativa enheter</w:t>
      </w:r>
    </w:p>
    <w:p w:rsidRPr="00A72D56" w:rsidR="00197331" w:rsidP="00A72D56" w:rsidRDefault="00197331" w14:paraId="10AC29F9" w14:textId="69F100C6" w14:noSpellErr="1">
      <w:r w:rsidR="00197331">
        <w:rPr/>
        <w:t xml:space="preserve">Alla chefer </w:t>
      </w:r>
      <w:r w:rsidR="3B988718">
        <w:rPr/>
        <w:t>(</w:t>
      </w:r>
      <w:r w:rsidRPr="42E16299" w:rsidR="3B988718">
        <w:rPr>
          <w:i w:val="1"/>
          <w:iCs w:val="1"/>
        </w:rPr>
        <w:t>enhetschef, vårdenhetschef och sektionschef</w:t>
      </w:r>
      <w:r w:rsidR="3B988718">
        <w:rPr/>
        <w:t xml:space="preserve">) </w:t>
      </w:r>
      <w:r w:rsidR="00197331">
        <w:rPr/>
        <w:t>ska minst en gång per år gå igenom och fylla i checklistan. Detta kan göras enskilt eller tillsammans med andra enhetschefer inom samma verksamhet. Det måste framgå av dokumentet att checklistan är godkänd av samtliga närvarande chefer. Vid ifyllnad av checklistan tillsammans med andra enheter, skall det framgå tydligt om någon enhet inte uppfyller lagar och andra krav som ställs. I ”årshjul för miljöarbetet” finns angivet när kontrollen ska göras på respektive nivå.</w:t>
      </w:r>
    </w:p>
    <w:p w:rsidR="00095A48" w:rsidP="42E16299" w:rsidRDefault="00095A48" w14:paraId="55642C1E" w14:textId="77777777">
      <w:pPr>
        <w:rPr>
          <w:i w:val="0"/>
          <w:iCs w:val="0"/>
        </w:rPr>
      </w:pPr>
      <w:r w:rsidRPr="42E16299" w:rsidR="00095A48">
        <w:rPr>
          <w:i w:val="0"/>
          <w:iCs w:val="0"/>
        </w:rPr>
        <w:t xml:space="preserve">Om bindande krav enligt checklistan inte uppfylls ska dessa läggas in som avvikelse i </w:t>
      </w:r>
      <w:r w:rsidRPr="42E16299" w:rsidR="00095A48">
        <w:rPr>
          <w:i w:val="0"/>
          <w:iCs w:val="0"/>
        </w:rPr>
        <w:t>MedControl</w:t>
      </w:r>
      <w:r w:rsidRPr="42E16299" w:rsidR="00095A48">
        <w:rPr>
          <w:i w:val="0"/>
          <w:iCs w:val="0"/>
        </w:rPr>
        <w:t xml:space="preserve"> PRO för den enhet som bristen upptäcktes på, </w:t>
      </w:r>
      <w:r w:rsidRPr="42E16299" w:rsidR="00095A48">
        <w:rPr>
          <w:i w:val="0"/>
          <w:iCs w:val="0"/>
        </w:rPr>
        <w:t>ärendenummer</w:t>
      </w:r>
      <w:r w:rsidRPr="42E16299" w:rsidR="00095A48">
        <w:rPr>
          <w:i w:val="0"/>
          <w:iCs w:val="0"/>
        </w:rPr>
        <w:t xml:space="preserve"> noteras i checklistan. </w:t>
      </w:r>
    </w:p>
    <w:p w:rsidR="5A10F70A" w:rsidP="42E16299" w:rsidRDefault="5A10F70A" w14:paraId="144DB333" w14:textId="3E054B83" w14:noSpellErr="1">
      <w:pPr>
        <w:rPr>
          <w:i w:val="0"/>
          <w:iCs w:val="0"/>
        </w:rPr>
      </w:pPr>
      <w:r w:rsidRPr="42E16299" w:rsidR="5A10F70A">
        <w:rPr>
          <w:i w:val="0"/>
          <w:iCs w:val="0"/>
        </w:rPr>
        <w:t xml:space="preserve">Ifyllda checklistor ska sparas som redovisande dokument enligt informationshanteringsplanen och ska skickas till chef på nästa nivå </w:t>
      </w:r>
      <w:r w:rsidRPr="42E16299" w:rsidR="00C63B10">
        <w:rPr>
          <w:i w:val="0"/>
          <w:iCs w:val="0"/>
        </w:rPr>
        <w:t>(</w:t>
      </w:r>
      <w:r w:rsidRPr="42E16299" w:rsidR="00E13B87">
        <w:rPr>
          <w:i w:val="0"/>
          <w:iCs w:val="0"/>
        </w:rPr>
        <w:t>verksamhetschef, områdeschef, miljöstrateg</w:t>
      </w:r>
      <w:r w:rsidRPr="42E16299" w:rsidR="00C63B10">
        <w:rPr>
          <w:i w:val="0"/>
          <w:iCs w:val="0"/>
        </w:rPr>
        <w:t xml:space="preserve">) </w:t>
      </w:r>
      <w:r w:rsidRPr="42E16299" w:rsidR="5A10F70A">
        <w:rPr>
          <w:i w:val="0"/>
          <w:iCs w:val="0"/>
        </w:rPr>
        <w:t xml:space="preserve">som ansvarar för att sammanställa resultaten. </w:t>
      </w:r>
    </w:p>
    <w:p w:rsidR="5A10F70A" w:rsidP="42E16299" w:rsidRDefault="5A10F70A" w14:paraId="3385A070" w14:textId="48239929" w14:noSpellErr="1">
      <w:pPr>
        <w:rPr>
          <w:i w:val="0"/>
          <w:iCs w:val="0"/>
        </w:rPr>
      </w:pPr>
      <w:r w:rsidRPr="42E16299" w:rsidR="5A10F70A">
        <w:rPr>
          <w:i w:val="0"/>
          <w:iCs w:val="0"/>
        </w:rPr>
        <w:t xml:space="preserve">För att kunna utvärdera resultatet </w:t>
      </w:r>
      <w:r w:rsidRPr="42E16299" w:rsidR="7574C56E">
        <w:rPr>
          <w:i w:val="0"/>
          <w:iCs w:val="0"/>
        </w:rPr>
        <w:t>på verksamhets</w:t>
      </w:r>
      <w:r w:rsidRPr="42E16299" w:rsidR="5A95B9D1">
        <w:rPr>
          <w:i w:val="0"/>
          <w:iCs w:val="0"/>
        </w:rPr>
        <w:t>-, områdes- och sjukhusnivå</w:t>
      </w:r>
      <w:r w:rsidRPr="42E16299" w:rsidR="7574C56E">
        <w:rPr>
          <w:i w:val="0"/>
          <w:iCs w:val="0"/>
        </w:rPr>
        <w:t xml:space="preserve"> </w:t>
      </w:r>
      <w:r w:rsidRPr="42E16299" w:rsidR="5A10F70A">
        <w:rPr>
          <w:i w:val="0"/>
          <w:iCs w:val="0"/>
        </w:rPr>
        <w:t xml:space="preserve">finns en separat checklista för sammanställning </w:t>
      </w:r>
      <w:r w:rsidRPr="42E16299" w:rsidR="4EA7AE21">
        <w:rPr>
          <w:i w:val="0"/>
          <w:iCs w:val="0"/>
        </w:rPr>
        <w:t>av kontroll av bindande krav</w:t>
      </w:r>
      <w:r w:rsidRPr="42E16299" w:rsidR="4EA7AE21">
        <w:rPr>
          <w:i w:val="0"/>
          <w:iCs w:val="0"/>
        </w:rPr>
        <w:t>.</w:t>
      </w:r>
      <w:r w:rsidRPr="42E16299" w:rsidR="18989954">
        <w:rPr>
          <w:i w:val="0"/>
          <w:iCs w:val="0"/>
        </w:rPr>
        <w:t xml:space="preserve"> </w:t>
      </w:r>
      <w:r w:rsidRPr="42E16299" w:rsidR="5A10F70A">
        <w:rPr>
          <w:i w:val="0"/>
          <w:iCs w:val="0"/>
        </w:rPr>
        <w:t>Sammanställningen används som underlag inför ledningens genomgång på verksamhets-, områdes-, och sjukhusnivå.</w:t>
      </w:r>
      <w:r w:rsidRPr="42E16299" w:rsidR="54F419A9">
        <w:rPr>
          <w:i w:val="0"/>
          <w:iCs w:val="0"/>
        </w:rPr>
        <w:t xml:space="preserve"> </w:t>
      </w:r>
    </w:p>
    <w:p w:rsidRPr="00095A48" w:rsidR="00197331" w:rsidP="42E16299" w:rsidRDefault="2C76BAC1" w14:paraId="34AE82EC" w14:textId="6EE91ACB" w14:noSpellErr="1">
      <w:pPr>
        <w:rPr>
          <w:i w:val="0"/>
          <w:iCs w:val="0"/>
        </w:rPr>
      </w:pPr>
      <w:r w:rsidRPr="42E16299" w:rsidR="2C76BAC1">
        <w:rPr>
          <w:i w:val="0"/>
          <w:iCs w:val="0"/>
        </w:rPr>
        <w:t xml:space="preserve">Ej åtgärdade avvikelser ska tas upp på ledningens genomgång </w:t>
      </w:r>
      <w:r w:rsidRPr="42E16299" w:rsidR="00565B6C">
        <w:rPr>
          <w:i w:val="0"/>
          <w:iCs w:val="0"/>
        </w:rPr>
        <w:t xml:space="preserve">på respektive nivå </w:t>
      </w:r>
      <w:r w:rsidRPr="42E16299" w:rsidR="2C76BAC1">
        <w:rPr>
          <w:i w:val="0"/>
          <w:iCs w:val="0"/>
        </w:rPr>
        <w:t xml:space="preserve">för beslut och uppföljning av långsiktiga åtgärder. </w:t>
      </w:r>
    </w:p>
    <w:p w:rsidR="0597BE3E" w:rsidP="42E16299" w:rsidRDefault="0597BE3E" w14:paraId="650C69B4" w14:textId="41BE7F21" w14:noSpellErr="1">
      <w:pPr>
        <w:rPr>
          <w:i w:val="0"/>
          <w:iCs w:val="0"/>
        </w:rPr>
      </w:pPr>
      <w:r w:rsidRPr="42E16299" w:rsidR="0597BE3E">
        <w:rPr>
          <w:i w:val="0"/>
          <w:iCs w:val="0"/>
        </w:rPr>
        <w:t xml:space="preserve">I underlaget till ledningens genomgång skall det framgå tydligt hur stor andel enheter/verksamheter som fyllt i </w:t>
      </w:r>
      <w:r w:rsidRPr="42E16299" w:rsidR="00EC5F48">
        <w:rPr>
          <w:i w:val="0"/>
          <w:iCs w:val="0"/>
        </w:rPr>
        <w:t>checklista</w:t>
      </w:r>
      <w:r w:rsidRPr="42E16299" w:rsidR="00EC5F48">
        <w:rPr>
          <w:i w:val="0"/>
          <w:iCs w:val="0"/>
        </w:rPr>
        <w:t xml:space="preserve"> för </w:t>
      </w:r>
      <w:r w:rsidRPr="42E16299" w:rsidR="00FD7B69">
        <w:rPr>
          <w:i w:val="0"/>
          <w:iCs w:val="0"/>
        </w:rPr>
        <w:t xml:space="preserve">kontroll av bindande krav </w:t>
      </w:r>
      <w:r w:rsidRPr="42E16299" w:rsidR="0597BE3E">
        <w:rPr>
          <w:i w:val="0"/>
          <w:iCs w:val="0"/>
        </w:rPr>
        <w:t>samt beslut om åtgärder</w:t>
      </w:r>
      <w:r w:rsidRPr="42E16299" w:rsidR="570E0F06">
        <w:rPr>
          <w:i w:val="0"/>
          <w:iCs w:val="0"/>
        </w:rPr>
        <w:t xml:space="preserve"> där brist framkommit</w:t>
      </w:r>
      <w:r w:rsidRPr="42E16299" w:rsidR="0597BE3E">
        <w:rPr>
          <w:i w:val="0"/>
          <w:iCs w:val="0"/>
        </w:rPr>
        <w:t xml:space="preserve">. Om det vid utvärderingen/sammanställningen framkommer att kontrollen ej är utförd eller </w:t>
      </w:r>
      <w:r w:rsidRPr="42E16299" w:rsidR="5290244F">
        <w:rPr>
          <w:i w:val="0"/>
          <w:iCs w:val="0"/>
        </w:rPr>
        <w:t xml:space="preserve">avvikelser inte är åtgärdade </w:t>
      </w:r>
      <w:r w:rsidRPr="42E16299" w:rsidR="0597BE3E">
        <w:rPr>
          <w:i w:val="0"/>
          <w:iCs w:val="0"/>
        </w:rPr>
        <w:t>ska förslag ges på lämpliga åtgärder så att kraven uppfylls. I mallen för underlag till ledningens genomgång skall planen för att rätta till bristerna redovisas. Beslut om korrigerande åtgärder skall senast fattas på ledningens genomgång om detta ej gjorts tidigare.</w:t>
      </w:r>
    </w:p>
    <w:p w:rsidRPr="00197331" w:rsidR="00197331" w:rsidP="00A65715" w:rsidRDefault="00197331" w14:paraId="7A5B17A2" w14:textId="77777777">
      <w:pPr>
        <w:pStyle w:val="Rubrik2"/>
      </w:pPr>
      <w:r w:rsidRPr="00197331">
        <w:t>Ansvar</w:t>
      </w:r>
    </w:p>
    <w:p w:rsidRPr="00197331" w:rsidR="00197331" w:rsidP="00A65715" w:rsidRDefault="00197331" w14:paraId="13A6A6DA" w14:textId="77777777">
      <w:r w:rsidRPr="00197331">
        <w:t xml:space="preserve">Sjukhusdirektören </w:t>
      </w:r>
    </w:p>
    <w:p w:rsidRPr="00197331" w:rsidR="00197331" w:rsidP="2B3BF557" w:rsidRDefault="00197331" w14:paraId="7B5BBC8D" w14:textId="77777777">
      <w:pPr>
        <w:pStyle w:val="Punktlista"/>
      </w:pPr>
      <w:r>
        <w:t>har ett överordnat ansvar för att lagar och andra krav som berör SU identifieras och bevakas</w:t>
      </w:r>
    </w:p>
    <w:p w:rsidRPr="00197331" w:rsidR="00197331" w:rsidP="2B3BF557" w:rsidRDefault="00197331" w14:paraId="095D78BE" w14:textId="77777777">
      <w:pPr>
        <w:pStyle w:val="Punktlista"/>
      </w:pPr>
      <w:r>
        <w:t>ansvarar för att denna rutin är känd och följs i organisationen</w:t>
      </w:r>
    </w:p>
    <w:p w:rsidRPr="00197331" w:rsidR="00197331" w:rsidP="00197331" w:rsidRDefault="00197331" w14:paraId="61EDCCE4" w14:textId="77777777">
      <w:pPr>
        <w:spacing w:after="0" w:line="240" w:lineRule="auto"/>
        <w:ind w:left="0" w:right="0"/>
        <w:rPr>
          <w:rFonts w:ascii="Arial" w:hAnsi="Arial"/>
          <w:sz w:val="20"/>
        </w:rPr>
      </w:pPr>
    </w:p>
    <w:p w:rsidRPr="00197331" w:rsidR="00197331" w:rsidP="008E3F07" w:rsidRDefault="00197331" w14:paraId="7ADA25AF" w14:textId="77777777">
      <w:r w:rsidRPr="00197331">
        <w:t>Varje chef</w:t>
      </w:r>
    </w:p>
    <w:p w:rsidRPr="008E3F07" w:rsidR="00197331" w:rsidP="2B3BF557" w:rsidRDefault="00197331" w14:paraId="1DE4A921" w14:textId="77777777">
      <w:pPr>
        <w:pStyle w:val="Punktlista"/>
      </w:pPr>
      <w:r>
        <w:t xml:space="preserve">ansvarar för att ha kunskap om hur den egna verksamheten omfattas av lagar och andra krav inom miljöområdet  </w:t>
      </w:r>
    </w:p>
    <w:p w:rsidRPr="008E3F07" w:rsidR="00197331" w:rsidP="2B3BF557" w:rsidRDefault="00197331" w14:paraId="683928E2" w14:textId="77777777">
      <w:pPr>
        <w:pStyle w:val="Punktlista"/>
      </w:pPr>
      <w:r>
        <w:t>ansvarar för att säkerställa att lagar och andra krav inom miljöområdet följs.</w:t>
      </w:r>
    </w:p>
    <w:p w:rsidR="718B0E97" w:rsidP="42E16299" w:rsidRDefault="718B0E97" w14:paraId="776A37D1" w14:textId="593332E8">
      <w:pPr>
        <w:pStyle w:val="Punktlista"/>
        <w:rPr>
          <w:i w:val="0"/>
          <w:iCs w:val="0"/>
        </w:rPr>
      </w:pPr>
      <w:r w:rsidRPr="42E16299" w:rsidR="1E2FF74A">
        <w:rPr>
          <w:i w:val="0"/>
          <w:iCs w:val="0"/>
        </w:rPr>
        <w:t>s</w:t>
      </w:r>
      <w:r w:rsidRPr="42E16299" w:rsidR="718B0E97">
        <w:rPr>
          <w:i w:val="0"/>
          <w:iCs w:val="0"/>
        </w:rPr>
        <w:t>ka genomföra kontroll av bindande krav</w:t>
      </w:r>
      <w:r w:rsidRPr="42E16299" w:rsidR="00BE1DA2">
        <w:rPr>
          <w:i w:val="0"/>
          <w:iCs w:val="0"/>
        </w:rPr>
        <w:t xml:space="preserve"> minst en gång per år</w:t>
      </w:r>
      <w:r w:rsidRPr="42E16299" w:rsidR="718B0E97">
        <w:rPr>
          <w:i w:val="0"/>
          <w:iCs w:val="0"/>
        </w:rPr>
        <w:t>.</w:t>
      </w:r>
    </w:p>
    <w:p w:rsidRPr="00197331" w:rsidR="00197331" w:rsidP="004F2EA1" w:rsidRDefault="00197331" w14:paraId="5E939A52" w14:textId="77777777">
      <w:pPr>
        <w:pStyle w:val="Rubrik2"/>
      </w:pPr>
      <w:r w:rsidRPr="00197331">
        <w:t>Uppföljning, utvärdering och revision</w:t>
      </w:r>
    </w:p>
    <w:p w:rsidRPr="00197331" w:rsidR="00197331" w:rsidP="00287211" w:rsidRDefault="00197331" w14:paraId="5F942A88" w14:textId="77777777">
      <w:r w:rsidRPr="00197331">
        <w:t xml:space="preserve">Uppföljning och utvärdering sker i samband med internrevision. </w:t>
      </w:r>
    </w:p>
    <w:p w:rsidRPr="00197331" w:rsidR="00197331" w:rsidP="00287211" w:rsidRDefault="00197331" w14:paraId="52308F14" w14:textId="77777777">
      <w:r w:rsidRPr="00197331">
        <w:t xml:space="preserve">Avsteg från rutinen rapporteras i </w:t>
      </w:r>
      <w:proofErr w:type="spellStart"/>
      <w:r w:rsidRPr="00197331">
        <w:t>MedControl</w:t>
      </w:r>
      <w:proofErr w:type="spellEnd"/>
      <w:r w:rsidRPr="00197331">
        <w:t xml:space="preserve"> PRO.</w:t>
      </w:r>
    </w:p>
    <w:p w:rsidRPr="00876F99" w:rsidR="00197331" w:rsidP="00876F99" w:rsidRDefault="00197331" w14:paraId="5CD5D851" w14:textId="3C6662EA">
      <w:r>
        <w:t>Vid ledningens genomgång görs en samlad bedömning för hela verksamheten av hur väl lagar och andra krav uppfylls.</w:t>
      </w:r>
    </w:p>
    <w:p w:rsidRPr="00323D92" w:rsidR="5B5AF51C" w:rsidP="2B3BF557" w:rsidRDefault="0061748A" w14:paraId="152D6C60" w14:textId="03915A3C">
      <w:r w:rsidRPr="00323D92">
        <w:t>Avvikelser från kontroll av bindande krav</w:t>
      </w:r>
      <w:r w:rsidRPr="00323D92" w:rsidR="5B5AF51C">
        <w:t xml:space="preserve"> </w:t>
      </w:r>
      <w:r w:rsidRPr="00323D92" w:rsidR="790DC795">
        <w:t xml:space="preserve">på enhetsnivå rapporteras i </w:t>
      </w:r>
      <w:proofErr w:type="spellStart"/>
      <w:r w:rsidRPr="00323D92" w:rsidR="790DC795">
        <w:t>MedControl</w:t>
      </w:r>
      <w:proofErr w:type="spellEnd"/>
      <w:r w:rsidRPr="00323D92" w:rsidR="790DC795">
        <w:t xml:space="preserve"> PRO. </w:t>
      </w:r>
    </w:p>
    <w:p w:rsidRPr="00197331" w:rsidR="00197331" w:rsidP="00287211" w:rsidRDefault="00197331" w14:paraId="12D87618" w14:textId="77777777">
      <w:pPr>
        <w:pStyle w:val="Rubrik2"/>
      </w:pPr>
      <w:r w:rsidRPr="00197331">
        <w:t>Relaterad information</w:t>
      </w:r>
    </w:p>
    <w:p w:rsidRPr="00197331" w:rsidR="00197331" w:rsidP="00287211" w:rsidRDefault="00197331" w14:paraId="153721F5" w14:textId="77777777">
      <w:pPr>
        <w:rPr>
          <w:rFonts w:cs="Arial"/>
          <w:szCs w:val="20"/>
        </w:rPr>
      </w:pPr>
      <w:r w:rsidRPr="00197331">
        <w:t>ISO-standarden 14001:2015 6.1.3</w:t>
      </w:r>
    </w:p>
    <w:p w:rsidRPr="00184734" w:rsidR="0AB00433" w:rsidP="2B3BF557" w:rsidRDefault="0AB00433" w14:paraId="257F332A" w14:textId="7CDEBC71">
      <w:pPr>
        <w:rPr>
          <w:rFonts w:cs="Arial"/>
        </w:rPr>
      </w:pPr>
      <w:r w:rsidRPr="00184734">
        <w:rPr>
          <w:rFonts w:cs="Arial"/>
        </w:rPr>
        <w:t>Checklista - Kontroll av bindande krav</w:t>
      </w:r>
    </w:p>
    <w:p w:rsidRPr="00197331" w:rsidR="00197331" w:rsidP="00287211" w:rsidRDefault="00197331" w14:paraId="4B581829" w14:textId="77777777">
      <w:pPr>
        <w:rPr>
          <w:rFonts w:cs="Arial"/>
        </w:rPr>
      </w:pPr>
      <w:proofErr w:type="spellStart"/>
      <w:r w:rsidRPr="00184734">
        <w:rPr>
          <w:rFonts w:cs="Arial"/>
        </w:rPr>
        <w:t>Laglista</w:t>
      </w:r>
      <w:proofErr w:type="spellEnd"/>
      <w:r w:rsidRPr="00197331">
        <w:rPr>
          <w:rFonts w:cs="Arial"/>
        </w:rPr>
        <w:t xml:space="preserve"> miljö (lagbevakningstjänst)</w:t>
      </w:r>
    </w:p>
    <w:p w:rsidRPr="00197331" w:rsidR="00197331" w:rsidP="00287211" w:rsidRDefault="00197331" w14:paraId="0DA3A85A" w14:textId="77777777">
      <w:pPr>
        <w:rPr>
          <w:rFonts w:cs="Arial"/>
        </w:rPr>
      </w:pPr>
      <w:r w:rsidRPr="00197331">
        <w:rPr>
          <w:rFonts w:cs="Arial"/>
        </w:rPr>
        <w:t>Årshjul för miljöarbetet</w:t>
      </w:r>
    </w:p>
    <w:p w:rsidRPr="00876F99" w:rsidR="00197331" w:rsidP="00876F99" w:rsidRDefault="00197331" w14:paraId="36BC677A" w14:textId="15D95869">
      <w:pPr>
        <w:rPr>
          <w:rFonts w:cs="Arial"/>
        </w:rPr>
      </w:pPr>
      <w:r w:rsidRPr="00197331">
        <w:rPr>
          <w:rFonts w:cs="Arial"/>
        </w:rPr>
        <w:t>ISO 14001:2015, 6.1.3, 9.1.2</w:t>
      </w:r>
    </w:p>
    <w:p w:rsidRPr="00197331" w:rsidR="00197331" w:rsidP="00287211" w:rsidRDefault="00197331" w14:paraId="74DA8657" w14:textId="77777777">
      <w:pPr>
        <w:pStyle w:val="Rubrik2"/>
      </w:pPr>
      <w:r w:rsidRPr="00197331">
        <w:t>Dokumentation</w:t>
      </w:r>
    </w:p>
    <w:p w:rsidRPr="00197331" w:rsidR="00197331" w:rsidP="00287211" w:rsidRDefault="00197331" w14:paraId="7E609B55" w14:textId="765A1018" w14:noSpellErr="1">
      <w:r w:rsidR="00197331">
        <w:rPr/>
        <w:t>Ifyllda och undertecknade checklistor för utvärdering av lagefterlevnad ska sparas som redovisande dokument på respektive nivå</w:t>
      </w:r>
      <w:r w:rsidR="339F450D">
        <w:rPr/>
        <w:t xml:space="preserve"> enligt </w:t>
      </w:r>
      <w:r w:rsidR="339F450D">
        <w:rPr/>
        <w:t>informationshanteringsplanen</w:t>
      </w:r>
      <w:r w:rsidR="00197331">
        <w:rPr/>
        <w:t>. Ingen handskriven underskrift krävs, chefer kan skriva i sitt namn digitalt. Det är dock viktigt att det framgår i checklistan vem som utfört kontrollen, när den är gjord och vilken enhet/verksamhet det gäller.</w:t>
      </w:r>
    </w:p>
    <w:p w:rsidRPr="00197331" w:rsidR="00197331" w:rsidP="00287211" w:rsidRDefault="00197331" w14:paraId="5B340317" w14:textId="1B57DF98">
      <w:r>
        <w:t>Dokumentation av vidtagna korrigerande åtgärder ska sparas som redovisande dokument och tas upp på nästkommande ledningens genomgång.</w:t>
      </w:r>
      <w:r w:rsidR="66C4437F">
        <w:t>’</w:t>
      </w:r>
    </w:p>
    <w:p w:rsidR="66C4437F" w:rsidP="42E16299" w:rsidRDefault="66C4437F" w14:paraId="1E20F8E8" w14:textId="7CC44B6A">
      <w:pPr>
        <w:rPr>
          <w:i w:val="0"/>
          <w:iCs w:val="0"/>
        </w:rPr>
      </w:pPr>
      <w:r w:rsidRPr="42E16299" w:rsidR="66C4437F">
        <w:rPr>
          <w:i w:val="0"/>
          <w:iCs w:val="0"/>
        </w:rPr>
        <w:t xml:space="preserve">Avvikelser läggs in och sparas i </w:t>
      </w:r>
      <w:r w:rsidRPr="42E16299" w:rsidR="66C4437F">
        <w:rPr>
          <w:i w:val="0"/>
          <w:iCs w:val="0"/>
        </w:rPr>
        <w:t>MedControl</w:t>
      </w:r>
      <w:r w:rsidRPr="42E16299" w:rsidR="66C4437F">
        <w:rPr>
          <w:i w:val="0"/>
          <w:iCs w:val="0"/>
        </w:rPr>
        <w:t xml:space="preserve"> PRO</w:t>
      </w:r>
      <w:r w:rsidRPr="42E16299" w:rsidR="66C4437F">
        <w:rPr>
          <w:i w:val="0"/>
          <w:iCs w:val="0"/>
        </w:rPr>
        <w:t>.</w:t>
      </w:r>
      <w:r w:rsidRPr="42E16299" w:rsidR="66C4437F">
        <w:rPr>
          <w:i w:val="0"/>
          <w:iCs w:val="0"/>
        </w:rPr>
        <w:t xml:space="preserve"> </w:t>
      </w:r>
    </w:p>
    <w:p w:rsidRPr="00197331" w:rsidR="00197331" w:rsidP="00287211" w:rsidRDefault="00197331" w14:paraId="756762E4" w14:textId="77777777">
      <w:r w:rsidRPr="00197331">
        <w:t xml:space="preserve">Protokoll från ledningens genomgång. </w:t>
      </w:r>
    </w:p>
    <w:p w:rsidRPr="00197331" w:rsidR="00197331" w:rsidP="00287211" w:rsidRDefault="00197331" w14:paraId="1A49C75B" w14:textId="77777777">
      <w:proofErr w:type="spellStart"/>
      <w:r w:rsidRPr="00197331">
        <w:t>Laglista</w:t>
      </w:r>
      <w:proofErr w:type="spellEnd"/>
      <w:r w:rsidRPr="00197331">
        <w:t xml:space="preserve"> miljö (lagbevakningstjänst)</w:t>
      </w:r>
    </w:p>
    <w:p w:rsidRPr="00197331" w:rsidR="00197331" w:rsidP="00287211" w:rsidRDefault="00197331" w14:paraId="1B71B1B9" w14:textId="77777777">
      <w:r w:rsidRPr="00197331">
        <w:lastRenderedPageBreak/>
        <w:t>Tillståndsbeslut Sahlgrenska sjukhuset</w:t>
      </w:r>
    </w:p>
    <w:p w:rsidRPr="00197331" w:rsidR="00197331" w:rsidP="00287211" w:rsidRDefault="00197331" w14:paraId="73BBBA81" w14:textId="77777777">
      <w:r w:rsidRPr="00197331">
        <w:t>Tillståndsbeslut Östra sjukhuset</w:t>
      </w:r>
    </w:p>
    <w:p w:rsidRPr="00876F99" w:rsidR="00197331" w:rsidP="00876F99" w:rsidRDefault="00197331" w14:paraId="7DE71725" w14:textId="321F5F75">
      <w:r w:rsidRPr="00197331">
        <w:t>Kontrollprogram och händelseplaner; Sahlgrenska sjukhuset, Östra sjukhuset</w:t>
      </w:r>
    </w:p>
    <w:p w:rsidRPr="00197331" w:rsidR="00197331" w:rsidP="00287211" w:rsidRDefault="00197331" w14:paraId="256FE61F" w14:textId="77777777">
      <w:pPr>
        <w:pStyle w:val="Rubrik2"/>
      </w:pPr>
      <w:r w:rsidRPr="00197331">
        <w:t>Granskare/arbetsgrupp</w:t>
      </w:r>
    </w:p>
    <w:p w:rsidRPr="00536A5A" w:rsidR="00536A5A" w:rsidP="00876F99" w:rsidRDefault="6CFA246F" w14:paraId="76B9F95B" w14:textId="62F8AE88">
      <w:r>
        <w:t>Maria Karlsson</w:t>
      </w:r>
      <w:r w:rsidR="00197331">
        <w:t>, miljösamordnare</w:t>
      </w:r>
      <w:bookmarkEnd w:id="0"/>
    </w:p>
    <w:sectPr w:rsidRPr="00536A5A" w:rsidR="00536A5A" w:rsidSect="00197331">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306C0" w:rsidRDefault="00C306C0" w14:paraId="5CF53C7D" w14:textId="77777777">
      <w:r>
        <w:separator/>
      </w:r>
    </w:p>
  </w:endnote>
  <w:endnote w:type="continuationSeparator" w:id="0">
    <w:p w:rsidR="00C306C0" w:rsidRDefault="00C306C0" w14:paraId="7768392C" w14:textId="77777777">
      <w:r>
        <w:continuationSeparator/>
      </w:r>
    </w:p>
  </w:endnote>
  <w:endnote w:type="continuationNotice" w:id="1">
    <w:p w:rsidR="00C306C0" w:rsidRDefault="00C306C0" w14:paraId="12A3881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306C0" w:rsidRDefault="00C306C0" w14:paraId="34B5AA15" w14:textId="77777777"/>
  </w:footnote>
  <w:footnote w:type="continuationSeparator" w:id="0">
    <w:p w:rsidR="00C306C0" w:rsidRDefault="00C306C0" w14:paraId="27F55E5F" w14:textId="77777777">
      <w:r>
        <w:continuationSeparator/>
      </w:r>
    </w:p>
  </w:footnote>
  <w:footnote w:type="continuationNotice" w:id="1">
    <w:p w:rsidR="00C306C0" w:rsidRDefault="00C306C0" w14:paraId="1C1D959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393DCC"/>
    <w:multiLevelType w:val="hybridMultilevel"/>
    <w:tmpl w:val="CC58F7E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F8840BE"/>
    <w:multiLevelType w:val="hybridMultilevel"/>
    <w:tmpl w:val="E0D85A90"/>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0" w15:restartNumberingAfterBreak="0">
    <w:nsid w:val="2FE80E74"/>
    <w:multiLevelType w:val="hybridMultilevel"/>
    <w:tmpl w:val="74A2E6EE"/>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1" w15:restartNumberingAfterBreak="0">
    <w:nsid w:val="34F01CEC"/>
    <w:multiLevelType w:val="hybridMultilevel"/>
    <w:tmpl w:val="7108AB34"/>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2" w15:restartNumberingAfterBreak="0">
    <w:nsid w:val="37143E54"/>
    <w:multiLevelType w:val="hybridMultilevel"/>
    <w:tmpl w:val="DAD22A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5F7591B"/>
    <w:multiLevelType w:val="hybridMultilevel"/>
    <w:tmpl w:val="61A8D3EE"/>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B284FC9"/>
    <w:multiLevelType w:val="hybridMultilevel"/>
    <w:tmpl w:val="324AC6D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6ACC5FFA"/>
    <w:multiLevelType w:val="hybridMultilevel"/>
    <w:tmpl w:val="79260820"/>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6CB701C6"/>
    <w:multiLevelType w:val="hybridMultilevel"/>
    <w:tmpl w:val="8C10A3C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1A2237A"/>
    <w:multiLevelType w:val="hybridMultilevel"/>
    <w:tmpl w:val="7CDC6F4E"/>
    <w:lvl w:ilvl="0" w:tplc="041D0001">
      <w:start w:val="1"/>
      <w:numFmt w:val="bullet"/>
      <w:lvlText w:val=""/>
      <w:lvlJc w:val="left"/>
      <w:pPr>
        <w:ind w:left="717"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89244334">
    <w:abstractNumId w:val="27"/>
  </w:num>
  <w:num w:numId="2" w16cid:durableId="350038304">
    <w:abstractNumId w:val="20"/>
  </w:num>
  <w:num w:numId="3" w16cid:durableId="2105148114">
    <w:abstractNumId w:val="0"/>
  </w:num>
  <w:num w:numId="4" w16cid:durableId="694505485">
    <w:abstractNumId w:val="7"/>
  </w:num>
  <w:num w:numId="5" w16cid:durableId="749887877">
    <w:abstractNumId w:val="24"/>
  </w:num>
  <w:num w:numId="6" w16cid:durableId="1063598101">
    <w:abstractNumId w:val="2"/>
  </w:num>
  <w:num w:numId="7" w16cid:durableId="1504665870">
    <w:abstractNumId w:val="16"/>
  </w:num>
  <w:num w:numId="8" w16cid:durableId="1515073456">
    <w:abstractNumId w:val="13"/>
  </w:num>
  <w:num w:numId="9" w16cid:durableId="3829930">
    <w:abstractNumId w:val="1"/>
  </w:num>
  <w:num w:numId="10" w16cid:durableId="927663058">
    <w:abstractNumId w:val="1"/>
  </w:num>
  <w:num w:numId="11" w16cid:durableId="1883132028">
    <w:abstractNumId w:val="3"/>
  </w:num>
  <w:num w:numId="12" w16cid:durableId="1725833165">
    <w:abstractNumId w:val="5"/>
  </w:num>
  <w:num w:numId="13" w16cid:durableId="1023479059">
    <w:abstractNumId w:val="19"/>
  </w:num>
  <w:num w:numId="14" w16cid:durableId="630095183">
    <w:abstractNumId w:val="14"/>
  </w:num>
  <w:num w:numId="15" w16cid:durableId="782454778">
    <w:abstractNumId w:val="8"/>
  </w:num>
  <w:num w:numId="16" w16cid:durableId="609430187">
    <w:abstractNumId w:val="18"/>
  </w:num>
  <w:num w:numId="17" w16cid:durableId="1320495236">
    <w:abstractNumId w:val="6"/>
  </w:num>
  <w:num w:numId="18" w16cid:durableId="1404521356">
    <w:abstractNumId w:val="15"/>
  </w:num>
  <w:num w:numId="19" w16cid:durableId="1259829662">
    <w:abstractNumId w:val="26"/>
  </w:num>
  <w:num w:numId="20" w16cid:durableId="1081488500">
    <w:abstractNumId w:val="23"/>
  </w:num>
  <w:num w:numId="21" w16cid:durableId="376899442">
    <w:abstractNumId w:val="21"/>
  </w:num>
  <w:num w:numId="22" w16cid:durableId="2071071294">
    <w:abstractNumId w:val="4"/>
  </w:num>
  <w:num w:numId="23" w16cid:durableId="1383677107">
    <w:abstractNumId w:val="12"/>
  </w:num>
  <w:num w:numId="24" w16cid:durableId="1271164242">
    <w:abstractNumId w:val="22"/>
  </w:num>
  <w:num w:numId="25" w16cid:durableId="615871163">
    <w:abstractNumId w:val="11"/>
  </w:num>
  <w:num w:numId="26" w16cid:durableId="1822890751">
    <w:abstractNumId w:val="10"/>
  </w:num>
  <w:num w:numId="27" w16cid:durableId="1701928637">
    <w:abstractNumId w:val="9"/>
  </w:num>
  <w:num w:numId="28" w16cid:durableId="261883216">
    <w:abstractNumId w:val="25"/>
  </w:num>
  <w:num w:numId="29" w16cid:durableId="676276143">
    <w:abstractNumId w:val="17"/>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A19"/>
    <w:rsid w:val="00050500"/>
    <w:rsid w:val="0005691C"/>
    <w:rsid w:val="00056ECB"/>
    <w:rsid w:val="00056ED5"/>
    <w:rsid w:val="000655CC"/>
    <w:rsid w:val="0006734E"/>
    <w:rsid w:val="000700AE"/>
    <w:rsid w:val="00084024"/>
    <w:rsid w:val="0009062C"/>
    <w:rsid w:val="00095368"/>
    <w:rsid w:val="000954C4"/>
    <w:rsid w:val="00095A48"/>
    <w:rsid w:val="000A4C35"/>
    <w:rsid w:val="000A611A"/>
    <w:rsid w:val="000B12D9"/>
    <w:rsid w:val="000B4536"/>
    <w:rsid w:val="000B7715"/>
    <w:rsid w:val="000E463B"/>
    <w:rsid w:val="000E5A7E"/>
    <w:rsid w:val="000F43A3"/>
    <w:rsid w:val="000F7681"/>
    <w:rsid w:val="00103031"/>
    <w:rsid w:val="001044FE"/>
    <w:rsid w:val="001139D4"/>
    <w:rsid w:val="0012511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734"/>
    <w:rsid w:val="001860B9"/>
    <w:rsid w:val="00186F2B"/>
    <w:rsid w:val="001874D6"/>
    <w:rsid w:val="0019632A"/>
    <w:rsid w:val="00197331"/>
    <w:rsid w:val="001A4E7C"/>
    <w:rsid w:val="001B762C"/>
    <w:rsid w:val="001C4D0A"/>
    <w:rsid w:val="001C5FEF"/>
    <w:rsid w:val="001F0758"/>
    <w:rsid w:val="00211487"/>
    <w:rsid w:val="00211D91"/>
    <w:rsid w:val="00217DEC"/>
    <w:rsid w:val="00235B57"/>
    <w:rsid w:val="00250F24"/>
    <w:rsid w:val="002523C5"/>
    <w:rsid w:val="0025380B"/>
    <w:rsid w:val="0025703A"/>
    <w:rsid w:val="00262F3D"/>
    <w:rsid w:val="00263281"/>
    <w:rsid w:val="002651D6"/>
    <w:rsid w:val="0026551F"/>
    <w:rsid w:val="002710C5"/>
    <w:rsid w:val="00280A85"/>
    <w:rsid w:val="00284119"/>
    <w:rsid w:val="00287211"/>
    <w:rsid w:val="00290B5C"/>
    <w:rsid w:val="00294791"/>
    <w:rsid w:val="002B0B30"/>
    <w:rsid w:val="002B0C78"/>
    <w:rsid w:val="002B0EF8"/>
    <w:rsid w:val="002C0C02"/>
    <w:rsid w:val="002C1277"/>
    <w:rsid w:val="002C60AD"/>
    <w:rsid w:val="002C7C29"/>
    <w:rsid w:val="002D0E0E"/>
    <w:rsid w:val="002D4886"/>
    <w:rsid w:val="002D6023"/>
    <w:rsid w:val="002E263F"/>
    <w:rsid w:val="002E6F81"/>
    <w:rsid w:val="002F08BA"/>
    <w:rsid w:val="002F2CFF"/>
    <w:rsid w:val="002F568B"/>
    <w:rsid w:val="002F7818"/>
    <w:rsid w:val="003066D0"/>
    <w:rsid w:val="00311401"/>
    <w:rsid w:val="003203D7"/>
    <w:rsid w:val="00320F86"/>
    <w:rsid w:val="00323D92"/>
    <w:rsid w:val="00324171"/>
    <w:rsid w:val="00326C24"/>
    <w:rsid w:val="00337F99"/>
    <w:rsid w:val="0034307B"/>
    <w:rsid w:val="00345EB1"/>
    <w:rsid w:val="00350CC4"/>
    <w:rsid w:val="00360E0D"/>
    <w:rsid w:val="0036357D"/>
    <w:rsid w:val="00363B23"/>
    <w:rsid w:val="0036594C"/>
    <w:rsid w:val="00366248"/>
    <w:rsid w:val="00367D19"/>
    <w:rsid w:val="00371BED"/>
    <w:rsid w:val="00384019"/>
    <w:rsid w:val="003854F1"/>
    <w:rsid w:val="0039118E"/>
    <w:rsid w:val="00397F54"/>
    <w:rsid w:val="003A0D43"/>
    <w:rsid w:val="003B2A4B"/>
    <w:rsid w:val="003D099E"/>
    <w:rsid w:val="003D21A2"/>
    <w:rsid w:val="003D29D2"/>
    <w:rsid w:val="003E0705"/>
    <w:rsid w:val="003E2FF7"/>
    <w:rsid w:val="003F0DA7"/>
    <w:rsid w:val="003F1013"/>
    <w:rsid w:val="003F1ACF"/>
    <w:rsid w:val="00404948"/>
    <w:rsid w:val="00406BEA"/>
    <w:rsid w:val="00413A60"/>
    <w:rsid w:val="004230F7"/>
    <w:rsid w:val="00424392"/>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2EA1"/>
    <w:rsid w:val="004F4518"/>
    <w:rsid w:val="004F4C62"/>
    <w:rsid w:val="00501433"/>
    <w:rsid w:val="00511CC4"/>
    <w:rsid w:val="00531E60"/>
    <w:rsid w:val="00536A5A"/>
    <w:rsid w:val="00541D07"/>
    <w:rsid w:val="00544BAB"/>
    <w:rsid w:val="00545F31"/>
    <w:rsid w:val="00556BFA"/>
    <w:rsid w:val="005578FA"/>
    <w:rsid w:val="00565129"/>
    <w:rsid w:val="00565B6C"/>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48A"/>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6F99"/>
    <w:rsid w:val="00880E83"/>
    <w:rsid w:val="00892F28"/>
    <w:rsid w:val="008A0C5F"/>
    <w:rsid w:val="008A3DEA"/>
    <w:rsid w:val="008A4EB9"/>
    <w:rsid w:val="008A74C0"/>
    <w:rsid w:val="008B1694"/>
    <w:rsid w:val="008C4B27"/>
    <w:rsid w:val="008C7F2A"/>
    <w:rsid w:val="008E36F8"/>
    <w:rsid w:val="008E3F07"/>
    <w:rsid w:val="008E46B2"/>
    <w:rsid w:val="008E62A7"/>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715"/>
    <w:rsid w:val="00A65FD4"/>
    <w:rsid w:val="00A72D56"/>
    <w:rsid w:val="00A81198"/>
    <w:rsid w:val="00A81E48"/>
    <w:rsid w:val="00A82035"/>
    <w:rsid w:val="00A849C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DA2"/>
    <w:rsid w:val="00BE7978"/>
    <w:rsid w:val="00C07DDB"/>
    <w:rsid w:val="00C15339"/>
    <w:rsid w:val="00C306C0"/>
    <w:rsid w:val="00C4115D"/>
    <w:rsid w:val="00C43BDD"/>
    <w:rsid w:val="00C47778"/>
    <w:rsid w:val="00C5011E"/>
    <w:rsid w:val="00C50EE5"/>
    <w:rsid w:val="00C5240A"/>
    <w:rsid w:val="00C5398F"/>
    <w:rsid w:val="00C556F5"/>
    <w:rsid w:val="00C63B10"/>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45E"/>
    <w:rsid w:val="00CF70BB"/>
    <w:rsid w:val="00D0560E"/>
    <w:rsid w:val="00D074DB"/>
    <w:rsid w:val="00D075DC"/>
    <w:rsid w:val="00D139CF"/>
    <w:rsid w:val="00D37E7F"/>
    <w:rsid w:val="00D47AD7"/>
    <w:rsid w:val="00D51529"/>
    <w:rsid w:val="00D665B7"/>
    <w:rsid w:val="00D85218"/>
    <w:rsid w:val="00D915B1"/>
    <w:rsid w:val="00DA299D"/>
    <w:rsid w:val="00DA65C4"/>
    <w:rsid w:val="00DD2BE0"/>
    <w:rsid w:val="00DE4447"/>
    <w:rsid w:val="00DE5DA2"/>
    <w:rsid w:val="00DF0033"/>
    <w:rsid w:val="00E026BF"/>
    <w:rsid w:val="00E07B1B"/>
    <w:rsid w:val="00E11853"/>
    <w:rsid w:val="00E13B87"/>
    <w:rsid w:val="00E264E3"/>
    <w:rsid w:val="00E52A86"/>
    <w:rsid w:val="00E54B47"/>
    <w:rsid w:val="00E553BF"/>
    <w:rsid w:val="00E55D93"/>
    <w:rsid w:val="00E61294"/>
    <w:rsid w:val="00E7237C"/>
    <w:rsid w:val="00E76F16"/>
    <w:rsid w:val="00E77C46"/>
    <w:rsid w:val="00E86CE8"/>
    <w:rsid w:val="00E90E82"/>
    <w:rsid w:val="00EA00CB"/>
    <w:rsid w:val="00EA1BAA"/>
    <w:rsid w:val="00EA3FCD"/>
    <w:rsid w:val="00EA42A0"/>
    <w:rsid w:val="00EB6714"/>
    <w:rsid w:val="00EC0A68"/>
    <w:rsid w:val="00EC5006"/>
    <w:rsid w:val="00EC5F48"/>
    <w:rsid w:val="00ED49C3"/>
    <w:rsid w:val="00ED6CE8"/>
    <w:rsid w:val="00ED7AA6"/>
    <w:rsid w:val="00EE2A56"/>
    <w:rsid w:val="00EE3818"/>
    <w:rsid w:val="00F22264"/>
    <w:rsid w:val="00F2564D"/>
    <w:rsid w:val="00F35B05"/>
    <w:rsid w:val="00F413D9"/>
    <w:rsid w:val="00F5135F"/>
    <w:rsid w:val="00F51F78"/>
    <w:rsid w:val="00F8170C"/>
    <w:rsid w:val="00F86F47"/>
    <w:rsid w:val="00F90B64"/>
    <w:rsid w:val="00FB10FD"/>
    <w:rsid w:val="00FB2F0F"/>
    <w:rsid w:val="00FB5086"/>
    <w:rsid w:val="00FB5411"/>
    <w:rsid w:val="00FB6392"/>
    <w:rsid w:val="00FD3C70"/>
    <w:rsid w:val="00FD6820"/>
    <w:rsid w:val="00FD7B69"/>
    <w:rsid w:val="00FE12D8"/>
    <w:rsid w:val="00FE6676"/>
    <w:rsid w:val="00FF7C02"/>
    <w:rsid w:val="024801E3"/>
    <w:rsid w:val="0338DEC3"/>
    <w:rsid w:val="03EFBBE2"/>
    <w:rsid w:val="050E291E"/>
    <w:rsid w:val="0597BE3E"/>
    <w:rsid w:val="05BC1783"/>
    <w:rsid w:val="05C6EF03"/>
    <w:rsid w:val="0986723E"/>
    <w:rsid w:val="0AB00433"/>
    <w:rsid w:val="0AE004BC"/>
    <w:rsid w:val="0B579FAB"/>
    <w:rsid w:val="0C329F6F"/>
    <w:rsid w:val="0DC57D5D"/>
    <w:rsid w:val="0E9CD27B"/>
    <w:rsid w:val="1003EA03"/>
    <w:rsid w:val="124B6BF1"/>
    <w:rsid w:val="1379A4A7"/>
    <w:rsid w:val="14837486"/>
    <w:rsid w:val="174DD517"/>
    <w:rsid w:val="17687BED"/>
    <w:rsid w:val="177E76AC"/>
    <w:rsid w:val="18989954"/>
    <w:rsid w:val="18B40B8B"/>
    <w:rsid w:val="19A276F6"/>
    <w:rsid w:val="1C20D12D"/>
    <w:rsid w:val="1D1F4132"/>
    <w:rsid w:val="1E2FF74A"/>
    <w:rsid w:val="1FD42288"/>
    <w:rsid w:val="2013683A"/>
    <w:rsid w:val="20393BF9"/>
    <w:rsid w:val="21D6B2D3"/>
    <w:rsid w:val="22B977CF"/>
    <w:rsid w:val="22D6F3ED"/>
    <w:rsid w:val="26285A3B"/>
    <w:rsid w:val="2748F35B"/>
    <w:rsid w:val="2779004E"/>
    <w:rsid w:val="279F4E12"/>
    <w:rsid w:val="294365CF"/>
    <w:rsid w:val="2A55A52F"/>
    <w:rsid w:val="2A666E84"/>
    <w:rsid w:val="2B3BF557"/>
    <w:rsid w:val="2BE17DE7"/>
    <w:rsid w:val="2C03DDE7"/>
    <w:rsid w:val="2C76BAC1"/>
    <w:rsid w:val="2C94604E"/>
    <w:rsid w:val="2D554318"/>
    <w:rsid w:val="2E060468"/>
    <w:rsid w:val="2E7EB206"/>
    <w:rsid w:val="2E9529AA"/>
    <w:rsid w:val="2F51F253"/>
    <w:rsid w:val="304195C0"/>
    <w:rsid w:val="335D07C5"/>
    <w:rsid w:val="339F450D"/>
    <w:rsid w:val="33DA35DA"/>
    <w:rsid w:val="35C325B3"/>
    <w:rsid w:val="36B58EAC"/>
    <w:rsid w:val="37C9AE74"/>
    <w:rsid w:val="38A09863"/>
    <w:rsid w:val="38B7B0E1"/>
    <w:rsid w:val="3B988718"/>
    <w:rsid w:val="3BEDFC03"/>
    <w:rsid w:val="3BF146A1"/>
    <w:rsid w:val="3C45666F"/>
    <w:rsid w:val="3C74EFBE"/>
    <w:rsid w:val="3CF8A9B8"/>
    <w:rsid w:val="3DADC6FE"/>
    <w:rsid w:val="3F36E84C"/>
    <w:rsid w:val="3FC69E88"/>
    <w:rsid w:val="40477DA8"/>
    <w:rsid w:val="4094FE0C"/>
    <w:rsid w:val="41E7D9CB"/>
    <w:rsid w:val="42200722"/>
    <w:rsid w:val="4266B0ED"/>
    <w:rsid w:val="42B343EF"/>
    <w:rsid w:val="42E16299"/>
    <w:rsid w:val="44D50E1A"/>
    <w:rsid w:val="45EABC39"/>
    <w:rsid w:val="478BA465"/>
    <w:rsid w:val="4A107B5A"/>
    <w:rsid w:val="4A526E29"/>
    <w:rsid w:val="4AB6A56A"/>
    <w:rsid w:val="4BE4A3B8"/>
    <w:rsid w:val="4C9FFB03"/>
    <w:rsid w:val="4EA7AE21"/>
    <w:rsid w:val="4EC28EB3"/>
    <w:rsid w:val="4FBAFB2D"/>
    <w:rsid w:val="5290244F"/>
    <w:rsid w:val="53AF81FC"/>
    <w:rsid w:val="54F419A9"/>
    <w:rsid w:val="570E0F06"/>
    <w:rsid w:val="58B5320E"/>
    <w:rsid w:val="5973B089"/>
    <w:rsid w:val="5A10F70A"/>
    <w:rsid w:val="5A95B9D1"/>
    <w:rsid w:val="5B5AF51C"/>
    <w:rsid w:val="5B8CB5C8"/>
    <w:rsid w:val="5CBC058D"/>
    <w:rsid w:val="5CD6D6BA"/>
    <w:rsid w:val="5DAE648A"/>
    <w:rsid w:val="5E5CEFF5"/>
    <w:rsid w:val="6079EA83"/>
    <w:rsid w:val="610B9CEB"/>
    <w:rsid w:val="61FBA684"/>
    <w:rsid w:val="62CDA6CC"/>
    <w:rsid w:val="64760691"/>
    <w:rsid w:val="647B2B65"/>
    <w:rsid w:val="65D04F59"/>
    <w:rsid w:val="664C0A9F"/>
    <w:rsid w:val="6672D1BB"/>
    <w:rsid w:val="66C4437F"/>
    <w:rsid w:val="687C4A4E"/>
    <w:rsid w:val="6B2CF8ED"/>
    <w:rsid w:val="6BA99157"/>
    <w:rsid w:val="6CE4C1A9"/>
    <w:rsid w:val="6CEAE3BA"/>
    <w:rsid w:val="6CFA246F"/>
    <w:rsid w:val="6D0FF81E"/>
    <w:rsid w:val="6E864AC3"/>
    <w:rsid w:val="6F012DE4"/>
    <w:rsid w:val="7052AE06"/>
    <w:rsid w:val="7101A1C9"/>
    <w:rsid w:val="718B0E97"/>
    <w:rsid w:val="71E1A8BF"/>
    <w:rsid w:val="71F08287"/>
    <w:rsid w:val="7574C56E"/>
    <w:rsid w:val="7639948B"/>
    <w:rsid w:val="78040A21"/>
    <w:rsid w:val="790DC795"/>
    <w:rsid w:val="79AED2B4"/>
    <w:rsid w:val="7A61B50D"/>
    <w:rsid w:val="7B18896D"/>
    <w:rsid w:val="7B7E42D9"/>
    <w:rsid w:val="7B9BB3F5"/>
    <w:rsid w:val="7F5A170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11/relationships/commentsExtended" Target="commentsExtended.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microsoft.com/office/2016/09/relationships/commentsIds" Target="commentsIds.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11/relationships/people" Target="peop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Kontroll av bindande krav - miljö</dc:title>
  <dc:subject/>
  <dc:creator>patrik.jens.johansson@vgregion.se</dc:creator>
  <keywords/>
  <lastModifiedBy>Gustaf Borelius</lastModifiedBy>
  <revision>49</revision>
  <lastPrinted>2016-03-31T10:56:00.0000000Z</lastPrinted>
  <dcterms:created xsi:type="dcterms:W3CDTF">2022-04-25T10:05:00.0000000Z</dcterms:created>
  <dcterms:modified xsi:type="dcterms:W3CDTF">2024-12-13T10:14:46.0000000Z</dcterms:modified>
</coreProperties>
</file>