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CC8610" w14:textId="199481C8" w:rsidR="00D66532" w:rsidRDefault="3E630018" w:rsidP="0C390ED4">
      <w:pPr>
        <w:pStyle w:val="Rubrik1"/>
        <w:rPr>
          <w:rFonts w:ascii="Arial" w:hAnsi="Arial" w:cs="Arial"/>
          <w:b/>
          <w:sz w:val="20"/>
          <w:szCs w:val="20"/>
        </w:rPr>
        <w:sectPr w:rsidR="00D66532" w:rsidSect="00D6653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>
        <w:t>Roller och ansvar i Sahlgrenska Universitetssjukhusets webborganisation</w:t>
      </w:r>
      <w:bookmarkStart w:id="0" w:name="_Toc321146591"/>
    </w:p>
    <w:p w14:paraId="2E3FEA0E" w14:textId="77777777" w:rsidR="00D66532" w:rsidRPr="00D66532" w:rsidRDefault="00D66532" w:rsidP="0C390ED4">
      <w:pPr>
        <w:pStyle w:val="Rubrik2"/>
        <w:rPr>
          <w:rFonts w:ascii="Arial" w:hAnsi="Arial" w:cs="Arial"/>
          <w:b/>
          <w:sz w:val="20"/>
          <w:szCs w:val="20"/>
        </w:rPr>
      </w:pPr>
      <w:r>
        <w:t>Denna rutin gäller</w:t>
      </w:r>
    </w:p>
    <w:p w14:paraId="456D4E21" w14:textId="1A1A9D12" w:rsidR="00D66532" w:rsidRPr="00484DF0" w:rsidRDefault="00D66532" w:rsidP="00484DF0">
      <w:pPr>
        <w:rPr>
          <w:rFonts w:ascii="Arial" w:hAnsi="Arial" w:cs="Arial"/>
          <w:sz w:val="20"/>
          <w:szCs w:val="20"/>
        </w:rPr>
      </w:pPr>
      <w:r>
        <w:t>Denna rutin gäller för samtliga verksamheter inom Sahlgrenska Universitetssjukhuset.</w:t>
      </w:r>
    </w:p>
    <w:p w14:paraId="0D5B2354" w14:textId="0A088652" w:rsidR="00D66532" w:rsidRPr="00D66532" w:rsidRDefault="00D66532" w:rsidP="0C390ED4">
      <w:pPr>
        <w:keepNext/>
        <w:rPr>
          <w:rFonts w:ascii="Arial" w:hAnsi="Arial" w:cs="Arial"/>
          <w:b/>
          <w:bCs/>
          <w:sz w:val="20"/>
          <w:szCs w:val="20"/>
        </w:rPr>
      </w:pPr>
      <w:r>
        <w:br/>
      </w:r>
      <w:r w:rsidRPr="0C390ED4">
        <w:rPr>
          <w:rStyle w:val="Rubrik2Char"/>
        </w:rPr>
        <w:t>Syft</w:t>
      </w:r>
      <w:r w:rsidR="2F2A8C0F" w:rsidRPr="0C390ED4">
        <w:rPr>
          <w:rStyle w:val="Rubrik2Char"/>
        </w:rPr>
        <w:t>e</w:t>
      </w:r>
      <w:r>
        <w:br/>
        <w:t xml:space="preserve">Rutinen preciserar roller och ansvarsfördelning som gäller för Sahlgrenska Universitetssjukhuset, SU. De roller och ansvar som beskrivs gäller såväl den externa som interna webbplatsen på SU. </w:t>
      </w:r>
      <w:r>
        <w:br/>
      </w:r>
      <w:r>
        <w:br/>
      </w:r>
      <w:r w:rsidRPr="00F25370">
        <w:rPr>
          <w:rStyle w:val="Rubrik2Char"/>
        </w:rPr>
        <w:t>Chefers ansvar</w:t>
      </w:r>
      <w:r>
        <w:br/>
        <w:t>SU:s linjechefer är ytterst ansvariga för att den information som den egna verksamheten publicerar på SU:s webbplatser är korrekt, relevant och aktuell. För särskilda projekt, nätverk och andra grupperingar som ligger utanför linjeorganisationen kan andra personer än linjechefer vara informationsansvariga.</w:t>
      </w:r>
    </w:p>
    <w:p w14:paraId="7C671119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t>Chefen kan delegera ansvaret för innehållet på den egna organisationens webbsidor. Om så sker är chefen ansvarig för att informera områdesinfomaster. I chefens ansvar ligger också att utse en redaktör för verksamheten samt anmäla när någon inte längre ska arbeta med den egna verksamhetens webbsidor. Anmälan görs till områdesinfomastern.</w:t>
      </w:r>
    </w:p>
    <w:p w14:paraId="1907E625" w14:textId="442792C8" w:rsidR="00D66532" w:rsidRPr="00D66532" w:rsidRDefault="00D66532" w:rsidP="0C390ED4">
      <w:pPr>
        <w:keepNext/>
        <w:rPr>
          <w:rFonts w:ascii="Arial" w:hAnsi="Arial" w:cs="Arial"/>
          <w:b/>
          <w:bCs/>
          <w:sz w:val="20"/>
          <w:szCs w:val="20"/>
        </w:rPr>
      </w:pPr>
      <w:bookmarkStart w:id="1" w:name="_Hlk53387610"/>
      <w:r>
        <w:br/>
      </w:r>
      <w:r w:rsidRPr="00F25370">
        <w:rPr>
          <w:rStyle w:val="Rubrik2Char"/>
        </w:rPr>
        <w:t>Systemägare</w:t>
      </w:r>
      <w:r>
        <w:br/>
        <w:t xml:space="preserve">Kommunikationschefen är systemägare för </w:t>
      </w:r>
      <w:r w:rsidR="007C10D6">
        <w:t>Opti</w:t>
      </w:r>
      <w:r w:rsidR="004346FB">
        <w:t>mizely/</w:t>
      </w:r>
      <w:r>
        <w:t>E</w:t>
      </w:r>
      <w:r w:rsidR="007C10D6">
        <w:t>p</w:t>
      </w:r>
      <w:r>
        <w:t>i</w:t>
      </w:r>
      <w:r w:rsidR="007C10D6">
        <w:t>s</w:t>
      </w:r>
      <w:r>
        <w:t xml:space="preserve">erver, som </w:t>
      </w:r>
      <w:r>
        <w:lastRenderedPageBreak/>
        <w:t>för närvarande är den plattform som ligger till grund för SU:s intranät och externa webbplats.</w:t>
      </w:r>
    </w:p>
    <w:p w14:paraId="5F14C8DF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t>Systemägaren har det övergripande strategiska ansvaret för innehåll och funktioner på SU:s webbplatser.</w:t>
      </w:r>
    </w:p>
    <w:p w14:paraId="3B6AEC07" w14:textId="77777777" w:rsidR="00D66532" w:rsidRPr="00D66532" w:rsidRDefault="00D66532" w:rsidP="00FF35FC">
      <w:pPr>
        <w:pStyle w:val="Rubrik2"/>
        <w:rPr>
          <w:rFonts w:ascii="Arial" w:hAnsi="Arial" w:cs="Arial"/>
          <w:b/>
          <w:sz w:val="20"/>
          <w:szCs w:val="20"/>
        </w:rPr>
      </w:pPr>
      <w:r>
        <w:br/>
        <w:t>Webbförvaltningsgruppen</w:t>
      </w:r>
    </w:p>
    <w:p w14:paraId="0FED9A4B" w14:textId="317E0A18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t>Webbförvaltningsgruppen</w:t>
      </w:r>
      <w:r w:rsidR="00524379">
        <w:t>, WFG</w:t>
      </w:r>
      <w:r>
        <w:t xml:space="preserve"> arbetar på uppdrag av kommunikationschef och består av kommunikatörer med ansvar för intranät och extern webb, samt av infomastrar från område 1-7. Webbförvaltningsgruppen har till uppgift att driva, utveckla och förvalta SU:s webbarbete. Kommunikationsavdelningen samordnar och ansvarar för webbförvaltningsgruppens arbete.</w:t>
      </w:r>
    </w:p>
    <w:p w14:paraId="2944E93E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br/>
        <w:t>Webbförvaltningsgruppen:</w:t>
      </w:r>
    </w:p>
    <w:p w14:paraId="53B4B9A0" w14:textId="77777777" w:rsidR="00D66532" w:rsidRPr="00D66532" w:rsidRDefault="00D66532" w:rsidP="00FF35FC">
      <w:pPr>
        <w:pStyle w:val="Punktlista"/>
      </w:pPr>
      <w:r w:rsidRPr="00D66532">
        <w:t>är ett centralt forum för samordning och utbyte av kunskap och erfarenheter</w:t>
      </w:r>
    </w:p>
    <w:p w14:paraId="5742219D" w14:textId="77777777" w:rsidR="00D66532" w:rsidRPr="00D66532" w:rsidRDefault="00D66532" w:rsidP="00FF35FC">
      <w:pPr>
        <w:pStyle w:val="Punktlista"/>
      </w:pPr>
      <w:r w:rsidRPr="00D66532">
        <w:t>skapar, tillsammans med linjeorganisationen, förutsättningar för webborganisationen att utföra sitt webbuppdrag</w:t>
      </w:r>
    </w:p>
    <w:p w14:paraId="1F1072DB" w14:textId="77777777" w:rsidR="00D66532" w:rsidRPr="00D66532" w:rsidRDefault="00D66532" w:rsidP="00FF35FC">
      <w:pPr>
        <w:pStyle w:val="Punktlista"/>
      </w:pPr>
      <w:r w:rsidRPr="00D66532">
        <w:t>arbetar för att öka förståelsen och kunskapen om webben som informationskanal</w:t>
      </w:r>
    </w:p>
    <w:p w14:paraId="551307D6" w14:textId="77777777" w:rsidR="00D66532" w:rsidRPr="00D66532" w:rsidRDefault="00D66532" w:rsidP="00FF35FC">
      <w:pPr>
        <w:pStyle w:val="Punktlista"/>
      </w:pPr>
      <w:r w:rsidRPr="00D66532">
        <w:t>arrangerar utbildning och stöd för SU:s webbnätverk</w:t>
      </w:r>
    </w:p>
    <w:p w14:paraId="56207322" w14:textId="77777777" w:rsidR="00D66532" w:rsidRPr="00D66532" w:rsidRDefault="00D66532" w:rsidP="00FF35FC">
      <w:pPr>
        <w:pStyle w:val="Punktlista"/>
      </w:pPr>
      <w:r w:rsidRPr="00D66532">
        <w:t>beslutar i löpande ärenden avseende funktion, utformning och utveckling</w:t>
      </w:r>
    </w:p>
    <w:p w14:paraId="35EDC9C0" w14:textId="77777777" w:rsidR="00D66532" w:rsidRPr="00D66532" w:rsidRDefault="00D66532" w:rsidP="00FF35FC">
      <w:pPr>
        <w:pStyle w:val="Punktlista"/>
      </w:pPr>
      <w:r w:rsidRPr="00D66532">
        <w:t>bereder ärenden av strategisk karaktär som ska lyftas till systemägaren</w:t>
      </w:r>
    </w:p>
    <w:bookmarkEnd w:id="1"/>
    <w:p w14:paraId="7E61A1E3" w14:textId="77777777" w:rsidR="00D66532" w:rsidRPr="00D66532" w:rsidRDefault="00D66532" w:rsidP="00D66532">
      <w:pPr>
        <w:spacing w:before="120" w:after="0" w:line="240" w:lineRule="auto"/>
        <w:ind w:left="0" w:right="0"/>
      </w:pPr>
    </w:p>
    <w:p w14:paraId="028C8B30" w14:textId="77777777" w:rsidR="00D66532" w:rsidRPr="00D66532" w:rsidRDefault="00D66532" w:rsidP="00D66532">
      <w:pPr>
        <w:spacing w:before="120"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64C45E84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t>Webbförvaltningsgruppens deltagare från kommunikationsavdelningen:</w:t>
      </w:r>
    </w:p>
    <w:p w14:paraId="5C6AE2FE" w14:textId="77777777" w:rsidR="00D66532" w:rsidRPr="00D66532" w:rsidRDefault="00D66532" w:rsidP="00E32222">
      <w:pPr>
        <w:pStyle w:val="Punktlista"/>
      </w:pPr>
      <w:r w:rsidRPr="00D66532">
        <w:t>leder arbetet i förvaltningsgruppen</w:t>
      </w:r>
    </w:p>
    <w:p w14:paraId="0B93107B" w14:textId="77777777" w:rsidR="00D66532" w:rsidRPr="00D66532" w:rsidRDefault="00D66532" w:rsidP="00E32222">
      <w:pPr>
        <w:pStyle w:val="Punktlista"/>
      </w:pPr>
      <w:r w:rsidRPr="00D66532">
        <w:t>samordnar innehållet på de sjukhusövergripande webbsidorna</w:t>
      </w:r>
    </w:p>
    <w:p w14:paraId="23EBE8DF" w14:textId="77777777" w:rsidR="00D66532" w:rsidRPr="00D66532" w:rsidRDefault="00D66532" w:rsidP="00E32222">
      <w:pPr>
        <w:pStyle w:val="Punktlista"/>
      </w:pPr>
      <w:r w:rsidRPr="00D66532">
        <w:t xml:space="preserve">bevakar att SU:s och </w:t>
      </w:r>
      <w:proofErr w:type="spellStart"/>
      <w:r w:rsidRPr="00D66532">
        <w:t>VGR:s</w:t>
      </w:r>
      <w:proofErr w:type="spellEnd"/>
      <w:r w:rsidRPr="00D66532">
        <w:t xml:space="preserve"> övergripande regler och riktlinjer för webb följs</w:t>
      </w:r>
    </w:p>
    <w:p w14:paraId="2C51709B" w14:textId="77777777" w:rsidR="00D66532" w:rsidRPr="00D66532" w:rsidRDefault="00D66532" w:rsidP="00E32222">
      <w:pPr>
        <w:pStyle w:val="Punktlista"/>
      </w:pPr>
      <w:r w:rsidRPr="00D66532">
        <w:t>håller sig uppdaterade i webbutvecklingsfrågor</w:t>
      </w:r>
    </w:p>
    <w:p w14:paraId="4B59A99F" w14:textId="77777777" w:rsidR="00D66532" w:rsidRPr="00D66532" w:rsidRDefault="00D66532" w:rsidP="00E32222">
      <w:pPr>
        <w:pStyle w:val="Punktlista"/>
      </w:pPr>
      <w:r w:rsidRPr="00D66532">
        <w:t xml:space="preserve">initierar och driver </w:t>
      </w:r>
      <w:proofErr w:type="spellStart"/>
      <w:r w:rsidRPr="00D66532">
        <w:t>webbutvecklingsarbetet</w:t>
      </w:r>
      <w:proofErr w:type="spellEnd"/>
    </w:p>
    <w:p w14:paraId="49CD2542" w14:textId="77777777" w:rsidR="00D66532" w:rsidRPr="00D66532" w:rsidRDefault="00D66532" w:rsidP="00E32222">
      <w:pPr>
        <w:pStyle w:val="Punktlista"/>
      </w:pPr>
      <w:r w:rsidRPr="00D66532">
        <w:t>samordnar utbildning för SU:s webbnätverk</w:t>
      </w:r>
    </w:p>
    <w:p w14:paraId="5E1B2F6A" w14:textId="77777777" w:rsidR="00D66532" w:rsidRPr="00D66532" w:rsidRDefault="00D66532" w:rsidP="00E32222">
      <w:pPr>
        <w:pStyle w:val="Punktlista"/>
      </w:pPr>
      <w:r w:rsidRPr="00D66532">
        <w:t>tar fram underlag för strategiska beslut kring SU:s webbplatser</w:t>
      </w:r>
    </w:p>
    <w:p w14:paraId="53F6D890" w14:textId="77777777" w:rsidR="00D66532" w:rsidRPr="00D66532" w:rsidRDefault="00D66532" w:rsidP="00E32222">
      <w:pPr>
        <w:pStyle w:val="Punktlista"/>
      </w:pPr>
      <w:r w:rsidRPr="00D66532">
        <w:t>utarbetar och genomför handlingsplaner i enlighet med de beslut som fattas i sjukhusets ledningsgrupp</w:t>
      </w:r>
    </w:p>
    <w:p w14:paraId="3FDEEB19" w14:textId="77777777" w:rsidR="00D66532" w:rsidRPr="00D66532" w:rsidRDefault="00D66532" w:rsidP="0C390ED4">
      <w:pPr>
        <w:keepNext/>
        <w:rPr>
          <w:rFonts w:ascii="Arial" w:hAnsi="Arial" w:cs="Arial"/>
          <w:b/>
          <w:bCs/>
          <w:sz w:val="20"/>
          <w:szCs w:val="20"/>
        </w:rPr>
      </w:pPr>
      <w:r>
        <w:lastRenderedPageBreak/>
        <w:br/>
      </w:r>
      <w:r w:rsidRPr="00E32222">
        <w:rPr>
          <w:rStyle w:val="Rubrik2Char"/>
        </w:rPr>
        <w:t>Infomastrar</w:t>
      </w:r>
      <w:r>
        <w:t xml:space="preserve"> </w:t>
      </w:r>
      <w:r>
        <w:br/>
        <w:t>Varje område (1-7) ska ha en infomaster för internt och externt webbarbete. Områdesinfomastern bör vara placerad i områdets stab eller ha närhet till dess informationsflöde.</w:t>
      </w:r>
    </w:p>
    <w:p w14:paraId="65EDEF4D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t>Områdesinfomastern:</w:t>
      </w:r>
    </w:p>
    <w:p w14:paraId="74025947" w14:textId="77777777" w:rsidR="00D66532" w:rsidRPr="00D66532" w:rsidRDefault="00D66532" w:rsidP="00E32222">
      <w:pPr>
        <w:pStyle w:val="Punktlista"/>
      </w:pPr>
      <w:r w:rsidRPr="00D66532">
        <w:t>samordnar områdets webbarbete</w:t>
      </w:r>
    </w:p>
    <w:p w14:paraId="1927DFBF" w14:textId="77777777" w:rsidR="00D66532" w:rsidRPr="00D66532" w:rsidRDefault="00D66532" w:rsidP="00E32222">
      <w:pPr>
        <w:pStyle w:val="Punktlista"/>
      </w:pPr>
      <w:r w:rsidRPr="00D66532">
        <w:t>leder områdets webborganisation</w:t>
      </w:r>
    </w:p>
    <w:p w14:paraId="29BF6C0B" w14:textId="77777777" w:rsidR="00D66532" w:rsidRPr="00D66532" w:rsidRDefault="00D66532" w:rsidP="00E32222">
      <w:pPr>
        <w:pStyle w:val="Punktlista"/>
      </w:pPr>
      <w:r w:rsidRPr="00D66532">
        <w:t>har huvudansvaret för support till områdets webbredaktörer</w:t>
      </w:r>
    </w:p>
    <w:p w14:paraId="2FA0AAAE" w14:textId="77777777" w:rsidR="00D66532" w:rsidRPr="00D66532" w:rsidRDefault="00D66532" w:rsidP="00E32222">
      <w:pPr>
        <w:pStyle w:val="Punktlista"/>
      </w:pPr>
      <w:r w:rsidRPr="00D66532">
        <w:t>är områdets kontaktperson i webbfrågor</w:t>
      </w:r>
    </w:p>
    <w:p w14:paraId="41C09008" w14:textId="77777777" w:rsidR="00D66532" w:rsidRPr="00D66532" w:rsidRDefault="00D66532" w:rsidP="00E32222">
      <w:pPr>
        <w:pStyle w:val="Punktlista"/>
      </w:pPr>
      <w:r w:rsidRPr="00D66532">
        <w:t>verkar, i samarbete med chefer och områdets webborganisation, för att nå SU:s och områdets mål med webbplatserna</w:t>
      </w:r>
    </w:p>
    <w:p w14:paraId="13624CF0" w14:textId="77777777" w:rsidR="00D66532" w:rsidRPr="00D66532" w:rsidRDefault="00D66532" w:rsidP="00E32222">
      <w:pPr>
        <w:pStyle w:val="Punktlista"/>
      </w:pPr>
      <w:r w:rsidRPr="00D66532">
        <w:t>samordnar innehållet på de områdesövergripande webbsidorna</w:t>
      </w:r>
    </w:p>
    <w:p w14:paraId="3D2E5859" w14:textId="77777777" w:rsidR="00D66532" w:rsidRPr="00D66532" w:rsidRDefault="00D66532" w:rsidP="00E32222">
      <w:pPr>
        <w:pStyle w:val="Punktlista"/>
      </w:pPr>
      <w:r w:rsidRPr="00D66532">
        <w:t xml:space="preserve">svarar för att SU:s och </w:t>
      </w:r>
      <w:proofErr w:type="spellStart"/>
      <w:r w:rsidRPr="00D66532">
        <w:t>VGR:s</w:t>
      </w:r>
      <w:proofErr w:type="spellEnd"/>
      <w:r w:rsidRPr="00D66532">
        <w:t xml:space="preserve"> övergripande riktlinjer efterlevs på områdets webbsidor</w:t>
      </w:r>
    </w:p>
    <w:p w14:paraId="36001AE9" w14:textId="77777777" w:rsidR="00D66532" w:rsidRPr="00D66532" w:rsidRDefault="00D66532" w:rsidP="00E32222">
      <w:pPr>
        <w:pStyle w:val="Punktlista"/>
      </w:pPr>
      <w:r w:rsidRPr="00D66532">
        <w:t>är områdets deltagare i webbförvaltningsgruppen</w:t>
      </w:r>
    </w:p>
    <w:p w14:paraId="3D15288C" w14:textId="77777777" w:rsidR="00D66532" w:rsidRPr="00D66532" w:rsidRDefault="00D66532" w:rsidP="00E32222">
      <w:pPr>
        <w:pStyle w:val="Punktlista"/>
      </w:pPr>
      <w:r w:rsidRPr="00D66532">
        <w:t>förmedlar synpunkter, behov och önskemål från området till webbförvaltningsgruppen</w:t>
      </w:r>
    </w:p>
    <w:p w14:paraId="6FC15CC5" w14:textId="77777777" w:rsidR="00D66532" w:rsidRPr="00D66532" w:rsidRDefault="00D66532" w:rsidP="00E32222">
      <w:pPr>
        <w:pStyle w:val="Punktlista"/>
      </w:pPr>
      <w:r w:rsidRPr="00D66532">
        <w:t>utvecklar och förbättrar SU:s webbplatser i samråd med webbförvaltningsgruppen</w:t>
      </w:r>
    </w:p>
    <w:p w14:paraId="6810F091" w14:textId="77777777" w:rsidR="00D66532" w:rsidRPr="00D66532" w:rsidRDefault="00D66532" w:rsidP="00D66532">
      <w:pPr>
        <w:keepNext/>
        <w:spacing w:after="0" w:line="240" w:lineRule="auto"/>
        <w:ind w:left="0" w:right="0"/>
        <w:outlineLvl w:val="3"/>
        <w:rPr>
          <w:rFonts w:ascii="Arial" w:hAnsi="Arial" w:cs="Arial"/>
          <w:color w:val="FFFFFF"/>
          <w:sz w:val="20"/>
          <w:szCs w:val="20"/>
        </w:rPr>
      </w:pPr>
      <w:r w:rsidRPr="00D66532">
        <w:rPr>
          <w:rFonts w:ascii="Arial" w:hAnsi="Arial" w:cs="Arial"/>
          <w:color w:val="FFFFFF"/>
          <w:sz w:val="20"/>
          <w:szCs w:val="20"/>
        </w:rPr>
        <w:t>Utbildning för områdesinfomaster</w:t>
      </w:r>
    </w:p>
    <w:p w14:paraId="6CE9E661" w14:textId="336CF14B" w:rsidR="00D66532" w:rsidRPr="00D66532" w:rsidRDefault="00D66532" w:rsidP="006F2583">
      <w:pPr>
        <w:rPr>
          <w:rFonts w:ascii="Arial" w:hAnsi="Arial" w:cs="Arial"/>
          <w:sz w:val="20"/>
          <w:szCs w:val="20"/>
        </w:rPr>
      </w:pPr>
      <w:r w:rsidRPr="00E00A20">
        <w:rPr>
          <w:b/>
          <w:bCs/>
        </w:rPr>
        <w:t>Krav:</w:t>
      </w:r>
      <w:r>
        <w:t xml:space="preserve"> Goda kunskaper i webbpubliceringsverktyg.</w:t>
      </w:r>
      <w:r w:rsidR="006F2583" w:rsidRPr="006F2583">
        <w:t xml:space="preserve"> </w:t>
      </w:r>
    </w:p>
    <w:p w14:paraId="6438132B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 w:rsidRPr="00E00A20">
        <w:rPr>
          <w:b/>
          <w:bCs/>
        </w:rPr>
        <w:t>Rekommenderat:</w:t>
      </w:r>
      <w:r>
        <w:t xml:space="preserve"> God kännedom om hur förvaltningen är organiserad. Områdesinfomastern bör ha god kunskap om lagar, rutiner och riktlinjer för webbpublicering samt bildbehandling, </w:t>
      </w:r>
      <w:proofErr w:type="spellStart"/>
      <w:r>
        <w:t>pdf</w:t>
      </w:r>
      <w:proofErr w:type="spellEnd"/>
      <w:r>
        <w:t>-hantering, tillgänglighet textbearbetning och kunskap om kringliggande system exempelvis KIV, 1177 och SOFIA/ SharePoint.</w:t>
      </w:r>
    </w:p>
    <w:p w14:paraId="5644433E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t>Alla områden ska ha en webbredaktörsgrupp. Där ingår områdets webbredaktörer med verksamhetsområdesansvar samt infomastern som också är sammankallande och ordförande i gruppen. Här förankras beslut om gemensamma riktlinjer och härifrån lyfts frågor till webbförvaltningsgruppen.</w:t>
      </w:r>
    </w:p>
    <w:p w14:paraId="13D48D93" w14:textId="35B03EDE" w:rsidR="00D66532" w:rsidRPr="00D66532" w:rsidRDefault="00D66532" w:rsidP="0C390ED4">
      <w:pPr>
        <w:keepNext/>
        <w:rPr>
          <w:rFonts w:ascii="Arial" w:hAnsi="Arial" w:cs="Arial"/>
          <w:b/>
          <w:bCs/>
          <w:sz w:val="20"/>
          <w:szCs w:val="20"/>
        </w:rPr>
      </w:pPr>
      <w:bookmarkStart w:id="2" w:name="_Hlk53388250"/>
      <w:r>
        <w:br/>
      </w:r>
      <w:r w:rsidRPr="00E00A20">
        <w:rPr>
          <w:rStyle w:val="Rubrik2Char"/>
        </w:rPr>
        <w:t>Webbredaktör med verksamhetsområdes-, stabsfunktionsansvar</w:t>
      </w:r>
      <w:r>
        <w:br/>
        <w:t xml:space="preserve">Det ska finnas en webbredaktör med övergripande ansvar för verksamhetsområdets webbarbete. På samma sätt ska </w:t>
      </w:r>
      <w:r w:rsidR="008261D0">
        <w:t xml:space="preserve">det </w:t>
      </w:r>
      <w:r>
        <w:t xml:space="preserve">finnas en </w:t>
      </w:r>
      <w:r>
        <w:lastRenderedPageBreak/>
        <w:t>webbredaktör med övergripande ansvar i varje stabsfunktion i sjukhusdirektörens stab.</w:t>
      </w:r>
    </w:p>
    <w:p w14:paraId="5C47F108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t>Webbredaktören med verksamhetsområdes- eller stabsfunktionsansvar:</w:t>
      </w:r>
    </w:p>
    <w:p w14:paraId="4EF69553" w14:textId="77777777" w:rsidR="00D66532" w:rsidRPr="00D66532" w:rsidRDefault="00D66532" w:rsidP="00E00A20">
      <w:pPr>
        <w:pStyle w:val="Punktlista"/>
      </w:pPr>
      <w:r w:rsidRPr="00D66532">
        <w:t>utför verksamhetsområdets/stabsfunktionens webbarbete</w:t>
      </w:r>
    </w:p>
    <w:p w14:paraId="64CB6DB0" w14:textId="77777777" w:rsidR="00D66532" w:rsidRPr="00D66532" w:rsidRDefault="00D66532" w:rsidP="00E00A20">
      <w:pPr>
        <w:pStyle w:val="Punktlista"/>
      </w:pPr>
      <w:r w:rsidRPr="00D66532">
        <w:t>är verksamhetsområdets/stabsfunktionens kontaktperson i webbfrågor</w:t>
      </w:r>
    </w:p>
    <w:p w14:paraId="6B3BDF4A" w14:textId="77777777" w:rsidR="00D66532" w:rsidRPr="00D66532" w:rsidRDefault="00D66532" w:rsidP="00E00A20">
      <w:pPr>
        <w:pStyle w:val="Punktlista"/>
      </w:pPr>
      <w:r w:rsidRPr="00D66532">
        <w:t>verkar i samarbete med chefer för att regler och riktlinjer följs på webbsidorna.</w:t>
      </w:r>
    </w:p>
    <w:p w14:paraId="72F1F85D" w14:textId="77777777" w:rsidR="00D66532" w:rsidRPr="00D66532" w:rsidRDefault="00D66532" w:rsidP="00E00A20">
      <w:pPr>
        <w:pStyle w:val="Punktlista"/>
      </w:pPr>
      <w:r w:rsidRPr="00D66532">
        <w:t>samordnar innehållet på verksamhetens/stabsfunktionernas webbsidor</w:t>
      </w:r>
    </w:p>
    <w:p w14:paraId="47D209EF" w14:textId="77777777" w:rsidR="00D66532" w:rsidRPr="00D66532" w:rsidRDefault="00D66532" w:rsidP="00E00A20">
      <w:pPr>
        <w:pStyle w:val="Punktlista"/>
      </w:pPr>
      <w:r w:rsidRPr="00D66532">
        <w:t>förmedlar synpunkter, förutsättningar och behov från verksamhetsområdet/ stabsfunktionen till i första hand områdesinfomastern</w:t>
      </w:r>
    </w:p>
    <w:p w14:paraId="5FD4034B" w14:textId="77777777" w:rsidR="00D66532" w:rsidRPr="00D66532" w:rsidRDefault="00D66532" w:rsidP="00E00A20">
      <w:pPr>
        <w:pStyle w:val="Punktlista"/>
      </w:pPr>
      <w:r w:rsidRPr="00D66532">
        <w:t>verkar i samarbete med chefer att nå målen med webbplatsen</w:t>
      </w:r>
    </w:p>
    <w:p w14:paraId="638F3C8B" w14:textId="77777777" w:rsidR="00D66532" w:rsidRPr="00D66532" w:rsidRDefault="00D66532" w:rsidP="00D66532">
      <w:pPr>
        <w:autoSpaceDE w:val="0"/>
        <w:autoSpaceDN w:val="0"/>
        <w:adjustRightInd w:val="0"/>
        <w:spacing w:after="0" w:line="240" w:lineRule="auto"/>
        <w:ind w:left="720" w:right="0"/>
        <w:rPr>
          <w:rFonts w:ascii="Arial" w:hAnsi="Arial" w:cs="Arial"/>
          <w:sz w:val="20"/>
          <w:szCs w:val="20"/>
        </w:rPr>
      </w:pPr>
    </w:p>
    <w:p w14:paraId="09129AB5" w14:textId="0F0D1C1E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 w:rsidRPr="00E00A20">
        <w:rPr>
          <w:b/>
          <w:bCs/>
        </w:rPr>
        <w:t>Krav:</w:t>
      </w:r>
      <w:r>
        <w:t xml:space="preserve"> Grundkurs i </w:t>
      </w:r>
      <w:proofErr w:type="spellStart"/>
      <w:r w:rsidR="00F74009">
        <w:t>Optimizely</w:t>
      </w:r>
      <w:proofErr w:type="spellEnd"/>
      <w:r w:rsidR="00F74009">
        <w:t>/</w:t>
      </w:r>
      <w:proofErr w:type="spellStart"/>
      <w:r>
        <w:t>E</w:t>
      </w:r>
      <w:r w:rsidR="00F74009">
        <w:t>p</w:t>
      </w:r>
      <w:r>
        <w:t>i</w:t>
      </w:r>
      <w:r w:rsidR="00F74009">
        <w:t>s</w:t>
      </w:r>
      <w:r>
        <w:t>erver</w:t>
      </w:r>
      <w:bookmarkEnd w:id="2"/>
      <w:proofErr w:type="spellEnd"/>
      <w:r w:rsidR="00F74009">
        <w:t xml:space="preserve"> (</w:t>
      </w:r>
      <w:proofErr w:type="spellStart"/>
      <w:r w:rsidR="00F74009">
        <w:t>lärportalen</w:t>
      </w:r>
      <w:proofErr w:type="spellEnd"/>
      <w:r w:rsidR="00F74009">
        <w:t>)</w:t>
      </w:r>
    </w:p>
    <w:p w14:paraId="29C5CF0C" w14:textId="77777777" w:rsidR="00D66532" w:rsidRPr="00D66532" w:rsidRDefault="00D66532" w:rsidP="00E00A20">
      <w:pPr>
        <w:pStyle w:val="Rubrik2"/>
        <w:rPr>
          <w:rFonts w:ascii="Arial" w:hAnsi="Arial" w:cs="Arial"/>
          <w:sz w:val="20"/>
          <w:szCs w:val="20"/>
        </w:rPr>
      </w:pPr>
      <w:bookmarkStart w:id="3" w:name="_Hlk53388529"/>
      <w:r>
        <w:br/>
      </w:r>
      <w:r w:rsidRPr="0C390ED4">
        <w:t>Webbstrategiska arbetsgruppen Västra Götalandsregionen</w:t>
      </w:r>
    </w:p>
    <w:p w14:paraId="24A4C92A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t>Webbstrategiska arbetsgruppen Västra Götalandsregionen är ett regionövergripande forum för hantering av gemensamma webbfrågor.</w:t>
      </w:r>
    </w:p>
    <w:p w14:paraId="60C626E0" w14:textId="77777777" w:rsidR="00D66532" w:rsidRPr="00D66532" w:rsidRDefault="00D66532" w:rsidP="00D66532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7E534633" w14:textId="06BEF33C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 w:rsidRPr="00E00A20">
        <w:t>Webbstrategiska arbetsgruppen VGR</w:t>
      </w:r>
      <w:r w:rsidR="00E00A20">
        <w:t xml:space="preserve"> </w:t>
      </w:r>
      <w:r>
        <w:t>samordnar och handhar gemensamma innehålls-, struktur-, profil-, tjänste-, utbildnings- och teknikfrågor som berör Västra Götalandsregionens webbplatser</w:t>
      </w:r>
    </w:p>
    <w:p w14:paraId="5BB91D5E" w14:textId="77777777" w:rsidR="00D66532" w:rsidRPr="00D66532" w:rsidRDefault="00D66532" w:rsidP="00D66532">
      <w:pPr>
        <w:spacing w:after="0" w:line="240" w:lineRule="auto"/>
        <w:ind w:left="0" w:right="0"/>
        <w:rPr>
          <w:sz w:val="22"/>
          <w:szCs w:val="22"/>
        </w:rPr>
      </w:pPr>
    </w:p>
    <w:p w14:paraId="67A88F50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r>
        <w:t>SU representeras i Webbstrategiska arbetsgruppen VGR av medlemmar från webbförvaltningsgruppen. Representanternas uppdrag är att förmedla synpunkter, förutsättningar och behov från SU:s webbförvaltningsgrupp till Webbstrategiska arbetsgruppen VGR samt att återrapportera till förvaltningsgruppen.</w:t>
      </w:r>
    </w:p>
    <w:bookmarkEnd w:id="3"/>
    <w:p w14:paraId="488EED0B" w14:textId="1760F2EF" w:rsidR="00D66532" w:rsidRPr="00D66532" w:rsidRDefault="00D66532" w:rsidP="0C390ED4">
      <w:pPr>
        <w:keepNext/>
        <w:rPr>
          <w:rFonts w:ascii="Arial" w:hAnsi="Arial" w:cs="Arial"/>
          <w:b/>
          <w:bCs/>
          <w:sz w:val="20"/>
          <w:szCs w:val="20"/>
        </w:rPr>
      </w:pPr>
      <w:r>
        <w:br/>
      </w:r>
      <w:r w:rsidRPr="00E00A20">
        <w:rPr>
          <w:rStyle w:val="Rubrik2Char"/>
        </w:rPr>
        <w:t>VGR IT</w:t>
      </w:r>
      <w:r>
        <w:br/>
        <w:t xml:space="preserve">VGR IT ansvarar för all teknisk support gällande </w:t>
      </w:r>
      <w:r w:rsidR="00536CA4">
        <w:t>Optimi</w:t>
      </w:r>
      <w:r w:rsidR="001F13EE">
        <w:t>zely/</w:t>
      </w:r>
      <w:r>
        <w:t>E</w:t>
      </w:r>
      <w:r w:rsidR="001F13EE">
        <w:t>p</w:t>
      </w:r>
      <w:r>
        <w:t>i</w:t>
      </w:r>
      <w:r w:rsidR="001F13EE">
        <w:t>s</w:t>
      </w:r>
      <w:r>
        <w:t>erver samt står för uppgraderingar.</w:t>
      </w:r>
    </w:p>
    <w:p w14:paraId="2E2897F0" w14:textId="77777777" w:rsidR="00D66532" w:rsidRPr="00D66532" w:rsidRDefault="00D66532" w:rsidP="0C390ED4">
      <w:pPr>
        <w:keepNext/>
        <w:rPr>
          <w:rFonts w:ascii="Arial" w:hAnsi="Arial" w:cs="Arial"/>
          <w:b/>
          <w:bCs/>
          <w:sz w:val="20"/>
          <w:szCs w:val="20"/>
        </w:rPr>
      </w:pPr>
      <w:r>
        <w:br/>
      </w:r>
      <w:r w:rsidRPr="00E00A20">
        <w:rPr>
          <w:rStyle w:val="Rubrik2Char"/>
        </w:rPr>
        <w:t>Uppföljning och utvärdering</w:t>
      </w:r>
      <w:r>
        <w:br/>
      </w:r>
      <w:r>
        <w:lastRenderedPageBreak/>
        <w:t>Sahlgrenska Universitetssjukhusets kommunikationschef ansvarar för uppföljning av innehållet i rutinen.</w:t>
      </w:r>
    </w:p>
    <w:p w14:paraId="66599CF7" w14:textId="77777777" w:rsidR="00D66532" w:rsidRPr="00D66532" w:rsidRDefault="00D66532" w:rsidP="0C390ED4">
      <w:pPr>
        <w:keepNext/>
        <w:rPr>
          <w:rFonts w:ascii="Arial" w:hAnsi="Arial" w:cs="Arial"/>
          <w:b/>
          <w:bCs/>
          <w:sz w:val="20"/>
          <w:szCs w:val="20"/>
        </w:rPr>
      </w:pPr>
      <w:r>
        <w:br/>
      </w:r>
      <w:r w:rsidRPr="0C390ED4">
        <w:rPr>
          <w:b/>
          <w:bCs/>
        </w:rPr>
        <w:t>Relaterad information</w:t>
      </w:r>
    </w:p>
    <w:p w14:paraId="16E79436" w14:textId="77777777" w:rsidR="00D66532" w:rsidRPr="00D66532" w:rsidRDefault="00D66532" w:rsidP="0C390ED4">
      <w:pPr>
        <w:rPr>
          <w:rFonts w:ascii="Arial" w:hAnsi="Arial" w:cs="Arial"/>
          <w:sz w:val="20"/>
          <w:szCs w:val="20"/>
        </w:rPr>
      </w:pPr>
      <w:bookmarkStart w:id="4" w:name="_Hlk55992559"/>
      <w:r>
        <w:t>Verkställighetsbeslut, SD 19/2010</w:t>
      </w:r>
      <w:bookmarkEnd w:id="4"/>
    </w:p>
    <w:p w14:paraId="4D2DA559" w14:textId="77777777" w:rsidR="00D66532" w:rsidRPr="00D66532" w:rsidRDefault="00D66532" w:rsidP="00D66532">
      <w:pPr>
        <w:spacing w:after="0" w:line="240" w:lineRule="auto"/>
        <w:ind w:left="0" w:right="0"/>
      </w:pPr>
    </w:p>
    <w:p w14:paraId="6B2D16FA" w14:textId="77777777" w:rsidR="00D66532" w:rsidRPr="00D66532" w:rsidRDefault="00D66532" w:rsidP="00D66532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6653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6E7763" w14:textId="77777777" w:rsidR="00E36F5F" w:rsidRDefault="00E36F5F">
      <w:r>
        <w:separator/>
      </w:r>
    </w:p>
  </w:endnote>
  <w:endnote w:type="continuationSeparator" w:id="0">
    <w:p w14:paraId="7AFE9BB0" w14:textId="77777777" w:rsidR="00E36F5F" w:rsidRDefault="00E36F5F">
      <w:r>
        <w:continuationSeparator/>
      </w:r>
    </w:p>
  </w:endnote>
  <w:endnote w:type="continuationNotice" w:id="1">
    <w:p w14:paraId="7DC3632B" w14:textId="77777777" w:rsidR="00E36F5F" w:rsidRDefault="00E36F5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CE5BE1" w14:textId="77777777" w:rsidR="00E36F5F" w:rsidRDefault="00E36F5F"/>
  </w:footnote>
  <w:footnote w:type="continuationSeparator" w:id="0">
    <w:p w14:paraId="720145D4" w14:textId="77777777" w:rsidR="00E36F5F" w:rsidRDefault="00E36F5F">
      <w:r>
        <w:continuationSeparator/>
      </w:r>
    </w:p>
  </w:footnote>
  <w:footnote w:type="continuationNotice" w:id="1">
    <w:p w14:paraId="0BE906B8" w14:textId="77777777" w:rsidR="00E36F5F" w:rsidRDefault="00E36F5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27257"/>
    <w:multiLevelType w:val="hybridMultilevel"/>
    <w:tmpl w:val="F26A702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DC35ED"/>
    <w:multiLevelType w:val="hybridMultilevel"/>
    <w:tmpl w:val="1D0E132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8B214F"/>
    <w:multiLevelType w:val="hybridMultilevel"/>
    <w:tmpl w:val="19C86F9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A9282A"/>
    <w:multiLevelType w:val="hybridMultilevel"/>
    <w:tmpl w:val="3724CC3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BCB50C7"/>
    <w:multiLevelType w:val="hybridMultilevel"/>
    <w:tmpl w:val="304C521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14376858">
    <w:abstractNumId w:val="22"/>
  </w:num>
  <w:num w:numId="2" w16cid:durableId="445655711">
    <w:abstractNumId w:val="18"/>
  </w:num>
  <w:num w:numId="3" w16cid:durableId="846334409">
    <w:abstractNumId w:val="0"/>
  </w:num>
  <w:num w:numId="4" w16cid:durableId="435713907">
    <w:abstractNumId w:val="7"/>
  </w:num>
  <w:num w:numId="5" w16cid:durableId="738672698">
    <w:abstractNumId w:val="20"/>
  </w:num>
  <w:num w:numId="6" w16cid:durableId="1686010176">
    <w:abstractNumId w:val="2"/>
  </w:num>
  <w:num w:numId="7" w16cid:durableId="1904175195">
    <w:abstractNumId w:val="14"/>
  </w:num>
  <w:num w:numId="8" w16cid:durableId="658771830">
    <w:abstractNumId w:val="11"/>
  </w:num>
  <w:num w:numId="9" w16cid:durableId="359548171">
    <w:abstractNumId w:val="1"/>
  </w:num>
  <w:num w:numId="10" w16cid:durableId="56704187">
    <w:abstractNumId w:val="1"/>
  </w:num>
  <w:num w:numId="11" w16cid:durableId="1231889568">
    <w:abstractNumId w:val="3"/>
  </w:num>
  <w:num w:numId="12" w16cid:durableId="1450857695">
    <w:abstractNumId w:val="5"/>
  </w:num>
  <w:num w:numId="13" w16cid:durableId="1940134145">
    <w:abstractNumId w:val="17"/>
  </w:num>
  <w:num w:numId="14" w16cid:durableId="1298217530">
    <w:abstractNumId w:val="12"/>
  </w:num>
  <w:num w:numId="15" w16cid:durableId="1421878154">
    <w:abstractNumId w:val="8"/>
  </w:num>
  <w:num w:numId="16" w16cid:durableId="1458529071">
    <w:abstractNumId w:val="16"/>
  </w:num>
  <w:num w:numId="17" w16cid:durableId="87888450">
    <w:abstractNumId w:val="6"/>
  </w:num>
  <w:num w:numId="18" w16cid:durableId="2007706407">
    <w:abstractNumId w:val="13"/>
  </w:num>
  <w:num w:numId="19" w16cid:durableId="1864512553">
    <w:abstractNumId w:val="21"/>
  </w:num>
  <w:num w:numId="20" w16cid:durableId="2097092592">
    <w:abstractNumId w:val="19"/>
  </w:num>
  <w:num w:numId="21" w16cid:durableId="801847536">
    <w:abstractNumId w:val="4"/>
  </w:num>
  <w:num w:numId="22" w16cid:durableId="1467308654">
    <w:abstractNumId w:val="15"/>
  </w:num>
  <w:num w:numId="23" w16cid:durableId="1729377091">
    <w:abstractNumId w:val="9"/>
  </w:num>
  <w:num w:numId="24" w16cid:durableId="179459366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13EE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6FB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4DF0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4379"/>
    <w:rsid w:val="00531E60"/>
    <w:rsid w:val="00536A5A"/>
    <w:rsid w:val="00536CA4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583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10D6"/>
    <w:rsid w:val="007D4241"/>
    <w:rsid w:val="007D4317"/>
    <w:rsid w:val="007D4EA3"/>
    <w:rsid w:val="007F1CFF"/>
    <w:rsid w:val="007F5DD5"/>
    <w:rsid w:val="00821A1B"/>
    <w:rsid w:val="008261D0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6532"/>
    <w:rsid w:val="00D85218"/>
    <w:rsid w:val="00D915B1"/>
    <w:rsid w:val="00DA299D"/>
    <w:rsid w:val="00DA65C4"/>
    <w:rsid w:val="00DD2BE0"/>
    <w:rsid w:val="00DE4447"/>
    <w:rsid w:val="00DE5DA2"/>
    <w:rsid w:val="00DF0033"/>
    <w:rsid w:val="00E00A20"/>
    <w:rsid w:val="00E026BF"/>
    <w:rsid w:val="00E07B1B"/>
    <w:rsid w:val="00E11853"/>
    <w:rsid w:val="00E32222"/>
    <w:rsid w:val="00E36F5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370"/>
    <w:rsid w:val="00F2564D"/>
    <w:rsid w:val="00F35B05"/>
    <w:rsid w:val="00F413D9"/>
    <w:rsid w:val="00F5135F"/>
    <w:rsid w:val="00F51F78"/>
    <w:rsid w:val="00F74009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35FC"/>
    <w:rsid w:val="00FF7C02"/>
    <w:rsid w:val="024801E3"/>
    <w:rsid w:val="077EC60E"/>
    <w:rsid w:val="0C390ED4"/>
    <w:rsid w:val="0EC0B4A2"/>
    <w:rsid w:val="1BA72530"/>
    <w:rsid w:val="1D42F591"/>
    <w:rsid w:val="221666B4"/>
    <w:rsid w:val="2A217899"/>
    <w:rsid w:val="2D59195B"/>
    <w:rsid w:val="2F2A8C0F"/>
    <w:rsid w:val="3B654D9B"/>
    <w:rsid w:val="3E630018"/>
    <w:rsid w:val="4F0FF679"/>
    <w:rsid w:val="5701E001"/>
    <w:rsid w:val="619C853A"/>
    <w:rsid w:val="638B6033"/>
    <w:rsid w:val="647B2B65"/>
    <w:rsid w:val="6B2CF8ED"/>
    <w:rsid w:val="6C372A73"/>
    <w:rsid w:val="78FC8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5</Pages>
  <Words>958</Words>
  <Characters>5082</Characters>
  <Application>Microsoft Office Word</Application>
  <DocSecurity>0</DocSecurity>
  <Lines>42</Lines>
  <Paragraphs>12</Paragraphs>
  <ScaleCrop>false</ScaleCrop>
  <Manager/>
  <Company/>
  <LinksUpToDate>false</LinksUpToDate>
  <CharactersWithSpaces>6028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Roller och ansvar i Sahlgrenska Universitetssjukhusets webborganisation</dc:title>
  <dc:subject/>
  <dc:creator>patrik.jens.johansson@vgregion.se</dc:creator>
  <keywords/>
  <lastModifiedBy>Anna Öhman</lastModifiedBy>
  <revision>16</revision>
  <lastPrinted>2016-03-31T10:56:00.0000000Z</lastPrinted>
  <dcterms:created xsi:type="dcterms:W3CDTF">2022-04-25T16:10:00.0000000Z</dcterms:created>
  <dcterms:modified xsi:type="dcterms:W3CDTF">2022-11-25T12:50:00.0000000Z</dcterms:modified>
</coreProperties>
</file>