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7DE528AD" w:rsidP="7DE528AD" w:rsidRDefault="7DE528AD" w14:paraId="3B4C6336" w14:textId="450442D2">
      <w:pPr>
        <w:pStyle w:val="Heading1"/>
      </w:pPr>
    </w:p>
    <w:p w:rsidR="00B211A7" w:rsidP="4519EE5A" w:rsidRDefault="2D79EFB5" w14:paraId="333C3344" w14:textId="521CDF45">
      <w:pPr>
        <w:pStyle w:val="Heading1"/>
        <w:sectPr w:rsidR="00B211A7" w:rsidSect="00B211A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t>Post- och besöksadresser - Sahlgrenska Universitetssjukhuset</w:t>
      </w:r>
    </w:p>
    <w:p w:rsidRPr="00B211A7" w:rsidR="00B211A7" w:rsidP="6A1CC2E1" w:rsidRDefault="72F06212" w14:paraId="49706B87" w14:textId="78E2AC59">
      <w:pPr>
        <w:pStyle w:val="Heading2"/>
        <w:spacing w:after="0"/>
        <w:ind w:left="0" w:right="0" w:firstLine="992"/>
        <w:rPr>
          <w:rFonts w:ascii="Arial" w:hAnsi="Arial" w:cs="Arial"/>
          <w:b/>
          <w:sz w:val="22"/>
          <w:szCs w:val="22"/>
        </w:rPr>
      </w:pPr>
      <w:r>
        <w:t>Syfte</w:t>
      </w:r>
    </w:p>
    <w:p w:rsidRPr="00B211A7" w:rsidR="00B211A7" w:rsidP="4519EE5A" w:rsidRDefault="72F06212" w14:paraId="78D9F261" w14:textId="77777777">
      <w:pPr>
        <w:rPr>
          <w:rFonts w:ascii="Arial" w:hAnsi="Arial" w:cs="Arial"/>
          <w:sz w:val="20"/>
          <w:szCs w:val="20"/>
        </w:rPr>
      </w:pPr>
      <w:r>
        <w:t>Korrekta post- och besöksadresser till Sahlgrenska Universitetssjukhuset.</w:t>
      </w:r>
    </w:p>
    <w:p w:rsidRPr="00B211A7" w:rsidR="00B211A7" w:rsidP="00B211A7" w:rsidRDefault="00B211A7" w14:paraId="5C34795C" w14:textId="77777777">
      <w:pPr>
        <w:spacing w:after="0" w:line="240" w:lineRule="auto"/>
        <w:ind w:left="0" w:right="0"/>
        <w:rPr>
          <w:rFonts w:ascii="Arial" w:hAnsi="Arial" w:cs="Arial"/>
          <w:sz w:val="20"/>
        </w:rPr>
      </w:pPr>
    </w:p>
    <w:p w:rsidRPr="00B211A7" w:rsidR="00B211A7" w:rsidP="4519EE5A" w:rsidRDefault="72F06212" w14:paraId="64209DA7" w14:textId="77777777">
      <w:pPr>
        <w:pStyle w:val="Heading2"/>
        <w:rPr>
          <w:rFonts w:ascii="Arial" w:hAnsi="Arial" w:cs="Arial"/>
          <w:b/>
          <w:sz w:val="22"/>
          <w:szCs w:val="22"/>
        </w:rPr>
      </w:pPr>
      <w:r>
        <w:t>Arbetsbeskrivning</w:t>
      </w:r>
    </w:p>
    <w:p w:rsidRPr="00F535AA" w:rsidR="00B211A7" w:rsidP="7DE528AD" w:rsidRDefault="54131F97" w14:paraId="70A0589B" w14:textId="01CA3131">
      <w:pPr>
        <w:spacing w:after="0" w:line="240" w:lineRule="auto"/>
        <w:rPr>
          <w:rFonts w:ascii="Arial" w:hAnsi="Arial" w:cs="Arial"/>
          <w:i/>
          <w:iCs/>
          <w:sz w:val="20"/>
          <w:szCs w:val="20"/>
        </w:rPr>
      </w:pPr>
      <w:r w:rsidRPr="00F535AA">
        <w:rPr>
          <w:i/>
          <w:iCs/>
        </w:rPr>
        <w:t>Adressen till Sahlgrenska Universitetssjukhuset skrivs på följande sätt:</w:t>
      </w:r>
    </w:p>
    <w:p w:rsidRPr="00B211A7" w:rsidR="00B211A7" w:rsidP="7DE528AD" w:rsidRDefault="54131F97" w14:paraId="0B5D61EA" w14:textId="2D332E3C">
      <w:pPr>
        <w:keepLines/>
        <w:spacing w:line="240" w:lineRule="auto"/>
        <w:rPr>
          <w:rFonts w:ascii="Arial" w:hAnsi="Arial" w:cs="Arial"/>
          <w:sz w:val="20"/>
          <w:szCs w:val="20"/>
        </w:rPr>
      </w:pPr>
      <w:r>
        <w:t>Förvaltnin</w:t>
      </w:r>
      <w:r w:rsidR="47511293">
        <w:t>g</w:t>
      </w:r>
      <w:r w:rsidR="72F06212">
        <w:br/>
      </w:r>
      <w:r>
        <w:t xml:space="preserve">Namn (om person ska namnges) </w:t>
      </w:r>
      <w:r w:rsidR="72F06212">
        <w:br/>
      </w:r>
      <w:r>
        <w:t>Enhetens namn</w:t>
      </w:r>
      <w:r w:rsidR="72F06212">
        <w:br/>
      </w:r>
      <w:r>
        <w:t>Postnummer Ort</w:t>
      </w:r>
    </w:p>
    <w:p w:rsidRPr="00B211A7" w:rsidR="00B211A7" w:rsidP="00B211A7" w:rsidRDefault="00B211A7" w14:paraId="1881FA5E" w14:textId="77777777">
      <w:pPr>
        <w:spacing w:after="0" w:line="240" w:lineRule="auto"/>
        <w:ind w:left="0" w:right="0"/>
        <w:rPr>
          <w:rFonts w:ascii="Arial" w:hAnsi="Arial" w:cs="Arial"/>
          <w:sz w:val="20"/>
        </w:rPr>
      </w:pPr>
    </w:p>
    <w:p w:rsidRPr="00B211A7" w:rsidR="00B211A7" w:rsidP="14DC5825" w:rsidRDefault="72F06212" w14:paraId="4D6EB001" w14:textId="432F51F5">
      <w:r>
        <w:t xml:space="preserve">Sahlgrenska Universitetssjukhuset förfogar, enligt avtal med </w:t>
      </w:r>
      <w:proofErr w:type="spellStart"/>
      <w:r>
        <w:t>P</w:t>
      </w:r>
      <w:r w:rsidR="6852F668">
        <w:t>ostNord</w:t>
      </w:r>
      <w:proofErr w:type="spellEnd"/>
      <w:r>
        <w:t xml:space="preserve">, över tre postnummer. </w:t>
      </w:r>
    </w:p>
    <w:p w:rsidRPr="00B211A7" w:rsidR="00B211A7" w:rsidP="4519EE5A" w:rsidRDefault="72F06212" w14:paraId="2A62F79F" w14:textId="77777777">
      <w:pPr>
        <w:rPr>
          <w:rFonts w:ascii="Arial" w:hAnsi="Arial" w:cs="Arial"/>
          <w:sz w:val="20"/>
          <w:szCs w:val="20"/>
        </w:rPr>
      </w:pPr>
      <w:r w:rsidRPr="25EB8129">
        <w:rPr>
          <w:b/>
          <w:bCs/>
          <w:i/>
          <w:iCs/>
        </w:rPr>
        <w:t>Gatuadresser ska inte användas på post till sjukhusen</w:t>
      </w:r>
      <w:r w:rsidRPr="25EB8129">
        <w:rPr>
          <w:b/>
          <w:bCs/>
        </w:rPr>
        <w:t>.</w:t>
      </w:r>
      <w:r>
        <w:t xml:space="preserve"> Det riskerar att kraftigt försena posten.</w:t>
      </w:r>
    </w:p>
    <w:p w:rsidRPr="00B211A7" w:rsidR="00B211A7" w:rsidP="4519EE5A" w:rsidRDefault="72F06212" w14:paraId="31C25FC3" w14:textId="77777777">
      <w:pPr>
        <w:rPr>
          <w:rFonts w:ascii="Arial" w:hAnsi="Arial" w:cs="Arial"/>
          <w:sz w:val="20"/>
          <w:szCs w:val="20"/>
        </w:rPr>
      </w:pPr>
      <w:r>
        <w:t>När brev skickas till Sahlgrenska Universitetssjukhuset ska följande adresser användas.</w:t>
      </w:r>
    </w:p>
    <w:p w:rsidRPr="00B211A7" w:rsidR="00B211A7" w:rsidP="00B211A7" w:rsidRDefault="00B211A7" w14:paraId="08E07CE2" w14:textId="77777777">
      <w:pPr>
        <w:spacing w:after="0" w:line="240" w:lineRule="auto"/>
        <w:ind w:left="0" w:right="0"/>
        <w:rPr>
          <w:rFonts w:ascii="Arial" w:hAnsi="Arial" w:cs="Arial"/>
          <w:sz w:val="20"/>
        </w:rPr>
      </w:pPr>
    </w:p>
    <w:p w:rsidRPr="002C70B6" w:rsidR="00B211A7" w:rsidP="7DE528AD" w:rsidRDefault="54131F97" w14:paraId="513DCD0F" w14:textId="0BEB6AFB">
      <w:pPr>
        <w:keepLines/>
        <w:spacing w:line="276" w:lineRule="auto"/>
      </w:pPr>
      <w:r w:rsidRPr="7DE528AD">
        <w:rPr>
          <w:i/>
          <w:iCs/>
        </w:rPr>
        <w:t>Post till Sahlgrenska sjukhuse</w:t>
      </w:r>
      <w:r w:rsidRPr="7DE528AD" w:rsidR="356DBA90">
        <w:rPr>
          <w:i/>
          <w:iCs/>
        </w:rPr>
        <w:t>t</w:t>
      </w:r>
      <w:r w:rsidR="72F06212">
        <w:br/>
      </w:r>
      <w:r w:rsidRPr="002C70B6">
        <w:t xml:space="preserve">Sahlgrenska Universitetssjukhuset </w:t>
      </w:r>
      <w:r w:rsidRPr="002C70B6" w:rsidR="72F06212">
        <w:br/>
      </w:r>
      <w:r w:rsidRPr="002C70B6">
        <w:t>Enhetens namn</w:t>
      </w:r>
      <w:r w:rsidRPr="002C70B6" w:rsidR="72F06212">
        <w:br/>
      </w:r>
      <w:r w:rsidRPr="002C70B6">
        <w:t>413 45 Göteborg</w:t>
      </w:r>
    </w:p>
    <w:p w:rsidR="669E0C91" w:rsidP="7F94D950" w:rsidRDefault="669E0C91" w14:paraId="1128D3E0" w14:textId="7F981DA1">
      <w:pPr>
        <w:spacing w:after="0" w:line="240" w:lineRule="auto"/>
        <w:ind w:left="0" w:right="0"/>
        <w:rPr>
          <w:rFonts w:ascii="Arial" w:hAnsi="Arial" w:cs="Arial"/>
          <w:sz w:val="20"/>
          <w:szCs w:val="20"/>
        </w:rPr>
      </w:pPr>
    </w:p>
    <w:p w:rsidRPr="00B211A7" w:rsidR="00B211A7" w:rsidP="669E0C91" w:rsidRDefault="72F06212" w14:paraId="1CF497C6" w14:textId="6F57CE78">
      <w:pPr>
        <w:spacing w:after="0" w:line="240" w:lineRule="auto"/>
        <w:ind w:left="0" w:firstLine="992"/>
        <w:rPr>
          <w:rFonts w:ascii="Arial" w:hAnsi="Arial" w:cs="Arial"/>
          <w:i/>
          <w:iCs/>
          <w:sz w:val="20"/>
          <w:szCs w:val="20"/>
        </w:rPr>
      </w:pPr>
      <w:r w:rsidRPr="669E0C91">
        <w:rPr>
          <w:i/>
          <w:iCs/>
        </w:rPr>
        <w:t>Post till Östra sjukhuset</w:t>
      </w:r>
    </w:p>
    <w:p w:rsidRPr="00B211A7" w:rsidR="00B211A7" w:rsidP="669E0C91" w:rsidRDefault="72F06212" w14:paraId="6E6F5946" w14:textId="77777777">
      <w:pPr>
        <w:spacing w:after="0" w:line="276" w:lineRule="auto"/>
        <w:rPr>
          <w:rFonts w:ascii="Arial" w:hAnsi="Arial" w:cs="Arial"/>
          <w:sz w:val="20"/>
          <w:szCs w:val="20"/>
        </w:rPr>
      </w:pPr>
      <w:r>
        <w:t xml:space="preserve">Sahlgrenska Universitetssjukhuset </w:t>
      </w:r>
    </w:p>
    <w:p w:rsidRPr="00B211A7" w:rsidR="00B211A7" w:rsidP="7F94D950" w:rsidRDefault="72F06212" w14:paraId="1E4AE0A7" w14:textId="2AB7BE08">
      <w:pPr>
        <w:spacing w:after="0" w:line="276" w:lineRule="auto"/>
        <w:rPr>
          <w:rFonts w:ascii="Arial" w:hAnsi="Arial" w:cs="Arial"/>
          <w:sz w:val="20"/>
          <w:szCs w:val="20"/>
        </w:rPr>
      </w:pPr>
      <w:r>
        <w:t>Enhetens nam</w:t>
      </w:r>
      <w:r w:rsidR="6D3F7EC7">
        <w:t>n</w:t>
      </w:r>
    </w:p>
    <w:p w:rsidRPr="00B211A7" w:rsidR="00B211A7" w:rsidP="7F94D950" w:rsidRDefault="34E8768A" w14:paraId="3E329BA2" w14:textId="1230E4F0">
      <w:pPr>
        <w:spacing w:after="0" w:line="276" w:lineRule="auto"/>
      </w:pPr>
      <w:r>
        <w:t>416 85 Göteborg</w:t>
      </w:r>
    </w:p>
    <w:p w:rsidRPr="00B211A7" w:rsidR="00B211A7" w:rsidP="00B211A7" w:rsidRDefault="00B211A7" w14:paraId="368972EA" w14:textId="77777777">
      <w:pPr>
        <w:spacing w:after="0" w:line="240" w:lineRule="auto"/>
        <w:ind w:left="0" w:right="0"/>
        <w:rPr>
          <w:rFonts w:ascii="Arial" w:hAnsi="Arial" w:cs="Arial"/>
          <w:sz w:val="20"/>
        </w:rPr>
      </w:pPr>
    </w:p>
    <w:p w:rsidR="001F06C9" w:rsidRDefault="001F06C9" w14:paraId="7FEC7259" w14:textId="77777777">
      <w:pPr>
        <w:spacing w:after="0" w:line="240" w:lineRule="auto"/>
        <w:ind w:left="0" w:right="0"/>
        <w:rPr>
          <w:i/>
          <w:iCs/>
        </w:rPr>
      </w:pPr>
      <w:r>
        <w:rPr>
          <w:i/>
          <w:iCs/>
        </w:rPr>
        <w:br w:type="page"/>
      </w:r>
    </w:p>
    <w:p w:rsidRPr="00B211A7" w:rsidR="00B211A7" w:rsidP="669E0C91" w:rsidRDefault="72F06212" w14:paraId="6F15B524" w14:textId="389FCEBB">
      <w:pPr>
        <w:spacing w:after="0" w:line="240" w:lineRule="auto"/>
        <w:rPr>
          <w:rFonts w:ascii="Arial" w:hAnsi="Arial" w:cs="Arial"/>
          <w:i/>
          <w:iCs/>
          <w:sz w:val="20"/>
          <w:szCs w:val="20"/>
        </w:rPr>
      </w:pPr>
      <w:r w:rsidRPr="669E0C91">
        <w:rPr>
          <w:i/>
          <w:iCs/>
        </w:rPr>
        <w:t>Post till Mölndals sjukhus</w:t>
      </w:r>
    </w:p>
    <w:p w:rsidRPr="00B211A7" w:rsidR="00B211A7" w:rsidP="669E0C91" w:rsidRDefault="72F06212" w14:paraId="2ED32AC7" w14:textId="77777777">
      <w:pPr>
        <w:spacing w:after="0"/>
        <w:rPr>
          <w:rFonts w:ascii="Arial" w:hAnsi="Arial" w:cs="Arial"/>
          <w:sz w:val="20"/>
          <w:szCs w:val="20"/>
        </w:rPr>
      </w:pPr>
      <w:r>
        <w:t xml:space="preserve">Sahlgrenska Universitetssjukhuset </w:t>
      </w:r>
    </w:p>
    <w:p w:rsidRPr="00B211A7" w:rsidR="00B211A7" w:rsidP="669E0C91" w:rsidRDefault="72F06212" w14:paraId="761CE224" w14:textId="77777777">
      <w:pPr>
        <w:spacing w:after="0"/>
        <w:rPr>
          <w:rFonts w:ascii="Arial" w:hAnsi="Arial" w:cs="Arial"/>
          <w:sz w:val="20"/>
          <w:szCs w:val="20"/>
        </w:rPr>
      </w:pPr>
      <w:r>
        <w:t>Enhetens namn</w:t>
      </w:r>
    </w:p>
    <w:p w:rsidRPr="00D545CD" w:rsidR="669E0C91" w:rsidP="00D545CD" w:rsidRDefault="72F06212" w14:paraId="79334D68" w14:textId="60EEE8D0">
      <w:pPr>
        <w:rPr>
          <w:rFonts w:ascii="Arial" w:hAnsi="Arial" w:cs="Arial"/>
          <w:sz w:val="20"/>
          <w:szCs w:val="20"/>
        </w:rPr>
      </w:pPr>
      <w:r>
        <w:t>431 80 Mölndal</w:t>
      </w:r>
      <w:r w:rsidR="00230A7C">
        <w:rPr>
          <w:rFonts w:ascii="Arial" w:hAnsi="Arial" w:cs="Arial"/>
          <w:sz w:val="20"/>
          <w:szCs w:val="20"/>
        </w:rPr>
        <w:br/>
      </w:r>
    </w:p>
    <w:p w:rsidRPr="00B211A7" w:rsidR="00B211A7" w:rsidP="6A1CC2E1" w:rsidRDefault="54131F97" w14:paraId="1B58590F" w14:textId="5DBD7271">
      <w:pPr>
        <w:spacing w:after="0" w:line="240" w:lineRule="auto"/>
        <w:rPr>
          <w:rFonts w:ascii="Arial" w:hAnsi="Arial" w:cs="Arial"/>
          <w:sz w:val="20"/>
          <w:szCs w:val="20"/>
        </w:rPr>
      </w:pPr>
      <w:r w:rsidRPr="7DE528AD">
        <w:rPr>
          <w:i/>
          <w:iCs/>
        </w:rPr>
        <w:t xml:space="preserve">Post till Högsbo sjukhus </w:t>
      </w:r>
      <w:r w:rsidR="72F06212">
        <w:br/>
      </w:r>
      <w:r>
        <w:t>(Högsbo sjukhus har en Box-adress)</w:t>
      </w:r>
      <w:r w:rsidR="72F06212">
        <w:br/>
      </w:r>
      <w:r>
        <w:t xml:space="preserve">Sahlgrenska Universitetssjukhuset </w:t>
      </w:r>
      <w:r w:rsidR="72F06212">
        <w:br/>
      </w:r>
      <w:r>
        <w:t>Enhetens namn</w:t>
      </w:r>
      <w:r w:rsidR="72F06212">
        <w:br/>
      </w:r>
      <w:r>
        <w:t>Box 30110</w:t>
      </w:r>
      <w:r w:rsidR="72F06212">
        <w:br/>
      </w:r>
      <w:r>
        <w:t>400 43 Göteborg</w:t>
      </w:r>
    </w:p>
    <w:p w:rsidRPr="002C70B6" w:rsidR="7DE528AD" w:rsidP="002C70B6" w:rsidRDefault="00B211A7" w14:paraId="2F8295F3" w14:textId="32B8D1F2">
      <w:pPr>
        <w:spacing w:after="0" w:line="240" w:lineRule="auto"/>
        <w:ind w:right="0"/>
        <w:rPr>
          <w:rFonts w:ascii="Arial" w:hAnsi="Arial" w:cs="Arial"/>
          <w:i/>
          <w:iCs/>
          <w:sz w:val="20"/>
          <w:szCs w:val="20"/>
        </w:rPr>
      </w:pPr>
      <w:r>
        <w:br/>
      </w:r>
      <w:r w:rsidRPr="7DE528AD" w:rsidR="54131F97">
        <w:rPr>
          <w:i/>
          <w:iCs/>
        </w:rPr>
        <w:t xml:space="preserve">Post till enheter utanför sjukhusen som använder </w:t>
      </w:r>
      <w:proofErr w:type="spellStart"/>
      <w:r w:rsidRPr="7DE528AD" w:rsidR="54131F97">
        <w:rPr>
          <w:i/>
          <w:iCs/>
        </w:rPr>
        <w:t>Po</w:t>
      </w:r>
      <w:r w:rsidRPr="7DE528AD" w:rsidR="06D6B27A">
        <w:rPr>
          <w:i/>
          <w:iCs/>
        </w:rPr>
        <w:t>stNords</w:t>
      </w:r>
      <w:proofErr w:type="spellEnd"/>
      <w:r w:rsidRPr="7DE528AD" w:rsidR="54131F97">
        <w:rPr>
          <w:i/>
          <w:iCs/>
        </w:rPr>
        <w:t xml:space="preserve"> brevbärare</w:t>
      </w:r>
    </w:p>
    <w:p w:rsidRPr="003153B7" w:rsidR="00B211A7" w:rsidP="669E0C91" w:rsidRDefault="002C70B6" w14:paraId="48BB6064" w14:textId="775AF386">
      <w:pPr>
        <w:spacing w:after="0"/>
      </w:pPr>
      <w:r>
        <w:br/>
      </w:r>
      <w:r w:rsidR="00B211A7">
        <w:t xml:space="preserve">Sahlgrenska Universitetssjukhuset </w:t>
      </w:r>
    </w:p>
    <w:p w:rsidRPr="003153B7" w:rsidR="00B211A7" w:rsidP="00CA1A34" w:rsidRDefault="39573C49" w14:paraId="768BDF42" w14:textId="4F83AA24">
      <w:r>
        <w:t>Enhetens na</w:t>
      </w:r>
      <w:r w:rsidR="6FED2BBA">
        <w:t>mn</w:t>
      </w:r>
      <w:r w:rsidR="00B211A7">
        <w:br/>
      </w:r>
      <w:r>
        <w:t>Gatuadress</w:t>
      </w:r>
      <w:r w:rsidR="00B211A7">
        <w:br/>
      </w:r>
      <w:r>
        <w:t>Postnummer Ort</w:t>
      </w:r>
    </w:p>
    <w:p w:rsidRPr="00B211A7" w:rsidR="00B211A7" w:rsidP="00B211A7" w:rsidRDefault="00B211A7" w14:paraId="6F00EA8C" w14:textId="77777777">
      <w:pPr>
        <w:spacing w:after="0" w:line="240" w:lineRule="auto"/>
        <w:ind w:left="0" w:right="0"/>
        <w:rPr>
          <w:rFonts w:ascii="Arial" w:hAnsi="Arial" w:cs="Arial"/>
          <w:sz w:val="20"/>
        </w:rPr>
      </w:pPr>
    </w:p>
    <w:p w:rsidRPr="00B211A7" w:rsidR="00B211A7" w:rsidP="4519EE5A" w:rsidRDefault="72F06212" w14:paraId="1132FB91" w14:textId="77777777">
      <w:pPr>
        <w:rPr>
          <w:rFonts w:ascii="Arial" w:hAnsi="Arial" w:cs="Arial"/>
          <w:i/>
          <w:iCs/>
          <w:sz w:val="20"/>
          <w:szCs w:val="20"/>
        </w:rPr>
      </w:pPr>
      <w:r w:rsidRPr="4519EE5A">
        <w:rPr>
          <w:i/>
          <w:iCs/>
        </w:rPr>
        <w:t xml:space="preserve">Post till enheter utanför sjukhusen som använder Regiontransporters turbilsslinga </w:t>
      </w:r>
    </w:p>
    <w:p w:rsidRPr="00B211A7" w:rsidR="00B211A7" w:rsidP="4519EE5A" w:rsidRDefault="54131F97" w14:paraId="6BE9A325" w14:textId="4CB26AC0">
      <w:pPr>
        <w:rPr>
          <w:rFonts w:ascii="Arial" w:hAnsi="Arial" w:cs="Arial"/>
          <w:sz w:val="20"/>
          <w:szCs w:val="20"/>
        </w:rPr>
      </w:pPr>
      <w:r>
        <w:t>Om verksamheten använder Regiontransporters turbilsslinga (labbilarna) används samma postnummer som till Sahlgrenska sjukhuset</w:t>
      </w:r>
      <w:r w:rsidR="70C7314F">
        <w:t>,</w:t>
      </w:r>
      <w:r>
        <w:t xml:space="preserve"> 413 45.</w:t>
      </w:r>
    </w:p>
    <w:p w:rsidRPr="00B211A7" w:rsidR="00B211A7" w:rsidP="00B211A7" w:rsidRDefault="00B211A7" w14:paraId="7D24A87E" w14:textId="77777777">
      <w:pPr>
        <w:spacing w:after="0" w:line="240" w:lineRule="auto"/>
        <w:ind w:left="0" w:right="0"/>
        <w:rPr>
          <w:rFonts w:ascii="Arial" w:hAnsi="Arial" w:cs="Arial"/>
          <w:sz w:val="20"/>
        </w:rPr>
      </w:pPr>
    </w:p>
    <w:p w:rsidRPr="00B211A7" w:rsidR="00B211A7" w:rsidP="669E0C91" w:rsidRDefault="72F06212" w14:paraId="0260D2E7" w14:textId="77777777">
      <w:pPr>
        <w:spacing w:after="0"/>
        <w:rPr>
          <w:rFonts w:ascii="Arial" w:hAnsi="Arial" w:cs="Arial"/>
          <w:sz w:val="20"/>
          <w:szCs w:val="20"/>
        </w:rPr>
      </w:pPr>
      <w:r>
        <w:t xml:space="preserve">Sahlgrenska Universitetssjukhuset </w:t>
      </w:r>
    </w:p>
    <w:p w:rsidRPr="00B211A7" w:rsidR="00B211A7" w:rsidP="669E0C91" w:rsidRDefault="72F06212" w14:paraId="57879566" w14:textId="77777777">
      <w:pPr>
        <w:spacing w:after="0"/>
        <w:rPr>
          <w:rFonts w:ascii="Arial" w:hAnsi="Arial" w:cs="Arial"/>
          <w:sz w:val="20"/>
          <w:szCs w:val="20"/>
        </w:rPr>
      </w:pPr>
      <w:r>
        <w:t>Enhetens namn</w:t>
      </w:r>
    </w:p>
    <w:p w:rsidRPr="00B211A7" w:rsidR="00B211A7" w:rsidP="7F94D950" w:rsidRDefault="72F06212" w14:paraId="491294A6" w14:textId="1201CF18">
      <w:pPr>
        <w:spacing w:after="0" w:line="240" w:lineRule="auto"/>
        <w:rPr>
          <w:rFonts w:ascii="Arial" w:hAnsi="Arial" w:cs="Arial"/>
          <w:sz w:val="20"/>
          <w:szCs w:val="20"/>
        </w:rPr>
      </w:pPr>
      <w:r>
        <w:t>413 45 Göteborg</w:t>
      </w:r>
    </w:p>
    <w:p w:rsidR="6A1CC2E1" w:rsidP="6A1CC2E1" w:rsidRDefault="6A1CC2E1" w14:paraId="01A9E61C" w14:textId="67367DDA">
      <w:pPr>
        <w:spacing w:after="0" w:line="240" w:lineRule="auto"/>
        <w:ind w:left="0" w:right="0"/>
        <w:rPr>
          <w:rFonts w:ascii="Arial" w:hAnsi="Arial" w:cs="Arial"/>
          <w:sz w:val="20"/>
          <w:szCs w:val="20"/>
        </w:rPr>
      </w:pPr>
    </w:p>
    <w:p w:rsidR="6A1CC2E1" w:rsidP="6A1CC2E1" w:rsidRDefault="6A1CC2E1" w14:paraId="343C7D88" w14:textId="33027A9A">
      <w:pPr>
        <w:spacing w:after="0" w:line="240" w:lineRule="auto"/>
        <w:ind w:left="0" w:right="0"/>
        <w:rPr>
          <w:rFonts w:ascii="Arial" w:hAnsi="Arial" w:cs="Arial"/>
          <w:sz w:val="20"/>
          <w:szCs w:val="20"/>
        </w:rPr>
      </w:pPr>
    </w:p>
    <w:p w:rsidRPr="00B211A7" w:rsidR="00B211A7" w:rsidP="00CE3DF1" w:rsidRDefault="00B211A7" w14:paraId="143A433F" w14:textId="3B0BBEAC">
      <w:pPr>
        <w:rPr>
          <w:rFonts w:ascii="Arial" w:hAnsi="Arial" w:cs="Arial"/>
          <w:sz w:val="20"/>
          <w:szCs w:val="20"/>
        </w:rPr>
      </w:pPr>
      <w:r>
        <w:t xml:space="preserve">Enheter som finns på Regiontransporters turbilsslinga går att söka fram via: </w:t>
      </w:r>
      <w:hyperlink r:id="rId17">
        <w:r w:rsidRPr="25EB8129">
          <w:rPr>
            <w:color w:val="0070C0"/>
          </w:rPr>
          <w:t>Internpost - Västra Götalandsregionen</w:t>
        </w:r>
      </w:hyperlink>
      <w:r>
        <w:t xml:space="preserve"> (vgregion.se)</w:t>
      </w:r>
    </w:p>
    <w:p w:rsidRPr="00B211A7" w:rsidR="00B211A7" w:rsidP="00B211A7" w:rsidRDefault="00B211A7" w14:paraId="1A327F09" w14:textId="77777777">
      <w:pPr>
        <w:spacing w:after="0" w:line="240" w:lineRule="auto"/>
        <w:ind w:left="0" w:right="0"/>
        <w:rPr>
          <w:rFonts w:ascii="Arial" w:hAnsi="Arial" w:cs="Arial"/>
          <w:sz w:val="20"/>
        </w:rPr>
      </w:pPr>
    </w:p>
    <w:p w:rsidRPr="00B211A7" w:rsidR="00B211A7" w:rsidP="62B1FEA2" w:rsidRDefault="72F06212" w14:paraId="089B1808" w14:textId="66F56F23">
      <w:pPr>
        <w:spacing w:after="0"/>
      </w:pPr>
      <w:r>
        <w:t>För ytterligare information kontakta Regionposten på telefon</w:t>
      </w:r>
    </w:p>
    <w:p w:rsidRPr="00B211A7" w:rsidR="00B211A7" w:rsidP="62B1FEA2" w:rsidRDefault="72F06212" w14:paraId="1E404A1F" w14:textId="21346E2D">
      <w:pPr>
        <w:ind w:left="0" w:firstLine="992"/>
      </w:pPr>
      <w:r>
        <w:t xml:space="preserve"> 031</w:t>
      </w:r>
      <w:r w:rsidR="4E42140B">
        <w:t xml:space="preserve"> –</w:t>
      </w:r>
      <w:r w:rsidR="73C76857">
        <w:t xml:space="preserve"> 342 26 36</w:t>
      </w:r>
      <w:r w:rsidR="1451362B">
        <w:t xml:space="preserve">, </w:t>
      </w:r>
      <w:hyperlink r:id="rId18">
        <w:r w:rsidRPr="1CA0100F" w:rsidR="1451362B">
          <w:rPr>
            <w:rStyle w:val="Hyperlink"/>
          </w:rPr>
          <w:t>regionposten.goteborg@vgregion.se</w:t>
        </w:r>
      </w:hyperlink>
    </w:p>
    <w:p w:rsidRPr="00B211A7" w:rsidR="00B211A7" w:rsidP="7DE528AD" w:rsidRDefault="00B211A7" w14:paraId="2368568A" w14:textId="58C3F7EE">
      <w:pPr>
        <w:spacing w:after="0" w:line="240" w:lineRule="auto"/>
        <w:ind w:left="0" w:firstLine="992"/>
      </w:pPr>
    </w:p>
    <w:p w:rsidRPr="00B211A7" w:rsidR="00B211A7" w:rsidP="7DE528AD" w:rsidRDefault="54131F97" w14:paraId="6A16A9B4" w14:textId="52A5719E">
      <w:pPr>
        <w:spacing w:after="0" w:line="240" w:lineRule="auto"/>
        <w:rPr>
          <w:rFonts w:ascii="Arial" w:hAnsi="Arial" w:cs="Arial"/>
          <w:i/>
          <w:iCs/>
          <w:sz w:val="20"/>
          <w:szCs w:val="20"/>
        </w:rPr>
      </w:pPr>
      <w:r w:rsidRPr="7DE528AD">
        <w:rPr>
          <w:i/>
          <w:iCs/>
        </w:rPr>
        <w:t>Remissportalen</w:t>
      </w:r>
      <w:r w:rsidRPr="7DE528AD" w:rsidR="006BB19A">
        <w:rPr>
          <w:i/>
          <w:iCs/>
        </w:rPr>
        <w:t xml:space="preserve">, </w:t>
      </w:r>
      <w:r w:rsidRPr="7DE528AD">
        <w:rPr>
          <w:i/>
          <w:iCs/>
        </w:rPr>
        <w:t xml:space="preserve">för verksamheter som är anslutna till Kontaktpunkt </w:t>
      </w:r>
    </w:p>
    <w:p w:rsidRPr="00B211A7" w:rsidR="00B211A7" w:rsidP="7DE528AD" w:rsidRDefault="3F8ACB48" w14:paraId="5A472B30" w14:textId="639C6170">
      <w:pPr>
        <w:rPr>
          <w:rFonts w:ascii="Arial" w:hAnsi="Arial" w:cs="Arial"/>
          <w:sz w:val="20"/>
          <w:szCs w:val="20"/>
        </w:rPr>
      </w:pPr>
      <w:r w:rsidRPr="7DE528AD">
        <w:t>Remissportalen</w:t>
      </w:r>
      <w:r w:rsidR="00B211A7">
        <w:br/>
      </w:r>
      <w:r w:rsidRPr="7DE528AD" w:rsidR="297011D4">
        <w:t>Enhetens namn</w:t>
      </w:r>
      <w:r w:rsidR="00B211A7">
        <w:br/>
      </w:r>
      <w:r w:rsidRPr="7DE528AD">
        <w:t xml:space="preserve">Sahlgrenska Universitetssjukhuset </w:t>
      </w:r>
      <w:r w:rsidR="00B211A7">
        <w:br/>
      </w:r>
      <w:r w:rsidR="54131F97">
        <w:t>413 45 Göteborg</w:t>
      </w:r>
    </w:p>
    <w:p w:rsidR="72F06212" w:rsidP="15B5FE0D" w:rsidRDefault="54131F97" w14:paraId="637F6F53" w14:textId="49759751">
      <w:pPr>
        <w:rPr>
          <w:rFonts w:ascii="Arial" w:hAnsi="Arial" w:cs="Arial"/>
          <w:sz w:val="20"/>
          <w:szCs w:val="20"/>
        </w:rPr>
      </w:pPr>
      <w:r w:rsidR="54131F97">
        <w:rPr/>
        <w:t>Till remissportalen ska endast vårdbegäran/remisser skickas, eller av Kontaktpunkten efterfrågade kompletteringar</w:t>
      </w:r>
      <w:r w:rsidR="45A122EC">
        <w:rPr/>
        <w:t>,</w:t>
      </w:r>
      <w:r w:rsidR="54131F97">
        <w:rPr/>
        <w:t xml:space="preserve"> </w:t>
      </w:r>
      <w:r w:rsidR="28B49DD3">
        <w:rPr/>
        <w:t>r</w:t>
      </w:r>
      <w:r w:rsidR="54131F97">
        <w:rPr/>
        <w:t>emissvar, journalkopior, remissbekräftelser, svar på undersökningar och kompletteringar som inte begärts av Kontaktpunkten undanbeds. De skickas direkt till verksamheten.</w:t>
      </w:r>
    </w:p>
    <w:p w:rsidRPr="00B211A7" w:rsidR="00B211A7" w:rsidP="00B211A7" w:rsidRDefault="00B211A7" w14:paraId="28C347F8" w14:textId="77777777">
      <w:pPr>
        <w:spacing w:after="0" w:line="240" w:lineRule="auto"/>
        <w:ind w:left="0" w:right="0"/>
        <w:rPr>
          <w:rFonts w:ascii="Arial" w:hAnsi="Arial" w:cs="Arial"/>
          <w:sz w:val="20"/>
        </w:rPr>
      </w:pPr>
    </w:p>
    <w:p w:rsidRPr="00B211A7" w:rsidR="00B211A7" w:rsidP="4519EE5A" w:rsidRDefault="72F06212" w14:paraId="66ACB6A7" w14:textId="77777777">
      <w:pPr>
        <w:pStyle w:val="Heading2"/>
        <w:rPr>
          <w:rFonts w:ascii="Arial" w:hAnsi="Arial" w:cs="Arial"/>
          <w:b/>
          <w:sz w:val="22"/>
          <w:szCs w:val="22"/>
        </w:rPr>
      </w:pPr>
      <w:r>
        <w:t>Besöksadresser</w:t>
      </w:r>
    </w:p>
    <w:p w:rsidRPr="00B211A7" w:rsidR="00B211A7" w:rsidP="4519EE5A" w:rsidRDefault="72F06212" w14:paraId="0AE82267" w14:textId="2823AAE1">
      <w:pPr>
        <w:rPr>
          <w:rFonts w:ascii="Arial" w:hAnsi="Arial" w:cs="Arial"/>
          <w:sz w:val="20"/>
          <w:szCs w:val="20"/>
        </w:rPr>
      </w:pPr>
      <w:r>
        <w:t>Besöksadressen är en adress som pekar på en fysisk plats. Dess viktigaste funktion är att hänvisa besökare till rätt plats och till rätt ingång till den</w:t>
      </w:r>
      <w:r w:rsidR="67DD4F1A">
        <w:t xml:space="preserve"> </w:t>
      </w:r>
      <w:r>
        <w:t>enhet som ska besökas.</w:t>
      </w:r>
    </w:p>
    <w:p w:rsidRPr="00B211A7" w:rsidR="00B211A7" w:rsidP="00B211A7" w:rsidRDefault="00B211A7" w14:paraId="067C74F5" w14:textId="77777777">
      <w:pPr>
        <w:spacing w:after="0" w:line="240" w:lineRule="auto"/>
        <w:ind w:left="0" w:right="0"/>
        <w:rPr>
          <w:rFonts w:ascii="Arial" w:hAnsi="Arial" w:cs="Arial"/>
          <w:sz w:val="20"/>
        </w:rPr>
      </w:pPr>
    </w:p>
    <w:p w:rsidR="00B211A7" w:rsidP="4519EE5A" w:rsidRDefault="54131F97" w14:paraId="6F9F7C92" w14:textId="5470BCD2">
      <w:r>
        <w:t>Vid angivelse av besöksadresser är det av stor vikt att dessa anges exakt för att patienter, anhöriga och andra besökare ska komma rätt och för att adressen ska kunna fungera i till exempel digitala söktjänster och kartor.</w:t>
      </w:r>
      <w:r w:rsidR="72F06212">
        <w:br/>
      </w:r>
    </w:p>
    <w:p w:rsidRPr="00B211A7" w:rsidR="006D14CB" w:rsidP="4519EE5A" w:rsidRDefault="789CDE2E" w14:paraId="15ECBB5A" w14:textId="0B655A90">
      <w:pPr>
        <w:rPr>
          <w:rFonts w:ascii="Arial" w:hAnsi="Arial" w:cs="Arial"/>
          <w:sz w:val="20"/>
          <w:szCs w:val="20"/>
        </w:rPr>
      </w:pPr>
      <w:r>
        <w:t xml:space="preserve">Du kan kontrollera </w:t>
      </w:r>
      <w:r w:rsidR="105C0D1B">
        <w:t>att gatunamn och ingångsnummer</w:t>
      </w:r>
      <w:r w:rsidR="7E2BB033">
        <w:t xml:space="preserve"> </w:t>
      </w:r>
      <w:r w:rsidR="756C60FD">
        <w:t xml:space="preserve">är korrekt via </w:t>
      </w:r>
      <w:hyperlink w:history="1" r:id="rId19">
        <w:r w:rsidRPr="7DE528AD" w:rsidR="20C5E96E">
          <w:rPr>
            <w:rStyle w:val="Hyperlink"/>
          </w:rPr>
          <w:t>Göteborgs Stad - karta (goteborg.se)</w:t>
        </w:r>
      </w:hyperlink>
      <w:r w:rsidR="1605CB05">
        <w:t xml:space="preserve">. </w:t>
      </w:r>
      <w:r w:rsidR="7DF53FB8">
        <w:t xml:space="preserve">Om adressen inte finns där kan du kontakta </w:t>
      </w:r>
      <w:r w:rsidR="51DA10BC">
        <w:t xml:space="preserve">Namnsättning och organisationsstruktur SU </w:t>
      </w:r>
      <w:hyperlink w:history="1" r:id="rId20">
        <w:r w:rsidRPr="7DE528AD" w:rsidR="52800160">
          <w:rPr>
            <w:rStyle w:val="Hyperlink"/>
          </w:rPr>
          <w:t>namnsattning.och.organisationsstruktur.su@vgregion.se</w:t>
        </w:r>
      </w:hyperlink>
      <w:r w:rsidR="52800160">
        <w:t xml:space="preserve"> för hjälp</w:t>
      </w:r>
    </w:p>
    <w:p w:rsidRPr="00B211A7" w:rsidR="00B211A7" w:rsidP="00B211A7" w:rsidRDefault="00B211A7" w14:paraId="547AD543" w14:textId="77777777">
      <w:pPr>
        <w:spacing w:after="0" w:line="240" w:lineRule="auto"/>
        <w:ind w:left="0" w:right="0"/>
        <w:rPr>
          <w:rFonts w:ascii="Arial" w:hAnsi="Arial" w:cs="Arial"/>
          <w:sz w:val="20"/>
        </w:rPr>
      </w:pPr>
    </w:p>
    <w:p w:rsidRPr="00B211A7" w:rsidR="00B211A7" w:rsidP="4519EE5A" w:rsidRDefault="72F06212" w14:paraId="07545EA9" w14:textId="77777777">
      <w:pPr>
        <w:rPr>
          <w:rFonts w:ascii="Arial" w:hAnsi="Arial" w:cs="Arial"/>
          <w:sz w:val="20"/>
          <w:szCs w:val="20"/>
        </w:rPr>
      </w:pPr>
      <w:r>
        <w:t>För att besökaren ska hitta hela vägen fram till rätt enhet behövs oftast en inre vägbeskrivning som tydliggör vägen från byggnadens entrédörr och fram till enheten. Eventuella målpunkter samt våningsplan måste därför alltid anges i adressen.</w:t>
      </w:r>
    </w:p>
    <w:p w:rsidRPr="00B211A7" w:rsidR="00B211A7" w:rsidP="00B211A7" w:rsidRDefault="00B211A7" w14:paraId="4AC01B69" w14:textId="77777777">
      <w:pPr>
        <w:spacing w:after="0" w:line="240" w:lineRule="auto"/>
        <w:ind w:left="0" w:right="0"/>
        <w:rPr>
          <w:rFonts w:ascii="Arial" w:hAnsi="Arial" w:cs="Arial"/>
          <w:sz w:val="20"/>
        </w:rPr>
      </w:pPr>
    </w:p>
    <w:p w:rsidRPr="00B211A7" w:rsidR="00B211A7" w:rsidP="7F94D950" w:rsidRDefault="00B211A7" w14:paraId="5F230A70" w14:textId="4516B7A3">
      <w:pPr>
        <w:spacing w:after="0" w:line="240" w:lineRule="auto"/>
        <w:rPr>
          <w:rFonts w:ascii="Arial" w:hAnsi="Arial" w:cs="Arial"/>
          <w:color w:val="0070C0"/>
          <w:sz w:val="20"/>
          <w:szCs w:val="20"/>
        </w:rPr>
      </w:pPr>
      <w:r>
        <w:t>Till hjälp för</w:t>
      </w:r>
      <w:r w:rsidR="7A26BF1A">
        <w:t xml:space="preserve"> att ange</w:t>
      </w:r>
      <w:r>
        <w:t xml:space="preserve"> korrekt adress finns besökskartor på intranätet. </w:t>
      </w:r>
      <w:r>
        <w:br/>
      </w:r>
      <w:r>
        <w:t>För besökare till vårdverksamheter (patienter och anhöriga) och externa besökare till administrativa verksamheter:</w:t>
      </w:r>
      <w:r w:rsidRPr="7F94D950">
        <w:rPr>
          <w:color w:val="0070C0"/>
        </w:rPr>
        <w:t xml:space="preserve"> ”</w:t>
      </w:r>
      <w:hyperlink r:id="rId21">
        <w:r w:rsidRPr="7F94D950">
          <w:rPr>
            <w:color w:val="0070C0"/>
          </w:rPr>
          <w:t>Kartor över våra sjukhus”</w:t>
        </w:r>
      </w:hyperlink>
      <w:r w:rsidRPr="7F94D950">
        <w:rPr>
          <w:color w:val="0070C0"/>
        </w:rPr>
        <w:t>.</w:t>
      </w:r>
    </w:p>
    <w:p w:rsidRPr="00B211A7" w:rsidR="00B211A7" w:rsidP="7F94D950" w:rsidRDefault="00B211A7" w14:paraId="6BB85E40" w14:textId="5E657A0D">
      <w:pPr>
        <w:spacing w:after="0" w:line="240" w:lineRule="auto"/>
        <w:rPr>
          <w:rFonts w:ascii="Arial" w:hAnsi="Arial" w:cs="Arial"/>
          <w:color w:val="0070C0"/>
          <w:sz w:val="20"/>
          <w:szCs w:val="20"/>
        </w:rPr>
      </w:pPr>
      <w:r>
        <w:t xml:space="preserve">För interna besökare (personal): </w:t>
      </w:r>
      <w:hyperlink r:id="rId22">
        <w:r w:rsidRPr="7F94D950">
          <w:rPr>
            <w:color w:val="0070C0"/>
          </w:rPr>
          <w:t>Personalkartor</w:t>
        </w:r>
      </w:hyperlink>
      <w:r w:rsidRPr="7F94D950">
        <w:rPr>
          <w:color w:val="0070C0"/>
        </w:rPr>
        <w:t>.</w:t>
      </w:r>
    </w:p>
    <w:p w:rsidR="7F94D950" w:rsidP="7F94D950" w:rsidRDefault="7F94D950" w14:paraId="0FB00AEC" w14:textId="4E67A8E6">
      <w:pPr>
        <w:spacing w:after="0" w:line="240" w:lineRule="auto"/>
      </w:pPr>
    </w:p>
    <w:p w:rsidRPr="00B211A7" w:rsidR="00B211A7" w:rsidP="7DE528AD" w:rsidRDefault="54131F97" w14:paraId="1EC8499E" w14:textId="732E60D9">
      <w:pPr>
        <w:spacing w:after="0" w:line="240" w:lineRule="auto"/>
        <w:rPr>
          <w:rFonts w:ascii="Arial" w:hAnsi="Arial" w:cs="Arial"/>
          <w:i/>
          <w:iCs/>
          <w:sz w:val="20"/>
          <w:szCs w:val="20"/>
        </w:rPr>
      </w:pPr>
      <w:r w:rsidRPr="7DE528AD">
        <w:rPr>
          <w:i/>
          <w:iCs/>
        </w:rPr>
        <w:t>Besöksadresser anges på följande sätt:</w:t>
      </w:r>
    </w:p>
    <w:p w:rsidRPr="00B211A7" w:rsidR="00B211A7" w:rsidP="7DE528AD" w:rsidRDefault="54131F97" w14:paraId="61608ACA" w14:textId="5C403680">
      <w:pPr>
        <w:spacing w:after="0" w:line="240" w:lineRule="auto"/>
        <w:rPr>
          <w:rFonts w:ascii="Arial" w:hAnsi="Arial" w:cs="Arial"/>
          <w:sz w:val="20"/>
          <w:szCs w:val="20"/>
        </w:rPr>
      </w:pPr>
      <w:r>
        <w:t>Enhetens namn</w:t>
      </w:r>
      <w:r w:rsidR="72F06212">
        <w:br/>
      </w:r>
      <w:r>
        <w:t>Gatuadress</w:t>
      </w:r>
    </w:p>
    <w:p w:rsidRPr="00B211A7" w:rsidR="00B211A7" w:rsidP="7DE528AD" w:rsidRDefault="54131F97" w14:paraId="152CA9A9" w14:textId="2F378FE2">
      <w:pPr>
        <w:spacing w:line="240" w:lineRule="auto"/>
        <w:rPr>
          <w:rFonts w:ascii="Arial" w:hAnsi="Arial" w:cs="Arial"/>
          <w:sz w:val="20"/>
          <w:szCs w:val="20"/>
        </w:rPr>
      </w:pPr>
      <w:r>
        <w:t>Annan information - målpunkt (=</w:t>
      </w:r>
      <w:r w:rsidR="1BA20E34">
        <w:t xml:space="preserve"> </w:t>
      </w:r>
      <w:r>
        <w:t>oftast hiss eller trappuppgång), plan, sjukhuskrop</w:t>
      </w:r>
      <w:r w:rsidR="5EC75490">
        <w:t>p</w:t>
      </w:r>
      <w:r w:rsidR="72F06212">
        <w:br/>
      </w:r>
      <w:r>
        <w:t>Postnummer Ort</w:t>
      </w:r>
    </w:p>
    <w:p w:rsidRPr="00B211A7" w:rsidR="00B211A7" w:rsidP="00B211A7" w:rsidRDefault="00B211A7" w14:paraId="6D757948" w14:textId="77777777">
      <w:pPr>
        <w:spacing w:after="0" w:line="240" w:lineRule="auto"/>
        <w:ind w:left="0" w:right="0"/>
        <w:rPr>
          <w:rFonts w:ascii="Arial" w:hAnsi="Arial" w:cs="Arial"/>
          <w:sz w:val="20"/>
        </w:rPr>
      </w:pPr>
    </w:p>
    <w:p w:rsidRPr="00B211A7" w:rsidR="00B211A7" w:rsidP="7DE528AD" w:rsidRDefault="54131F97" w14:paraId="6946EC77" w14:textId="46D5F356">
      <w:pPr>
        <w:spacing w:after="0" w:line="240" w:lineRule="auto"/>
        <w:rPr>
          <w:rFonts w:ascii="Arial" w:hAnsi="Arial" w:cs="Arial"/>
          <w:i/>
          <w:iCs/>
          <w:sz w:val="20"/>
          <w:szCs w:val="20"/>
        </w:rPr>
      </w:pPr>
      <w:r w:rsidRPr="7DE528AD">
        <w:rPr>
          <w:i/>
          <w:iCs/>
        </w:rPr>
        <w:t>Besöksadresser Sahlgrenska sjukhuse</w:t>
      </w:r>
      <w:r w:rsidRPr="7DE528AD" w:rsidR="2DD3791B">
        <w:rPr>
          <w:i/>
          <w:iCs/>
        </w:rPr>
        <w:t>t</w:t>
      </w:r>
    </w:p>
    <w:p w:rsidRPr="00B211A7" w:rsidR="00B211A7" w:rsidP="7DE528AD" w:rsidRDefault="2DD3791B" w14:paraId="60EA831F" w14:textId="15354A05">
      <w:pPr>
        <w:spacing w:after="0" w:line="240" w:lineRule="auto"/>
      </w:pPr>
      <w:r>
        <w:t>Enhetens namn</w:t>
      </w:r>
    </w:p>
    <w:p w:rsidRPr="00B211A7" w:rsidR="00B211A7" w:rsidP="7DE528AD" w:rsidRDefault="54131F97" w14:paraId="7BB803D7" w14:textId="38BCE7D0">
      <w:pPr>
        <w:spacing w:line="240" w:lineRule="auto"/>
        <w:rPr>
          <w:rFonts w:ascii="Arial" w:hAnsi="Arial" w:cs="Arial"/>
          <w:sz w:val="20"/>
          <w:szCs w:val="20"/>
        </w:rPr>
      </w:pPr>
      <w:r>
        <w:t>Gatuadres</w:t>
      </w:r>
      <w:r w:rsidR="56378ADC">
        <w:t>s</w:t>
      </w:r>
      <w:r w:rsidR="7F7A155D">
        <w:br/>
      </w:r>
      <w:r>
        <w:t>Annan information - målpunkt (=</w:t>
      </w:r>
      <w:r w:rsidR="7B1B7561">
        <w:t xml:space="preserve"> </w:t>
      </w:r>
      <w:r>
        <w:t>oftast hiss eller trappuppgång), plan</w:t>
      </w:r>
      <w:r w:rsidR="7F7A155D">
        <w:br/>
      </w:r>
      <w:r>
        <w:t>Sahlgrenska sjukhuset</w:t>
      </w:r>
      <w:r w:rsidR="7F7A155D">
        <w:br/>
      </w:r>
      <w:r w:rsidR="4103F1D4">
        <w:t>413 46 Göteborg</w:t>
      </w:r>
    </w:p>
    <w:p w:rsidR="007C42E0" w:rsidP="52CE56BE" w:rsidRDefault="007C42E0" w14:paraId="5132CF5C" w14:textId="037319AD">
      <w:pPr>
        <w:spacing w:after="0" w:line="240" w:lineRule="auto"/>
        <w:ind w:left="0" w:right="0"/>
        <w:rPr>
          <w:i/>
          <w:iCs/>
        </w:rPr>
      </w:pPr>
    </w:p>
    <w:p w:rsidRPr="00B211A7" w:rsidR="00B211A7" w:rsidP="7DE528AD" w:rsidRDefault="54131F97" w14:paraId="520DE244" w14:textId="6E30B548">
      <w:pPr>
        <w:spacing w:line="240" w:lineRule="auto"/>
        <w:rPr>
          <w:rFonts w:ascii="Arial" w:hAnsi="Arial" w:cs="Arial"/>
          <w:sz w:val="20"/>
          <w:szCs w:val="20"/>
        </w:rPr>
      </w:pPr>
      <w:r w:rsidRPr="7DE528AD">
        <w:rPr>
          <w:i/>
          <w:iCs/>
        </w:rPr>
        <w:t>Besöksadresser Östra sjukhuse</w:t>
      </w:r>
      <w:r w:rsidRPr="7DE528AD" w:rsidR="4CF0C621">
        <w:rPr>
          <w:i/>
          <w:iCs/>
        </w:rPr>
        <w:t>t</w:t>
      </w:r>
      <w:r w:rsidR="72F06212">
        <w:br/>
      </w:r>
      <w:r>
        <w:t>Enhetens namn</w:t>
      </w:r>
      <w:r w:rsidR="72F06212">
        <w:br/>
      </w:r>
      <w:r>
        <w:t>Gatuadress</w:t>
      </w:r>
      <w:r w:rsidR="72F06212">
        <w:br/>
      </w:r>
      <w:r>
        <w:t>Annan information - målpunkt (=</w:t>
      </w:r>
      <w:r w:rsidR="79D203D9">
        <w:t xml:space="preserve"> </w:t>
      </w:r>
      <w:r>
        <w:t>oftast hiss eller trappuppgång), plan</w:t>
      </w:r>
      <w:r w:rsidR="72F06212">
        <w:br/>
      </w:r>
      <w:r>
        <w:t>Östra sjukhuset</w:t>
      </w:r>
      <w:r w:rsidR="72F06212">
        <w:br/>
      </w:r>
      <w:r>
        <w:t>416 50 Göteborg</w:t>
      </w:r>
    </w:p>
    <w:p w:rsidRPr="00B211A7" w:rsidR="00B211A7" w:rsidP="00B211A7" w:rsidRDefault="00B211A7" w14:paraId="79AE2284" w14:textId="77777777">
      <w:pPr>
        <w:spacing w:after="0" w:line="240" w:lineRule="auto"/>
        <w:ind w:left="0" w:right="0"/>
        <w:rPr>
          <w:rFonts w:ascii="Arial" w:hAnsi="Arial" w:cs="Arial"/>
          <w:sz w:val="20"/>
        </w:rPr>
      </w:pPr>
    </w:p>
    <w:p w:rsidRPr="00B211A7" w:rsidR="00B211A7" w:rsidP="7DE528AD" w:rsidRDefault="54131F97" w14:paraId="78BF17CA" w14:textId="703E77BE">
      <w:pPr>
        <w:spacing w:line="240" w:lineRule="auto"/>
        <w:rPr>
          <w:rFonts w:ascii="Arial" w:hAnsi="Arial" w:cs="Arial"/>
          <w:sz w:val="20"/>
          <w:szCs w:val="20"/>
        </w:rPr>
      </w:pPr>
      <w:r w:rsidRPr="7DE528AD">
        <w:rPr>
          <w:i/>
          <w:iCs/>
        </w:rPr>
        <w:t>Besöksadresser Mölndals sjukhus</w:t>
      </w:r>
      <w:r w:rsidR="72F06212">
        <w:br/>
      </w:r>
      <w:r>
        <w:t>Enhetens namn</w:t>
      </w:r>
      <w:r w:rsidR="72F06212">
        <w:br/>
      </w:r>
      <w:r>
        <w:t>Gatuadress</w:t>
      </w:r>
      <w:r w:rsidR="72F06212">
        <w:br/>
      </w:r>
      <w:r>
        <w:t>Annan information - målpunkt (=</w:t>
      </w:r>
      <w:r w:rsidR="00C31FFC">
        <w:t xml:space="preserve"> </w:t>
      </w:r>
      <w:r>
        <w:t>oftast hiss eller trappuppgång), plan</w:t>
      </w:r>
      <w:r w:rsidR="72F06212">
        <w:br/>
      </w:r>
      <w:r>
        <w:t>Mölndals sjukhus</w:t>
      </w:r>
      <w:r w:rsidR="72F06212">
        <w:br/>
      </w:r>
      <w:r>
        <w:t>431 30 Mölndal</w:t>
      </w:r>
    </w:p>
    <w:p w:rsidR="00E221D5" w:rsidP="28D1C012" w:rsidRDefault="746C8C42" w14:paraId="2A223096" w14:textId="77777777">
      <w:pPr>
        <w:spacing w:line="276" w:lineRule="auto"/>
      </w:pPr>
      <w:r>
        <w:t>O</w:t>
      </w:r>
      <w:r w:rsidR="00E221D5">
        <w:t>bservera!</w:t>
      </w:r>
    </w:p>
    <w:p w:rsidR="746C8C42" w:rsidP="7DE528AD" w:rsidRDefault="36C6351E" w14:paraId="74EC39BE" w14:textId="5A427290">
      <w:pPr>
        <w:spacing w:line="276" w:lineRule="auto"/>
      </w:pPr>
      <w:r>
        <w:t xml:space="preserve"> För </w:t>
      </w:r>
      <w:proofErr w:type="spellStart"/>
      <w:r>
        <w:t>Biskopsbogatan</w:t>
      </w:r>
      <w:proofErr w:type="spellEnd"/>
      <w:r>
        <w:t xml:space="preserve"> gäller postnummer 431 41 Mölndal</w:t>
      </w:r>
      <w:r w:rsidR="34A6657D">
        <w:t>.</w:t>
      </w:r>
      <w:r w:rsidR="746C8C42">
        <w:br/>
      </w:r>
      <w:r w:rsidRPr="7DE528AD" w:rsidR="34A6657D">
        <w:t xml:space="preserve"> För Häradsgatan gäller postnummer 431 42 Mölndal</w:t>
      </w:r>
    </w:p>
    <w:p w:rsidRPr="00B211A7" w:rsidR="00B211A7" w:rsidP="00B211A7" w:rsidRDefault="00B211A7" w14:paraId="56008B74" w14:textId="77777777">
      <w:pPr>
        <w:spacing w:after="0" w:line="240" w:lineRule="auto"/>
        <w:ind w:left="0" w:right="0"/>
        <w:rPr>
          <w:rFonts w:ascii="Arial" w:hAnsi="Arial" w:cs="Arial"/>
          <w:sz w:val="20"/>
        </w:rPr>
      </w:pPr>
    </w:p>
    <w:p w:rsidR="7F94D950" w:rsidP="7DE528AD" w:rsidRDefault="54131F97" w14:paraId="092F56A8" w14:textId="20C088A4">
      <w:pPr>
        <w:spacing w:after="0" w:line="240" w:lineRule="auto"/>
        <w:rPr>
          <w:rFonts w:ascii="Arial" w:hAnsi="Arial" w:cs="Arial"/>
          <w:sz w:val="20"/>
          <w:szCs w:val="20"/>
        </w:rPr>
      </w:pPr>
      <w:r w:rsidRPr="7DE528AD">
        <w:rPr>
          <w:i/>
          <w:iCs/>
        </w:rPr>
        <w:t>Besöksadresser Högsbo sjukhus</w:t>
      </w:r>
      <w:r w:rsidR="7F94D950">
        <w:br/>
      </w:r>
      <w:r>
        <w:t>Enhetens namn</w:t>
      </w:r>
      <w:r w:rsidR="7F94D950">
        <w:br/>
      </w:r>
      <w:r>
        <w:t>Gatuadress</w:t>
      </w:r>
      <w:r w:rsidR="7F94D950">
        <w:br/>
      </w:r>
      <w:r>
        <w:t>Annan information – plan</w:t>
      </w:r>
      <w:r w:rsidR="7F94D950">
        <w:br/>
      </w:r>
      <w:r>
        <w:t>Högsbo sjukhus</w:t>
      </w:r>
      <w:r w:rsidR="7F94D950">
        <w:br/>
      </w:r>
      <w:r>
        <w:t>421 37 Västra Frölund</w:t>
      </w:r>
      <w:r w:rsidR="5D83DD20">
        <w:t>a</w:t>
      </w:r>
    </w:p>
    <w:p w:rsidR="7F94D950" w:rsidP="7F94D950" w:rsidRDefault="7F94D950" w14:paraId="4EE93245" w14:textId="06EA22FD">
      <w:pPr>
        <w:spacing w:after="0" w:line="240" w:lineRule="auto"/>
        <w:ind w:left="0" w:firstLine="992"/>
        <w:rPr>
          <w:i/>
          <w:iCs/>
          <w:highlight w:val="green"/>
        </w:rPr>
      </w:pPr>
    </w:p>
    <w:p w:rsidR="00321B21" w:rsidP="7DE528AD" w:rsidRDefault="3F8ACB48" w14:paraId="64C35285" w14:textId="29C3D7F7">
      <w:pPr>
        <w:spacing w:after="0" w:line="240" w:lineRule="auto"/>
        <w:ind w:left="0" w:firstLine="992"/>
        <w:rPr>
          <w:i/>
          <w:iCs/>
        </w:rPr>
      </w:pPr>
      <w:r w:rsidRPr="7DE528AD">
        <w:rPr>
          <w:i/>
          <w:iCs/>
        </w:rPr>
        <w:t xml:space="preserve">Besöksadresser till enheter utanför </w:t>
      </w:r>
      <w:r w:rsidRPr="7DE528AD" w:rsidR="2421859C">
        <w:rPr>
          <w:i/>
          <w:iCs/>
        </w:rPr>
        <w:t>sjukhuset</w:t>
      </w:r>
    </w:p>
    <w:p w:rsidR="5E95145B" w:rsidP="7DE528AD" w:rsidRDefault="2421859C" w14:paraId="15EAF7D4" w14:textId="42CE88B2">
      <w:pPr>
        <w:spacing w:after="0" w:line="240" w:lineRule="auto"/>
        <w:ind w:left="0" w:firstLine="992"/>
      </w:pPr>
      <w:r w:rsidRPr="7DE528AD">
        <w:t>Enhetens namn</w:t>
      </w:r>
    </w:p>
    <w:p w:rsidR="5E95145B" w:rsidP="7DE528AD" w:rsidRDefault="2421859C" w14:paraId="74C223A7" w14:textId="70038D1B">
      <w:pPr>
        <w:spacing w:after="0" w:line="240" w:lineRule="auto"/>
        <w:ind w:left="0" w:firstLine="992"/>
      </w:pPr>
      <w:r w:rsidRPr="7DE528AD">
        <w:t>Gatuadress</w:t>
      </w:r>
    </w:p>
    <w:p w:rsidR="5E95145B" w:rsidP="7DE528AD" w:rsidRDefault="2421859C" w14:paraId="0C01FB49" w14:textId="5356FE6E">
      <w:pPr>
        <w:spacing w:after="0" w:line="240" w:lineRule="auto"/>
        <w:ind w:left="0" w:firstLine="992"/>
      </w:pPr>
      <w:r w:rsidRPr="7DE528AD">
        <w:t>Annan information – byggnad, plan</w:t>
      </w:r>
    </w:p>
    <w:p w:rsidR="5E95145B" w:rsidP="7DE528AD" w:rsidRDefault="2421859C" w14:paraId="4605A090" w14:textId="069DC521">
      <w:pPr>
        <w:spacing w:after="0" w:line="240" w:lineRule="auto"/>
        <w:ind w:left="0" w:firstLine="992"/>
      </w:pPr>
      <w:r w:rsidRPr="7DE528AD">
        <w:t>Postnummer Ort</w:t>
      </w:r>
    </w:p>
    <w:p w:rsidR="00321B21" w:rsidP="0A6CF53D" w:rsidRDefault="00321B21" w14:paraId="11AB4467" w14:textId="77777777">
      <w:pPr>
        <w:spacing w:after="0" w:line="240" w:lineRule="auto"/>
        <w:ind w:left="0" w:firstLine="992"/>
        <w:rPr>
          <w:i/>
          <w:iCs/>
          <w:highlight w:val="yellow"/>
        </w:rPr>
      </w:pPr>
    </w:p>
    <w:p w:rsidR="41D0452F" w:rsidP="7F94D950" w:rsidRDefault="742287E6" w14:paraId="77041157" w14:textId="7E424678">
      <w:pPr>
        <w:rPr>
          <w:rStyle w:val="Hyperlink"/>
        </w:rPr>
      </w:pPr>
      <w:r>
        <w:t>För korrekt postnummer</w:t>
      </w:r>
      <w:r w:rsidR="51737903">
        <w:t>:</w:t>
      </w:r>
      <w:r>
        <w:t xml:space="preserve"> </w:t>
      </w:r>
      <w:hyperlink r:id="rId23">
        <w:r w:rsidRPr="7F94D950" w:rsidR="7B1C3FA9">
          <w:rPr>
            <w:rStyle w:val="Hyperlink"/>
          </w:rPr>
          <w:t>Postnummerservice - Adresser och postnummer i Sverige, Norge, Danmark &amp; Finland</w:t>
        </w:r>
      </w:hyperlink>
      <w:r w:rsidR="7B1C3FA9">
        <w:t xml:space="preserve"> </w:t>
      </w:r>
    </w:p>
    <w:p w:rsidR="41D0452F" w:rsidP="7F94D950" w:rsidRDefault="41D0452F" w14:paraId="2D9C5BFB" w14:textId="6762E99D">
      <w:pPr>
        <w:rPr>
          <w:highlight w:val="yellow"/>
        </w:rPr>
      </w:pPr>
    </w:p>
    <w:p w:rsidR="6FA02F2D" w:rsidP="28D1C012" w:rsidRDefault="6FA02F2D" w14:paraId="10D61323" w14:textId="4FE8C212">
      <w:pPr>
        <w:rPr>
          <w:highlight w:val="yellow"/>
        </w:rPr>
      </w:pPr>
    </w:p>
    <w:p w:rsidRPr="00B211A7" w:rsidR="00B211A7" w:rsidP="28D1C012" w:rsidRDefault="00B211A7" w14:paraId="53A6D03C" w14:textId="77777777">
      <w:pPr>
        <w:spacing w:after="0" w:line="240" w:lineRule="auto"/>
        <w:ind w:left="0" w:right="0"/>
        <w:rPr>
          <w:rFonts w:ascii="Arial" w:hAnsi="Arial" w:cs="Arial"/>
          <w:sz w:val="20"/>
          <w:szCs w:val="20"/>
          <w:highlight w:val="yellow"/>
        </w:rPr>
      </w:pPr>
    </w:p>
    <w:p w:rsidR="48834171" w:rsidP="28D1C012" w:rsidRDefault="48834171" w14:paraId="16FF623A" w14:textId="48D17EA8">
      <w:pPr>
        <w:rPr>
          <w:highlight w:val="yellow"/>
        </w:rPr>
      </w:pPr>
      <w:r w:rsidRPr="28D1C012">
        <w:rPr>
          <w:highlight w:val="yellow"/>
        </w:rPr>
        <w:br w:type="page"/>
      </w:r>
    </w:p>
    <w:p w:rsidRPr="00B211A7" w:rsidR="00B211A7" w:rsidP="00B211A7" w:rsidRDefault="00B211A7" w14:paraId="41AB476E" w14:textId="77777777">
      <w:pPr>
        <w:spacing w:after="0" w:line="240" w:lineRule="auto"/>
        <w:ind w:left="0" w:right="0"/>
        <w:rPr>
          <w:rFonts w:ascii="Arial" w:hAnsi="Arial" w:cs="Arial"/>
          <w:sz w:val="20"/>
        </w:rPr>
      </w:pPr>
    </w:p>
    <w:p w:rsidRPr="00B211A7" w:rsidR="00B211A7" w:rsidP="14DC5825" w:rsidRDefault="72F06212" w14:paraId="62E01B7A" w14:textId="182963FF">
      <w:pPr>
        <w:pStyle w:val="Heading2"/>
        <w:rPr>
          <w:rFonts w:ascii="Arial" w:hAnsi="Arial" w:cs="Arial"/>
          <w:b/>
          <w:sz w:val="22"/>
          <w:szCs w:val="22"/>
        </w:rPr>
      </w:pPr>
      <w:r>
        <w:t>Granskar</w:t>
      </w:r>
      <w:r w:rsidR="196A376D">
        <w:t>e</w:t>
      </w:r>
    </w:p>
    <w:p w:rsidRPr="00B211A7" w:rsidR="00B211A7" w:rsidP="4519EE5A" w:rsidRDefault="72F06212" w14:paraId="4A8B1354" w14:textId="77777777">
      <w:pPr>
        <w:rPr>
          <w:rFonts w:ascii="Arial" w:hAnsi="Arial" w:cs="Arial"/>
          <w:sz w:val="20"/>
          <w:szCs w:val="20"/>
        </w:rPr>
      </w:pPr>
      <w:r>
        <w:t>Eva-Marie Ekman kanslichef, Kansli och juridik</w:t>
      </w:r>
    </w:p>
    <w:p w:rsidRPr="00B211A7" w:rsidR="00B211A7" w:rsidP="4519EE5A" w:rsidRDefault="72F06212" w14:paraId="54714898" w14:textId="36208058">
      <w:pPr>
        <w:rPr>
          <w:rFonts w:ascii="Arial" w:hAnsi="Arial" w:cs="Arial"/>
          <w:sz w:val="20"/>
          <w:szCs w:val="20"/>
        </w:rPr>
      </w:pPr>
      <w:r w:rsidR="3DEEEC57">
        <w:rPr/>
        <w:t>Hanna Björnhede</w:t>
      </w:r>
      <w:r w:rsidR="78D7ACB3">
        <w:rPr/>
        <w:t>n</w:t>
      </w:r>
      <w:r w:rsidR="72F06212">
        <w:rPr/>
        <w:t xml:space="preserve"> kommunikationschef, Kommunikationsavdelningen</w:t>
      </w:r>
    </w:p>
    <w:p w:rsidRPr="00B211A7" w:rsidR="00B211A7" w:rsidP="62B1FEA2" w:rsidRDefault="5F650BCC" w14:paraId="18FAC936" w14:textId="4E623AC0">
      <w:r>
        <w:t>Caroline Jivefalk</w:t>
      </w:r>
      <w:r w:rsidR="72F06212">
        <w:t>, servicechef, Regionpost</w:t>
      </w:r>
      <w:r w:rsidR="130FE9CA">
        <w:t>, försörjningsförvaltningen</w:t>
      </w:r>
    </w:p>
    <w:p w:rsidRPr="00B211A7" w:rsidR="00B211A7" w:rsidP="4519EE5A" w:rsidRDefault="756FA365" w14:paraId="6805D5DC" w14:textId="5D24924D">
      <w:pPr>
        <w:rPr>
          <w:rFonts w:ascii="Arial" w:hAnsi="Arial" w:cs="Arial"/>
          <w:sz w:val="20"/>
          <w:szCs w:val="20"/>
        </w:rPr>
      </w:pPr>
      <w:r>
        <w:t>Anna Sjögren</w:t>
      </w:r>
      <w:r w:rsidR="72F06212">
        <w:t xml:space="preserve">, </w:t>
      </w:r>
      <w:r w:rsidR="56372412">
        <w:t>enhetschef</w:t>
      </w:r>
      <w:r w:rsidR="72F06212">
        <w:t xml:space="preserve"> Kontaktpunkt </w:t>
      </w:r>
      <w:r w:rsidR="67614F14">
        <w:t>2</w:t>
      </w:r>
    </w:p>
    <w:p w:rsidRPr="00B211A7" w:rsidR="00B211A7" w:rsidP="14DC5825" w:rsidRDefault="5B1342EA" w14:paraId="42EA506F" w14:textId="7592F435">
      <w:r>
        <w:t>Maria Eriksson</w:t>
      </w:r>
      <w:r w:rsidR="72F06212">
        <w:t xml:space="preserve">, systemförvaltare KIV, </w:t>
      </w:r>
      <w:r w:rsidR="1366FB30">
        <w:t>Digital hälsa och IS IT</w:t>
      </w:r>
    </w:p>
    <w:bookmarkEnd w:id="0"/>
    <w:p w:rsidRPr="00536A5A" w:rsidR="00536A5A" w:rsidP="669E0C91" w:rsidRDefault="72F06212" w14:paraId="76B9F95B" w14:textId="2431EACA">
      <w:pPr>
        <w:spacing w:after="0" w:line="240" w:lineRule="auto"/>
        <w:rPr>
          <w:rFonts w:ascii="Arial" w:hAnsi="Arial" w:cs="Arial"/>
          <w:sz w:val="20"/>
          <w:szCs w:val="20"/>
        </w:rPr>
      </w:pPr>
      <w:r>
        <w:t>Helena Olsson, planeringsledare, Resursplaneringsenheten</w:t>
      </w:r>
    </w:p>
    <w:sectPr w:rsidRPr="00536A5A" w:rsidR="00536A5A" w:rsidSect="00B211A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825F9D" w:rsidRDefault="00825F9D" w14:paraId="0F5916DB" w14:textId="77777777">
      <w:r>
        <w:separator/>
      </w:r>
    </w:p>
  </w:endnote>
  <w:endnote w:type="continuationSeparator" w:id="0">
    <w:p w:rsidR="00825F9D" w:rsidRDefault="00825F9D" w14:paraId="7B124495" w14:textId="77777777">
      <w:r>
        <w:continuationSeparator/>
      </w:r>
    </w:p>
  </w:endnote>
  <w:endnote w:type="continuationNotice" w:id="1">
    <w:p w:rsidR="00825F9D" w:rsidRDefault="00825F9D" w14:paraId="0CAAF0C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825F9D" w:rsidRDefault="00825F9D" w14:paraId="427C75E6" w14:textId="77777777"/>
  </w:footnote>
  <w:footnote w:type="continuationSeparator" w:id="0">
    <w:p w:rsidR="00825F9D" w:rsidRDefault="00825F9D" w14:paraId="639630E9" w14:textId="77777777">
      <w:r>
        <w:continuationSeparator/>
      </w:r>
    </w:p>
  </w:footnote>
  <w:footnote w:type="continuationNotice" w:id="1">
    <w:p w:rsidR="00825F9D" w:rsidRDefault="00825F9D" w14:paraId="799ED4A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3D7A46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D10400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FCE51F"/>
    <w:multiLevelType w:val="hybridMultilevel"/>
    <w:tmpl w:val="664248E4"/>
    <w:lvl w:ilvl="0" w:tplc="B6DA444C">
      <w:start w:val="1"/>
      <w:numFmt w:val="bullet"/>
      <w:lvlText w:val=""/>
      <w:lvlJc w:val="left"/>
      <w:pPr>
        <w:ind w:left="720" w:hanging="360"/>
      </w:pPr>
      <w:rPr>
        <w:rFonts w:hint="default" w:ascii="Symbol" w:hAnsi="Symbol"/>
      </w:rPr>
    </w:lvl>
    <w:lvl w:ilvl="1" w:tplc="89F066B0">
      <w:start w:val="1"/>
      <w:numFmt w:val="bullet"/>
      <w:lvlText w:val=""/>
      <w:lvlJc w:val="left"/>
      <w:pPr>
        <w:ind w:left="1440" w:hanging="360"/>
      </w:pPr>
      <w:rPr>
        <w:rFonts w:hint="default" w:ascii="Symbol" w:hAnsi="Symbol"/>
      </w:rPr>
    </w:lvl>
    <w:lvl w:ilvl="2" w:tplc="FDE62F1A">
      <w:start w:val="1"/>
      <w:numFmt w:val="bullet"/>
      <w:lvlText w:val=""/>
      <w:lvlJc w:val="left"/>
      <w:pPr>
        <w:ind w:left="2160" w:hanging="360"/>
      </w:pPr>
      <w:rPr>
        <w:rFonts w:hint="default" w:ascii="Wingdings" w:hAnsi="Wingdings"/>
      </w:rPr>
    </w:lvl>
    <w:lvl w:ilvl="3" w:tplc="4E08D6A6">
      <w:start w:val="1"/>
      <w:numFmt w:val="bullet"/>
      <w:lvlText w:val=""/>
      <w:lvlJc w:val="left"/>
      <w:pPr>
        <w:ind w:left="2880" w:hanging="360"/>
      </w:pPr>
      <w:rPr>
        <w:rFonts w:hint="default" w:ascii="Symbol" w:hAnsi="Symbol"/>
      </w:rPr>
    </w:lvl>
    <w:lvl w:ilvl="4" w:tplc="4CD62A2E">
      <w:start w:val="1"/>
      <w:numFmt w:val="bullet"/>
      <w:lvlText w:val="o"/>
      <w:lvlJc w:val="left"/>
      <w:pPr>
        <w:ind w:left="3600" w:hanging="360"/>
      </w:pPr>
      <w:rPr>
        <w:rFonts w:hint="default" w:ascii="Courier New" w:hAnsi="Courier New"/>
      </w:rPr>
    </w:lvl>
    <w:lvl w:ilvl="5" w:tplc="9B2EE28E">
      <w:start w:val="1"/>
      <w:numFmt w:val="bullet"/>
      <w:lvlText w:val=""/>
      <w:lvlJc w:val="left"/>
      <w:pPr>
        <w:ind w:left="4320" w:hanging="360"/>
      </w:pPr>
      <w:rPr>
        <w:rFonts w:hint="default" w:ascii="Wingdings" w:hAnsi="Wingdings"/>
      </w:rPr>
    </w:lvl>
    <w:lvl w:ilvl="6" w:tplc="032CF372">
      <w:start w:val="1"/>
      <w:numFmt w:val="bullet"/>
      <w:lvlText w:val=""/>
      <w:lvlJc w:val="left"/>
      <w:pPr>
        <w:ind w:left="5040" w:hanging="360"/>
      </w:pPr>
      <w:rPr>
        <w:rFonts w:hint="default" w:ascii="Symbol" w:hAnsi="Symbol"/>
      </w:rPr>
    </w:lvl>
    <w:lvl w:ilvl="7" w:tplc="25E66514">
      <w:start w:val="1"/>
      <w:numFmt w:val="bullet"/>
      <w:lvlText w:val="o"/>
      <w:lvlJc w:val="left"/>
      <w:pPr>
        <w:ind w:left="5760" w:hanging="360"/>
      </w:pPr>
      <w:rPr>
        <w:rFonts w:hint="default" w:ascii="Courier New" w:hAnsi="Courier New"/>
      </w:rPr>
    </w:lvl>
    <w:lvl w:ilvl="8" w:tplc="2384E444">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40833DA"/>
    <w:multiLevelType w:val="hybridMultilevel"/>
    <w:tmpl w:val="CA8257F2"/>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C850DF"/>
    <w:multiLevelType w:val="hybridMultilevel"/>
    <w:tmpl w:val="34B0C500"/>
    <w:lvl w:ilvl="0" w:tplc="07605CE4">
      <w:start w:val="1"/>
      <w:numFmt w:val="bullet"/>
      <w:lvlText w:val=""/>
      <w:lvlJc w:val="left"/>
      <w:pPr>
        <w:ind w:left="720" w:hanging="360"/>
      </w:pPr>
      <w:rPr>
        <w:rFonts w:hint="default" w:ascii="Symbol" w:hAnsi="Symbol"/>
      </w:rPr>
    </w:lvl>
    <w:lvl w:ilvl="1" w:tplc="022CC4A0">
      <w:start w:val="1"/>
      <w:numFmt w:val="bullet"/>
      <w:lvlText w:val=""/>
      <w:lvlJc w:val="left"/>
      <w:pPr>
        <w:ind w:left="1440" w:hanging="360"/>
      </w:pPr>
      <w:rPr>
        <w:rFonts w:hint="default" w:ascii="Symbol" w:hAnsi="Symbol"/>
      </w:rPr>
    </w:lvl>
    <w:lvl w:ilvl="2" w:tplc="D4D46612">
      <w:start w:val="1"/>
      <w:numFmt w:val="bullet"/>
      <w:lvlText w:val=""/>
      <w:lvlJc w:val="left"/>
      <w:pPr>
        <w:ind w:left="2160" w:hanging="360"/>
      </w:pPr>
      <w:rPr>
        <w:rFonts w:hint="default" w:ascii="Wingdings" w:hAnsi="Wingdings"/>
      </w:rPr>
    </w:lvl>
    <w:lvl w:ilvl="3" w:tplc="52669670">
      <w:start w:val="1"/>
      <w:numFmt w:val="bullet"/>
      <w:lvlText w:val=""/>
      <w:lvlJc w:val="left"/>
      <w:pPr>
        <w:ind w:left="2880" w:hanging="360"/>
      </w:pPr>
      <w:rPr>
        <w:rFonts w:hint="default" w:ascii="Symbol" w:hAnsi="Symbol"/>
      </w:rPr>
    </w:lvl>
    <w:lvl w:ilvl="4" w:tplc="BAE0A9AE">
      <w:start w:val="1"/>
      <w:numFmt w:val="bullet"/>
      <w:lvlText w:val="o"/>
      <w:lvlJc w:val="left"/>
      <w:pPr>
        <w:ind w:left="3600" w:hanging="360"/>
      </w:pPr>
      <w:rPr>
        <w:rFonts w:hint="default" w:ascii="Courier New" w:hAnsi="Courier New"/>
      </w:rPr>
    </w:lvl>
    <w:lvl w:ilvl="5" w:tplc="ED822A16">
      <w:start w:val="1"/>
      <w:numFmt w:val="bullet"/>
      <w:lvlText w:val=""/>
      <w:lvlJc w:val="left"/>
      <w:pPr>
        <w:ind w:left="4320" w:hanging="360"/>
      </w:pPr>
      <w:rPr>
        <w:rFonts w:hint="default" w:ascii="Wingdings" w:hAnsi="Wingdings"/>
      </w:rPr>
    </w:lvl>
    <w:lvl w:ilvl="6" w:tplc="1AFA6C4E">
      <w:start w:val="1"/>
      <w:numFmt w:val="bullet"/>
      <w:lvlText w:val=""/>
      <w:lvlJc w:val="left"/>
      <w:pPr>
        <w:ind w:left="5040" w:hanging="360"/>
      </w:pPr>
      <w:rPr>
        <w:rFonts w:hint="default" w:ascii="Symbol" w:hAnsi="Symbol"/>
      </w:rPr>
    </w:lvl>
    <w:lvl w:ilvl="7" w:tplc="7524871A">
      <w:start w:val="1"/>
      <w:numFmt w:val="bullet"/>
      <w:lvlText w:val="o"/>
      <w:lvlJc w:val="left"/>
      <w:pPr>
        <w:ind w:left="5760" w:hanging="360"/>
      </w:pPr>
      <w:rPr>
        <w:rFonts w:hint="default" w:ascii="Courier New" w:hAnsi="Courier New"/>
      </w:rPr>
    </w:lvl>
    <w:lvl w:ilvl="8" w:tplc="525C1890">
      <w:start w:val="1"/>
      <w:numFmt w:val="bullet"/>
      <w:lvlText w:val=""/>
      <w:lvlJc w:val="left"/>
      <w:pPr>
        <w:ind w:left="6480"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0542260">
    <w:abstractNumId w:val="4"/>
  </w:num>
  <w:num w:numId="2" w16cid:durableId="386686844">
    <w:abstractNumId w:val="18"/>
  </w:num>
  <w:num w:numId="3" w16cid:durableId="633411811">
    <w:abstractNumId w:val="20"/>
  </w:num>
  <w:num w:numId="4" w16cid:durableId="586424189">
    <w:abstractNumId w:val="16"/>
  </w:num>
  <w:num w:numId="5" w16cid:durableId="1228954945">
    <w:abstractNumId w:val="0"/>
  </w:num>
  <w:num w:numId="6" w16cid:durableId="425542036">
    <w:abstractNumId w:val="7"/>
  </w:num>
  <w:num w:numId="7" w16cid:durableId="815995039">
    <w:abstractNumId w:val="17"/>
  </w:num>
  <w:num w:numId="8" w16cid:durableId="809051744">
    <w:abstractNumId w:val="2"/>
  </w:num>
  <w:num w:numId="9" w16cid:durableId="50472222">
    <w:abstractNumId w:val="12"/>
  </w:num>
  <w:num w:numId="10" w16cid:durableId="2119375811">
    <w:abstractNumId w:val="9"/>
  </w:num>
  <w:num w:numId="11" w16cid:durableId="359085666">
    <w:abstractNumId w:val="1"/>
  </w:num>
  <w:num w:numId="12" w16cid:durableId="1513688079">
    <w:abstractNumId w:val="1"/>
  </w:num>
  <w:num w:numId="13" w16cid:durableId="24716801">
    <w:abstractNumId w:val="3"/>
  </w:num>
  <w:num w:numId="14" w16cid:durableId="2007244114">
    <w:abstractNumId w:val="5"/>
  </w:num>
  <w:num w:numId="15" w16cid:durableId="1641114690">
    <w:abstractNumId w:val="15"/>
  </w:num>
  <w:num w:numId="16" w16cid:durableId="77599257">
    <w:abstractNumId w:val="10"/>
  </w:num>
  <w:num w:numId="17" w16cid:durableId="252053259">
    <w:abstractNumId w:val="8"/>
  </w:num>
  <w:num w:numId="18" w16cid:durableId="738022239">
    <w:abstractNumId w:val="14"/>
  </w:num>
  <w:num w:numId="19" w16cid:durableId="1755854673">
    <w:abstractNumId w:val="6"/>
  </w:num>
  <w:num w:numId="20" w16cid:durableId="196552797">
    <w:abstractNumId w:val="11"/>
  </w:num>
  <w:num w:numId="21" w16cid:durableId="1746953540">
    <w:abstractNumId w:val="19"/>
  </w:num>
  <w:num w:numId="22" w16cid:durableId="1749184439">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1A2"/>
    <w:rsid w:val="0002435C"/>
    <w:rsid w:val="00030DDD"/>
    <w:rsid w:val="000313BB"/>
    <w:rsid w:val="00033ED5"/>
    <w:rsid w:val="000355C6"/>
    <w:rsid w:val="00050500"/>
    <w:rsid w:val="0005691C"/>
    <w:rsid w:val="00056ECB"/>
    <w:rsid w:val="00056ED5"/>
    <w:rsid w:val="000655CC"/>
    <w:rsid w:val="000700AE"/>
    <w:rsid w:val="000809D0"/>
    <w:rsid w:val="00083221"/>
    <w:rsid w:val="00084024"/>
    <w:rsid w:val="0009062C"/>
    <w:rsid w:val="00095368"/>
    <w:rsid w:val="000954C4"/>
    <w:rsid w:val="000A3356"/>
    <w:rsid w:val="000A4C35"/>
    <w:rsid w:val="000A611A"/>
    <w:rsid w:val="000B12D9"/>
    <w:rsid w:val="000B4536"/>
    <w:rsid w:val="000B7715"/>
    <w:rsid w:val="000C1902"/>
    <w:rsid w:val="000E3077"/>
    <w:rsid w:val="000E463B"/>
    <w:rsid w:val="000E5A7E"/>
    <w:rsid w:val="000E6C47"/>
    <w:rsid w:val="000F0C4A"/>
    <w:rsid w:val="000F43A3"/>
    <w:rsid w:val="000F5F99"/>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CE4"/>
    <w:rsid w:val="001647EA"/>
    <w:rsid w:val="00164C3D"/>
    <w:rsid w:val="00165461"/>
    <w:rsid w:val="00166D3A"/>
    <w:rsid w:val="00181FDC"/>
    <w:rsid w:val="001860B9"/>
    <w:rsid w:val="00186F2B"/>
    <w:rsid w:val="001874D6"/>
    <w:rsid w:val="0019632A"/>
    <w:rsid w:val="001A3AF9"/>
    <w:rsid w:val="001A4E7C"/>
    <w:rsid w:val="001B762C"/>
    <w:rsid w:val="001C4D0A"/>
    <w:rsid w:val="001C5FEF"/>
    <w:rsid w:val="001F06C9"/>
    <w:rsid w:val="00211487"/>
    <w:rsid w:val="00211D91"/>
    <w:rsid w:val="00212B94"/>
    <w:rsid w:val="00215DA5"/>
    <w:rsid w:val="00217DEC"/>
    <w:rsid w:val="00220563"/>
    <w:rsid w:val="002233FA"/>
    <w:rsid w:val="00230A7C"/>
    <w:rsid w:val="00235B57"/>
    <w:rsid w:val="00250F24"/>
    <w:rsid w:val="002523C5"/>
    <w:rsid w:val="0025380B"/>
    <w:rsid w:val="0025703A"/>
    <w:rsid w:val="00262F3D"/>
    <w:rsid w:val="00263281"/>
    <w:rsid w:val="002651D6"/>
    <w:rsid w:val="0026551F"/>
    <w:rsid w:val="00271446"/>
    <w:rsid w:val="00280A85"/>
    <w:rsid w:val="00284119"/>
    <w:rsid w:val="00290B5C"/>
    <w:rsid w:val="00294791"/>
    <w:rsid w:val="002B05F2"/>
    <w:rsid w:val="002B0B30"/>
    <w:rsid w:val="002B0C78"/>
    <w:rsid w:val="002C0C02"/>
    <w:rsid w:val="002C1277"/>
    <w:rsid w:val="002C60AD"/>
    <w:rsid w:val="002C70B6"/>
    <w:rsid w:val="002D0E0E"/>
    <w:rsid w:val="002D50D0"/>
    <w:rsid w:val="002D6023"/>
    <w:rsid w:val="002E263F"/>
    <w:rsid w:val="002E6F81"/>
    <w:rsid w:val="002F08BA"/>
    <w:rsid w:val="002F17DF"/>
    <w:rsid w:val="002F2CFF"/>
    <w:rsid w:val="002F568B"/>
    <w:rsid w:val="002F60A4"/>
    <w:rsid w:val="002F7818"/>
    <w:rsid w:val="003066D0"/>
    <w:rsid w:val="00311401"/>
    <w:rsid w:val="003153B7"/>
    <w:rsid w:val="003203D7"/>
    <w:rsid w:val="00320F86"/>
    <w:rsid w:val="00321B21"/>
    <w:rsid w:val="00321C8B"/>
    <w:rsid w:val="00324171"/>
    <w:rsid w:val="00326C24"/>
    <w:rsid w:val="00332B80"/>
    <w:rsid w:val="00332E8F"/>
    <w:rsid w:val="00337F99"/>
    <w:rsid w:val="00341274"/>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8AE"/>
    <w:rsid w:val="003B2A4B"/>
    <w:rsid w:val="003D099E"/>
    <w:rsid w:val="003D21A2"/>
    <w:rsid w:val="003D29D2"/>
    <w:rsid w:val="003E0705"/>
    <w:rsid w:val="003E2FF7"/>
    <w:rsid w:val="003F1013"/>
    <w:rsid w:val="003F1ACF"/>
    <w:rsid w:val="00404948"/>
    <w:rsid w:val="00406BEA"/>
    <w:rsid w:val="00413A60"/>
    <w:rsid w:val="00421B55"/>
    <w:rsid w:val="004230F7"/>
    <w:rsid w:val="0042535D"/>
    <w:rsid w:val="0043167E"/>
    <w:rsid w:val="0043409A"/>
    <w:rsid w:val="00443A2B"/>
    <w:rsid w:val="00443C1E"/>
    <w:rsid w:val="00444E81"/>
    <w:rsid w:val="00446255"/>
    <w:rsid w:val="0045147B"/>
    <w:rsid w:val="00451935"/>
    <w:rsid w:val="00460ED0"/>
    <w:rsid w:val="00465651"/>
    <w:rsid w:val="00470CE7"/>
    <w:rsid w:val="00470F4F"/>
    <w:rsid w:val="00472482"/>
    <w:rsid w:val="00480DC7"/>
    <w:rsid w:val="004876F6"/>
    <w:rsid w:val="0049236A"/>
    <w:rsid w:val="00492718"/>
    <w:rsid w:val="004A355D"/>
    <w:rsid w:val="004A4970"/>
    <w:rsid w:val="004A680C"/>
    <w:rsid w:val="004B2183"/>
    <w:rsid w:val="004B2A01"/>
    <w:rsid w:val="004B3952"/>
    <w:rsid w:val="004B4DD5"/>
    <w:rsid w:val="004C2559"/>
    <w:rsid w:val="004D3A2C"/>
    <w:rsid w:val="004D44E2"/>
    <w:rsid w:val="004D7BA3"/>
    <w:rsid w:val="004E50D9"/>
    <w:rsid w:val="004F4518"/>
    <w:rsid w:val="004F4C62"/>
    <w:rsid w:val="00501433"/>
    <w:rsid w:val="00501EDA"/>
    <w:rsid w:val="005076C8"/>
    <w:rsid w:val="00507799"/>
    <w:rsid w:val="00511CC4"/>
    <w:rsid w:val="00531E60"/>
    <w:rsid w:val="00536A5A"/>
    <w:rsid w:val="00541554"/>
    <w:rsid w:val="00541D07"/>
    <w:rsid w:val="00544BAB"/>
    <w:rsid w:val="00545F31"/>
    <w:rsid w:val="00551947"/>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CB6"/>
    <w:rsid w:val="005E1E24"/>
    <w:rsid w:val="005F1ABA"/>
    <w:rsid w:val="0060596B"/>
    <w:rsid w:val="00606D97"/>
    <w:rsid w:val="00614E64"/>
    <w:rsid w:val="00617710"/>
    <w:rsid w:val="00617EE6"/>
    <w:rsid w:val="0062184C"/>
    <w:rsid w:val="00622F03"/>
    <w:rsid w:val="00623724"/>
    <w:rsid w:val="00627BEA"/>
    <w:rsid w:val="0063147B"/>
    <w:rsid w:val="006319DB"/>
    <w:rsid w:val="0065595B"/>
    <w:rsid w:val="00660269"/>
    <w:rsid w:val="00665F89"/>
    <w:rsid w:val="00673C92"/>
    <w:rsid w:val="006753EC"/>
    <w:rsid w:val="006779D7"/>
    <w:rsid w:val="00684371"/>
    <w:rsid w:val="006A2789"/>
    <w:rsid w:val="006A4978"/>
    <w:rsid w:val="006A7261"/>
    <w:rsid w:val="006B0D29"/>
    <w:rsid w:val="006B1819"/>
    <w:rsid w:val="006B5DE7"/>
    <w:rsid w:val="006B70E9"/>
    <w:rsid w:val="006BB19A"/>
    <w:rsid w:val="006C5048"/>
    <w:rsid w:val="006C6A4B"/>
    <w:rsid w:val="006C779F"/>
    <w:rsid w:val="006D01F5"/>
    <w:rsid w:val="006D0CFB"/>
    <w:rsid w:val="006D14CB"/>
    <w:rsid w:val="006D30C0"/>
    <w:rsid w:val="006D7535"/>
    <w:rsid w:val="006E450B"/>
    <w:rsid w:val="006F0D7E"/>
    <w:rsid w:val="00710B77"/>
    <w:rsid w:val="0071374B"/>
    <w:rsid w:val="007137FA"/>
    <w:rsid w:val="0072075B"/>
    <w:rsid w:val="007221C2"/>
    <w:rsid w:val="00725816"/>
    <w:rsid w:val="00730955"/>
    <w:rsid w:val="00733A9C"/>
    <w:rsid w:val="00736574"/>
    <w:rsid w:val="007367E0"/>
    <w:rsid w:val="00737215"/>
    <w:rsid w:val="00754905"/>
    <w:rsid w:val="00760038"/>
    <w:rsid w:val="007622FD"/>
    <w:rsid w:val="00762EE0"/>
    <w:rsid w:val="00765C41"/>
    <w:rsid w:val="007665A1"/>
    <w:rsid w:val="00771100"/>
    <w:rsid w:val="007759DD"/>
    <w:rsid w:val="0078609F"/>
    <w:rsid w:val="007917BA"/>
    <w:rsid w:val="007A5C6F"/>
    <w:rsid w:val="007C21CF"/>
    <w:rsid w:val="007C42E0"/>
    <w:rsid w:val="007D4241"/>
    <w:rsid w:val="007D4317"/>
    <w:rsid w:val="007D4EA3"/>
    <w:rsid w:val="007F1CFF"/>
    <w:rsid w:val="007F5DD5"/>
    <w:rsid w:val="007F6A9C"/>
    <w:rsid w:val="00821A1B"/>
    <w:rsid w:val="0082429C"/>
    <w:rsid w:val="00825F9D"/>
    <w:rsid w:val="008262E9"/>
    <w:rsid w:val="00827E69"/>
    <w:rsid w:val="00835C4D"/>
    <w:rsid w:val="00843F48"/>
    <w:rsid w:val="00845550"/>
    <w:rsid w:val="00851423"/>
    <w:rsid w:val="00857848"/>
    <w:rsid w:val="008654B6"/>
    <w:rsid w:val="0087139C"/>
    <w:rsid w:val="008716CF"/>
    <w:rsid w:val="00872A59"/>
    <w:rsid w:val="00880E83"/>
    <w:rsid w:val="00892F28"/>
    <w:rsid w:val="008A0C5F"/>
    <w:rsid w:val="008A3DEA"/>
    <w:rsid w:val="008A4EB9"/>
    <w:rsid w:val="008A7409"/>
    <w:rsid w:val="008A74C0"/>
    <w:rsid w:val="008B1694"/>
    <w:rsid w:val="008C4B27"/>
    <w:rsid w:val="008C7F2A"/>
    <w:rsid w:val="008E36F8"/>
    <w:rsid w:val="008E46B2"/>
    <w:rsid w:val="008E682C"/>
    <w:rsid w:val="008E78A1"/>
    <w:rsid w:val="008F48A8"/>
    <w:rsid w:val="008F589F"/>
    <w:rsid w:val="00904C51"/>
    <w:rsid w:val="00906238"/>
    <w:rsid w:val="00907EF9"/>
    <w:rsid w:val="0091164C"/>
    <w:rsid w:val="0091295C"/>
    <w:rsid w:val="00914D58"/>
    <w:rsid w:val="00921F47"/>
    <w:rsid w:val="009228AB"/>
    <w:rsid w:val="0093085B"/>
    <w:rsid w:val="00931C57"/>
    <w:rsid w:val="00933458"/>
    <w:rsid w:val="009347A5"/>
    <w:rsid w:val="009356E9"/>
    <w:rsid w:val="00941CD9"/>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6B9A"/>
    <w:rsid w:val="00A006A5"/>
    <w:rsid w:val="00A05942"/>
    <w:rsid w:val="00A07BEC"/>
    <w:rsid w:val="00A264BE"/>
    <w:rsid w:val="00A267AA"/>
    <w:rsid w:val="00A272CA"/>
    <w:rsid w:val="00A33051"/>
    <w:rsid w:val="00A407AD"/>
    <w:rsid w:val="00A40923"/>
    <w:rsid w:val="00A41C05"/>
    <w:rsid w:val="00A42426"/>
    <w:rsid w:val="00A514B7"/>
    <w:rsid w:val="00A54A0B"/>
    <w:rsid w:val="00A605A5"/>
    <w:rsid w:val="00A65FD4"/>
    <w:rsid w:val="00A81198"/>
    <w:rsid w:val="00A81E48"/>
    <w:rsid w:val="00A82035"/>
    <w:rsid w:val="00A90D77"/>
    <w:rsid w:val="00A92E07"/>
    <w:rsid w:val="00A94688"/>
    <w:rsid w:val="00AA0B3A"/>
    <w:rsid w:val="00AA6EB4"/>
    <w:rsid w:val="00AA767D"/>
    <w:rsid w:val="00AB0CC9"/>
    <w:rsid w:val="00AC3FF6"/>
    <w:rsid w:val="00AD2466"/>
    <w:rsid w:val="00AD73EC"/>
    <w:rsid w:val="00AE5BC7"/>
    <w:rsid w:val="00AE7EB1"/>
    <w:rsid w:val="00AF5AAF"/>
    <w:rsid w:val="00B00DD4"/>
    <w:rsid w:val="00B046D8"/>
    <w:rsid w:val="00B13F4C"/>
    <w:rsid w:val="00B16219"/>
    <w:rsid w:val="00B16C59"/>
    <w:rsid w:val="00B211A7"/>
    <w:rsid w:val="00B33FDD"/>
    <w:rsid w:val="00B359CC"/>
    <w:rsid w:val="00B36107"/>
    <w:rsid w:val="00B41789"/>
    <w:rsid w:val="00B42C0F"/>
    <w:rsid w:val="00B46C03"/>
    <w:rsid w:val="00B60C6C"/>
    <w:rsid w:val="00B619A9"/>
    <w:rsid w:val="00B65A9D"/>
    <w:rsid w:val="00B66D60"/>
    <w:rsid w:val="00B75EDE"/>
    <w:rsid w:val="00B77D88"/>
    <w:rsid w:val="00B77FAF"/>
    <w:rsid w:val="00B827C1"/>
    <w:rsid w:val="00B84336"/>
    <w:rsid w:val="00B851B9"/>
    <w:rsid w:val="00B86453"/>
    <w:rsid w:val="00B90054"/>
    <w:rsid w:val="00B92C14"/>
    <w:rsid w:val="00B95FD0"/>
    <w:rsid w:val="00BA0066"/>
    <w:rsid w:val="00BB69DB"/>
    <w:rsid w:val="00BC322E"/>
    <w:rsid w:val="00BC36F7"/>
    <w:rsid w:val="00BC44CD"/>
    <w:rsid w:val="00BC48A6"/>
    <w:rsid w:val="00BD7BBE"/>
    <w:rsid w:val="00BE285D"/>
    <w:rsid w:val="00BE7978"/>
    <w:rsid w:val="00C07DDB"/>
    <w:rsid w:val="00C15D26"/>
    <w:rsid w:val="00C2209C"/>
    <w:rsid w:val="00C31FFC"/>
    <w:rsid w:val="00C4115D"/>
    <w:rsid w:val="00C43BDD"/>
    <w:rsid w:val="00C47778"/>
    <w:rsid w:val="00C5011E"/>
    <w:rsid w:val="00C50EE5"/>
    <w:rsid w:val="00C51348"/>
    <w:rsid w:val="00C5240A"/>
    <w:rsid w:val="00C5398F"/>
    <w:rsid w:val="00C556F5"/>
    <w:rsid w:val="00C70E19"/>
    <w:rsid w:val="00C72574"/>
    <w:rsid w:val="00C7430C"/>
    <w:rsid w:val="00C83CD1"/>
    <w:rsid w:val="00C85DA1"/>
    <w:rsid w:val="00C86169"/>
    <w:rsid w:val="00C9071C"/>
    <w:rsid w:val="00C908FF"/>
    <w:rsid w:val="00C92BD3"/>
    <w:rsid w:val="00C97BD3"/>
    <w:rsid w:val="00CA1A34"/>
    <w:rsid w:val="00CA39EF"/>
    <w:rsid w:val="00CA521F"/>
    <w:rsid w:val="00CB0493"/>
    <w:rsid w:val="00CB17FF"/>
    <w:rsid w:val="00CB1ED7"/>
    <w:rsid w:val="00CC167C"/>
    <w:rsid w:val="00CC52D9"/>
    <w:rsid w:val="00CD6647"/>
    <w:rsid w:val="00CE3DF1"/>
    <w:rsid w:val="00CE4B73"/>
    <w:rsid w:val="00CF70BB"/>
    <w:rsid w:val="00CF768F"/>
    <w:rsid w:val="00D074DB"/>
    <w:rsid w:val="00D139CF"/>
    <w:rsid w:val="00D22820"/>
    <w:rsid w:val="00D3441D"/>
    <w:rsid w:val="00D37E7F"/>
    <w:rsid w:val="00D449C1"/>
    <w:rsid w:val="00D47AD7"/>
    <w:rsid w:val="00D51529"/>
    <w:rsid w:val="00D53EDB"/>
    <w:rsid w:val="00D540DE"/>
    <w:rsid w:val="00D545CD"/>
    <w:rsid w:val="00D56B4E"/>
    <w:rsid w:val="00D85218"/>
    <w:rsid w:val="00D915B1"/>
    <w:rsid w:val="00D93617"/>
    <w:rsid w:val="00DA299D"/>
    <w:rsid w:val="00DA65C4"/>
    <w:rsid w:val="00DC65DD"/>
    <w:rsid w:val="00DD2BE0"/>
    <w:rsid w:val="00DE1833"/>
    <w:rsid w:val="00DE4447"/>
    <w:rsid w:val="00DE5DA2"/>
    <w:rsid w:val="00DF0033"/>
    <w:rsid w:val="00E026BF"/>
    <w:rsid w:val="00E07B1B"/>
    <w:rsid w:val="00E11853"/>
    <w:rsid w:val="00E221D5"/>
    <w:rsid w:val="00E245EB"/>
    <w:rsid w:val="00E441D2"/>
    <w:rsid w:val="00E46D04"/>
    <w:rsid w:val="00E52A86"/>
    <w:rsid w:val="00E54B47"/>
    <w:rsid w:val="00E553BF"/>
    <w:rsid w:val="00E55D93"/>
    <w:rsid w:val="00E61294"/>
    <w:rsid w:val="00E62F6E"/>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1D8"/>
    <w:rsid w:val="00EF78C0"/>
    <w:rsid w:val="00F220FB"/>
    <w:rsid w:val="00F22264"/>
    <w:rsid w:val="00F2564D"/>
    <w:rsid w:val="00F35B05"/>
    <w:rsid w:val="00F410E4"/>
    <w:rsid w:val="00F413D9"/>
    <w:rsid w:val="00F5135F"/>
    <w:rsid w:val="00F517B4"/>
    <w:rsid w:val="00F51F78"/>
    <w:rsid w:val="00F535AA"/>
    <w:rsid w:val="00F86F47"/>
    <w:rsid w:val="00F90B64"/>
    <w:rsid w:val="00F918B8"/>
    <w:rsid w:val="00FB2F0F"/>
    <w:rsid w:val="00FB5086"/>
    <w:rsid w:val="00FB5344"/>
    <w:rsid w:val="00FB5411"/>
    <w:rsid w:val="00FB6392"/>
    <w:rsid w:val="00FC3724"/>
    <w:rsid w:val="00FC6D6E"/>
    <w:rsid w:val="00FD3C70"/>
    <w:rsid w:val="00FD6820"/>
    <w:rsid w:val="00FE12D8"/>
    <w:rsid w:val="00FF60DC"/>
    <w:rsid w:val="00FF7C02"/>
    <w:rsid w:val="010ACC9B"/>
    <w:rsid w:val="02255C8E"/>
    <w:rsid w:val="02384E1D"/>
    <w:rsid w:val="024801E3"/>
    <w:rsid w:val="031EAFAE"/>
    <w:rsid w:val="05EAD6E6"/>
    <w:rsid w:val="06315793"/>
    <w:rsid w:val="065066BA"/>
    <w:rsid w:val="06B81BF4"/>
    <w:rsid w:val="06D6B27A"/>
    <w:rsid w:val="07025530"/>
    <w:rsid w:val="088946C6"/>
    <w:rsid w:val="0976D4D2"/>
    <w:rsid w:val="097A1574"/>
    <w:rsid w:val="09A997FC"/>
    <w:rsid w:val="09FE3D19"/>
    <w:rsid w:val="0A387D0D"/>
    <w:rsid w:val="0A6CF53D"/>
    <w:rsid w:val="0AD9A883"/>
    <w:rsid w:val="0B681027"/>
    <w:rsid w:val="0BB2FB61"/>
    <w:rsid w:val="0C07FDE5"/>
    <w:rsid w:val="0CA2B527"/>
    <w:rsid w:val="0CBFCEF6"/>
    <w:rsid w:val="0CECB118"/>
    <w:rsid w:val="0D424A63"/>
    <w:rsid w:val="0D559F12"/>
    <w:rsid w:val="0D7B00C4"/>
    <w:rsid w:val="0E67ADCF"/>
    <w:rsid w:val="0E9F409E"/>
    <w:rsid w:val="0F26764A"/>
    <w:rsid w:val="0F6041E7"/>
    <w:rsid w:val="10208906"/>
    <w:rsid w:val="1048145B"/>
    <w:rsid w:val="105C0D1B"/>
    <w:rsid w:val="10A2B2C3"/>
    <w:rsid w:val="10D5A5A3"/>
    <w:rsid w:val="1153BE88"/>
    <w:rsid w:val="11A7FB49"/>
    <w:rsid w:val="11BD6ACA"/>
    <w:rsid w:val="121A7BDB"/>
    <w:rsid w:val="124B7C78"/>
    <w:rsid w:val="12E5447E"/>
    <w:rsid w:val="130FE9CA"/>
    <w:rsid w:val="1366FB30"/>
    <w:rsid w:val="13D119EB"/>
    <w:rsid w:val="13E0A501"/>
    <w:rsid w:val="143D4BA4"/>
    <w:rsid w:val="1451362B"/>
    <w:rsid w:val="14DC5825"/>
    <w:rsid w:val="14E2A7BC"/>
    <w:rsid w:val="156CEA4C"/>
    <w:rsid w:val="15B5FE0D"/>
    <w:rsid w:val="1605CB05"/>
    <w:rsid w:val="161B8AD6"/>
    <w:rsid w:val="16F11A2F"/>
    <w:rsid w:val="18BABDFC"/>
    <w:rsid w:val="18CD9925"/>
    <w:rsid w:val="196A376D"/>
    <w:rsid w:val="1A568E5D"/>
    <w:rsid w:val="1AACF0F0"/>
    <w:rsid w:val="1B3BADA4"/>
    <w:rsid w:val="1B9C172A"/>
    <w:rsid w:val="1BA20E34"/>
    <w:rsid w:val="1BE0645C"/>
    <w:rsid w:val="1C314EF9"/>
    <w:rsid w:val="1CA0100F"/>
    <w:rsid w:val="1CC037F8"/>
    <w:rsid w:val="1CF825AC"/>
    <w:rsid w:val="1E0D56FA"/>
    <w:rsid w:val="1EE303B7"/>
    <w:rsid w:val="1FECF6CF"/>
    <w:rsid w:val="20822B49"/>
    <w:rsid w:val="20C5E96E"/>
    <w:rsid w:val="20CC3FF9"/>
    <w:rsid w:val="214AB408"/>
    <w:rsid w:val="21BAC596"/>
    <w:rsid w:val="22FCB0F6"/>
    <w:rsid w:val="2337E076"/>
    <w:rsid w:val="237057C0"/>
    <w:rsid w:val="23931F9A"/>
    <w:rsid w:val="23FD70A3"/>
    <w:rsid w:val="2421859C"/>
    <w:rsid w:val="2461A858"/>
    <w:rsid w:val="248F214E"/>
    <w:rsid w:val="24D3B0D7"/>
    <w:rsid w:val="25EB8129"/>
    <w:rsid w:val="269F9E8B"/>
    <w:rsid w:val="2726CBFD"/>
    <w:rsid w:val="27CB8DF1"/>
    <w:rsid w:val="280B5199"/>
    <w:rsid w:val="2827E9BD"/>
    <w:rsid w:val="2891D383"/>
    <w:rsid w:val="28B49DD3"/>
    <w:rsid w:val="28D1C012"/>
    <w:rsid w:val="290BB01F"/>
    <w:rsid w:val="297011D4"/>
    <w:rsid w:val="29A721FA"/>
    <w:rsid w:val="29CDF31C"/>
    <w:rsid w:val="29E1AC7C"/>
    <w:rsid w:val="2A873A41"/>
    <w:rsid w:val="2AA44DDB"/>
    <w:rsid w:val="2B42F25B"/>
    <w:rsid w:val="2B59E751"/>
    <w:rsid w:val="2BEB5F2E"/>
    <w:rsid w:val="2BFA3D20"/>
    <w:rsid w:val="2C117728"/>
    <w:rsid w:val="2C5BEF97"/>
    <w:rsid w:val="2CF904E5"/>
    <w:rsid w:val="2D6544A6"/>
    <w:rsid w:val="2D79EFB5"/>
    <w:rsid w:val="2DD3791B"/>
    <w:rsid w:val="2E48CB4B"/>
    <w:rsid w:val="2F0C7C30"/>
    <w:rsid w:val="2F0D6617"/>
    <w:rsid w:val="30113C51"/>
    <w:rsid w:val="30425800"/>
    <w:rsid w:val="304BF6F9"/>
    <w:rsid w:val="309CE568"/>
    <w:rsid w:val="3188BAD5"/>
    <w:rsid w:val="33A82A9C"/>
    <w:rsid w:val="341D3371"/>
    <w:rsid w:val="34A6657D"/>
    <w:rsid w:val="34E8768A"/>
    <w:rsid w:val="356DBA90"/>
    <w:rsid w:val="35BBA149"/>
    <w:rsid w:val="35E35A73"/>
    <w:rsid w:val="3668C86D"/>
    <w:rsid w:val="368D9288"/>
    <w:rsid w:val="36C6351E"/>
    <w:rsid w:val="36CABE34"/>
    <w:rsid w:val="3765E253"/>
    <w:rsid w:val="37732631"/>
    <w:rsid w:val="37F7FC59"/>
    <w:rsid w:val="37F97463"/>
    <w:rsid w:val="39573C49"/>
    <w:rsid w:val="3A70147B"/>
    <w:rsid w:val="3A939FC8"/>
    <w:rsid w:val="3AC8EAC7"/>
    <w:rsid w:val="3CEAFB80"/>
    <w:rsid w:val="3DEEEC57"/>
    <w:rsid w:val="3E7B7CB4"/>
    <w:rsid w:val="3ED4309A"/>
    <w:rsid w:val="3F81AFDA"/>
    <w:rsid w:val="3F8ACB48"/>
    <w:rsid w:val="3F9C8752"/>
    <w:rsid w:val="3FEE7968"/>
    <w:rsid w:val="401FA6D3"/>
    <w:rsid w:val="4103F1D4"/>
    <w:rsid w:val="411AAF8C"/>
    <w:rsid w:val="412A5618"/>
    <w:rsid w:val="418B4851"/>
    <w:rsid w:val="41A26143"/>
    <w:rsid w:val="41D0452F"/>
    <w:rsid w:val="42A74CA1"/>
    <w:rsid w:val="4379BE55"/>
    <w:rsid w:val="445E118D"/>
    <w:rsid w:val="44816FBF"/>
    <w:rsid w:val="44C8EDD9"/>
    <w:rsid w:val="4519EE5A"/>
    <w:rsid w:val="45A122EC"/>
    <w:rsid w:val="45C17802"/>
    <w:rsid w:val="465048DF"/>
    <w:rsid w:val="46542B1A"/>
    <w:rsid w:val="46B15F17"/>
    <w:rsid w:val="47511293"/>
    <w:rsid w:val="4755628A"/>
    <w:rsid w:val="47FCE54C"/>
    <w:rsid w:val="48834171"/>
    <w:rsid w:val="49C094CC"/>
    <w:rsid w:val="49D923AD"/>
    <w:rsid w:val="4A754881"/>
    <w:rsid w:val="4AB81001"/>
    <w:rsid w:val="4AE785BF"/>
    <w:rsid w:val="4B0B5D6B"/>
    <w:rsid w:val="4B5DEB7F"/>
    <w:rsid w:val="4C1D72A3"/>
    <w:rsid w:val="4CF0C621"/>
    <w:rsid w:val="4D347879"/>
    <w:rsid w:val="4D3D9778"/>
    <w:rsid w:val="4D7C214A"/>
    <w:rsid w:val="4DCC3DC6"/>
    <w:rsid w:val="4E42140B"/>
    <w:rsid w:val="4E6C26D0"/>
    <w:rsid w:val="4F26BD59"/>
    <w:rsid w:val="50BEC4E2"/>
    <w:rsid w:val="51737903"/>
    <w:rsid w:val="519AB7A1"/>
    <w:rsid w:val="51DA10BC"/>
    <w:rsid w:val="52800160"/>
    <w:rsid w:val="528F9CFF"/>
    <w:rsid w:val="529C3974"/>
    <w:rsid w:val="52CE56BE"/>
    <w:rsid w:val="530DD807"/>
    <w:rsid w:val="533F97F3"/>
    <w:rsid w:val="5343FE63"/>
    <w:rsid w:val="54131F97"/>
    <w:rsid w:val="5424784D"/>
    <w:rsid w:val="54933B79"/>
    <w:rsid w:val="550CCEE4"/>
    <w:rsid w:val="552D92E5"/>
    <w:rsid w:val="55ED3C90"/>
    <w:rsid w:val="55F07BBF"/>
    <w:rsid w:val="561F7573"/>
    <w:rsid w:val="56372412"/>
    <w:rsid w:val="56378ADC"/>
    <w:rsid w:val="568A8D64"/>
    <w:rsid w:val="5695BF36"/>
    <w:rsid w:val="570DFE80"/>
    <w:rsid w:val="576AEEDC"/>
    <w:rsid w:val="57811B04"/>
    <w:rsid w:val="578CB7AE"/>
    <w:rsid w:val="582B03D2"/>
    <w:rsid w:val="582D769C"/>
    <w:rsid w:val="5946A370"/>
    <w:rsid w:val="59678048"/>
    <w:rsid w:val="59C22E26"/>
    <w:rsid w:val="59F91463"/>
    <w:rsid w:val="5A459F42"/>
    <w:rsid w:val="5AEB6461"/>
    <w:rsid w:val="5B1342EA"/>
    <w:rsid w:val="5B8E71D7"/>
    <w:rsid w:val="5C18E018"/>
    <w:rsid w:val="5C256FA2"/>
    <w:rsid w:val="5CD889F1"/>
    <w:rsid w:val="5D0312CE"/>
    <w:rsid w:val="5D83DD20"/>
    <w:rsid w:val="5DEB656F"/>
    <w:rsid w:val="5E115EFB"/>
    <w:rsid w:val="5E95145B"/>
    <w:rsid w:val="5EC75490"/>
    <w:rsid w:val="5EF9EB14"/>
    <w:rsid w:val="5F191065"/>
    <w:rsid w:val="5F650BCC"/>
    <w:rsid w:val="5FC3796E"/>
    <w:rsid w:val="60AC97FB"/>
    <w:rsid w:val="61642B96"/>
    <w:rsid w:val="617C87C8"/>
    <w:rsid w:val="618A2B53"/>
    <w:rsid w:val="62B1FEA2"/>
    <w:rsid w:val="63185829"/>
    <w:rsid w:val="6328EACB"/>
    <w:rsid w:val="64616251"/>
    <w:rsid w:val="6477521C"/>
    <w:rsid w:val="647B2B65"/>
    <w:rsid w:val="64BB1A1B"/>
    <w:rsid w:val="6554BF5C"/>
    <w:rsid w:val="6554E221"/>
    <w:rsid w:val="669E0C91"/>
    <w:rsid w:val="67040512"/>
    <w:rsid w:val="67614F14"/>
    <w:rsid w:val="676D4F8A"/>
    <w:rsid w:val="6795CA81"/>
    <w:rsid w:val="67DD4F1A"/>
    <w:rsid w:val="67EBC94C"/>
    <w:rsid w:val="6827D964"/>
    <w:rsid w:val="68347136"/>
    <w:rsid w:val="6845C575"/>
    <w:rsid w:val="6852F668"/>
    <w:rsid w:val="68CA7B36"/>
    <w:rsid w:val="691410C9"/>
    <w:rsid w:val="69513357"/>
    <w:rsid w:val="6A1CC2E1"/>
    <w:rsid w:val="6A255DD5"/>
    <w:rsid w:val="6B2CF8ED"/>
    <w:rsid w:val="6C54263B"/>
    <w:rsid w:val="6C71292A"/>
    <w:rsid w:val="6D3F7EC7"/>
    <w:rsid w:val="6EC30E06"/>
    <w:rsid w:val="6F581C0F"/>
    <w:rsid w:val="6FA02F2D"/>
    <w:rsid w:val="6FA8C9EC"/>
    <w:rsid w:val="6FCB40AC"/>
    <w:rsid w:val="6FED2BBA"/>
    <w:rsid w:val="70A6A354"/>
    <w:rsid w:val="70B7240B"/>
    <w:rsid w:val="70C7314F"/>
    <w:rsid w:val="7139B868"/>
    <w:rsid w:val="716C5249"/>
    <w:rsid w:val="72D87D28"/>
    <w:rsid w:val="72F06212"/>
    <w:rsid w:val="73C76857"/>
    <w:rsid w:val="742287E6"/>
    <w:rsid w:val="746C8C42"/>
    <w:rsid w:val="756C60FD"/>
    <w:rsid w:val="756FA365"/>
    <w:rsid w:val="75B56673"/>
    <w:rsid w:val="764AEC43"/>
    <w:rsid w:val="765FD71B"/>
    <w:rsid w:val="769CD6CF"/>
    <w:rsid w:val="76BC1DE1"/>
    <w:rsid w:val="772015E2"/>
    <w:rsid w:val="774FDE14"/>
    <w:rsid w:val="77E6BCA4"/>
    <w:rsid w:val="788688E1"/>
    <w:rsid w:val="789CDE2E"/>
    <w:rsid w:val="78AFCDC9"/>
    <w:rsid w:val="78CD238A"/>
    <w:rsid w:val="78D7ACB3"/>
    <w:rsid w:val="7999FED1"/>
    <w:rsid w:val="79A7C4CA"/>
    <w:rsid w:val="79D203D9"/>
    <w:rsid w:val="7A26BF1A"/>
    <w:rsid w:val="7AEB7C93"/>
    <w:rsid w:val="7B1B7561"/>
    <w:rsid w:val="7B1C3FA9"/>
    <w:rsid w:val="7BF654CC"/>
    <w:rsid w:val="7C40512B"/>
    <w:rsid w:val="7C4BB854"/>
    <w:rsid w:val="7C5FF313"/>
    <w:rsid w:val="7CE3D5F2"/>
    <w:rsid w:val="7D4C3A12"/>
    <w:rsid w:val="7DAFF8CF"/>
    <w:rsid w:val="7DDC218C"/>
    <w:rsid w:val="7DE528AD"/>
    <w:rsid w:val="7DF53FB8"/>
    <w:rsid w:val="7E09F4F8"/>
    <w:rsid w:val="7E2BB033"/>
    <w:rsid w:val="7EFF3E7F"/>
    <w:rsid w:val="7F7A155D"/>
    <w:rsid w:val="7F94D95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FED0B8E-3AE3-4689-B8E5-0CCBD841BB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6"/>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styleId="CommentTextChar" w:customStyle="1">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220FB"/>
    <w:rPr>
      <w:b/>
      <w:bCs/>
    </w:rPr>
  </w:style>
  <w:style w:type="character" w:styleId="CommentSubjectChar" w:customStyle="1">
    <w:name w:val="Comment Subject Char"/>
    <w:basedOn w:val="CommentTextChar"/>
    <w:link w:val="CommentSubject"/>
    <w:uiPriority w:val="99"/>
    <w:semiHidden/>
    <w:rsid w:val="00F220FB"/>
    <w:rPr>
      <w:b/>
      <w:bCs/>
    </w:rPr>
  </w:style>
  <w:style w:type="paragraph" w:styleId="Revision">
    <w:name w:val="Revision"/>
    <w:hidden/>
    <w:uiPriority w:val="99"/>
    <w:semiHidden/>
    <w:rsid w:val="007622FD"/>
    <w:rPr>
      <w:sz w:val="24"/>
      <w:szCs w:val="24"/>
    </w:rPr>
  </w:style>
  <w:style w:type="character" w:styleId="UnresolvedMention">
    <w:name w:val="Unresolved Mention"/>
    <w:basedOn w:val="DefaultParagraphFont"/>
    <w:uiPriority w:val="99"/>
    <w:semiHidden/>
    <w:unhideWhenUsed/>
    <w:rsid w:val="00DE18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regionposten.goteborg@vgregion.se" TargetMode="External" Id="rId18" /><Relationship Type="http://schemas.openxmlformats.org/officeDocument/2006/relationships/hyperlink" Target="https://www.sahlgrenska.se/for-dig-som-ar/patient/kartor-over-vara-sjukhus/"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ov/internpost/"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mailto:namnsattning.och.organisationsstruktur.su@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www.postnummerservice.se/" TargetMode="External" Id="rId23" /><Relationship Type="http://schemas.openxmlformats.org/officeDocument/2006/relationships/footnotes" Target="footnotes.xml" Id="rId10" /><Relationship Type="http://schemas.openxmlformats.org/officeDocument/2006/relationships/hyperlink" Target="https://karta.goteborg.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u/kontakt-och-organisation/kontakt/kartor/"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Post- och besöksadresser - Sahlgrenska Universitetssjukhuset</dc:title>
  <dc:subject/>
  <dc:creator>patrik.jens.johansson@vgregion.se</dc:creator>
  <keywords/>
  <lastModifiedBy>Malena Lau</lastModifiedBy>
  <revision>94</revision>
  <lastPrinted>2024-05-23T22:24:00.0000000Z</lastPrinted>
  <dcterms:created xsi:type="dcterms:W3CDTF">2022-04-26T10:10:00.0000000Z</dcterms:created>
  <dcterms:modified xsi:type="dcterms:W3CDTF">2026-06-12T11:46:06.0000000Z</dcterms:modified>
</coreProperties>
</file>