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5F3E0" w14:textId="2AC46D60" w:rsidR="002640EC" w:rsidRPr="002640EC" w:rsidRDefault="002740D8" w:rsidP="00456048">
      <w:pPr>
        <w:pStyle w:val="Rubrik1"/>
      </w:pPr>
      <w:r w:rsidRPr="00456048">
        <w:t xml:space="preserve">Kallelse </w:t>
      </w:r>
      <w:r>
        <w:t>till möte</w:t>
      </w:r>
      <w:r>
        <w:br/>
      </w:r>
      <w:r w:rsidR="00A36EDB">
        <w:t>NOSAM Mölndal</w:t>
      </w:r>
    </w:p>
    <w:p w14:paraId="56B9A7B9" w14:textId="77777777" w:rsidR="00A5659E" w:rsidRPr="00C34386" w:rsidRDefault="00A5659E" w:rsidP="002740D8">
      <w:pPr>
        <w:pStyle w:val="Ingetavstnd"/>
      </w:pPr>
    </w:p>
    <w:tbl>
      <w:tblPr>
        <w:tblW w:w="0" w:type="auto"/>
        <w:tblBorders>
          <w:top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4"/>
        <w:gridCol w:w="7131"/>
      </w:tblGrid>
      <w:tr w:rsidR="001141F4" w14:paraId="44A1D249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2B644BC2" w14:textId="77777777" w:rsidR="001141F4" w:rsidRPr="001141F4" w:rsidRDefault="002740D8" w:rsidP="001141F4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t>Datum</w:t>
            </w:r>
            <w:r w:rsidR="001141F4" w:rsidRPr="001141F4">
              <w:rPr>
                <w:rStyle w:val="Stark"/>
              </w:rPr>
              <w:t>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41BB2C5D" w14:textId="7F3FB482" w:rsidR="001141F4" w:rsidRPr="00AE0060" w:rsidRDefault="00A36EDB" w:rsidP="001141F4">
            <w:pPr>
              <w:pStyle w:val="Ingetavstnd"/>
            </w:pPr>
            <w:r>
              <w:rPr>
                <w:rStyle w:val="TitelDatumChar"/>
              </w:rPr>
              <w:t>2025-02-04</w:t>
            </w:r>
          </w:p>
        </w:tc>
      </w:tr>
      <w:tr w:rsidR="002740D8" w14:paraId="1FFC09FF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0F0D26F2" w14:textId="77777777" w:rsidR="002740D8" w:rsidRDefault="002740D8" w:rsidP="001141F4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t>Tid: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069BBF06" w14:textId="49B27351" w:rsidR="002740D8" w:rsidRDefault="00A36EDB" w:rsidP="002740D8">
            <w:pPr>
              <w:spacing w:before="0" w:after="0"/>
            </w:pPr>
            <w:proofErr w:type="spellStart"/>
            <w:r>
              <w:rPr>
                <w:rStyle w:val="TitelDatumChar"/>
              </w:rPr>
              <w:t>Kl</w:t>
            </w:r>
            <w:proofErr w:type="spellEnd"/>
            <w:r>
              <w:rPr>
                <w:rStyle w:val="TitelDatumChar"/>
              </w:rPr>
              <w:t xml:space="preserve"> 13-16</w:t>
            </w:r>
          </w:p>
        </w:tc>
      </w:tr>
      <w:tr w:rsidR="00A36EDB" w14:paraId="3D042EF9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231833AF" w14:textId="77777777" w:rsidR="00A36EDB" w:rsidRDefault="00A36EDB" w:rsidP="00A36EDB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t>Plats: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72839551" w14:textId="3324AFCF" w:rsidR="00A36EDB" w:rsidRDefault="00A36EDB" w:rsidP="00A36EDB">
            <w:pPr>
              <w:pStyle w:val="Ingetavstnd"/>
            </w:pPr>
            <w:proofErr w:type="spellStart"/>
            <w:r>
              <w:rPr>
                <w:rStyle w:val="TitelDatumChar"/>
              </w:rPr>
              <w:t>Flöjebergsgatan</w:t>
            </w:r>
            <w:proofErr w:type="spellEnd"/>
            <w:r>
              <w:rPr>
                <w:rStyle w:val="TitelDatumChar"/>
              </w:rPr>
              <w:t xml:space="preserve"> 1 C vån 3</w:t>
            </w:r>
          </w:p>
        </w:tc>
      </w:tr>
      <w:tr w:rsidR="00A36EDB" w14:paraId="30129BE8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648AEBAF" w14:textId="77777777" w:rsidR="00A36EDB" w:rsidRDefault="00A36EDB" w:rsidP="00A36EDB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t>Kallade: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2726EF32" w14:textId="77777777" w:rsidR="00A36EDB" w:rsidRPr="00272F84" w:rsidRDefault="00A36EDB" w:rsidP="00A36EDB">
            <w:pPr>
              <w:spacing w:after="0"/>
            </w:pPr>
            <w:r w:rsidRPr="00272F84">
              <w:t xml:space="preserve">Linn Nordlund, verksamhetschef Distriktsläkarna </w:t>
            </w:r>
          </w:p>
          <w:p w14:paraId="656594A8" w14:textId="77777777" w:rsidR="00A36EDB" w:rsidRPr="00272F84" w:rsidRDefault="00A36EDB" w:rsidP="00A36EDB">
            <w:pPr>
              <w:spacing w:after="0"/>
            </w:pPr>
            <w:r w:rsidRPr="00272F84">
              <w:t xml:space="preserve">Hanna </w:t>
            </w:r>
            <w:proofErr w:type="spellStart"/>
            <w:r w:rsidRPr="00272F84">
              <w:t>Landsten</w:t>
            </w:r>
            <w:proofErr w:type="spellEnd"/>
            <w:r w:rsidRPr="00272F84">
              <w:t>, distriktsjuksköterska Forsåkersvårdcentral och BVC</w:t>
            </w:r>
          </w:p>
          <w:p w14:paraId="2451F9E7" w14:textId="77777777" w:rsidR="00A36EDB" w:rsidRPr="00272F84" w:rsidRDefault="00A36EDB" w:rsidP="00A36EDB">
            <w:pPr>
              <w:spacing w:after="0"/>
            </w:pPr>
            <w:r w:rsidRPr="00272F84">
              <w:t>Irene Jansson, verksamhetschef social- och arbetsmarknadsförvalt</w:t>
            </w:r>
          </w:p>
          <w:p w14:paraId="51980175" w14:textId="77777777" w:rsidR="00A36EDB" w:rsidRPr="00272F84" w:rsidRDefault="00A36EDB" w:rsidP="00A36EDB">
            <w:pPr>
              <w:spacing w:after="0"/>
            </w:pPr>
            <w:r w:rsidRPr="00272F84">
              <w:t>Sandra Hult, enhetschef sjuksköterskor ordinärt boende</w:t>
            </w:r>
          </w:p>
          <w:p w14:paraId="2BE8FCE2" w14:textId="77777777" w:rsidR="00A36EDB" w:rsidRPr="00272F84" w:rsidRDefault="00A36EDB" w:rsidP="00A36EDB">
            <w:pPr>
              <w:spacing w:after="0"/>
            </w:pPr>
            <w:r w:rsidRPr="00272F84">
              <w:t>Catarina Liljestrand, enhetschef social och arbetsmarknadsförvaltningen, sammankallande för LOSAM barn &amp; unga</w:t>
            </w:r>
            <w:r w:rsidRPr="00272F84">
              <w:br/>
              <w:t>Viveka Björnberg, verksamhetschef Hälsa i kubik</w:t>
            </w:r>
          </w:p>
          <w:p w14:paraId="243A388E" w14:textId="77777777" w:rsidR="00A36EDB" w:rsidRPr="00272F84" w:rsidRDefault="00A36EDB" w:rsidP="00A36EDB">
            <w:pPr>
              <w:spacing w:after="0"/>
            </w:pPr>
            <w:r w:rsidRPr="00272F84">
              <w:t>Ulla Kullberg, verksamhetschef Nötkärnan</w:t>
            </w:r>
          </w:p>
          <w:p w14:paraId="1294DD61" w14:textId="50F5AE14" w:rsidR="008E4E1F" w:rsidRPr="00272F84" w:rsidRDefault="00A36EDB" w:rsidP="00A36EDB">
            <w:pPr>
              <w:spacing w:after="0"/>
            </w:pPr>
            <w:r w:rsidRPr="00272F84">
              <w:t xml:space="preserve">Torbjörn Brunström, barn och elevhälsochef skolförvaltningen </w:t>
            </w:r>
            <w:proofErr w:type="spellStart"/>
            <w:r w:rsidRPr="00272F84">
              <w:t>inkl</w:t>
            </w:r>
            <w:proofErr w:type="spellEnd"/>
            <w:r w:rsidRPr="00272F84">
              <w:t xml:space="preserve"> förskolan</w:t>
            </w:r>
          </w:p>
          <w:p w14:paraId="5330CF0B" w14:textId="4C69EF54" w:rsidR="00892594" w:rsidRPr="00272F84" w:rsidRDefault="00272F84" w:rsidP="00A36EDB">
            <w:pPr>
              <w:spacing w:after="0"/>
              <w:rPr>
                <w:b/>
                <w:bCs/>
              </w:rPr>
            </w:pPr>
            <w:r w:rsidRPr="00272F84">
              <w:t>Karolina Karlborg-</w:t>
            </w:r>
            <w:proofErr w:type="spellStart"/>
            <w:r w:rsidRPr="00272F84">
              <w:t>Cepeda</w:t>
            </w:r>
            <w:proofErr w:type="spellEnd"/>
            <w:r w:rsidR="00892594" w:rsidRPr="00272F84">
              <w:t xml:space="preserve"> </w:t>
            </w:r>
            <w:r>
              <w:t xml:space="preserve">verksamhetschef läkargruppen </w:t>
            </w:r>
            <w:proofErr w:type="spellStart"/>
            <w:r>
              <w:t>vc</w:t>
            </w:r>
            <w:proofErr w:type="spellEnd"/>
            <w:r w:rsidR="00892594" w:rsidRPr="00272F84">
              <w:t xml:space="preserve"> </w:t>
            </w:r>
          </w:p>
          <w:p w14:paraId="1CF9A3EE" w14:textId="4186357D" w:rsidR="00A36EDB" w:rsidRDefault="00272F84" w:rsidP="00A36EDB">
            <w:pPr>
              <w:pStyle w:val="Ingetavstnd"/>
            </w:pPr>
            <w:r w:rsidRPr="00272F84">
              <w:t>Mirjam Rissanen Hjorth</w:t>
            </w:r>
            <w:r w:rsidRPr="00272F84">
              <w:t xml:space="preserve"> verksamhetsutvecklare utbildningsförvaltningen</w:t>
            </w:r>
            <w:r>
              <w:rPr>
                <w:b/>
                <w:bCs/>
              </w:rPr>
              <w:t xml:space="preserve"> </w:t>
            </w:r>
          </w:p>
        </w:tc>
      </w:tr>
      <w:tr w:rsidR="00A36EDB" w14:paraId="433F3A1C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27619550" w14:textId="678E7D52" w:rsidR="00A36EDB" w:rsidRDefault="00A36EDB" w:rsidP="00A36EDB">
            <w:pPr>
              <w:pStyle w:val="Ingetavstnd"/>
              <w:rPr>
                <w:rStyle w:val="Stark"/>
              </w:rPr>
            </w:pPr>
            <w:r w:rsidRPr="005679D2">
              <w:rPr>
                <w:b/>
                <w:bCs/>
              </w:rPr>
              <w:t>Förhindrade: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1D892DC1" w14:textId="77777777" w:rsidR="00A36EDB" w:rsidRPr="00272F84" w:rsidRDefault="00272F84" w:rsidP="00A36EDB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Hanna Annelund Verksamhetsutvecklare hälso- och sjukvård Mölndals stad</w:t>
            </w:r>
          </w:p>
          <w:p w14:paraId="50F766A3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Johanna Nygren, Folkhälsosamordnare kultur- och fritidsförvaltningen</w:t>
            </w:r>
          </w:p>
          <w:p w14:paraId="37B19733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Karin Blomqvist, MAS vård- och omsorgsförvaltningen</w:t>
            </w:r>
          </w:p>
          <w:p w14:paraId="33024643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Caroline Olsson, Verksamhetschef Omtanken Åby och Kållered</w:t>
            </w:r>
          </w:p>
          <w:p w14:paraId="794E3DCC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 xml:space="preserve">Inger Apelskog </w:t>
            </w:r>
            <w:proofErr w:type="spellStart"/>
            <w:r w:rsidRPr="00272F84">
              <w:rPr>
                <w:color w:val="000000" w:themeColor="text1"/>
              </w:rPr>
              <w:t>Hülphers</w:t>
            </w:r>
            <w:proofErr w:type="spellEnd"/>
            <w:r w:rsidRPr="00272F84">
              <w:rPr>
                <w:color w:val="000000" w:themeColor="text1"/>
              </w:rPr>
              <w:t>, Verksamhetschef Omtanken Pedagogen park</w:t>
            </w:r>
          </w:p>
          <w:p w14:paraId="49A5A38F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 xml:space="preserve">Christian Fogelberg, </w:t>
            </w:r>
            <w:proofErr w:type="spellStart"/>
            <w:r w:rsidRPr="00272F84">
              <w:rPr>
                <w:color w:val="000000" w:themeColor="text1"/>
              </w:rPr>
              <w:t>tf</w:t>
            </w:r>
            <w:proofErr w:type="spellEnd"/>
            <w:r w:rsidRPr="00272F84">
              <w:rPr>
                <w:color w:val="000000" w:themeColor="text1"/>
              </w:rPr>
              <w:t xml:space="preserve"> verksamhetschef Hälsa hemma</w:t>
            </w:r>
          </w:p>
          <w:p w14:paraId="6D04171B" w14:textId="47C34F16" w:rsidR="00272F84" w:rsidRPr="00272F84" w:rsidRDefault="00272F84" w:rsidP="00A36EDB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 xml:space="preserve">Helene </w:t>
            </w:r>
            <w:proofErr w:type="spellStart"/>
            <w:r w:rsidRPr="00272F84">
              <w:rPr>
                <w:color w:val="000000" w:themeColor="text1"/>
              </w:rPr>
              <w:t>Warnborg</w:t>
            </w:r>
            <w:proofErr w:type="spellEnd"/>
            <w:r w:rsidRPr="00272F84">
              <w:rPr>
                <w:color w:val="000000" w:themeColor="text1"/>
              </w:rPr>
              <w:t>, verksamhetschef Läkargruppen</w:t>
            </w:r>
            <w:r w:rsidRPr="00272F84">
              <w:rPr>
                <w:color w:val="000000" w:themeColor="text1"/>
              </w:rPr>
              <w:br/>
              <w:t>Marita Åvall, verksamhetschef, Capio vårdcentral</w:t>
            </w:r>
          </w:p>
          <w:p w14:paraId="32AD0BC6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Irina Popescu, verksamhetschef Närhälsan Krokslätt UPH och BVC</w:t>
            </w:r>
          </w:p>
          <w:p w14:paraId="33A9696C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Inger Albertsson, Verksamhetschef Närhälsan Lindome</w:t>
            </w:r>
          </w:p>
          <w:p w14:paraId="053E1A72" w14:textId="77777777" w:rsidR="00272F84" w:rsidRPr="00272F84" w:rsidRDefault="00272F84" w:rsidP="00272F84">
            <w:pPr>
              <w:pStyle w:val="Ingetavstnd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Stina Bäckgren, verksamhetschef Bräckediakoni</w:t>
            </w:r>
          </w:p>
          <w:p w14:paraId="3A894275" w14:textId="77777777" w:rsidR="00272F84" w:rsidRPr="00272F84" w:rsidRDefault="00272F84" w:rsidP="00272F84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lastRenderedPageBreak/>
              <w:t>Christina Wadell, hälso- och sjukvårdschef vård- och omsorgsförvaltningen</w:t>
            </w:r>
          </w:p>
          <w:p w14:paraId="65A9EEE8" w14:textId="2ABDE7D2" w:rsidR="00272F84" w:rsidRPr="00272F84" w:rsidRDefault="00272F84" w:rsidP="00A36EDB">
            <w:pPr>
              <w:spacing w:after="0"/>
              <w:rPr>
                <w:color w:val="000000" w:themeColor="text1"/>
              </w:rPr>
            </w:pPr>
            <w:r w:rsidRPr="00272F84">
              <w:rPr>
                <w:color w:val="000000" w:themeColor="text1"/>
              </w:rPr>
              <w:t>Emma Granhage, verksamhetschef socialpsykiatri vård- och omsorgsförvaltningen</w:t>
            </w:r>
            <w:r w:rsidRPr="00272F84">
              <w:rPr>
                <w:color w:val="000000" w:themeColor="text1"/>
              </w:rPr>
              <w:br/>
              <w:t>Cecilia Olsson, MAR, vård- och omsorgsförvaltningen</w:t>
            </w:r>
          </w:p>
        </w:tc>
      </w:tr>
      <w:tr w:rsidR="00A36EDB" w14:paraId="57DAB3F3" w14:textId="77777777" w:rsidTr="00A36EDB">
        <w:trPr>
          <w:trHeight w:val="340"/>
        </w:trPr>
        <w:tc>
          <w:tcPr>
            <w:tcW w:w="1584" w:type="dxa"/>
            <w:shd w:val="clear" w:color="auto" w:fill="auto"/>
          </w:tcPr>
          <w:p w14:paraId="54F3E0D5" w14:textId="77777777" w:rsidR="00A36EDB" w:rsidRPr="001141F4" w:rsidRDefault="00A36EDB" w:rsidP="00A36EDB">
            <w:pPr>
              <w:pStyle w:val="Ingetavstnd"/>
              <w:rPr>
                <w:rStyle w:val="Stark"/>
              </w:rPr>
            </w:pPr>
            <w:r>
              <w:rPr>
                <w:rStyle w:val="Stark"/>
              </w:rPr>
              <w:lastRenderedPageBreak/>
              <w:t>Inbjuden</w:t>
            </w:r>
            <w:r w:rsidRPr="001141F4">
              <w:rPr>
                <w:rStyle w:val="Stark"/>
              </w:rPr>
              <w:t>:</w:t>
            </w:r>
          </w:p>
        </w:tc>
        <w:tc>
          <w:tcPr>
            <w:tcW w:w="7131" w:type="dxa"/>
            <w:shd w:val="clear" w:color="auto" w:fill="F2F2F2" w:themeFill="background1" w:themeFillShade="F2"/>
          </w:tcPr>
          <w:p w14:paraId="2B052525" w14:textId="7A323521" w:rsidR="00A36EDB" w:rsidRDefault="00A36EDB" w:rsidP="00A36EDB">
            <w:pPr>
              <w:pStyle w:val="Ingetavstnd"/>
            </w:pPr>
            <w:r>
              <w:t xml:space="preserve">Tove Nyman DSK kommunal primärvård </w:t>
            </w:r>
          </w:p>
          <w:p w14:paraId="462ACAFF" w14:textId="7A59446B" w:rsidR="00807D50" w:rsidRDefault="00807D50" w:rsidP="00A36EDB">
            <w:pPr>
              <w:pStyle w:val="Ingetavstnd"/>
            </w:pPr>
            <w:r>
              <w:t xml:space="preserve">Anna </w:t>
            </w:r>
            <w:proofErr w:type="spellStart"/>
            <w:r>
              <w:t>Hyltner</w:t>
            </w:r>
            <w:proofErr w:type="spellEnd"/>
            <w:r>
              <w:t xml:space="preserve"> enhetschef närsjukvårdsteamet </w:t>
            </w:r>
          </w:p>
          <w:p w14:paraId="7F6EC724" w14:textId="77777777" w:rsidR="00A36EDB" w:rsidRPr="00AE0060" w:rsidRDefault="00A36EDB" w:rsidP="00A36EDB">
            <w:pPr>
              <w:pStyle w:val="Ingetavstnd"/>
            </w:pPr>
          </w:p>
        </w:tc>
      </w:tr>
    </w:tbl>
    <w:p w14:paraId="76B0C04C" w14:textId="77777777" w:rsidR="00A36EDB" w:rsidRPr="00BA0E57" w:rsidRDefault="00A36EDB" w:rsidP="00A36EDB">
      <w:pPr>
        <w:pStyle w:val="Rubrik1"/>
      </w:pPr>
      <w:r>
        <w:t>Dagordning</w:t>
      </w:r>
    </w:p>
    <w:p w14:paraId="75CE29BA" w14:textId="77777777" w:rsidR="00A36EDB" w:rsidRDefault="00A36EDB" w:rsidP="00A36EDB">
      <w:pPr>
        <w:pStyle w:val="Liststycke"/>
        <w:numPr>
          <w:ilvl w:val="0"/>
          <w:numId w:val="5"/>
        </w:numPr>
        <w:rPr>
          <w:b/>
          <w:bCs/>
        </w:rPr>
      </w:pPr>
      <w:r>
        <w:rPr>
          <w:b/>
          <w:bCs/>
        </w:rPr>
        <w:t xml:space="preserve">13.00 </w:t>
      </w:r>
      <w:r w:rsidRPr="00F86001">
        <w:rPr>
          <w:b/>
          <w:bCs/>
        </w:rPr>
        <w:t>Inledning/incheckning</w:t>
      </w:r>
    </w:p>
    <w:p w14:paraId="25568F25" w14:textId="77777777" w:rsidR="009D13CA" w:rsidRDefault="003711E0" w:rsidP="009D13CA">
      <w:pPr>
        <w:pStyle w:val="Liststycke"/>
        <w:numPr>
          <w:ilvl w:val="0"/>
          <w:numId w:val="11"/>
        </w:numPr>
        <w:rPr>
          <w:i/>
          <w:iCs/>
        </w:rPr>
      </w:pPr>
      <w:r>
        <w:t>Övrig fråga att ta in i protokoll</w:t>
      </w:r>
      <w:r w:rsidR="007D1C4E">
        <w:t xml:space="preserve">. </w:t>
      </w:r>
      <w:r w:rsidR="009D13CA">
        <w:br/>
      </w:r>
      <w:r w:rsidR="00892594">
        <w:rPr>
          <w:i/>
          <w:iCs/>
        </w:rPr>
        <w:t>Skicka ut kallelsen till NOSAM innan de publiceras</w:t>
      </w:r>
      <w:r w:rsidR="00D95AD9">
        <w:rPr>
          <w:i/>
          <w:iCs/>
        </w:rPr>
        <w:t xml:space="preserve"> för justering</w:t>
      </w:r>
      <w:r w:rsidR="00892594">
        <w:rPr>
          <w:i/>
          <w:iCs/>
        </w:rPr>
        <w:t xml:space="preserve">. Har man synpunkter meddelas dom till sekreterare. </w:t>
      </w:r>
    </w:p>
    <w:p w14:paraId="6F03E28E" w14:textId="5CE3AC51" w:rsidR="00D96C79" w:rsidRPr="009D13CA" w:rsidRDefault="00892594" w:rsidP="009D13CA">
      <w:pPr>
        <w:pStyle w:val="Liststycke"/>
        <w:numPr>
          <w:ilvl w:val="0"/>
          <w:numId w:val="11"/>
        </w:numPr>
        <w:rPr>
          <w:i/>
          <w:iCs/>
        </w:rPr>
      </w:pPr>
      <w:r w:rsidRPr="009D13CA">
        <w:t xml:space="preserve">Information om </w:t>
      </w:r>
      <w:r w:rsidR="00272F84" w:rsidRPr="009D13CA">
        <w:t xml:space="preserve">den </w:t>
      </w:r>
      <w:r w:rsidRPr="009D13CA">
        <w:t xml:space="preserve">WS </w:t>
      </w:r>
      <w:r w:rsidR="00272F84" w:rsidRPr="009D13CA">
        <w:t xml:space="preserve">som ordnades av vårdsamverkan i </w:t>
      </w:r>
      <w:r w:rsidR="00D96C79" w:rsidRPr="009D13CA">
        <w:t>Partille</w:t>
      </w:r>
      <w:r w:rsidR="00272F84" w:rsidRPr="009D13CA">
        <w:t xml:space="preserve"> 24/</w:t>
      </w:r>
      <w:r w:rsidR="00272F84" w:rsidRPr="009D13CA">
        <w:rPr>
          <w:i/>
          <w:iCs/>
        </w:rPr>
        <w:t>1. Syftet med WS var</w:t>
      </w:r>
      <w:r w:rsidR="00D95AD9" w:rsidRPr="009D13CA">
        <w:rPr>
          <w:i/>
          <w:iCs/>
        </w:rPr>
        <w:t xml:space="preserve"> att få en klar riktning om hur man kan förbättra och effektivisera vårdsamverkan på lokal nivå. </w:t>
      </w:r>
    </w:p>
    <w:p w14:paraId="4F1FC5B0" w14:textId="4C417F11" w:rsidR="00AC68A7" w:rsidRDefault="00272F84" w:rsidP="00892594">
      <w:pPr>
        <w:pStyle w:val="Liststycke"/>
        <w:numPr>
          <w:ilvl w:val="0"/>
          <w:numId w:val="11"/>
        </w:numPr>
        <w:rPr>
          <w:i/>
          <w:iCs/>
        </w:rPr>
      </w:pPr>
      <w:r w:rsidRPr="009D13CA">
        <w:t>Det är låg närvaro på NOSAM</w:t>
      </w:r>
      <w:r>
        <w:rPr>
          <w:i/>
          <w:iCs/>
        </w:rPr>
        <w:t xml:space="preserve">. </w:t>
      </w:r>
      <w:r w:rsidR="009D13CA">
        <w:rPr>
          <w:i/>
          <w:iCs/>
        </w:rPr>
        <w:br/>
      </w:r>
      <w:r>
        <w:rPr>
          <w:i/>
          <w:iCs/>
        </w:rPr>
        <w:t>Viktigt att skicka en representant om man inte har möjlighet att komma. Är det så att man är hemma sjuk</w:t>
      </w:r>
      <w:r w:rsidR="009D13CA">
        <w:rPr>
          <w:i/>
          <w:iCs/>
        </w:rPr>
        <w:t xml:space="preserve"> eller annat</w:t>
      </w:r>
      <w:r>
        <w:rPr>
          <w:i/>
          <w:iCs/>
        </w:rPr>
        <w:t xml:space="preserve"> men ändå vill närvara finns det möjlighet med </w:t>
      </w:r>
      <w:proofErr w:type="spellStart"/>
      <w:r>
        <w:rPr>
          <w:i/>
          <w:iCs/>
        </w:rPr>
        <w:t>digifysiskt</w:t>
      </w:r>
      <w:proofErr w:type="spellEnd"/>
      <w:r>
        <w:rPr>
          <w:i/>
          <w:iCs/>
        </w:rPr>
        <w:t xml:space="preserve"> möte. </w:t>
      </w:r>
    </w:p>
    <w:p w14:paraId="351E2A72" w14:textId="77777777" w:rsidR="00715B45" w:rsidRDefault="00715B45" w:rsidP="00715B45">
      <w:pPr>
        <w:pStyle w:val="Liststycke"/>
        <w:numPr>
          <w:ilvl w:val="0"/>
          <w:numId w:val="11"/>
        </w:numPr>
      </w:pPr>
      <w:r>
        <w:t>Information om vem man nominerar in frågor till.</w:t>
      </w:r>
    </w:p>
    <w:p w14:paraId="666E6B7B" w14:textId="19C9E4FF" w:rsidR="00715B45" w:rsidRDefault="00715B45" w:rsidP="00715B45">
      <w:pPr>
        <w:pStyle w:val="Liststycke"/>
        <w:numPr>
          <w:ilvl w:val="0"/>
          <w:numId w:val="0"/>
        </w:numPr>
        <w:ind w:left="1440"/>
        <w:rPr>
          <w:i/>
          <w:iCs/>
        </w:rPr>
      </w:pPr>
      <w:r>
        <w:rPr>
          <w:i/>
          <w:iCs/>
        </w:rPr>
        <w:t>Frågor nomineras in till Sandra Hult alt. Caroline Hjalmarsson</w:t>
      </w:r>
    </w:p>
    <w:p w14:paraId="058E019E" w14:textId="77777777" w:rsidR="009D13CA" w:rsidRDefault="00A36EDB" w:rsidP="009D13CA">
      <w:pPr>
        <w:pStyle w:val="Liststycke"/>
        <w:numPr>
          <w:ilvl w:val="0"/>
          <w:numId w:val="5"/>
        </w:numPr>
        <w:rPr>
          <w:b/>
          <w:bCs/>
        </w:rPr>
      </w:pPr>
      <w:r>
        <w:rPr>
          <w:b/>
          <w:bCs/>
        </w:rPr>
        <w:t xml:space="preserve">13.05 Information om att </w:t>
      </w:r>
      <w:r w:rsidRPr="00971F38">
        <w:rPr>
          <w:b/>
          <w:bCs/>
        </w:rPr>
        <w:t>årsrapport 2024</w:t>
      </w:r>
      <w:r>
        <w:rPr>
          <w:b/>
          <w:bCs/>
        </w:rPr>
        <w:t xml:space="preserve"> är godkänd och publicerad</w:t>
      </w:r>
    </w:p>
    <w:p w14:paraId="5175911F" w14:textId="30435E8C" w:rsidR="009D13CA" w:rsidRPr="009D13CA" w:rsidRDefault="007D1C4E" w:rsidP="009D13CA">
      <w:pPr>
        <w:pStyle w:val="Liststycke"/>
        <w:numPr>
          <w:ilvl w:val="0"/>
          <w:numId w:val="5"/>
        </w:numPr>
        <w:rPr>
          <w:b/>
          <w:bCs/>
        </w:rPr>
      </w:pPr>
      <w:r w:rsidRPr="009D13CA">
        <w:rPr>
          <w:b/>
          <w:bCs/>
        </w:rPr>
        <w:t xml:space="preserve">13’05 </w:t>
      </w:r>
      <w:r w:rsidR="00A36EDB" w:rsidRPr="009D13CA">
        <w:rPr>
          <w:b/>
          <w:bCs/>
        </w:rPr>
        <w:t>Föregående möte/ anteckningar</w:t>
      </w:r>
    </w:p>
    <w:p w14:paraId="77FB43F9" w14:textId="22AC0851" w:rsidR="00715B45" w:rsidRPr="009D13CA" w:rsidRDefault="009D13CA" w:rsidP="009D13CA">
      <w:pPr>
        <w:pStyle w:val="Liststycke"/>
        <w:numPr>
          <w:ilvl w:val="1"/>
          <w:numId w:val="5"/>
        </w:numPr>
        <w:rPr>
          <w:b/>
          <w:bCs/>
        </w:rPr>
      </w:pPr>
      <w:r>
        <w:t>Publicerade minnesanteckningar</w:t>
      </w:r>
      <w:r>
        <w:br/>
      </w:r>
      <w:r w:rsidR="00715B45" w:rsidRPr="009D13CA">
        <w:rPr>
          <w:i/>
          <w:iCs/>
        </w:rPr>
        <w:t>Här kan du hitta tidigare minnesanteckningar</w:t>
      </w:r>
      <w:r>
        <w:rPr>
          <w:b/>
          <w:bCs/>
          <w:i/>
          <w:iCs/>
        </w:rPr>
        <w:t xml:space="preserve">: </w:t>
      </w:r>
      <w:hyperlink r:id="rId11" w:history="1">
        <w:r w:rsidR="00715B45" w:rsidRPr="009D13CA">
          <w:rPr>
            <w:rStyle w:val="Hyperlnk"/>
            <w:b/>
            <w:bCs/>
          </w:rPr>
          <w:t>NOSAM Mölndal - Samverkan i Göteborgsområdet</w:t>
        </w:r>
      </w:hyperlink>
    </w:p>
    <w:p w14:paraId="12019005" w14:textId="4214BA7E" w:rsidR="005D2ED2" w:rsidRPr="005D2ED2" w:rsidRDefault="007D1C4E" w:rsidP="009D13CA">
      <w:pPr>
        <w:pStyle w:val="Liststycke"/>
        <w:numPr>
          <w:ilvl w:val="0"/>
          <w:numId w:val="5"/>
        </w:numPr>
        <w:rPr>
          <w:b/>
          <w:bCs/>
        </w:rPr>
      </w:pPr>
      <w:r>
        <w:rPr>
          <w:b/>
          <w:bCs/>
        </w:rPr>
        <w:t xml:space="preserve">13’10 </w:t>
      </w:r>
      <w:r w:rsidR="00A36EDB">
        <w:rPr>
          <w:b/>
          <w:bCs/>
        </w:rPr>
        <w:t>Dialog och ställningstagande</w:t>
      </w:r>
    </w:p>
    <w:p w14:paraId="6FF517EE" w14:textId="77777777" w:rsidR="005D2ED2" w:rsidRPr="005D2ED2" w:rsidRDefault="00C9235E" w:rsidP="005D2ED2">
      <w:pPr>
        <w:pStyle w:val="Liststycke"/>
        <w:numPr>
          <w:ilvl w:val="1"/>
          <w:numId w:val="5"/>
        </w:numPr>
      </w:pPr>
      <w:r>
        <w:t>Hur ska vi arbeta i NOSAM gällande barn- och unga, äldre och psykiatri?</w:t>
      </w:r>
      <w:r w:rsidR="009D13CA">
        <w:br/>
      </w:r>
      <w:r w:rsidR="00084C09" w:rsidRPr="005D2ED2">
        <w:rPr>
          <w:i/>
          <w:iCs/>
        </w:rPr>
        <w:t>Tidigare punkt där temagrupperna har gett ”kortinfo” om vad som har lyfts inom temagruppen har försvunnit. Önskemål om att återigen lyfta in det som en punkt.</w:t>
      </w:r>
    </w:p>
    <w:p w14:paraId="2E56DF51" w14:textId="78E871AC" w:rsidR="005D2ED2" w:rsidRPr="005D2ED2" w:rsidRDefault="005D2ED2" w:rsidP="005D2ED2">
      <w:pPr>
        <w:pStyle w:val="Liststycke"/>
        <w:numPr>
          <w:ilvl w:val="0"/>
          <w:numId w:val="0"/>
        </w:numPr>
        <w:ind w:left="1304"/>
        <w:rPr>
          <w:i/>
          <w:iCs/>
        </w:rPr>
      </w:pPr>
      <w:r>
        <w:rPr>
          <w:i/>
          <w:iCs/>
        </w:rPr>
        <w:t>O</w:t>
      </w:r>
      <w:r w:rsidR="00AC68A7" w:rsidRPr="005D2ED2">
        <w:rPr>
          <w:i/>
          <w:iCs/>
        </w:rPr>
        <w:t xml:space="preserve">rdförande </w:t>
      </w:r>
      <w:r>
        <w:rPr>
          <w:i/>
          <w:iCs/>
        </w:rPr>
        <w:t>kommer att s</w:t>
      </w:r>
      <w:r w:rsidR="00AC68A7" w:rsidRPr="005D2ED2">
        <w:rPr>
          <w:i/>
          <w:iCs/>
        </w:rPr>
        <w:t>ammankalla</w:t>
      </w:r>
      <w:r w:rsidR="00084C09" w:rsidRPr="005D2ED2">
        <w:rPr>
          <w:i/>
          <w:iCs/>
        </w:rPr>
        <w:t xml:space="preserve"> M</w:t>
      </w:r>
      <w:r w:rsidR="00AC68A7" w:rsidRPr="005D2ED2">
        <w:rPr>
          <w:i/>
          <w:iCs/>
        </w:rPr>
        <w:t>ölndals representanter</w:t>
      </w:r>
      <w:r w:rsidR="00084C09" w:rsidRPr="005D2ED2">
        <w:rPr>
          <w:i/>
          <w:iCs/>
        </w:rPr>
        <w:t xml:space="preserve"> i</w:t>
      </w:r>
      <w:r w:rsidR="00AC68A7" w:rsidRPr="005D2ED2">
        <w:rPr>
          <w:i/>
          <w:iCs/>
        </w:rPr>
        <w:t xml:space="preserve"> temagruppen äldre, </w:t>
      </w:r>
      <w:r w:rsidR="00084C09" w:rsidRPr="005D2ED2">
        <w:rPr>
          <w:i/>
          <w:iCs/>
        </w:rPr>
        <w:t>psykiatri</w:t>
      </w:r>
      <w:r w:rsidR="00AC68A7" w:rsidRPr="005D2ED2">
        <w:rPr>
          <w:i/>
          <w:iCs/>
        </w:rPr>
        <w:t xml:space="preserve"> och rehab</w:t>
      </w:r>
      <w:r w:rsidR="00084C09" w:rsidRPr="005D2ED2">
        <w:rPr>
          <w:i/>
          <w:iCs/>
        </w:rPr>
        <w:t xml:space="preserve"> för dialog om hur information kan </w:t>
      </w:r>
      <w:r w:rsidR="00084C09" w:rsidRPr="005D2ED2">
        <w:rPr>
          <w:i/>
          <w:iCs/>
        </w:rPr>
        <w:lastRenderedPageBreak/>
        <w:t xml:space="preserve">föras vidare enligt samverkansstrukturen. </w:t>
      </w:r>
      <w:r w:rsidR="00C9235E">
        <w:t>Hur säkerställer vi kunskap hos deltagare på NOSAM om vård- och samverkansstrukturen?</w:t>
      </w:r>
      <w:r>
        <w:br/>
      </w:r>
      <w:r w:rsidR="00084C09" w:rsidRPr="005D2ED2">
        <w:rPr>
          <w:i/>
          <w:iCs/>
        </w:rPr>
        <w:t>Frågan bordläggs till nästkommande möte.</w:t>
      </w:r>
    </w:p>
    <w:p w14:paraId="0D338C3E" w14:textId="77777777" w:rsidR="005D2ED2" w:rsidRPr="005D2ED2" w:rsidRDefault="00C9235E" w:rsidP="005D2ED2">
      <w:pPr>
        <w:pStyle w:val="Liststycke"/>
        <w:numPr>
          <w:ilvl w:val="0"/>
          <w:numId w:val="18"/>
        </w:numPr>
      </w:pPr>
      <w:r>
        <w:t>Hur ser vi till att vi har rätt personer på rätt plats i samverkansfrågor?</w:t>
      </w:r>
      <w:r w:rsidR="00084C09">
        <w:br/>
      </w:r>
      <w:r w:rsidR="00084C09" w:rsidRPr="005D2ED2">
        <w:rPr>
          <w:i/>
          <w:iCs/>
        </w:rPr>
        <w:t>Frågan bordläggs till nästkommande möte.</w:t>
      </w:r>
    </w:p>
    <w:p w14:paraId="14EF672F" w14:textId="77777777" w:rsidR="005D2ED2" w:rsidRPr="005D2ED2" w:rsidRDefault="00C9235E" w:rsidP="005D2ED2">
      <w:pPr>
        <w:pStyle w:val="Liststycke"/>
        <w:numPr>
          <w:ilvl w:val="0"/>
          <w:numId w:val="18"/>
        </w:numPr>
      </w:pPr>
      <w:r>
        <w:t xml:space="preserve">Hur ofta ska vi ses för att vara effektiva? </w:t>
      </w:r>
      <w:r w:rsidR="00084C09">
        <w:br/>
      </w:r>
      <w:r w:rsidR="00084C09" w:rsidRPr="005D2ED2">
        <w:rPr>
          <w:i/>
          <w:iCs/>
        </w:rPr>
        <w:t xml:space="preserve">Frågan bordläggs till nästkommande </w:t>
      </w:r>
      <w:r w:rsidR="00AB17B5" w:rsidRPr="005D2ED2">
        <w:rPr>
          <w:i/>
          <w:iCs/>
        </w:rPr>
        <w:t>fysiska möte.</w:t>
      </w:r>
    </w:p>
    <w:p w14:paraId="5CAF434A" w14:textId="24B13CCA" w:rsidR="005D2ED2" w:rsidRPr="005D2ED2" w:rsidRDefault="00AC68A7" w:rsidP="005D2ED2">
      <w:pPr>
        <w:pStyle w:val="Liststycke"/>
        <w:numPr>
          <w:ilvl w:val="0"/>
          <w:numId w:val="18"/>
        </w:numPr>
      </w:pPr>
      <w:proofErr w:type="spellStart"/>
      <w:r>
        <w:t>Kortinformation</w:t>
      </w:r>
      <w:proofErr w:type="spellEnd"/>
      <w:r>
        <w:t xml:space="preserve"> Temagrupp barn och unga</w:t>
      </w:r>
      <w:r w:rsidR="00084C09">
        <w:t xml:space="preserve"> /Irene </w:t>
      </w:r>
      <w:r w:rsidR="00084C09">
        <w:br/>
      </w:r>
      <w:r w:rsidR="00084C09" w:rsidRPr="005D2ED2">
        <w:rPr>
          <w:i/>
          <w:iCs/>
        </w:rPr>
        <w:t>Representanter för barn- och unga delger information om vad som har lyfts i temagrupp bar-och unga. Ni hittar information</w:t>
      </w:r>
      <w:r w:rsidR="005D2ED2">
        <w:rPr>
          <w:i/>
          <w:iCs/>
        </w:rPr>
        <w:t xml:space="preserve"> </w:t>
      </w:r>
      <w:proofErr w:type="gramStart"/>
      <w:r w:rsidR="005D2ED2">
        <w:rPr>
          <w:i/>
          <w:iCs/>
        </w:rPr>
        <w:t>här :</w:t>
      </w:r>
      <w:proofErr w:type="gramEnd"/>
      <w:r w:rsidR="005D2ED2">
        <w:rPr>
          <w:i/>
          <w:iCs/>
        </w:rPr>
        <w:t xml:space="preserve"> </w:t>
      </w:r>
      <w:hyperlink r:id="rId12" w:history="1">
        <w:r w:rsidR="005D2ED2" w:rsidRPr="005D2ED2">
          <w:rPr>
            <w:rStyle w:val="Hyperlnk"/>
            <w:i/>
            <w:iCs/>
          </w:rPr>
          <w:t>..\Kortinfo Temagrupp barn och unga 2025-01-31.pptx</w:t>
        </w:r>
      </w:hyperlink>
    </w:p>
    <w:p w14:paraId="56912074" w14:textId="47916B82" w:rsidR="005D2ED2" w:rsidRPr="005D2ED2" w:rsidRDefault="00A36EDB" w:rsidP="005D2ED2">
      <w:r w:rsidRPr="005D2ED2">
        <w:rPr>
          <w:b/>
          <w:bCs/>
        </w:rPr>
        <w:t>13.</w:t>
      </w:r>
      <w:r w:rsidR="007D1C4E" w:rsidRPr="005D2ED2">
        <w:rPr>
          <w:b/>
          <w:bCs/>
        </w:rPr>
        <w:t>30</w:t>
      </w:r>
      <w:r w:rsidRPr="005D2ED2">
        <w:rPr>
          <w:b/>
          <w:bCs/>
        </w:rPr>
        <w:t xml:space="preserve"> Lokal samverkansgrupp – barn och unga </w:t>
      </w:r>
    </w:p>
    <w:p w14:paraId="12194349" w14:textId="77777777" w:rsidR="005D2ED2" w:rsidRDefault="00A36EDB" w:rsidP="0034086C">
      <w:pPr>
        <w:pStyle w:val="Liststycke"/>
        <w:numPr>
          <w:ilvl w:val="0"/>
          <w:numId w:val="19"/>
        </w:numPr>
        <w:ind w:left="720"/>
        <w:rPr>
          <w:i/>
          <w:iCs/>
        </w:rPr>
      </w:pPr>
      <w:r w:rsidRPr="00A36EDB">
        <w:t xml:space="preserve">Uppdatering och information från LOSAM (lokal samverkansgrupp barn och </w:t>
      </w:r>
      <w:proofErr w:type="gramStart"/>
      <w:r w:rsidRPr="00A36EDB">
        <w:t>unga)/</w:t>
      </w:r>
      <w:proofErr w:type="gramEnd"/>
      <w:r w:rsidRPr="00A36EDB">
        <w:t xml:space="preserve"> Catarina Liljestrand</w:t>
      </w:r>
      <w:r w:rsidR="00AC68A7">
        <w:br/>
      </w:r>
      <w:r w:rsidR="002A3EDA" w:rsidRPr="005D2ED2">
        <w:rPr>
          <w:i/>
          <w:iCs/>
        </w:rPr>
        <w:t>”Dans för hälsa” har startat i samverkan med skola, socialtjänst och kultur- och fritid där barn- och ungdomar som är drabbade av psykisk ohälsa är välkomna</w:t>
      </w:r>
      <w:r w:rsidR="00AB17B5" w:rsidRPr="005D2ED2">
        <w:rPr>
          <w:i/>
          <w:iCs/>
        </w:rPr>
        <w:t xml:space="preserve"> att delta</w:t>
      </w:r>
      <w:r w:rsidR="002A3EDA" w:rsidRPr="005D2ED2">
        <w:rPr>
          <w:i/>
          <w:iCs/>
        </w:rPr>
        <w:t xml:space="preserve">. Metoden är evidensbaserad. Information finner ni HÄR och vårdcentraler eller annan verksamhet är välkomna att hänvisa barn- och ungdomar som dom möter att ta kontakt med </w:t>
      </w:r>
      <w:hyperlink r:id="rId13" w:history="1">
        <w:r w:rsidR="005D2ED2" w:rsidRPr="001B20A7">
          <w:rPr>
            <w:rStyle w:val="Hyperlnk"/>
            <w:i/>
            <w:iCs/>
          </w:rPr>
          <w:t>dans.for.halsa@moldal.se</w:t>
        </w:r>
      </w:hyperlink>
      <w:r w:rsidR="005D2ED2">
        <w:rPr>
          <w:i/>
          <w:iCs/>
        </w:rPr>
        <w:t xml:space="preserve"> </w:t>
      </w:r>
    </w:p>
    <w:p w14:paraId="30D36A39" w14:textId="77777777" w:rsidR="005D2ED2" w:rsidRDefault="005D2ED2" w:rsidP="005D2ED2">
      <w:pPr>
        <w:pStyle w:val="Liststycke"/>
        <w:numPr>
          <w:ilvl w:val="0"/>
          <w:numId w:val="0"/>
        </w:numPr>
        <w:ind w:left="720"/>
        <w:rPr>
          <w:i/>
          <w:iCs/>
        </w:rPr>
      </w:pPr>
      <w:r>
        <w:rPr>
          <w:i/>
          <w:iCs/>
        </w:rPr>
        <w:t xml:space="preserve">Ni hittar ytterligare information här: </w:t>
      </w:r>
      <w:hyperlink r:id="rId14" w:history="1">
        <w:r w:rsidRPr="005D2ED2">
          <w:rPr>
            <w:rStyle w:val="Hyperlnk"/>
            <w:i/>
            <w:iCs/>
          </w:rPr>
          <w:t xml:space="preserve">..\Dans för hälsa Tisdagsgruppen </w:t>
        </w:r>
        <w:proofErr w:type="gramStart"/>
        <w:r w:rsidRPr="005D2ED2">
          <w:rPr>
            <w:rStyle w:val="Hyperlnk"/>
            <w:i/>
            <w:iCs/>
          </w:rPr>
          <w:t>16-29</w:t>
        </w:r>
        <w:proofErr w:type="gramEnd"/>
        <w:r w:rsidRPr="005D2ED2">
          <w:rPr>
            <w:rStyle w:val="Hyperlnk"/>
            <w:i/>
            <w:iCs/>
          </w:rPr>
          <w:t xml:space="preserve"> 1.pdf</w:t>
        </w:r>
      </w:hyperlink>
    </w:p>
    <w:p w14:paraId="1BE751B8" w14:textId="77777777" w:rsidR="00CE59F3" w:rsidRDefault="005D2ED2" w:rsidP="00CE59F3">
      <w:pPr>
        <w:pStyle w:val="Liststycke"/>
        <w:numPr>
          <w:ilvl w:val="0"/>
          <w:numId w:val="0"/>
        </w:numPr>
        <w:ind w:left="720"/>
        <w:rPr>
          <w:i/>
          <w:iCs/>
        </w:rPr>
      </w:pPr>
      <w:hyperlink r:id="rId15" w:history="1">
        <w:proofErr w:type="gramStart"/>
        <w:r w:rsidRPr="005D2ED2">
          <w:rPr>
            <w:rStyle w:val="Hyperlnk"/>
          </w:rPr>
          <w:t>..</w:t>
        </w:r>
        <w:proofErr w:type="gramEnd"/>
        <w:r w:rsidRPr="005D2ED2">
          <w:rPr>
            <w:rStyle w:val="Hyperlnk"/>
          </w:rPr>
          <w:t>\Torsdagsgrupp Dans för hälsa 12-15 1.pdf</w:t>
        </w:r>
      </w:hyperlink>
      <w:r w:rsidR="00AC68A7">
        <w:br/>
      </w:r>
    </w:p>
    <w:p w14:paraId="1E781CE8" w14:textId="02308EEA" w:rsidR="00E26BB6" w:rsidRPr="00CE59F3" w:rsidRDefault="002A3EDA" w:rsidP="00CE59F3">
      <w:pPr>
        <w:pStyle w:val="Liststycke"/>
        <w:numPr>
          <w:ilvl w:val="0"/>
          <w:numId w:val="0"/>
        </w:numPr>
        <w:ind w:left="720"/>
        <w:rPr>
          <w:i/>
          <w:iCs/>
        </w:rPr>
      </w:pPr>
      <w:r w:rsidRPr="00CE59F3">
        <w:rPr>
          <w:i/>
          <w:iCs/>
        </w:rPr>
        <w:t xml:space="preserve">Att skapa bättre förutsättningar för nyanlända är ytterligare en insats </w:t>
      </w:r>
      <w:r w:rsidR="00BA4D1A" w:rsidRPr="00CE59F3">
        <w:rPr>
          <w:i/>
          <w:iCs/>
        </w:rPr>
        <w:t xml:space="preserve">där man kartlägger samtliga barn som har kommit till Sverige de senaste åren för att se om barnen har hälsa, fritid och går i skolan. </w:t>
      </w:r>
    </w:p>
    <w:p w14:paraId="0A668231" w14:textId="77777777" w:rsidR="00BA4D1A" w:rsidRDefault="00BA4D1A" w:rsidP="00AC68A7">
      <w:pPr>
        <w:pStyle w:val="Liststycke"/>
        <w:numPr>
          <w:ilvl w:val="0"/>
          <w:numId w:val="0"/>
        </w:numPr>
        <w:ind w:left="720"/>
        <w:rPr>
          <w:i/>
          <w:iCs/>
        </w:rPr>
      </w:pPr>
    </w:p>
    <w:p w14:paraId="484F9CC6" w14:textId="313E24E2" w:rsidR="00BA4D1A" w:rsidRDefault="00BA4D1A" w:rsidP="00BA4D1A">
      <w:pPr>
        <w:pStyle w:val="Liststycke"/>
        <w:numPr>
          <w:ilvl w:val="0"/>
          <w:numId w:val="0"/>
        </w:numPr>
        <w:ind w:left="720"/>
        <w:rPr>
          <w:i/>
          <w:iCs/>
        </w:rPr>
      </w:pPr>
      <w:r>
        <w:rPr>
          <w:i/>
          <w:iCs/>
        </w:rPr>
        <w:t xml:space="preserve">Socialtjänsten arbetar även med öppet hus för att minska tröskeln att ta kontakt med socialtjänsten. ”Hej </w:t>
      </w:r>
      <w:proofErr w:type="spellStart"/>
      <w:r>
        <w:rPr>
          <w:i/>
          <w:iCs/>
        </w:rPr>
        <w:t>Soc</w:t>
      </w:r>
      <w:proofErr w:type="spellEnd"/>
      <w:r>
        <w:rPr>
          <w:i/>
          <w:iCs/>
        </w:rPr>
        <w:t xml:space="preserve">!”-kort delas ut till NOSAM-representanter och är man intresserad av sådana kan man ta kontakt med Irene Jansson. </w:t>
      </w:r>
    </w:p>
    <w:p w14:paraId="4E13EC5B" w14:textId="77777777" w:rsidR="00BA4D1A" w:rsidRDefault="00BA4D1A" w:rsidP="00BA4D1A">
      <w:pPr>
        <w:pStyle w:val="Liststycke"/>
        <w:numPr>
          <w:ilvl w:val="0"/>
          <w:numId w:val="0"/>
        </w:numPr>
        <w:ind w:left="720"/>
        <w:rPr>
          <w:i/>
          <w:iCs/>
        </w:rPr>
      </w:pPr>
    </w:p>
    <w:p w14:paraId="2B17A17D" w14:textId="4C37D608" w:rsidR="00E26BB6" w:rsidRPr="00BA4D1A" w:rsidRDefault="00BA4D1A" w:rsidP="00AC68A7">
      <w:pPr>
        <w:pStyle w:val="Liststycke"/>
        <w:numPr>
          <w:ilvl w:val="0"/>
          <w:numId w:val="0"/>
        </w:numPr>
        <w:ind w:left="720"/>
        <w:rPr>
          <w:i/>
          <w:iCs/>
        </w:rPr>
      </w:pPr>
      <w:r w:rsidRPr="00BA4D1A">
        <w:rPr>
          <w:i/>
          <w:iCs/>
        </w:rPr>
        <w:t>Framkommer även vikten av att gå in i systemet ”</w:t>
      </w:r>
      <w:proofErr w:type="spellStart"/>
      <w:r w:rsidR="00E26BB6" w:rsidRPr="00BA4D1A">
        <w:rPr>
          <w:i/>
          <w:iCs/>
        </w:rPr>
        <w:t>VeraAsyl</w:t>
      </w:r>
      <w:proofErr w:type="spellEnd"/>
      <w:r w:rsidRPr="00BA4D1A">
        <w:rPr>
          <w:i/>
          <w:iCs/>
        </w:rPr>
        <w:t xml:space="preserve">” </w:t>
      </w:r>
      <w:r w:rsidR="00E26BB6" w:rsidRPr="00BA4D1A">
        <w:rPr>
          <w:i/>
          <w:iCs/>
        </w:rPr>
        <w:t xml:space="preserve">för att inte missa </w:t>
      </w:r>
      <w:r w:rsidRPr="00BA4D1A">
        <w:rPr>
          <w:i/>
          <w:iCs/>
        </w:rPr>
        <w:t xml:space="preserve">om det är så att det </w:t>
      </w:r>
      <w:r w:rsidR="00E26BB6" w:rsidRPr="00BA4D1A">
        <w:rPr>
          <w:i/>
          <w:iCs/>
        </w:rPr>
        <w:t xml:space="preserve">finnas spädbarn/barn </w:t>
      </w:r>
      <w:r w:rsidRPr="00BA4D1A">
        <w:rPr>
          <w:i/>
          <w:iCs/>
        </w:rPr>
        <w:t xml:space="preserve">i familjen som inte har besökt BVC. </w:t>
      </w:r>
      <w:r>
        <w:rPr>
          <w:i/>
          <w:iCs/>
        </w:rPr>
        <w:t xml:space="preserve">Om man har ytterligare frågor kan man ta kontakt med Ulla Kullberg. </w:t>
      </w:r>
    </w:p>
    <w:p w14:paraId="58FD1C1E" w14:textId="77777777" w:rsidR="00E26BB6" w:rsidRDefault="00E26BB6" w:rsidP="00AC68A7">
      <w:pPr>
        <w:pStyle w:val="Liststycke"/>
        <w:numPr>
          <w:ilvl w:val="0"/>
          <w:numId w:val="0"/>
        </w:numPr>
        <w:ind w:left="720"/>
      </w:pPr>
    </w:p>
    <w:p w14:paraId="2D96C0EE" w14:textId="77777777" w:rsidR="00E26BB6" w:rsidRPr="00AC68A7" w:rsidRDefault="00E26BB6" w:rsidP="00AC68A7">
      <w:pPr>
        <w:pStyle w:val="Liststycke"/>
        <w:numPr>
          <w:ilvl w:val="0"/>
          <w:numId w:val="0"/>
        </w:numPr>
        <w:ind w:left="720"/>
      </w:pPr>
    </w:p>
    <w:p w14:paraId="223685BA" w14:textId="77777777" w:rsidR="00A36EDB" w:rsidRDefault="00A36EDB" w:rsidP="00A36EDB">
      <w:pPr>
        <w:pStyle w:val="Liststycke"/>
        <w:numPr>
          <w:ilvl w:val="0"/>
          <w:numId w:val="0"/>
        </w:numPr>
        <w:ind w:left="720"/>
      </w:pPr>
    </w:p>
    <w:p w14:paraId="402DD17A" w14:textId="6605D0E9" w:rsidR="00A36EDB" w:rsidRDefault="00A36EDB" w:rsidP="00A36EDB">
      <w:pPr>
        <w:pStyle w:val="Liststycke"/>
        <w:numPr>
          <w:ilvl w:val="0"/>
          <w:numId w:val="5"/>
        </w:numPr>
      </w:pPr>
      <w:r w:rsidRPr="009767D6">
        <w:rPr>
          <w:b/>
          <w:bCs/>
          <w:i/>
          <w:iCs/>
          <w:lang w:eastAsia="sv-SE"/>
        </w:rPr>
        <w:t xml:space="preserve">Vi tackar våra ledamöter som representerar barn och unga som kan lämna mötet </w:t>
      </w:r>
    </w:p>
    <w:p w14:paraId="38CA117C" w14:textId="77777777" w:rsidR="00A36EDB" w:rsidRDefault="00A36EDB" w:rsidP="00A36EDB">
      <w:pPr>
        <w:pStyle w:val="Liststycke"/>
        <w:numPr>
          <w:ilvl w:val="0"/>
          <w:numId w:val="0"/>
        </w:numPr>
        <w:ind w:left="720"/>
      </w:pPr>
    </w:p>
    <w:p w14:paraId="40F4749E" w14:textId="77777777" w:rsidR="00CE59F3" w:rsidRPr="00CE59F3" w:rsidRDefault="007D1C4E" w:rsidP="00CE59F3">
      <w:pPr>
        <w:pStyle w:val="Liststycke"/>
        <w:numPr>
          <w:ilvl w:val="0"/>
          <w:numId w:val="5"/>
        </w:numPr>
      </w:pPr>
      <w:r w:rsidRPr="00CE59F3">
        <w:rPr>
          <w:b/>
          <w:bCs/>
        </w:rPr>
        <w:t xml:space="preserve">13’40 </w:t>
      </w:r>
      <w:r w:rsidR="00A36EDB" w:rsidRPr="00CE59F3">
        <w:rPr>
          <w:b/>
          <w:bCs/>
        </w:rPr>
        <w:t>Lokal samverkansgrupp – primärvård</w:t>
      </w:r>
      <w:r w:rsidR="00807D50" w:rsidRPr="00CE59F3">
        <w:rPr>
          <w:b/>
          <w:bCs/>
        </w:rPr>
        <w:t xml:space="preserve"> och arbetsgrupp primärvård </w:t>
      </w:r>
    </w:p>
    <w:p w14:paraId="34812EB3" w14:textId="77777777" w:rsidR="00CE59F3" w:rsidRDefault="009D782C" w:rsidP="00CE59F3">
      <w:pPr>
        <w:pStyle w:val="Liststycke"/>
      </w:pPr>
      <w:r w:rsidRPr="00A36EDB">
        <w:t>Uppdatering och information från LOSAM</w:t>
      </w:r>
      <w:r>
        <w:t xml:space="preserve"> – primärvård / Linn</w:t>
      </w:r>
      <w:r w:rsidR="00807D50">
        <w:br/>
      </w:r>
      <w:r w:rsidR="00AB17B5" w:rsidRPr="00CE59F3">
        <w:rPr>
          <w:i/>
          <w:iCs/>
        </w:rPr>
        <w:t>Ingen information att delge</w:t>
      </w:r>
    </w:p>
    <w:p w14:paraId="6846C61C" w14:textId="2ECAC8AC" w:rsidR="007D1C4E" w:rsidRDefault="00807D50" w:rsidP="00CE59F3">
      <w:pPr>
        <w:pStyle w:val="Liststycke"/>
      </w:pPr>
      <w:r>
        <w:t>Uppdatering och information om arbetsgrupp primärvård /</w:t>
      </w:r>
      <w:r w:rsidRPr="00F174B6">
        <w:t xml:space="preserve">Inger Apelskog </w:t>
      </w:r>
      <w:proofErr w:type="spellStart"/>
      <w:r w:rsidRPr="00F174B6">
        <w:t>Hülphers</w:t>
      </w:r>
      <w:proofErr w:type="spellEnd"/>
      <w:r w:rsidR="00AB17B5">
        <w:br/>
      </w:r>
      <w:r w:rsidR="00AB17B5" w:rsidRPr="00CE59F3">
        <w:rPr>
          <w:i/>
          <w:iCs/>
        </w:rPr>
        <w:t>Frågan utgår</w:t>
      </w:r>
    </w:p>
    <w:p w14:paraId="09628AEF" w14:textId="77777777" w:rsidR="00AE674B" w:rsidRDefault="00AE674B" w:rsidP="00AE674B"/>
    <w:p w14:paraId="19970363" w14:textId="4A683C2C" w:rsidR="00A36EDB" w:rsidRDefault="007D1C4E" w:rsidP="00AE674B">
      <w:pPr>
        <w:pStyle w:val="Liststycke"/>
        <w:numPr>
          <w:ilvl w:val="0"/>
          <w:numId w:val="0"/>
        </w:numPr>
        <w:ind w:left="720"/>
        <w:rPr>
          <w:i/>
          <w:iCs/>
        </w:rPr>
      </w:pPr>
      <w:r>
        <w:rPr>
          <w:b/>
          <w:bCs/>
        </w:rPr>
        <w:t>13’5</w:t>
      </w:r>
      <w:r w:rsidR="00442491">
        <w:rPr>
          <w:b/>
          <w:bCs/>
        </w:rPr>
        <w:t>0</w:t>
      </w:r>
      <w:r>
        <w:rPr>
          <w:b/>
          <w:bCs/>
        </w:rPr>
        <w:t xml:space="preserve"> </w:t>
      </w:r>
      <w:r w:rsidR="00B80EE5" w:rsidRPr="007E7AD2">
        <w:rPr>
          <w:b/>
          <w:bCs/>
        </w:rPr>
        <w:t>Presentation av Närsjukvårdsteamet med efterföljande dialog</w:t>
      </w:r>
      <w:r w:rsidR="00B80EE5">
        <w:t xml:space="preserve">/enhetschef Anna </w:t>
      </w:r>
      <w:proofErr w:type="spellStart"/>
      <w:r w:rsidR="00B80EE5">
        <w:t>Hyltner</w:t>
      </w:r>
      <w:proofErr w:type="spellEnd"/>
      <w:r w:rsidR="00AE674B">
        <w:br/>
      </w:r>
      <w:r w:rsidR="00AE674B">
        <w:rPr>
          <w:i/>
          <w:iCs/>
        </w:rPr>
        <w:t>Anna presenterar verksamheten NSVT. För närvarande är NSVT tillgängliga mån-</w:t>
      </w:r>
      <w:proofErr w:type="gramStart"/>
      <w:r w:rsidR="00AE674B">
        <w:rPr>
          <w:i/>
          <w:iCs/>
        </w:rPr>
        <w:t>fred dagtid</w:t>
      </w:r>
      <w:proofErr w:type="gramEnd"/>
      <w:r w:rsidR="00AE674B">
        <w:rPr>
          <w:i/>
          <w:iCs/>
        </w:rPr>
        <w:t>.</w:t>
      </w:r>
    </w:p>
    <w:p w14:paraId="0A2A3039" w14:textId="0B581E30" w:rsidR="00CE59F3" w:rsidRDefault="00CE59F3" w:rsidP="00CE59F3">
      <w:pPr>
        <w:pStyle w:val="Liststycke"/>
        <w:numPr>
          <w:ilvl w:val="0"/>
          <w:numId w:val="0"/>
        </w:numPr>
        <w:ind w:left="720"/>
        <w:rPr>
          <w:i/>
          <w:iCs/>
        </w:rPr>
      </w:pPr>
      <w:r>
        <w:rPr>
          <w:i/>
          <w:iCs/>
        </w:rPr>
        <w:t>För närvarande arbetar man även</w:t>
      </w:r>
      <w:r w:rsidR="009031AF" w:rsidRPr="009031AF">
        <w:rPr>
          <w:i/>
          <w:iCs/>
        </w:rPr>
        <w:t xml:space="preserve"> för</w:t>
      </w:r>
      <w:r w:rsidR="009031AF">
        <w:rPr>
          <w:i/>
          <w:iCs/>
        </w:rPr>
        <w:t xml:space="preserve"> att starta upp ”</w:t>
      </w:r>
      <w:r w:rsidR="009031AF" w:rsidRPr="009031AF">
        <w:rPr>
          <w:i/>
          <w:iCs/>
        </w:rPr>
        <w:t>SU hemma</w:t>
      </w:r>
      <w:r w:rsidR="009031AF">
        <w:rPr>
          <w:i/>
          <w:iCs/>
        </w:rPr>
        <w:t>”</w:t>
      </w:r>
      <w:r w:rsidR="009031AF" w:rsidRPr="009031AF">
        <w:rPr>
          <w:i/>
          <w:iCs/>
        </w:rPr>
        <w:t xml:space="preserve"> </w:t>
      </w:r>
      <w:r>
        <w:rPr>
          <w:i/>
          <w:iCs/>
        </w:rPr>
        <w:t xml:space="preserve">där </w:t>
      </w:r>
      <w:r w:rsidR="009031AF">
        <w:rPr>
          <w:i/>
          <w:iCs/>
        </w:rPr>
        <w:t>personer som är inskrivna inom specialistvården</w:t>
      </w:r>
      <w:r>
        <w:rPr>
          <w:i/>
          <w:iCs/>
        </w:rPr>
        <w:t xml:space="preserve"> ska kunna få</w:t>
      </w:r>
      <w:r w:rsidR="009031AF">
        <w:rPr>
          <w:i/>
          <w:iCs/>
        </w:rPr>
        <w:t xml:space="preserve"> vård i hemmet. </w:t>
      </w:r>
      <w:r>
        <w:rPr>
          <w:i/>
          <w:iCs/>
        </w:rPr>
        <w:br/>
      </w:r>
    </w:p>
    <w:p w14:paraId="03057FC1" w14:textId="0F88BA1A" w:rsidR="009D13CA" w:rsidRPr="00CE59F3" w:rsidRDefault="00CE59F3" w:rsidP="00CE59F3">
      <w:pPr>
        <w:pStyle w:val="Liststycke"/>
        <w:numPr>
          <w:ilvl w:val="0"/>
          <w:numId w:val="0"/>
        </w:numPr>
        <w:ind w:left="720"/>
        <w:rPr>
          <w:i/>
          <w:iCs/>
        </w:rPr>
      </w:pPr>
      <w:r>
        <w:rPr>
          <w:i/>
          <w:iCs/>
        </w:rPr>
        <w:t>P</w:t>
      </w:r>
      <w:r w:rsidR="009031AF" w:rsidRPr="00CE59F3">
        <w:rPr>
          <w:i/>
          <w:iCs/>
        </w:rPr>
        <w:t>rimärvården kan kontakta NSVT där man ser att man kan behöva stöd av specialistsjukvård.</w:t>
      </w:r>
      <w:r w:rsidR="00AB17B5" w:rsidRPr="00CE59F3">
        <w:rPr>
          <w:i/>
          <w:iCs/>
        </w:rPr>
        <w:br/>
        <w:t xml:space="preserve">För </w:t>
      </w:r>
      <w:r w:rsidR="009D13CA" w:rsidRPr="00CE59F3">
        <w:rPr>
          <w:i/>
          <w:iCs/>
        </w:rPr>
        <w:t xml:space="preserve">mer </w:t>
      </w:r>
      <w:r w:rsidR="00AB17B5" w:rsidRPr="00CE59F3">
        <w:rPr>
          <w:i/>
          <w:iCs/>
        </w:rPr>
        <w:t>information och kontaktuppgifter</w:t>
      </w:r>
      <w:r w:rsidR="009D13CA" w:rsidRPr="00CE59F3">
        <w:rPr>
          <w:i/>
          <w:iCs/>
        </w:rPr>
        <w:t xml:space="preserve">, se länk </w:t>
      </w:r>
      <w:hyperlink r:id="rId16" w:history="1">
        <w:r w:rsidR="009D13CA" w:rsidRPr="00CE59F3">
          <w:rPr>
            <w:rStyle w:val="Hyperlnk"/>
            <w:i/>
            <w:iCs/>
          </w:rPr>
          <w:t>Delregional rutin Närsjukvårdsteam SU – Kontakt och kommunikation.pdf</w:t>
        </w:r>
      </w:hyperlink>
    </w:p>
    <w:p w14:paraId="462CC7B3" w14:textId="306C2742" w:rsidR="00AE674B" w:rsidRPr="009D13CA" w:rsidRDefault="00AE674B" w:rsidP="009D13CA">
      <w:pPr>
        <w:pStyle w:val="Liststycke"/>
        <w:numPr>
          <w:ilvl w:val="0"/>
          <w:numId w:val="0"/>
        </w:numPr>
        <w:ind w:left="720"/>
        <w:rPr>
          <w:i/>
          <w:iCs/>
        </w:rPr>
      </w:pPr>
    </w:p>
    <w:p w14:paraId="1AE8EE7B" w14:textId="77777777" w:rsidR="00AB17B5" w:rsidRPr="00BA4D1A" w:rsidRDefault="00AB17B5" w:rsidP="00BA4D1A">
      <w:pPr>
        <w:pStyle w:val="Liststycke"/>
        <w:numPr>
          <w:ilvl w:val="0"/>
          <w:numId w:val="0"/>
        </w:numPr>
        <w:ind w:left="720"/>
        <w:rPr>
          <w:i/>
          <w:iCs/>
        </w:rPr>
      </w:pPr>
    </w:p>
    <w:p w14:paraId="7DF64886" w14:textId="77777777" w:rsidR="00AE674B" w:rsidRPr="00AE674B" w:rsidRDefault="00AE674B" w:rsidP="00AE674B">
      <w:pPr>
        <w:pStyle w:val="Liststycke"/>
        <w:numPr>
          <w:ilvl w:val="0"/>
          <w:numId w:val="0"/>
        </w:numPr>
        <w:ind w:left="720"/>
      </w:pPr>
    </w:p>
    <w:p w14:paraId="5169B8F1" w14:textId="11B5FC85" w:rsidR="00A36EDB" w:rsidRPr="00AD0497" w:rsidRDefault="00A36EDB" w:rsidP="00A36EDB">
      <w:pPr>
        <w:pStyle w:val="Liststycke"/>
        <w:numPr>
          <w:ilvl w:val="0"/>
          <w:numId w:val="5"/>
        </w:numPr>
        <w:rPr>
          <w:b/>
          <w:bCs/>
        </w:rPr>
      </w:pPr>
      <w:r w:rsidRPr="006628FE">
        <w:rPr>
          <w:b/>
          <w:bCs/>
        </w:rPr>
        <w:t>14.</w:t>
      </w:r>
      <w:r w:rsidR="007D1C4E">
        <w:rPr>
          <w:b/>
          <w:bCs/>
        </w:rPr>
        <w:t>20</w:t>
      </w:r>
      <w:r w:rsidRPr="006628FE">
        <w:rPr>
          <w:b/>
          <w:bCs/>
        </w:rPr>
        <w:t xml:space="preserve"> Te</w:t>
      </w:r>
      <w:r w:rsidRPr="009A2407">
        <w:rPr>
          <w:b/>
          <w:bCs/>
        </w:rPr>
        <w:t>magrupp äldre söker ytterligare en vårdcentral med tillhörande kommun som vill delta i pilotprojekt under 2025</w:t>
      </w:r>
      <w:r w:rsidRPr="009A2407">
        <w:t>/ Christina Wadell</w:t>
      </w:r>
      <w:r>
        <w:br/>
      </w:r>
      <w:proofErr w:type="gramStart"/>
      <w:r w:rsidR="00875E99">
        <w:t>Mail</w:t>
      </w:r>
      <w:proofErr w:type="gramEnd"/>
      <w:r w:rsidR="00875E99">
        <w:t xml:space="preserve"> har gått iväg till samtliga vårdcentraler</w:t>
      </w:r>
      <w:r>
        <w:t xml:space="preserve"> </w:t>
      </w:r>
    </w:p>
    <w:p w14:paraId="3304A6EA" w14:textId="1A008B4C" w:rsidR="00AD0497" w:rsidRPr="00964371" w:rsidRDefault="00E25B36" w:rsidP="00964371">
      <w:pPr>
        <w:pStyle w:val="Liststycke"/>
        <w:numPr>
          <w:ilvl w:val="0"/>
          <w:numId w:val="14"/>
        </w:numPr>
        <w:rPr>
          <w:b/>
          <w:bCs/>
          <w:i/>
          <w:iCs/>
        </w:rPr>
      </w:pPr>
      <w:r>
        <w:rPr>
          <w:i/>
          <w:iCs/>
        </w:rPr>
        <w:t xml:space="preserve">Information lyfts om att </w:t>
      </w:r>
      <w:proofErr w:type="gramStart"/>
      <w:r>
        <w:rPr>
          <w:i/>
          <w:iCs/>
        </w:rPr>
        <w:t>mail</w:t>
      </w:r>
      <w:proofErr w:type="gramEnd"/>
      <w:r>
        <w:rPr>
          <w:i/>
          <w:iCs/>
        </w:rPr>
        <w:t xml:space="preserve"> har gått iväg till samtliga </w:t>
      </w:r>
      <w:proofErr w:type="spellStart"/>
      <w:r>
        <w:rPr>
          <w:i/>
          <w:iCs/>
        </w:rPr>
        <w:t>vc</w:t>
      </w:r>
      <w:proofErr w:type="spellEnd"/>
      <w:r>
        <w:rPr>
          <w:i/>
          <w:iCs/>
        </w:rPr>
        <w:t xml:space="preserve"> i NOSAM</w:t>
      </w:r>
      <w:r w:rsidR="00964371">
        <w:rPr>
          <w:b/>
          <w:bCs/>
        </w:rPr>
        <w:br/>
      </w:r>
    </w:p>
    <w:p w14:paraId="5FE8D66E" w14:textId="2D21C2D3" w:rsidR="00875E99" w:rsidRDefault="00A36EDB" w:rsidP="00875E99">
      <w:pPr>
        <w:numPr>
          <w:ilvl w:val="0"/>
          <w:numId w:val="5"/>
        </w:numPr>
        <w:spacing w:before="0" w:after="0" w:line="240" w:lineRule="auto"/>
      </w:pPr>
      <w:r>
        <w:rPr>
          <w:rFonts w:eastAsia="Times New Roman"/>
          <w:b/>
          <w:bCs/>
        </w:rPr>
        <w:t>Dialog och ställningstagande:</w:t>
      </w:r>
      <w:r>
        <w:rPr>
          <w:rFonts w:eastAsia="Times New Roman"/>
          <w:b/>
          <w:bCs/>
        </w:rPr>
        <w:br/>
      </w:r>
    </w:p>
    <w:p w14:paraId="3233181D" w14:textId="77777777" w:rsidR="00A36EDB" w:rsidRPr="00772C30" w:rsidRDefault="00A36EDB" w:rsidP="00A36EDB">
      <w:pPr>
        <w:pStyle w:val="Liststycke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14.20 Paus</w:t>
      </w:r>
    </w:p>
    <w:p w14:paraId="6D30DB9D" w14:textId="77777777" w:rsidR="00A36EDB" w:rsidRPr="00772C30" w:rsidRDefault="00A36EDB" w:rsidP="00A36EDB">
      <w:pPr>
        <w:pStyle w:val="Liststycke"/>
        <w:numPr>
          <w:ilvl w:val="0"/>
          <w:numId w:val="0"/>
        </w:numPr>
        <w:ind w:left="720"/>
        <w:rPr>
          <w:b/>
          <w:bCs/>
        </w:rPr>
      </w:pPr>
    </w:p>
    <w:p w14:paraId="06660708" w14:textId="20BB25E5" w:rsidR="00A36EDB" w:rsidRDefault="00A36EDB" w:rsidP="00A36EDB">
      <w:pPr>
        <w:pStyle w:val="Liststycke"/>
        <w:numPr>
          <w:ilvl w:val="0"/>
          <w:numId w:val="5"/>
        </w:numPr>
      </w:pPr>
      <w:r w:rsidRPr="006628FE">
        <w:rPr>
          <w:b/>
          <w:bCs/>
        </w:rPr>
        <w:t>14.</w:t>
      </w:r>
      <w:r w:rsidR="007D1C4E">
        <w:rPr>
          <w:b/>
          <w:bCs/>
        </w:rPr>
        <w:t xml:space="preserve">30 </w:t>
      </w:r>
      <w:r w:rsidRPr="001F7660">
        <w:rPr>
          <w:b/>
          <w:bCs/>
        </w:rPr>
        <w:t>Projekt mobil hemsjukvårdsläkare</w:t>
      </w:r>
      <w:r>
        <w:rPr>
          <w:b/>
          <w:bCs/>
        </w:rPr>
        <w:t xml:space="preserve"> </w:t>
      </w:r>
      <w:r w:rsidR="00807D50">
        <w:rPr>
          <w:b/>
          <w:bCs/>
        </w:rPr>
        <w:t xml:space="preserve">med efterföljande dialog </w:t>
      </w:r>
      <w:r>
        <w:rPr>
          <w:b/>
          <w:bCs/>
        </w:rPr>
        <w:br/>
      </w:r>
      <w:r>
        <w:t xml:space="preserve">Tove Nyman och Hanna Annelund kommer och berättar mer. </w:t>
      </w:r>
    </w:p>
    <w:p w14:paraId="4C65225A" w14:textId="48926B18" w:rsidR="00E25B36" w:rsidRDefault="00E25B36" w:rsidP="00E25B36">
      <w:pPr>
        <w:pStyle w:val="Liststycke"/>
        <w:numPr>
          <w:ilvl w:val="0"/>
          <w:numId w:val="14"/>
        </w:numPr>
        <w:rPr>
          <w:i/>
          <w:iCs/>
        </w:rPr>
      </w:pPr>
      <w:r>
        <w:rPr>
          <w:i/>
          <w:iCs/>
        </w:rPr>
        <w:t xml:space="preserve">Tove presenterar projektet. </w:t>
      </w:r>
      <w:r w:rsidR="009D13CA">
        <w:rPr>
          <w:i/>
          <w:iCs/>
        </w:rPr>
        <w:t xml:space="preserve">Presentationen hittar du här: </w:t>
      </w:r>
      <w:r>
        <w:rPr>
          <w:i/>
          <w:iCs/>
        </w:rPr>
        <w:t xml:space="preserve"> </w:t>
      </w:r>
      <w:hyperlink r:id="rId17" w:history="1">
        <w:r w:rsidR="009D13CA" w:rsidRPr="009D13CA">
          <w:rPr>
            <w:rStyle w:val="Hyperlnk"/>
            <w:i/>
            <w:iCs/>
          </w:rPr>
          <w:t>..\PP</w:t>
        </w:r>
        <w:r w:rsidR="009D13CA" w:rsidRPr="009D13CA">
          <w:rPr>
            <w:rStyle w:val="Hyperlnk"/>
            <w:i/>
            <w:iCs/>
          </w:rPr>
          <w:t xml:space="preserve"> </w:t>
        </w:r>
        <w:r w:rsidR="009D13CA" w:rsidRPr="009D13CA">
          <w:rPr>
            <w:rStyle w:val="Hyperlnk"/>
            <w:i/>
            <w:iCs/>
          </w:rPr>
          <w:t>mobil hemsjukvårdsläkare.pdf</w:t>
        </w:r>
      </w:hyperlink>
      <w:r w:rsidR="000303E4">
        <w:rPr>
          <w:i/>
          <w:iCs/>
        </w:rPr>
        <w:br/>
        <w:t xml:space="preserve">Framkommer flertalet tankar kring upplägg och Tove kommer därför kalla samtliga vårdcentraler till Flöjelbergsgatan för vidare dialog. Datum för dialog; 25/2 </w:t>
      </w:r>
      <w:proofErr w:type="spellStart"/>
      <w:r w:rsidR="000303E4">
        <w:rPr>
          <w:i/>
          <w:iCs/>
        </w:rPr>
        <w:t>kl</w:t>
      </w:r>
      <w:proofErr w:type="spellEnd"/>
      <w:r w:rsidR="000303E4">
        <w:rPr>
          <w:i/>
          <w:iCs/>
        </w:rPr>
        <w:t xml:space="preserve"> 14-16</w:t>
      </w:r>
      <w:r w:rsidR="009D13CA">
        <w:rPr>
          <w:i/>
          <w:iCs/>
        </w:rPr>
        <w:t xml:space="preserve">. </w:t>
      </w:r>
    </w:p>
    <w:p w14:paraId="1929ECF8" w14:textId="77777777" w:rsidR="000303E4" w:rsidRDefault="000303E4" w:rsidP="00CA5ED3">
      <w:pPr>
        <w:ind w:left="1080"/>
        <w:rPr>
          <w:i/>
          <w:iCs/>
        </w:rPr>
      </w:pPr>
    </w:p>
    <w:p w14:paraId="6B16CBA7" w14:textId="77777777" w:rsidR="00A36EDB" w:rsidRDefault="00A36EDB" w:rsidP="00A36EDB">
      <w:pPr>
        <w:pStyle w:val="Liststycke"/>
        <w:numPr>
          <w:ilvl w:val="0"/>
          <w:numId w:val="0"/>
        </w:numPr>
        <w:ind w:left="720"/>
      </w:pPr>
    </w:p>
    <w:p w14:paraId="606C9C00" w14:textId="26C0D0CD" w:rsidR="00A36EDB" w:rsidRPr="007E7AD2" w:rsidRDefault="00A36EDB" w:rsidP="00A36EDB">
      <w:pPr>
        <w:pStyle w:val="Liststycke"/>
        <w:numPr>
          <w:ilvl w:val="0"/>
          <w:numId w:val="5"/>
        </w:numPr>
        <w:rPr>
          <w:b/>
          <w:bCs/>
        </w:rPr>
      </w:pPr>
      <w:r>
        <w:rPr>
          <w:b/>
          <w:bCs/>
        </w:rPr>
        <w:t xml:space="preserve">16.00 </w:t>
      </w:r>
      <w:r w:rsidRPr="00713884">
        <w:rPr>
          <w:b/>
          <w:bCs/>
        </w:rPr>
        <w:t>Mötet avslutas</w:t>
      </w:r>
    </w:p>
    <w:p w14:paraId="41A990A1" w14:textId="77777777" w:rsidR="00A36EDB" w:rsidRPr="002740D8" w:rsidRDefault="00A36EDB" w:rsidP="00A36EDB">
      <w:pPr>
        <w:pStyle w:val="Vlkomna"/>
        <w:rPr>
          <w:spacing w:val="10"/>
        </w:rPr>
      </w:pPr>
      <w:r w:rsidRPr="002740D8">
        <w:rPr>
          <w:spacing w:val="10"/>
        </w:rPr>
        <w:t>Välkomna!</w:t>
      </w:r>
    </w:p>
    <w:p w14:paraId="211E4828" w14:textId="77777777" w:rsidR="00A36EDB" w:rsidRDefault="00A36EDB" w:rsidP="00A36EDB">
      <w:pPr>
        <w:spacing w:before="0" w:after="160" w:line="259" w:lineRule="auto"/>
      </w:pPr>
    </w:p>
    <w:p w14:paraId="21C2EDF1" w14:textId="77777777" w:rsidR="00A36EDB" w:rsidRDefault="00A36EDB" w:rsidP="00A36EDB">
      <w:pPr>
        <w:spacing w:before="0" w:after="160" w:line="259" w:lineRule="auto"/>
      </w:pPr>
      <w:r>
        <w:t>Ordförande: Sandra Hult</w:t>
      </w:r>
    </w:p>
    <w:p w14:paraId="3F1FEFA4" w14:textId="77777777" w:rsidR="004179D9" w:rsidRDefault="004179D9" w:rsidP="00A959C9">
      <w:pPr>
        <w:spacing w:before="0" w:after="160" w:line="259" w:lineRule="auto"/>
      </w:pPr>
    </w:p>
    <w:p w14:paraId="791309EE" w14:textId="77777777" w:rsidR="004179D9" w:rsidRDefault="004179D9" w:rsidP="00A959C9">
      <w:pPr>
        <w:spacing w:before="0" w:after="160" w:line="259" w:lineRule="auto"/>
      </w:pPr>
    </w:p>
    <w:sectPr w:rsidR="004179D9" w:rsidSect="00516A0F">
      <w:headerReference w:type="default" r:id="rId18"/>
      <w:footerReference w:type="default" r:id="rId19"/>
      <w:headerReference w:type="first" r:id="rId20"/>
      <w:footerReference w:type="first" r:id="rId21"/>
      <w:pgSz w:w="11906" w:h="16838"/>
      <w:pgMar w:top="1588" w:right="1588" w:bottom="1588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8A129" w14:textId="77777777" w:rsidR="009C735E" w:rsidRDefault="009C735E" w:rsidP="00DB736F">
      <w:r>
        <w:separator/>
      </w:r>
    </w:p>
    <w:p w14:paraId="58EB8CD1" w14:textId="77777777" w:rsidR="009C735E" w:rsidRDefault="009C735E"/>
  </w:endnote>
  <w:endnote w:type="continuationSeparator" w:id="0">
    <w:p w14:paraId="350FAE6D" w14:textId="77777777" w:rsidR="009C735E" w:rsidRDefault="009C735E" w:rsidP="00DB736F">
      <w:r>
        <w:continuationSeparator/>
      </w:r>
    </w:p>
    <w:p w14:paraId="35A35E65" w14:textId="77777777" w:rsidR="009C735E" w:rsidRDefault="009C735E"/>
    <w:p w14:paraId="57691784" w14:textId="77777777" w:rsidR="009C735E" w:rsidRDefault="009C735E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F7B1A9A" wp14:editId="50B84C3A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B80016" w14:textId="77777777" w:rsidR="009C735E" w:rsidRPr="00621DC0" w:rsidRDefault="009C735E" w:rsidP="00D16B8D">
      <w:pPr>
        <w:pStyle w:val="Sidhuvud"/>
      </w:pPr>
    </w:p>
    <w:p w14:paraId="2EE843BB" w14:textId="77777777" w:rsidR="009C735E" w:rsidRPr="00621DC0" w:rsidRDefault="009C735E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altName w:val="Gadugi"/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43C2C" w14:textId="77777777" w:rsidR="00177D47" w:rsidRDefault="00177D47" w:rsidP="00177D47">
    <w:pPr>
      <w:pStyle w:val="Sidfot"/>
      <w:tabs>
        <w:tab w:val="left" w:pos="2528"/>
      </w:tabs>
    </w:pPr>
  </w:p>
  <w:p w14:paraId="32A53AD4" w14:textId="77777777" w:rsidR="00177D47" w:rsidRDefault="00177D47" w:rsidP="00177D47">
    <w:pPr>
      <w:pStyle w:val="Sidfot"/>
      <w:jc w:val="left"/>
    </w:pPr>
  </w:p>
  <w:p w14:paraId="07CEB581" w14:textId="77777777" w:rsidR="00177D47" w:rsidRPr="0084654E" w:rsidRDefault="00177D47" w:rsidP="00177D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705344" behindDoc="0" locked="0" layoutInCell="1" allowOverlap="1" wp14:anchorId="5B884B32" wp14:editId="16B99954">
              <wp:simplePos x="0" y="0"/>
              <wp:positionH relativeFrom="column">
                <wp:posOffset>2925445</wp:posOffset>
              </wp:positionH>
              <wp:positionV relativeFrom="paragraph">
                <wp:posOffset>87630</wp:posOffset>
              </wp:positionV>
              <wp:extent cx="2860158" cy="0"/>
              <wp:effectExtent l="0" t="0" r="0" b="0"/>
              <wp:wrapNone/>
              <wp:docPr id="12" name="Rak koppling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860158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32B00AB" id="Rak koppling 12" o:spid="_x0000_s1026" alt="&quot;&quot;" style="position:absolute;flip:x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0.35pt,6.9pt" to="455.5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" strokecolor="#f6a200 [3204]" strokeweight="2pt">
              <v:stroke joinstyle="miter"/>
            </v:line>
          </w:pict>
        </mc:Fallback>
      </mc:AlternateContent>
    </w:r>
    <w:r w:rsidRPr="00CA4542">
      <w:t>www.</w:t>
    </w:r>
    <w:r w:rsidRPr="008A1134">
      <w:t>vardsamverkan</w:t>
    </w:r>
    <w:r w:rsidRPr="00CA4542">
      <w:t>.se/</w:t>
    </w:r>
    <w:r w:rsidRPr="00540EC2">
      <w:t>goteborgsomradet</w:t>
    </w:r>
    <w:r>
      <w:t xml:space="preserve"> | </w:t>
    </w:r>
    <w:sdt>
      <w:sdtPr>
        <w:id w:val="-1304079260"/>
        <w:docPartObj>
          <w:docPartGallery w:val="Page Numbers (Bottom of Page)"/>
          <w:docPartUnique/>
        </w:docPartObj>
      </w:sdtPr>
      <w:sdtEndPr/>
      <w:sdtContent>
        <w:sdt>
          <w:sdtPr>
            <w:id w:val="-90429500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A77B1" w14:textId="77777777" w:rsidR="00540EC2" w:rsidRDefault="00540EC2" w:rsidP="0084654E">
    <w:pPr>
      <w:pStyle w:val="Sidfot"/>
      <w:tabs>
        <w:tab w:val="left" w:pos="2528"/>
      </w:tabs>
    </w:pPr>
  </w:p>
  <w:p w14:paraId="700E9AFD" w14:textId="77777777" w:rsidR="0084654E" w:rsidRDefault="0084654E" w:rsidP="0084654E">
    <w:pPr>
      <w:pStyle w:val="Sidfot"/>
      <w:tabs>
        <w:tab w:val="left" w:pos="2528"/>
      </w:tabs>
    </w:pPr>
  </w:p>
  <w:p w14:paraId="7B5CC601" w14:textId="77777777" w:rsidR="0084654E" w:rsidRDefault="0084654E" w:rsidP="0084654E">
    <w:pPr>
      <w:pStyle w:val="Sidfot"/>
    </w:pPr>
  </w:p>
  <w:p w14:paraId="31251C5C" w14:textId="77777777" w:rsidR="00CD3391" w:rsidRPr="0084654E" w:rsidRDefault="009A6DFC" w:rsidP="0084654E">
    <w:pPr>
      <w:pStyle w:val="Sidfot"/>
    </w:pPr>
    <w:r>
      <w:rPr>
        <w:noProof/>
      </w:rPr>
      <w:drawing>
        <wp:anchor distT="0" distB="0" distL="114300" distR="114300" simplePos="0" relativeHeight="251658239" behindDoc="1" locked="0" layoutInCell="1" allowOverlap="1" wp14:anchorId="2DD6ACE8" wp14:editId="1FB411F5">
          <wp:simplePos x="0" y="0"/>
          <wp:positionH relativeFrom="column">
            <wp:posOffset>3604563</wp:posOffset>
          </wp:positionH>
          <wp:positionV relativeFrom="paragraph">
            <wp:posOffset>-1609649</wp:posOffset>
          </wp:positionV>
          <wp:extent cx="3038475" cy="2329815"/>
          <wp:effectExtent l="0" t="0" r="9525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alphaModFix amt="7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475" cy="232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77D47"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5A219707" wp14:editId="55ABDC21">
              <wp:simplePos x="0" y="0"/>
              <wp:positionH relativeFrom="column">
                <wp:posOffset>-157776</wp:posOffset>
              </wp:positionH>
              <wp:positionV relativeFrom="paragraph">
                <wp:posOffset>86641</wp:posOffset>
              </wp:positionV>
              <wp:extent cx="2784179" cy="0"/>
              <wp:effectExtent l="0" t="0" r="0" b="0"/>
              <wp:wrapNone/>
              <wp:docPr id="10" name="Rak koppling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784179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F9DDF17" id="Rak koppling 10" o:spid="_x0000_s1026" alt="&quot;&quot;" style="position:absolute;flip:x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4pt,6.8pt" to="206.8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" strokecolor="#f6a200 [3204]" strokeweight="2pt">
              <v:stroke joinstyle="miter"/>
            </v:line>
          </w:pict>
        </mc:Fallback>
      </mc:AlternateContent>
    </w:r>
    <w:r w:rsidR="0084654E" w:rsidRPr="00CA4542">
      <w:t>www.</w:t>
    </w:r>
    <w:r w:rsidR="0084654E" w:rsidRPr="008A1134">
      <w:t>vardsamverkan</w:t>
    </w:r>
    <w:r w:rsidR="0084654E" w:rsidRPr="00CA4542">
      <w:t>.se/</w:t>
    </w:r>
    <w:r w:rsidR="00540EC2" w:rsidRPr="00540EC2">
      <w:t>goteborgsomradet</w:t>
    </w:r>
    <w:r w:rsidR="0084654E"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EndPr/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EndPr/>
          <w:sdtContent>
            <w:r w:rsidR="0084654E">
              <w:t xml:space="preserve">Sida 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="0084654E" w:rsidRPr="009E0021">
              <w:rPr>
                <w:b/>
                <w:bCs/>
              </w:rPr>
              <w:instrText>PAGE</w:instrTex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end"/>
            </w:r>
            <w:r w:rsidR="0084654E" w:rsidRPr="009E0021">
              <w:rPr>
                <w:b/>
                <w:bCs/>
              </w:rPr>
              <w:t xml:space="preserve"> </w:t>
            </w:r>
            <w:r w:rsidR="0084654E">
              <w:t xml:space="preserve">av </w:t>
            </w:r>
            <w:r w:rsidR="0084654E">
              <w:rPr>
                <w:b/>
                <w:bCs/>
                <w:sz w:val="24"/>
                <w:szCs w:val="24"/>
              </w:rPr>
              <w:fldChar w:fldCharType="begin"/>
            </w:r>
            <w:r w:rsidR="0084654E">
              <w:rPr>
                <w:b/>
                <w:bCs/>
              </w:rPr>
              <w:instrText>NUMPAGES</w:instrText>
            </w:r>
            <w:r w:rsidR="0084654E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4DA2C" w14:textId="77777777" w:rsidR="009C735E" w:rsidRDefault="009C735E" w:rsidP="00DB736F">
      <w:r>
        <w:separator/>
      </w:r>
    </w:p>
    <w:p w14:paraId="1872870E" w14:textId="77777777" w:rsidR="009C735E" w:rsidRDefault="009C735E"/>
  </w:footnote>
  <w:footnote w:type="continuationSeparator" w:id="0">
    <w:p w14:paraId="1A981E88" w14:textId="77777777" w:rsidR="009C735E" w:rsidRDefault="009C735E" w:rsidP="00DB736F">
      <w:r>
        <w:continuationSeparator/>
      </w:r>
    </w:p>
    <w:p w14:paraId="58D7F8EF" w14:textId="77777777" w:rsidR="009C735E" w:rsidRDefault="009C735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E4EDD" w14:textId="77777777" w:rsidR="00CD3391" w:rsidRDefault="009A6DFC" w:rsidP="00F37F29">
    <w:pPr>
      <w:pStyle w:val="Sidhuvud"/>
      <w:jc w:val="right"/>
    </w:pPr>
    <w:r>
      <w:rPr>
        <w:noProof/>
      </w:rPr>
      <w:drawing>
        <wp:inline distT="0" distB="0" distL="0" distR="0" wp14:anchorId="301154AA" wp14:editId="23E9CDC9">
          <wp:extent cx="1421130" cy="742068"/>
          <wp:effectExtent l="0" t="0" r="7620" b="1270"/>
          <wp:docPr id="5" name="Bild 5" descr="Logotyp Vårdsamverkan Göteborgsområdet (svar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Logotyp Vårdsamverkan Göteborgsområdet (svart)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5200" cy="7598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34770A" w14:textId="77777777" w:rsidR="00F37F29" w:rsidRPr="00D16B8D" w:rsidRDefault="00F37F29" w:rsidP="00F37F29">
    <w:pPr>
      <w:pStyle w:val="Sidhuvud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1BD0A" w14:textId="77777777" w:rsidR="00D16B8D" w:rsidRDefault="009A6DFC" w:rsidP="00D16B8D">
    <w:pPr>
      <w:pStyle w:val="Sidhuvud"/>
    </w:pPr>
    <w:r w:rsidRPr="009A6DFC">
      <w:rPr>
        <w:noProof/>
      </w:rPr>
      <w:drawing>
        <wp:inline distT="0" distB="0" distL="0" distR="0" wp14:anchorId="693BEF06" wp14:editId="3B4DAC45">
          <wp:extent cx="1426866" cy="745063"/>
          <wp:effectExtent l="0" t="0" r="1905" b="0"/>
          <wp:docPr id="2" name="Bild 2" descr="Logotyp Vårdsamverkan Göteborgsområd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 descr="Logotyp Vårdsamverkan Göteborgsområdet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242" cy="7645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5E3473" w14:textId="77777777" w:rsidR="00540EC2" w:rsidRDefault="00540EC2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6388B"/>
    <w:multiLevelType w:val="hybridMultilevel"/>
    <w:tmpl w:val="B974424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70F4A29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624368"/>
    <w:multiLevelType w:val="hybridMultilevel"/>
    <w:tmpl w:val="6270BFF8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" w15:restartNumberingAfterBreak="0">
    <w:nsid w:val="23F40958"/>
    <w:multiLevelType w:val="hybridMultilevel"/>
    <w:tmpl w:val="B5D644AA"/>
    <w:lvl w:ilvl="0" w:tplc="DE70310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4364EF"/>
    <w:multiLevelType w:val="hybridMultilevel"/>
    <w:tmpl w:val="1898C30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0754380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BD2462"/>
    <w:multiLevelType w:val="hybridMultilevel"/>
    <w:tmpl w:val="FC9A270C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A016D8B"/>
    <w:multiLevelType w:val="hybridMultilevel"/>
    <w:tmpl w:val="74AEC89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F60139B"/>
    <w:multiLevelType w:val="hybridMultilevel"/>
    <w:tmpl w:val="AFD635BA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3DC08A7"/>
    <w:multiLevelType w:val="hybridMultilevel"/>
    <w:tmpl w:val="4C26B37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88E252C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87482C"/>
    <w:multiLevelType w:val="hybridMultilevel"/>
    <w:tmpl w:val="2482DCD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06B4301"/>
    <w:multiLevelType w:val="hybridMultilevel"/>
    <w:tmpl w:val="6734BBDE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5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BF6264"/>
    <w:multiLevelType w:val="hybridMultilevel"/>
    <w:tmpl w:val="E3EC818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4D5875"/>
    <w:multiLevelType w:val="hybridMultilevel"/>
    <w:tmpl w:val="D53288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765A2C"/>
    <w:multiLevelType w:val="hybridMultilevel"/>
    <w:tmpl w:val="3840809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08631824">
    <w:abstractNumId w:val="15"/>
  </w:num>
  <w:num w:numId="2" w16cid:durableId="892350017">
    <w:abstractNumId w:val="7"/>
  </w:num>
  <w:num w:numId="3" w16cid:durableId="1050034963">
    <w:abstractNumId w:val="17"/>
  </w:num>
  <w:num w:numId="4" w16cid:durableId="590283893">
    <w:abstractNumId w:val="6"/>
  </w:num>
  <w:num w:numId="5" w16cid:durableId="2023164479">
    <w:abstractNumId w:val="18"/>
  </w:num>
  <w:num w:numId="6" w16cid:durableId="2012828243">
    <w:abstractNumId w:val="3"/>
  </w:num>
  <w:num w:numId="7" w16cid:durableId="1071393951">
    <w:abstractNumId w:val="12"/>
  </w:num>
  <w:num w:numId="8" w16cid:durableId="1074856501">
    <w:abstractNumId w:val="5"/>
  </w:num>
  <w:num w:numId="9" w16cid:durableId="1193298596">
    <w:abstractNumId w:val="1"/>
  </w:num>
  <w:num w:numId="10" w16cid:durableId="312804695">
    <w:abstractNumId w:val="0"/>
  </w:num>
  <w:num w:numId="11" w16cid:durableId="932467871">
    <w:abstractNumId w:val="4"/>
  </w:num>
  <w:num w:numId="12" w16cid:durableId="375200757">
    <w:abstractNumId w:val="11"/>
  </w:num>
  <w:num w:numId="13" w16cid:durableId="1479495015">
    <w:abstractNumId w:val="10"/>
  </w:num>
  <w:num w:numId="14" w16cid:durableId="1167474837">
    <w:abstractNumId w:val="13"/>
  </w:num>
  <w:num w:numId="15" w16cid:durableId="2044744270">
    <w:abstractNumId w:val="8"/>
  </w:num>
  <w:num w:numId="16" w16cid:durableId="537356657">
    <w:abstractNumId w:val="14"/>
  </w:num>
  <w:num w:numId="17" w16cid:durableId="252515485">
    <w:abstractNumId w:val="19"/>
  </w:num>
  <w:num w:numId="18" w16cid:durableId="1164279566">
    <w:abstractNumId w:val="2"/>
  </w:num>
  <w:num w:numId="19" w16cid:durableId="1221136339">
    <w:abstractNumId w:val="9"/>
  </w:num>
  <w:num w:numId="20" w16cid:durableId="19672782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A72"/>
    <w:rsid w:val="00025C06"/>
    <w:rsid w:val="000303E4"/>
    <w:rsid w:val="0003264E"/>
    <w:rsid w:val="00084C09"/>
    <w:rsid w:val="000B4357"/>
    <w:rsid w:val="000C4FFC"/>
    <w:rsid w:val="000D46AA"/>
    <w:rsid w:val="001141F4"/>
    <w:rsid w:val="00177D47"/>
    <w:rsid w:val="00211A00"/>
    <w:rsid w:val="0021499B"/>
    <w:rsid w:val="00224B4C"/>
    <w:rsid w:val="00241928"/>
    <w:rsid w:val="002463E1"/>
    <w:rsid w:val="002520CC"/>
    <w:rsid w:val="002640EC"/>
    <w:rsid w:val="00272F84"/>
    <w:rsid w:val="002740D8"/>
    <w:rsid w:val="00292797"/>
    <w:rsid w:val="002A17BD"/>
    <w:rsid w:val="002A3EDA"/>
    <w:rsid w:val="002A54B9"/>
    <w:rsid w:val="002C0F70"/>
    <w:rsid w:val="002E0163"/>
    <w:rsid w:val="002E58FC"/>
    <w:rsid w:val="003273C9"/>
    <w:rsid w:val="00362BBE"/>
    <w:rsid w:val="003711E0"/>
    <w:rsid w:val="003A1EF8"/>
    <w:rsid w:val="003B7C64"/>
    <w:rsid w:val="003F3CD0"/>
    <w:rsid w:val="0040064B"/>
    <w:rsid w:val="004179D9"/>
    <w:rsid w:val="00425FFF"/>
    <w:rsid w:val="00442491"/>
    <w:rsid w:val="00452EAC"/>
    <w:rsid w:val="00456048"/>
    <w:rsid w:val="00480DCC"/>
    <w:rsid w:val="004B6655"/>
    <w:rsid w:val="00516A0F"/>
    <w:rsid w:val="00540EC2"/>
    <w:rsid w:val="00541B74"/>
    <w:rsid w:val="005B1F1E"/>
    <w:rsid w:val="005B4846"/>
    <w:rsid w:val="005B5D5C"/>
    <w:rsid w:val="005D2ED2"/>
    <w:rsid w:val="005E17C1"/>
    <w:rsid w:val="005F2C1D"/>
    <w:rsid w:val="00601448"/>
    <w:rsid w:val="00616D6B"/>
    <w:rsid w:val="00621DC0"/>
    <w:rsid w:val="0063303B"/>
    <w:rsid w:val="00671F31"/>
    <w:rsid w:val="00684516"/>
    <w:rsid w:val="00684A21"/>
    <w:rsid w:val="006B6EED"/>
    <w:rsid w:val="006C1F2A"/>
    <w:rsid w:val="006E0E5D"/>
    <w:rsid w:val="006F0C32"/>
    <w:rsid w:val="00712CFA"/>
    <w:rsid w:val="0071384A"/>
    <w:rsid w:val="00715B45"/>
    <w:rsid w:val="00743875"/>
    <w:rsid w:val="007570EF"/>
    <w:rsid w:val="007717C6"/>
    <w:rsid w:val="00785879"/>
    <w:rsid w:val="00787E86"/>
    <w:rsid w:val="007D1C4E"/>
    <w:rsid w:val="007E7AD2"/>
    <w:rsid w:val="00807D50"/>
    <w:rsid w:val="0084654E"/>
    <w:rsid w:val="00875E99"/>
    <w:rsid w:val="008840B0"/>
    <w:rsid w:val="00891A72"/>
    <w:rsid w:val="00892594"/>
    <w:rsid w:val="008926DE"/>
    <w:rsid w:val="008A1134"/>
    <w:rsid w:val="008B6EF6"/>
    <w:rsid w:val="008E265D"/>
    <w:rsid w:val="008E3E94"/>
    <w:rsid w:val="008E4E1F"/>
    <w:rsid w:val="009031AF"/>
    <w:rsid w:val="009160B9"/>
    <w:rsid w:val="0092657C"/>
    <w:rsid w:val="00942F2B"/>
    <w:rsid w:val="00964371"/>
    <w:rsid w:val="009A13B3"/>
    <w:rsid w:val="009A6DFC"/>
    <w:rsid w:val="009C54E1"/>
    <w:rsid w:val="009C735E"/>
    <w:rsid w:val="009D13CA"/>
    <w:rsid w:val="009D782C"/>
    <w:rsid w:val="00A25433"/>
    <w:rsid w:val="00A36EDB"/>
    <w:rsid w:val="00A5659E"/>
    <w:rsid w:val="00A959C9"/>
    <w:rsid w:val="00AA370B"/>
    <w:rsid w:val="00AB17B5"/>
    <w:rsid w:val="00AC68A7"/>
    <w:rsid w:val="00AD0497"/>
    <w:rsid w:val="00AE674B"/>
    <w:rsid w:val="00B10942"/>
    <w:rsid w:val="00B10964"/>
    <w:rsid w:val="00B4035E"/>
    <w:rsid w:val="00B5282C"/>
    <w:rsid w:val="00B80EE5"/>
    <w:rsid w:val="00B828C6"/>
    <w:rsid w:val="00BA0E57"/>
    <w:rsid w:val="00BA4D1A"/>
    <w:rsid w:val="00BB2A63"/>
    <w:rsid w:val="00BC3FA3"/>
    <w:rsid w:val="00BD3594"/>
    <w:rsid w:val="00C263AA"/>
    <w:rsid w:val="00C34386"/>
    <w:rsid w:val="00C44AEF"/>
    <w:rsid w:val="00C826E7"/>
    <w:rsid w:val="00C9235E"/>
    <w:rsid w:val="00CA4542"/>
    <w:rsid w:val="00CA5ED3"/>
    <w:rsid w:val="00CB0440"/>
    <w:rsid w:val="00CB2CE9"/>
    <w:rsid w:val="00CD3391"/>
    <w:rsid w:val="00CD5FAF"/>
    <w:rsid w:val="00CE0A07"/>
    <w:rsid w:val="00CE59F3"/>
    <w:rsid w:val="00D065DD"/>
    <w:rsid w:val="00D16A3B"/>
    <w:rsid w:val="00D16B8D"/>
    <w:rsid w:val="00D51CE7"/>
    <w:rsid w:val="00D7540C"/>
    <w:rsid w:val="00D80364"/>
    <w:rsid w:val="00D816CD"/>
    <w:rsid w:val="00D90C84"/>
    <w:rsid w:val="00D95AD9"/>
    <w:rsid w:val="00D96C79"/>
    <w:rsid w:val="00DB736F"/>
    <w:rsid w:val="00DF68B2"/>
    <w:rsid w:val="00E25B36"/>
    <w:rsid w:val="00E26BB6"/>
    <w:rsid w:val="00E51A54"/>
    <w:rsid w:val="00E61EE2"/>
    <w:rsid w:val="00E81667"/>
    <w:rsid w:val="00E829E0"/>
    <w:rsid w:val="00EC1310"/>
    <w:rsid w:val="00F1141F"/>
    <w:rsid w:val="00F34558"/>
    <w:rsid w:val="00F37F29"/>
    <w:rsid w:val="00F61147"/>
    <w:rsid w:val="00F66F2A"/>
    <w:rsid w:val="00FA0C1F"/>
    <w:rsid w:val="00FF0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67C9"/>
  <w15:chartTrackingRefBased/>
  <w15:docId w15:val="{85724DBB-F96F-4690-B096-D0CBC1251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456048"/>
    <w:pPr>
      <w:spacing w:before="480" w:after="0"/>
      <w:outlineLvl w:val="0"/>
    </w:pPr>
    <w:rPr>
      <w:rFonts w:asciiTheme="majorHAnsi" w:hAnsiTheme="majorHAnsi" w:cstheme="majorHAnsi"/>
      <w:b/>
      <w:bCs/>
      <w:spacing w:val="6"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456048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456048"/>
    <w:rPr>
      <w:rFonts w:asciiTheme="majorHAnsi" w:hAnsiTheme="majorHAnsi" w:cstheme="majorHAnsi"/>
      <w:b/>
      <w:bCs/>
      <w:spacing w:val="6"/>
      <w:sz w:val="36"/>
      <w:szCs w:val="36"/>
    </w:rPr>
  </w:style>
  <w:style w:type="character" w:customStyle="1" w:styleId="Rubrik2Char">
    <w:name w:val="Rubrik 2 Char"/>
    <w:basedOn w:val="Standardstycketeckensnitt"/>
    <w:link w:val="Rubrik2"/>
    <w:uiPriority w:val="9"/>
    <w:rsid w:val="00456048"/>
    <w:rPr>
      <w:rFonts w:asciiTheme="majorHAnsi" w:hAnsiTheme="majorHAnsi" w:cstheme="majorHAnsi"/>
      <w:b/>
      <w:bCs/>
      <w:spacing w:val="8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spacing w:before="360"/>
      <w:outlineLvl w:val="9"/>
    </w:pPr>
    <w:rPr>
      <w:lang w:eastAsia="sv-SE"/>
    </w:rPr>
  </w:style>
  <w:style w:type="paragraph" w:styleId="Liststycke">
    <w:name w:val="List Paragraph"/>
    <w:basedOn w:val="Normal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2740D8"/>
    <w:pPr>
      <w:spacing w:before="20" w:after="120"/>
      <w:contextualSpacing/>
    </w:pPr>
    <w:rPr>
      <w:rFonts w:ascii="Gadugi" w:hAnsi="Gadugi"/>
      <w:b/>
      <w:bCs/>
      <w:spacing w:val="1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2740D8"/>
    <w:rPr>
      <w:rFonts w:ascii="Gadugi" w:hAnsi="Gadugi"/>
      <w:b/>
      <w:bCs/>
      <w:spacing w:val="1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8840B0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character" w:customStyle="1" w:styleId="RubrikChar">
    <w:name w:val="Rubrik Char"/>
    <w:basedOn w:val="Standardstycketeckensnitt"/>
    <w:link w:val="Rubrik"/>
    <w:uiPriority w:val="10"/>
    <w:rsid w:val="008840B0"/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paragraph" w:styleId="Underrubrik">
    <w:name w:val="Subtitle"/>
    <w:basedOn w:val="Normal"/>
    <w:next w:val="Normal"/>
    <w:link w:val="UnderrubrikChar"/>
    <w:uiPriority w:val="11"/>
    <w:rsid w:val="002E58FC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E58FC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1141F4"/>
    <w:rPr>
      <w:b/>
      <w:bCs/>
    </w:rPr>
  </w:style>
  <w:style w:type="paragraph" w:customStyle="1" w:styleId="Vlkomna">
    <w:name w:val="Välkomna"/>
    <w:basedOn w:val="Rubrik"/>
    <w:link w:val="VlkomnaChar"/>
    <w:qFormat/>
    <w:rsid w:val="002740D8"/>
    <w:rPr>
      <w:b w:val="0"/>
      <w:bCs w:val="0"/>
      <w:sz w:val="36"/>
      <w:szCs w:val="36"/>
    </w:rPr>
  </w:style>
  <w:style w:type="character" w:customStyle="1" w:styleId="VlkomnaChar">
    <w:name w:val="Välkomna Char"/>
    <w:basedOn w:val="RubrikChar"/>
    <w:link w:val="Vlkomna"/>
    <w:rsid w:val="002740D8"/>
    <w:rPr>
      <w:rFonts w:asciiTheme="majorHAnsi" w:eastAsiaTheme="majorEastAsia" w:hAnsiTheme="majorHAnsi" w:cstheme="majorHAnsi"/>
      <w:b w:val="0"/>
      <w:bCs w:val="0"/>
      <w:spacing w:val="-10"/>
      <w:kern w:val="28"/>
      <w:sz w:val="36"/>
      <w:szCs w:val="36"/>
    </w:rPr>
  </w:style>
  <w:style w:type="paragraph" w:customStyle="1" w:styleId="Default">
    <w:name w:val="Default"/>
    <w:rsid w:val="00D95AD9"/>
    <w:pPr>
      <w:autoSpaceDE w:val="0"/>
      <w:autoSpaceDN w:val="0"/>
      <w:adjustRightInd w:val="0"/>
      <w:spacing w:after="0" w:line="240" w:lineRule="auto"/>
    </w:pPr>
    <w:rPr>
      <w:rFonts w:ascii="Gadugi" w:hAnsi="Gadugi" w:cs="Gadugi"/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15B4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D13C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19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dans.for.halsa@moldal.se" TargetMode="External" Id="rId13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../Kortinfo%20Temagrupp%20barn%20och%20unga%202025-01-31.pptx" TargetMode="External" Id="rId12" /><Relationship Type="http://schemas.openxmlformats.org/officeDocument/2006/relationships/hyperlink" Target="../PP%20mobil%20hemsjukv&#229;rdsl&#228;kare.pdf" TargetMode="External" Id="rId17" /><Relationship Type="http://schemas.openxmlformats.org/officeDocument/2006/relationships/hyperlink" Target="https://mellanarkiv-offentlig.vgregion.se/alfresco/s/archive/stream/public/v1/source/available/sofia/su8455-443025746-295/surrogate/Delregional%20rutin%20N%c3%a4rsjukv%c3%a5rdsteam%20SU%20%e2%80%93%20Kontakt%20och%20kommunikation.pdf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www.vardsamverkan.se/organisation/delregionalvardsamverkan/kommun-och-sjukvard---samverkan-i-goteborgsomradet/organisation/nosam/nosam-molndal/" TargetMode="External" Id="rId11" /><Relationship Type="http://schemas.openxmlformats.org/officeDocument/2006/relationships/numbering" Target="numbering.xml" Id="rId5" /><Relationship Type="http://schemas.openxmlformats.org/officeDocument/2006/relationships/hyperlink" Target="../Torsdagsgrupp%20Dans%20f&#246;r%20h&#228;lsa%2012-15%201.pdf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1.xml" Id="rId19" /><Relationship Type="http://schemas.openxmlformats.org/officeDocument/2006/relationships/footnotes" Target="footnotes.xml" Id="rId9" /><Relationship Type="http://schemas.openxmlformats.org/officeDocument/2006/relationships/hyperlink" Target="../Dans%20f&#246;r%20h&#228;lsa%20Tisdagsgruppen%2016-29%201.pdf" TargetMode="External" Id="rId14" /><Relationship Type="http://schemas.openxmlformats.org/officeDocument/2006/relationships/fontTable" Target="fontTable.xml" Id="rId22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hja\AppData\Local\Temp\MicrosoftEdgeDownloads\8a099505-724e-44e7-aac9-bc074b462b31\V&#229;rdsamverkan%20G&#246;teborgsomr&#229;det_MALL%20&#8211;%20kallelse,%20agenda.dotx" TargetMode="External"/></Relationships>
</file>

<file path=word/theme/theme1.xml><?xml version="1.0" encoding="utf-8"?>
<a:theme xmlns:a="http://schemas.openxmlformats.org/drawingml/2006/main" name="VÅRDSAMVERKAN SKARABORG - Frutiger, Gadugi">
  <a:themeElements>
    <a:clrScheme name="GBG NY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6A200"/>
      </a:accent1>
      <a:accent2>
        <a:srgbClr val="3C7EB0"/>
      </a:accent2>
      <a:accent3>
        <a:srgbClr val="88CBFC"/>
      </a:accent3>
      <a:accent4>
        <a:srgbClr val="FDCB55"/>
      </a:accent4>
      <a:accent5>
        <a:srgbClr val="FCCC87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Vårdsamverkan Göteborgsområdet_MALL – kallelse, agenda</Template>
  <TotalTime>1226</TotalTime>
  <Pages>5</Pages>
  <Words>1150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Vårdsamverkan Göteborgsområdet_MALL – kallelse, agenda</vt:lpstr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2025-02-04 Minnesanteckningar NOSAM Mölndal</dc:title>
  <dc:subject/>
  <dc:creator>Caroline Hjalmarsson</dc:creator>
  <keywords/>
  <dc:description/>
  <lastModifiedBy>Caroline Hjalmarsson</lastModifiedBy>
  <revision>5</revision>
  <dcterms:created xsi:type="dcterms:W3CDTF">2025-02-05T08:11:00.0000000Z</dcterms:created>
  <dcterms:modified xsi:type="dcterms:W3CDTF">2025-02-05T12:32:00.0000000Z</dcterms:modified>
</coreProperties>
</file>