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77413" w14:textId="77777777" w:rsidR="002640EC" w:rsidRPr="002640EC" w:rsidRDefault="002740D8" w:rsidP="00456048">
      <w:pPr>
        <w:pStyle w:val="Rubrik1"/>
      </w:pPr>
      <w:r w:rsidRPr="00456048">
        <w:t xml:space="preserve">Kallelse </w:t>
      </w:r>
      <w:r>
        <w:t>till möte</w:t>
      </w:r>
      <w:r>
        <w:br/>
      </w:r>
      <w:sdt>
        <w:sdtPr>
          <w:alias w:val="Gruppering"/>
          <w:tag w:val="Gruppering"/>
          <w:id w:val="-1385256911"/>
          <w:placeholder>
            <w:docPart w:val="FC31AE148E57416DBA91E0B7408EE7B7"/>
          </w:placeholder>
          <w:temporary/>
          <w:showingPlcHdr/>
        </w:sdtPr>
        <w:sdtEndPr/>
        <w:sdtContent>
          <w:r w:rsidR="002640EC" w:rsidRPr="00ED765A">
            <w:rPr>
              <w:rStyle w:val="Platshllartext"/>
            </w:rPr>
            <w:t>Klicka här för att</w:t>
          </w:r>
          <w:r w:rsidR="002640EC">
            <w:rPr>
              <w:rStyle w:val="Platshllartext"/>
            </w:rPr>
            <w:t xml:space="preserve"> ange</w:t>
          </w:r>
          <w:r w:rsidR="002640EC" w:rsidRPr="00ED765A">
            <w:rPr>
              <w:rStyle w:val="Platshllartext"/>
            </w:rPr>
            <w:t xml:space="preserve"> </w:t>
          </w:r>
          <w:r w:rsidR="002640EC">
            <w:rPr>
              <w:rStyle w:val="Platshllartext"/>
            </w:rPr>
            <w:t>grupp</w:t>
          </w:r>
          <w:r w:rsidR="002640EC" w:rsidRPr="00ED765A">
            <w:rPr>
              <w:rStyle w:val="Platshllartext"/>
            </w:rPr>
            <w:t>.</w:t>
          </w:r>
        </w:sdtContent>
      </w:sdt>
    </w:p>
    <w:p w14:paraId="0B2CA85D" w14:textId="77777777" w:rsidR="00A5659E" w:rsidRPr="00C34386" w:rsidRDefault="00A5659E" w:rsidP="002740D8">
      <w:pPr>
        <w:pStyle w:val="Ingetavstnd"/>
      </w:pPr>
    </w:p>
    <w:tbl>
      <w:tblPr>
        <w:tblW w:w="0" w:type="auto"/>
        <w:tblBorders>
          <w:top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84"/>
        <w:gridCol w:w="7131"/>
      </w:tblGrid>
      <w:tr w:rsidR="001141F4" w14:paraId="02E5EFCD" w14:textId="77777777" w:rsidTr="00425FFF">
        <w:trPr>
          <w:trHeight w:val="340"/>
        </w:trPr>
        <w:tc>
          <w:tcPr>
            <w:tcW w:w="1585" w:type="dxa"/>
            <w:shd w:val="clear" w:color="auto" w:fill="auto"/>
          </w:tcPr>
          <w:p w14:paraId="4B43B8BF" w14:textId="77777777" w:rsidR="001141F4" w:rsidRPr="001141F4" w:rsidRDefault="002740D8" w:rsidP="001141F4">
            <w:pPr>
              <w:pStyle w:val="Ingetavstnd"/>
              <w:rPr>
                <w:rStyle w:val="Stark"/>
              </w:rPr>
            </w:pPr>
            <w:r>
              <w:rPr>
                <w:rStyle w:val="Stark"/>
              </w:rPr>
              <w:t>Datum</w:t>
            </w:r>
            <w:r w:rsidR="001141F4" w:rsidRPr="001141F4">
              <w:rPr>
                <w:rStyle w:val="Stark"/>
              </w:rPr>
              <w:t>:</w:t>
            </w:r>
          </w:p>
        </w:tc>
        <w:tc>
          <w:tcPr>
            <w:tcW w:w="7145" w:type="dxa"/>
            <w:shd w:val="clear" w:color="auto" w:fill="F2F2F2" w:themeFill="background1" w:themeFillShade="F2"/>
          </w:tcPr>
          <w:p w14:paraId="001363BD" w14:textId="77777777" w:rsidR="001141F4" w:rsidRPr="00AE0060" w:rsidRDefault="00A06318" w:rsidP="001141F4">
            <w:pPr>
              <w:pStyle w:val="Ingetavstnd"/>
            </w:pPr>
            <w:sdt>
              <w:sdtPr>
                <w:rPr>
                  <w:rStyle w:val="TitelDatumChar"/>
                </w:rPr>
                <w:alias w:val="ÅÅÅÅ-MM-DD"/>
                <w:tag w:val="ÅÅÅÅ-MM-DD"/>
                <w:id w:val="1987662518"/>
                <w:placeholder>
                  <w:docPart w:val="8C100FD4C25B42558EA91484DA61D738"/>
                </w:placeholder>
                <w:temporary/>
                <w:showingPlcHdr/>
                <w:date>
                  <w:dateFormat w:val="yyyy-MM-dd"/>
                  <w:lid w:val="sv-SE"/>
                  <w:storeMappedDataAs w:val="dateTime"/>
                  <w:calendar w:val="gregorian"/>
                </w:date>
              </w:sdtPr>
              <w:sdtEndPr>
                <w:rPr>
                  <w:rStyle w:val="Standardstycketeckensnitt"/>
                  <w:b w:val="0"/>
                  <w:bCs w:val="0"/>
                  <w:color w:val="767171" w:themeColor="background2" w:themeShade="80"/>
                  <w:spacing w:val="0"/>
                  <w:szCs w:val="22"/>
                </w:rPr>
              </w:sdtEndPr>
              <w:sdtContent>
                <w:r w:rsidR="002740D8" w:rsidRPr="002740D8">
                  <w:rPr>
                    <w:color w:val="767171" w:themeColor="background2" w:themeShade="80"/>
                  </w:rPr>
                  <w:t>Datum: Klicka här för att ange datum för mötet.</w:t>
                </w:r>
              </w:sdtContent>
            </w:sdt>
          </w:p>
        </w:tc>
      </w:tr>
      <w:tr w:rsidR="002740D8" w14:paraId="1143A19B" w14:textId="77777777" w:rsidTr="00425FFF">
        <w:trPr>
          <w:trHeight w:val="340"/>
        </w:trPr>
        <w:tc>
          <w:tcPr>
            <w:tcW w:w="1585" w:type="dxa"/>
            <w:shd w:val="clear" w:color="auto" w:fill="auto"/>
          </w:tcPr>
          <w:p w14:paraId="4A2D5068" w14:textId="77777777" w:rsidR="002740D8" w:rsidRDefault="002740D8" w:rsidP="001141F4">
            <w:pPr>
              <w:pStyle w:val="Ingetavstnd"/>
              <w:rPr>
                <w:rStyle w:val="Stark"/>
              </w:rPr>
            </w:pPr>
            <w:r>
              <w:rPr>
                <w:rStyle w:val="Stark"/>
              </w:rPr>
              <w:t>Tid:</w:t>
            </w:r>
          </w:p>
        </w:tc>
        <w:tc>
          <w:tcPr>
            <w:tcW w:w="7145" w:type="dxa"/>
            <w:shd w:val="clear" w:color="auto" w:fill="F2F2F2" w:themeFill="background1" w:themeFillShade="F2"/>
          </w:tcPr>
          <w:p w14:paraId="47729179" w14:textId="77777777" w:rsidR="002740D8" w:rsidRDefault="00A06318" w:rsidP="002740D8">
            <w:pPr>
              <w:spacing w:before="0" w:after="0"/>
            </w:pPr>
            <w:sdt>
              <w:sdtPr>
                <w:rPr>
                  <w:rStyle w:val="TitelDatumChar"/>
                </w:rPr>
                <w:alias w:val="Tid"/>
                <w:tag w:val="Tid"/>
                <w:id w:val="27226885"/>
                <w:placeholder>
                  <w:docPart w:val="AEC101D0339445458A275332EF03BC13"/>
                </w:placeholder>
                <w:temporary/>
                <w:showingPlcHdr/>
              </w:sdtPr>
              <w:sdtEndPr>
                <w:rPr>
                  <w:rStyle w:val="Standardstycketeckensnitt"/>
                  <w:b w:val="0"/>
                  <w:bCs w:val="0"/>
                  <w:spacing w:val="0"/>
                  <w:szCs w:val="22"/>
                </w:rPr>
              </w:sdtEndPr>
              <w:sdtContent>
                <w:r w:rsidR="002740D8" w:rsidRPr="002740D8">
                  <w:rPr>
                    <w:color w:val="767171" w:themeColor="background2" w:themeShade="80"/>
                  </w:rPr>
                  <w:t>Tid: Klicka här för att ange tid för mötet.</w:t>
                </w:r>
              </w:sdtContent>
            </w:sdt>
          </w:p>
        </w:tc>
      </w:tr>
      <w:tr w:rsidR="002740D8" w14:paraId="7BE4D41E" w14:textId="77777777" w:rsidTr="00425FFF">
        <w:trPr>
          <w:trHeight w:val="340"/>
        </w:trPr>
        <w:tc>
          <w:tcPr>
            <w:tcW w:w="1585" w:type="dxa"/>
            <w:shd w:val="clear" w:color="auto" w:fill="auto"/>
          </w:tcPr>
          <w:p w14:paraId="6A9B7832" w14:textId="77777777" w:rsidR="002740D8" w:rsidRDefault="002740D8" w:rsidP="001141F4">
            <w:pPr>
              <w:pStyle w:val="Ingetavstnd"/>
              <w:rPr>
                <w:rStyle w:val="Stark"/>
              </w:rPr>
            </w:pPr>
            <w:r>
              <w:rPr>
                <w:rStyle w:val="Stark"/>
              </w:rPr>
              <w:t>Plats:</w:t>
            </w:r>
          </w:p>
        </w:tc>
        <w:tc>
          <w:tcPr>
            <w:tcW w:w="7145" w:type="dxa"/>
            <w:shd w:val="clear" w:color="auto" w:fill="F2F2F2" w:themeFill="background1" w:themeFillShade="F2"/>
          </w:tcPr>
          <w:p w14:paraId="695EFB8A" w14:textId="77777777" w:rsidR="002740D8" w:rsidRDefault="00A06318" w:rsidP="001141F4">
            <w:pPr>
              <w:pStyle w:val="Ingetavstnd"/>
            </w:pPr>
            <w:sdt>
              <w:sdtPr>
                <w:rPr>
                  <w:rStyle w:val="TitelDatumChar"/>
                </w:rPr>
                <w:alias w:val="Plats"/>
                <w:tag w:val="Plats"/>
                <w:id w:val="-1901595871"/>
                <w:placeholder>
                  <w:docPart w:val="6B6B534F39324869A82BE1FF677E5C69"/>
                </w:placeholder>
                <w:temporary/>
                <w:showingPlcHdr/>
              </w:sdtPr>
              <w:sdtEndPr>
                <w:rPr>
                  <w:rStyle w:val="Standardstycketeckensnitt"/>
                  <w:b w:val="0"/>
                  <w:bCs w:val="0"/>
                  <w:spacing w:val="0"/>
                  <w:szCs w:val="22"/>
                </w:rPr>
              </w:sdtEndPr>
              <w:sdtContent>
                <w:r w:rsidR="009A13B3">
                  <w:rPr>
                    <w:color w:val="767171" w:themeColor="background2" w:themeShade="80"/>
                  </w:rPr>
                  <w:t xml:space="preserve">Plats: </w:t>
                </w:r>
                <w:r w:rsidR="009A13B3" w:rsidRPr="002740D8">
                  <w:rPr>
                    <w:color w:val="767171" w:themeColor="background2" w:themeShade="80"/>
                  </w:rPr>
                  <w:t xml:space="preserve">Klicka här för att ange </w:t>
                </w:r>
                <w:r w:rsidR="009A13B3">
                  <w:rPr>
                    <w:color w:val="767171" w:themeColor="background2" w:themeShade="80"/>
                  </w:rPr>
                  <w:t>plats</w:t>
                </w:r>
                <w:r w:rsidR="009A13B3" w:rsidRPr="002740D8">
                  <w:rPr>
                    <w:color w:val="767171" w:themeColor="background2" w:themeShade="80"/>
                  </w:rPr>
                  <w:t xml:space="preserve"> för mötet.</w:t>
                </w:r>
              </w:sdtContent>
            </w:sdt>
          </w:p>
        </w:tc>
      </w:tr>
      <w:tr w:rsidR="002740D8" w14:paraId="7FF98B69" w14:textId="77777777" w:rsidTr="00425FFF">
        <w:trPr>
          <w:trHeight w:val="340"/>
        </w:trPr>
        <w:tc>
          <w:tcPr>
            <w:tcW w:w="1585" w:type="dxa"/>
            <w:shd w:val="clear" w:color="auto" w:fill="auto"/>
          </w:tcPr>
          <w:p w14:paraId="14AA6DD3" w14:textId="77777777" w:rsidR="002740D8" w:rsidRDefault="002740D8" w:rsidP="001141F4">
            <w:pPr>
              <w:pStyle w:val="Ingetavstnd"/>
              <w:rPr>
                <w:rStyle w:val="Stark"/>
              </w:rPr>
            </w:pPr>
            <w:r>
              <w:rPr>
                <w:rStyle w:val="Stark"/>
              </w:rPr>
              <w:t>Kallade:</w:t>
            </w:r>
          </w:p>
        </w:tc>
        <w:tc>
          <w:tcPr>
            <w:tcW w:w="7145" w:type="dxa"/>
            <w:shd w:val="clear" w:color="auto" w:fill="F2F2F2" w:themeFill="background1" w:themeFillShade="F2"/>
          </w:tcPr>
          <w:p w14:paraId="6943F2EB" w14:textId="77777777" w:rsidR="002740D8" w:rsidRDefault="002740D8" w:rsidP="001141F4">
            <w:pPr>
              <w:pStyle w:val="Ingetavstnd"/>
            </w:pPr>
          </w:p>
          <w:p w14:paraId="6ECB1535" w14:textId="77777777" w:rsidR="002740D8" w:rsidRDefault="002740D8" w:rsidP="001141F4">
            <w:pPr>
              <w:pStyle w:val="Ingetavstnd"/>
            </w:pPr>
          </w:p>
        </w:tc>
      </w:tr>
      <w:tr w:rsidR="001141F4" w14:paraId="08A598A1" w14:textId="77777777" w:rsidTr="00425FFF">
        <w:trPr>
          <w:trHeight w:val="340"/>
        </w:trPr>
        <w:tc>
          <w:tcPr>
            <w:tcW w:w="1585" w:type="dxa"/>
            <w:shd w:val="clear" w:color="auto" w:fill="auto"/>
          </w:tcPr>
          <w:p w14:paraId="23663069" w14:textId="77777777" w:rsidR="001141F4" w:rsidRPr="001141F4" w:rsidRDefault="002740D8" w:rsidP="001141F4">
            <w:pPr>
              <w:pStyle w:val="Ingetavstnd"/>
              <w:rPr>
                <w:rStyle w:val="Stark"/>
              </w:rPr>
            </w:pPr>
            <w:r>
              <w:rPr>
                <w:rStyle w:val="Stark"/>
              </w:rPr>
              <w:t>Inbjuden</w:t>
            </w:r>
            <w:r w:rsidR="001141F4" w:rsidRPr="001141F4">
              <w:rPr>
                <w:rStyle w:val="Stark"/>
              </w:rPr>
              <w:t>:</w:t>
            </w:r>
          </w:p>
        </w:tc>
        <w:tc>
          <w:tcPr>
            <w:tcW w:w="7145" w:type="dxa"/>
            <w:shd w:val="clear" w:color="auto" w:fill="F2F2F2" w:themeFill="background1" w:themeFillShade="F2"/>
          </w:tcPr>
          <w:p w14:paraId="225BE9F6" w14:textId="77777777" w:rsidR="001141F4" w:rsidRDefault="001141F4" w:rsidP="001141F4">
            <w:pPr>
              <w:pStyle w:val="Ingetavstnd"/>
            </w:pPr>
          </w:p>
          <w:p w14:paraId="3B2B5696" w14:textId="77777777" w:rsidR="001141F4" w:rsidRPr="00AE0060" w:rsidRDefault="001141F4" w:rsidP="001141F4">
            <w:pPr>
              <w:pStyle w:val="Ingetavstnd"/>
            </w:pPr>
          </w:p>
        </w:tc>
      </w:tr>
    </w:tbl>
    <w:p w14:paraId="53DD0DB0" w14:textId="77777777" w:rsidR="00BA0E57" w:rsidRPr="00BA0E57" w:rsidRDefault="002740D8" w:rsidP="00456048">
      <w:pPr>
        <w:pStyle w:val="Rubrik1"/>
      </w:pPr>
      <w:r>
        <w:t>Dagordning</w:t>
      </w:r>
    </w:p>
    <w:p w14:paraId="6262F16D" w14:textId="77777777" w:rsidR="001141F4" w:rsidRDefault="001141F4" w:rsidP="001141F4">
      <w:pPr>
        <w:pStyle w:val="Liststycke"/>
        <w:numPr>
          <w:ilvl w:val="0"/>
          <w:numId w:val="5"/>
        </w:numPr>
      </w:pPr>
      <w:r>
        <w:t>Inledning/incheckning</w:t>
      </w:r>
    </w:p>
    <w:p w14:paraId="08D4D04C" w14:textId="77777777" w:rsidR="001141F4" w:rsidRDefault="001141F4" w:rsidP="001141F4">
      <w:pPr>
        <w:pStyle w:val="Liststycke"/>
        <w:numPr>
          <w:ilvl w:val="0"/>
          <w:numId w:val="5"/>
        </w:numPr>
      </w:pPr>
      <w:r>
        <w:t>Föregående möte</w:t>
      </w:r>
    </w:p>
    <w:p w14:paraId="6747A416" w14:textId="77777777" w:rsidR="001141F4" w:rsidRDefault="001141F4" w:rsidP="001141F4">
      <w:pPr>
        <w:pStyle w:val="Liststycke"/>
        <w:numPr>
          <w:ilvl w:val="0"/>
          <w:numId w:val="5"/>
        </w:numPr>
      </w:pPr>
    </w:p>
    <w:p w14:paraId="426ECDD6" w14:textId="77777777" w:rsidR="001141F4" w:rsidRDefault="001141F4" w:rsidP="001141F4">
      <w:pPr>
        <w:pStyle w:val="Liststycke"/>
        <w:numPr>
          <w:ilvl w:val="0"/>
          <w:numId w:val="5"/>
        </w:numPr>
      </w:pPr>
    </w:p>
    <w:p w14:paraId="2FDB6F86" w14:textId="77777777" w:rsidR="001141F4" w:rsidRDefault="00E61EE2" w:rsidP="001141F4">
      <w:pPr>
        <w:pStyle w:val="Liststycke"/>
        <w:numPr>
          <w:ilvl w:val="0"/>
          <w:numId w:val="5"/>
        </w:numPr>
      </w:pPr>
      <w:r>
        <w:t>Efter mötet/</w:t>
      </w:r>
      <w:r w:rsidR="002740D8">
        <w:t>Kommunikation från mötet</w:t>
      </w:r>
    </w:p>
    <w:p w14:paraId="105226EC" w14:textId="77777777" w:rsidR="001141F4" w:rsidRDefault="001141F4" w:rsidP="001141F4">
      <w:pPr>
        <w:pStyle w:val="Liststycke"/>
        <w:numPr>
          <w:ilvl w:val="0"/>
          <w:numId w:val="5"/>
        </w:numPr>
      </w:pPr>
      <w:r>
        <w:t>Mötet avslutas</w:t>
      </w:r>
    </w:p>
    <w:p w14:paraId="3AABEAE6" w14:textId="77777777" w:rsidR="002740D8" w:rsidRDefault="002740D8" w:rsidP="002740D8"/>
    <w:p w14:paraId="705F581D" w14:textId="77777777" w:rsidR="00177D47" w:rsidRPr="002740D8" w:rsidRDefault="002740D8" w:rsidP="002740D8">
      <w:pPr>
        <w:pStyle w:val="Vlkomna"/>
        <w:rPr>
          <w:spacing w:val="10"/>
        </w:rPr>
      </w:pPr>
      <w:r w:rsidRPr="002740D8">
        <w:rPr>
          <w:spacing w:val="10"/>
        </w:rPr>
        <w:t>Välkomna!</w:t>
      </w:r>
    </w:p>
    <w:p w14:paraId="14C43338" w14:textId="77777777" w:rsidR="002740D8" w:rsidRDefault="002740D8" w:rsidP="00A959C9">
      <w:pPr>
        <w:spacing w:before="0" w:after="160" w:line="259" w:lineRule="auto"/>
      </w:pPr>
    </w:p>
    <w:p w14:paraId="45EDA75C" w14:textId="77777777" w:rsidR="002740D8" w:rsidRDefault="002740D8" w:rsidP="00A959C9">
      <w:pPr>
        <w:spacing w:before="0" w:after="160" w:line="259" w:lineRule="auto"/>
      </w:pPr>
      <w:r>
        <w:t xml:space="preserve">Ordförande: </w:t>
      </w:r>
    </w:p>
    <w:p w14:paraId="1CD75B00" w14:textId="742EED38" w:rsidR="00D51CE7" w:rsidRDefault="00D51CE7" w:rsidP="00A959C9">
      <w:pPr>
        <w:spacing w:before="0" w:after="160" w:line="259" w:lineRule="auto"/>
      </w:pPr>
    </w:p>
    <w:sectPr w:rsidR="00D51CE7" w:rsidSect="00516A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88" w:right="1588" w:bottom="1588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89F6A" w14:textId="77777777" w:rsidR="00965878" w:rsidRDefault="00965878" w:rsidP="00DB736F">
      <w:r>
        <w:separator/>
      </w:r>
    </w:p>
    <w:p w14:paraId="786867AB" w14:textId="77777777" w:rsidR="00965878" w:rsidRDefault="00965878"/>
  </w:endnote>
  <w:endnote w:type="continuationSeparator" w:id="0">
    <w:p w14:paraId="27618974" w14:textId="77777777" w:rsidR="00965878" w:rsidRDefault="00965878" w:rsidP="00DB736F">
      <w:r>
        <w:continuationSeparator/>
      </w:r>
    </w:p>
    <w:p w14:paraId="63E30001" w14:textId="77777777" w:rsidR="00965878" w:rsidRDefault="00965878"/>
    <w:p w14:paraId="1684108A" w14:textId="77777777" w:rsidR="00965878" w:rsidRDefault="00965878" w:rsidP="00D16B8D">
      <w:pPr>
        <w:pStyle w:val="Sidhuvud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F031F1A" wp14:editId="35CD1611">
            <wp:simplePos x="0" y="0"/>
            <wp:positionH relativeFrom="column">
              <wp:posOffset>4154170</wp:posOffset>
            </wp:positionH>
            <wp:positionV relativeFrom="paragraph">
              <wp:posOffset>-85412</wp:posOffset>
            </wp:positionV>
            <wp:extent cx="1654810" cy="571500"/>
            <wp:effectExtent l="0" t="0" r="2540" b="0"/>
            <wp:wrapNone/>
            <wp:docPr id="14" name="Bildobjekt 1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ildobjekt 1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B405E" w14:textId="77777777" w:rsidR="00965878" w:rsidRPr="00621DC0" w:rsidRDefault="00965878" w:rsidP="00D16B8D">
      <w:pPr>
        <w:pStyle w:val="Sidhuvud"/>
      </w:pPr>
    </w:p>
    <w:p w14:paraId="0A6145DF" w14:textId="77777777" w:rsidR="00965878" w:rsidRPr="00621DC0" w:rsidRDefault="00965878" w:rsidP="00D16B8D">
      <w:pPr>
        <w:pStyle w:val="Sidhuvud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16ECC" w14:textId="77777777" w:rsidR="002A5C45" w:rsidRDefault="002A5C45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A7535" w14:textId="77777777" w:rsidR="00177D47" w:rsidRDefault="00177D47" w:rsidP="00177D47">
    <w:pPr>
      <w:pStyle w:val="Sidfot"/>
      <w:jc w:val="left"/>
    </w:pPr>
  </w:p>
  <w:p w14:paraId="531F2D72" w14:textId="77777777" w:rsidR="00177D47" w:rsidRPr="0084654E" w:rsidRDefault="00177D47" w:rsidP="00177D47">
    <w:pPr>
      <w:pStyle w:val="Sidfot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301B6E73" wp14:editId="2768F4EA">
              <wp:simplePos x="0" y="0"/>
              <wp:positionH relativeFrom="column">
                <wp:posOffset>2925445</wp:posOffset>
              </wp:positionH>
              <wp:positionV relativeFrom="paragraph">
                <wp:posOffset>87630</wp:posOffset>
              </wp:positionV>
              <wp:extent cx="2860158" cy="0"/>
              <wp:effectExtent l="0" t="0" r="0" b="0"/>
              <wp:wrapNone/>
              <wp:docPr id="12" name="Rak koppling 1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860158" cy="0"/>
                      </a:xfrm>
                      <a:prstGeom prst="line">
                        <a:avLst/>
                      </a:prstGeom>
                      <a:ln w="254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8C6D00C" id="Rak koppling 12" o:spid="_x0000_s1026" alt="&quot;&quot;" style="position:absolute;flip:x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0.35pt,6.9pt" to="455.5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" strokecolor="#f6a200 [3204]" strokeweight="2pt">
              <v:stroke joinstyle="miter"/>
            </v:line>
          </w:pict>
        </mc:Fallback>
      </mc:AlternateContent>
    </w:r>
    <w:r w:rsidRPr="00CA4542">
      <w:t>www.</w:t>
    </w:r>
    <w:r w:rsidRPr="008A1134">
      <w:t>vardsamverkan</w:t>
    </w:r>
    <w:r w:rsidRPr="00CA4542">
      <w:t>.se/</w:t>
    </w:r>
    <w:r w:rsidRPr="00540EC2">
      <w:t>goteborgsomradet</w:t>
    </w:r>
    <w:r>
      <w:t xml:space="preserve"> | </w:t>
    </w:r>
    <w:sdt>
      <w:sdtPr>
        <w:id w:val="-1304079260"/>
        <w:docPartObj>
          <w:docPartGallery w:val="Page Numbers (Bottom of Page)"/>
          <w:docPartUnique/>
        </w:docPartObj>
      </w:sdtPr>
      <w:sdtEndPr/>
      <w:sdtContent>
        <w:sdt>
          <w:sdtPr>
            <w:id w:val="-904295003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Sida </w:t>
            </w:r>
            <w:r w:rsidRPr="009E0021">
              <w:rPr>
                <w:b/>
                <w:bCs/>
                <w:sz w:val="24"/>
                <w:szCs w:val="24"/>
              </w:rPr>
              <w:fldChar w:fldCharType="begin"/>
            </w:r>
            <w:r w:rsidRPr="009E0021">
              <w:rPr>
                <w:b/>
                <w:bCs/>
              </w:rPr>
              <w:instrText>PAGE</w:instrText>
            </w:r>
            <w:r w:rsidRPr="009E0021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 w:rsidRPr="009E0021">
              <w:rPr>
                <w:b/>
                <w:bCs/>
                <w:sz w:val="24"/>
                <w:szCs w:val="24"/>
              </w:rPr>
              <w:fldChar w:fldCharType="end"/>
            </w:r>
            <w:r w:rsidRPr="009E0021">
              <w:rPr>
                <w:b/>
                <w:bCs/>
              </w:rPr>
              <w:t xml:space="preserve"> </w:t>
            </w:r>
            <w:r>
              <w:t xml:space="preserve">av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BB729" w14:textId="77777777" w:rsidR="0084654E" w:rsidRDefault="0084654E" w:rsidP="002A5C45">
    <w:pPr>
      <w:pStyle w:val="Sidfot"/>
      <w:tabs>
        <w:tab w:val="left" w:pos="2528"/>
      </w:tabs>
      <w:jc w:val="left"/>
    </w:pPr>
  </w:p>
  <w:p w14:paraId="287E61C2" w14:textId="77777777" w:rsidR="0084654E" w:rsidRDefault="0084654E" w:rsidP="0084654E">
    <w:pPr>
      <w:pStyle w:val="Sidfot"/>
    </w:pPr>
  </w:p>
  <w:p w14:paraId="13791C5B" w14:textId="77777777" w:rsidR="00CD3391" w:rsidRPr="0084654E" w:rsidRDefault="009A6DFC" w:rsidP="0084654E">
    <w:pPr>
      <w:pStyle w:val="Sidfot"/>
    </w:pPr>
    <w:r>
      <w:rPr>
        <w:noProof/>
      </w:rPr>
      <w:drawing>
        <wp:anchor distT="0" distB="0" distL="114300" distR="114300" simplePos="0" relativeHeight="251658239" behindDoc="1" locked="0" layoutInCell="1" allowOverlap="1" wp14:anchorId="4034F840" wp14:editId="4B247F63">
          <wp:simplePos x="0" y="0"/>
          <wp:positionH relativeFrom="column">
            <wp:posOffset>3604563</wp:posOffset>
          </wp:positionH>
          <wp:positionV relativeFrom="paragraph">
            <wp:posOffset>-1609649</wp:posOffset>
          </wp:positionV>
          <wp:extent cx="3038475" cy="2329815"/>
          <wp:effectExtent l="0" t="0" r="9525" b="0"/>
          <wp:wrapNone/>
          <wp:docPr id="1" name="Bild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alphaModFix amt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38475" cy="2329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7D47">
      <w:rPr>
        <w:noProof/>
      </w:rPr>
      <mc:AlternateContent>
        <mc:Choice Requires="wps">
          <w:drawing>
            <wp:anchor distT="0" distB="0" distL="114300" distR="114300" simplePos="0" relativeHeight="251701248" behindDoc="0" locked="0" layoutInCell="1" allowOverlap="1" wp14:anchorId="5237C9BD" wp14:editId="41432A28">
              <wp:simplePos x="0" y="0"/>
              <wp:positionH relativeFrom="column">
                <wp:posOffset>-157776</wp:posOffset>
              </wp:positionH>
              <wp:positionV relativeFrom="paragraph">
                <wp:posOffset>86641</wp:posOffset>
              </wp:positionV>
              <wp:extent cx="2784179" cy="0"/>
              <wp:effectExtent l="0" t="0" r="0" b="0"/>
              <wp:wrapNone/>
              <wp:docPr id="10" name="Rak koppling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784179" cy="0"/>
                      </a:xfrm>
                      <a:prstGeom prst="line">
                        <a:avLst/>
                      </a:prstGeom>
                      <a:ln w="254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1A3E4B" id="Rak koppling 10" o:spid="_x0000_s1026" alt="&quot;&quot;" style="position:absolute;flip:x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4pt,6.8pt" to="206.8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" strokecolor="#f6a200 [3204]" strokeweight="2pt">
              <v:stroke joinstyle="miter"/>
            </v:line>
          </w:pict>
        </mc:Fallback>
      </mc:AlternateContent>
    </w:r>
    <w:r w:rsidR="0084654E" w:rsidRPr="00CA4542">
      <w:t>www.</w:t>
    </w:r>
    <w:r w:rsidR="0084654E" w:rsidRPr="008A1134">
      <w:t>vardsamverkan</w:t>
    </w:r>
    <w:r w:rsidR="0084654E" w:rsidRPr="00CA4542">
      <w:t>.se/</w:t>
    </w:r>
    <w:r w:rsidR="00540EC2" w:rsidRPr="00540EC2">
      <w:t>goteborgsomradet</w:t>
    </w:r>
    <w:r w:rsidR="0084654E">
      <w:t xml:space="preserve"> | </w:t>
    </w:r>
    <w:sdt>
      <w:sdtPr>
        <w:id w:val="2065135099"/>
        <w:docPartObj>
          <w:docPartGallery w:val="Page Numbers (Bottom of Page)"/>
          <w:docPartUnique/>
        </w:docPartObj>
      </w:sdtPr>
      <w:sdtEndPr/>
      <w:sdtContent>
        <w:sdt>
          <w:sdtPr>
            <w:id w:val="1854529209"/>
            <w:docPartObj>
              <w:docPartGallery w:val="Page Numbers (Top of Page)"/>
              <w:docPartUnique/>
            </w:docPartObj>
          </w:sdtPr>
          <w:sdtEndPr/>
          <w:sdtContent>
            <w:r w:rsidR="0084654E">
              <w:t xml:space="preserve">Sida </w:t>
            </w:r>
            <w:r w:rsidR="0084654E" w:rsidRPr="009E0021">
              <w:rPr>
                <w:b/>
                <w:bCs/>
                <w:sz w:val="24"/>
                <w:szCs w:val="24"/>
              </w:rPr>
              <w:fldChar w:fldCharType="begin"/>
            </w:r>
            <w:r w:rsidR="0084654E" w:rsidRPr="009E0021">
              <w:rPr>
                <w:b/>
                <w:bCs/>
              </w:rPr>
              <w:instrText>PAGE</w:instrText>
            </w:r>
            <w:r w:rsidR="0084654E" w:rsidRPr="009E0021">
              <w:rPr>
                <w:b/>
                <w:bCs/>
                <w:sz w:val="24"/>
                <w:szCs w:val="24"/>
              </w:rPr>
              <w:fldChar w:fldCharType="separate"/>
            </w:r>
            <w:r w:rsidR="0084654E">
              <w:rPr>
                <w:b/>
                <w:bCs/>
                <w:sz w:val="24"/>
                <w:szCs w:val="24"/>
              </w:rPr>
              <w:t>2</w:t>
            </w:r>
            <w:r w:rsidR="0084654E" w:rsidRPr="009E0021">
              <w:rPr>
                <w:b/>
                <w:bCs/>
                <w:sz w:val="24"/>
                <w:szCs w:val="24"/>
              </w:rPr>
              <w:fldChar w:fldCharType="end"/>
            </w:r>
            <w:r w:rsidR="0084654E" w:rsidRPr="009E0021">
              <w:rPr>
                <w:b/>
                <w:bCs/>
              </w:rPr>
              <w:t xml:space="preserve"> </w:t>
            </w:r>
            <w:r w:rsidR="0084654E">
              <w:t xml:space="preserve">av </w:t>
            </w:r>
            <w:r w:rsidR="0084654E">
              <w:rPr>
                <w:b/>
                <w:bCs/>
                <w:sz w:val="24"/>
                <w:szCs w:val="24"/>
              </w:rPr>
              <w:fldChar w:fldCharType="begin"/>
            </w:r>
            <w:r w:rsidR="0084654E">
              <w:rPr>
                <w:b/>
                <w:bCs/>
              </w:rPr>
              <w:instrText>NUMPAGES</w:instrText>
            </w:r>
            <w:r w:rsidR="0084654E">
              <w:rPr>
                <w:b/>
                <w:bCs/>
                <w:sz w:val="24"/>
                <w:szCs w:val="24"/>
              </w:rPr>
              <w:fldChar w:fldCharType="separate"/>
            </w:r>
            <w:r w:rsidR="0084654E">
              <w:rPr>
                <w:b/>
                <w:bCs/>
                <w:sz w:val="24"/>
                <w:szCs w:val="24"/>
              </w:rPr>
              <w:t>2</w:t>
            </w:r>
            <w:r w:rsidR="0084654E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71CD2" w14:textId="77777777" w:rsidR="00965878" w:rsidRDefault="00965878" w:rsidP="00DB736F">
      <w:r>
        <w:separator/>
      </w:r>
    </w:p>
    <w:p w14:paraId="39195E36" w14:textId="77777777" w:rsidR="00965878" w:rsidRDefault="00965878"/>
  </w:footnote>
  <w:footnote w:type="continuationSeparator" w:id="0">
    <w:p w14:paraId="3B69BC5D" w14:textId="77777777" w:rsidR="00965878" w:rsidRDefault="00965878" w:rsidP="00DB736F">
      <w:r>
        <w:continuationSeparator/>
      </w:r>
    </w:p>
    <w:p w14:paraId="626C03DD" w14:textId="77777777" w:rsidR="00965878" w:rsidRDefault="009658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AF8A3" w14:textId="77777777" w:rsidR="002A5C45" w:rsidRDefault="002A5C45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4C76" w14:textId="77777777" w:rsidR="002A5C45" w:rsidRDefault="002A5C45" w:rsidP="002A5C45">
    <w:pPr>
      <w:pStyle w:val="Sidhuvud"/>
      <w:jc w:val="right"/>
    </w:pPr>
    <w:r w:rsidRPr="00955889">
      <w:rPr>
        <w:noProof/>
      </w:rPr>
      <w:drawing>
        <wp:inline distT="0" distB="0" distL="0" distR="0" wp14:anchorId="2D5B258E" wp14:editId="1CBC9619">
          <wp:extent cx="2074299" cy="504758"/>
          <wp:effectExtent l="0" t="0" r="2540" b="0"/>
          <wp:docPr id="1528439126" name="Bild 1" descr="Logotyp Vårdsamverkan i Göteborgsområd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8439126" name="Bild 1" descr="Logotyp Vårdsamverkan i Göteborgsområdet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7329" cy="5225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234EC0" w14:textId="77777777" w:rsidR="00F37F29" w:rsidRPr="002A5C45" w:rsidRDefault="00F37F29" w:rsidP="002A5C45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7B1CC" w14:textId="77777777" w:rsidR="002A5C45" w:rsidRDefault="002A5C45" w:rsidP="002A5C45">
    <w:pPr>
      <w:pStyle w:val="Sidhuvud"/>
    </w:pPr>
    <w:r w:rsidRPr="003D2941">
      <w:rPr>
        <w:noProof/>
      </w:rPr>
      <w:drawing>
        <wp:inline distT="0" distB="0" distL="0" distR="0" wp14:anchorId="35936487" wp14:editId="728467D5">
          <wp:extent cx="2622573" cy="638175"/>
          <wp:effectExtent l="0" t="0" r="6350" b="0"/>
          <wp:docPr id="760002649" name="Bild 1" descr="Logotyp Vårdsamverkan i Göteborgsområd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0002649" name="Bild 1" descr="Logotyp Vårdsamverkan i Göteborgsområdet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4056" cy="6580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185522" w14:textId="77777777" w:rsidR="00540EC2" w:rsidRPr="002A5C45" w:rsidRDefault="00540EC2" w:rsidP="002A5C45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F4A29"/>
    <w:multiLevelType w:val="hybridMultilevel"/>
    <w:tmpl w:val="B5D644A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40958"/>
    <w:multiLevelType w:val="hybridMultilevel"/>
    <w:tmpl w:val="B5D644AA"/>
    <w:lvl w:ilvl="0" w:tplc="DE70310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54380"/>
    <w:multiLevelType w:val="hybridMultilevel"/>
    <w:tmpl w:val="B5D644A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F67D3"/>
    <w:multiLevelType w:val="hybridMultilevel"/>
    <w:tmpl w:val="AE043E0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E53BC"/>
    <w:multiLevelType w:val="hybridMultilevel"/>
    <w:tmpl w:val="F0B4F18C"/>
    <w:lvl w:ilvl="0" w:tplc="C9020CD4">
      <w:start w:val="1"/>
      <w:numFmt w:val="bullet"/>
      <w:lvlText w:val="»"/>
      <w:lvlJc w:val="left"/>
      <w:pPr>
        <w:ind w:left="720" w:hanging="360"/>
      </w:pPr>
      <w:rPr>
        <w:rFonts w:ascii="Cambria" w:hAnsi="Cambria" w:hint="default"/>
        <w:b/>
        <w:i w:val="0"/>
        <w:color w:val="auto"/>
        <w:sz w:val="22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8E252C"/>
    <w:multiLevelType w:val="hybridMultilevel"/>
    <w:tmpl w:val="B5D644A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860D1"/>
    <w:multiLevelType w:val="hybridMultilevel"/>
    <w:tmpl w:val="1AC6A46A"/>
    <w:lvl w:ilvl="0" w:tplc="6688F6CC">
      <w:start w:val="1"/>
      <w:numFmt w:val="bullet"/>
      <w:pStyle w:val="Liststyck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F706DE"/>
    <w:multiLevelType w:val="hybridMultilevel"/>
    <w:tmpl w:val="57189F18"/>
    <w:lvl w:ilvl="0" w:tplc="C9020CD4">
      <w:start w:val="1"/>
      <w:numFmt w:val="bullet"/>
      <w:lvlText w:val="»"/>
      <w:lvlJc w:val="left"/>
      <w:pPr>
        <w:ind w:left="720" w:hanging="360"/>
      </w:pPr>
      <w:rPr>
        <w:rFonts w:ascii="Cambria" w:hAnsi="Cambria" w:hint="default"/>
        <w:b/>
        <w:color w:val="auto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4D5875"/>
    <w:multiLevelType w:val="hybridMultilevel"/>
    <w:tmpl w:val="8F9CFD1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631824">
    <w:abstractNumId w:val="6"/>
  </w:num>
  <w:num w:numId="2" w16cid:durableId="892350017">
    <w:abstractNumId w:val="4"/>
  </w:num>
  <w:num w:numId="3" w16cid:durableId="1050034963">
    <w:abstractNumId w:val="7"/>
  </w:num>
  <w:num w:numId="4" w16cid:durableId="590283893">
    <w:abstractNumId w:val="3"/>
  </w:num>
  <w:num w:numId="5" w16cid:durableId="2023164479">
    <w:abstractNumId w:val="8"/>
  </w:num>
  <w:num w:numId="6" w16cid:durableId="2012828243">
    <w:abstractNumId w:val="1"/>
  </w:num>
  <w:num w:numId="7" w16cid:durableId="1071393951">
    <w:abstractNumId w:val="5"/>
  </w:num>
  <w:num w:numId="8" w16cid:durableId="1074856501">
    <w:abstractNumId w:val="2"/>
  </w:num>
  <w:num w:numId="9" w16cid:durableId="1193298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878"/>
    <w:rsid w:val="00025C06"/>
    <w:rsid w:val="0003264E"/>
    <w:rsid w:val="000B4357"/>
    <w:rsid w:val="000C4FFC"/>
    <w:rsid w:val="000D46AA"/>
    <w:rsid w:val="000E345C"/>
    <w:rsid w:val="001141F4"/>
    <w:rsid w:val="00177D47"/>
    <w:rsid w:val="001E0009"/>
    <w:rsid w:val="00211A00"/>
    <w:rsid w:val="0021499B"/>
    <w:rsid w:val="00224B4C"/>
    <w:rsid w:val="00241928"/>
    <w:rsid w:val="002463E1"/>
    <w:rsid w:val="002520CC"/>
    <w:rsid w:val="0026023C"/>
    <w:rsid w:val="002640EC"/>
    <w:rsid w:val="002740D8"/>
    <w:rsid w:val="00292797"/>
    <w:rsid w:val="002A5C45"/>
    <w:rsid w:val="002C0F70"/>
    <w:rsid w:val="002E58FC"/>
    <w:rsid w:val="003273C9"/>
    <w:rsid w:val="00362BBE"/>
    <w:rsid w:val="003A1EF8"/>
    <w:rsid w:val="003B7C64"/>
    <w:rsid w:val="003F3CD0"/>
    <w:rsid w:val="0040064B"/>
    <w:rsid w:val="00425FFF"/>
    <w:rsid w:val="00452EAC"/>
    <w:rsid w:val="00456048"/>
    <w:rsid w:val="00480DCC"/>
    <w:rsid w:val="004B6655"/>
    <w:rsid w:val="004B7FEF"/>
    <w:rsid w:val="00516A0F"/>
    <w:rsid w:val="005309DF"/>
    <w:rsid w:val="00540EC2"/>
    <w:rsid w:val="00541B74"/>
    <w:rsid w:val="005B1F1E"/>
    <w:rsid w:val="005B4846"/>
    <w:rsid w:val="005B5D5C"/>
    <w:rsid w:val="005E17C1"/>
    <w:rsid w:val="005F2C1D"/>
    <w:rsid w:val="00601448"/>
    <w:rsid w:val="00616D6B"/>
    <w:rsid w:val="00621DC0"/>
    <w:rsid w:val="0063303B"/>
    <w:rsid w:val="00671F31"/>
    <w:rsid w:val="00684516"/>
    <w:rsid w:val="00684A21"/>
    <w:rsid w:val="00696966"/>
    <w:rsid w:val="006B6EED"/>
    <w:rsid w:val="006C1F2A"/>
    <w:rsid w:val="006F0C32"/>
    <w:rsid w:val="0071384A"/>
    <w:rsid w:val="00743875"/>
    <w:rsid w:val="007570EF"/>
    <w:rsid w:val="007717C6"/>
    <w:rsid w:val="00787E86"/>
    <w:rsid w:val="0084654E"/>
    <w:rsid w:val="008840B0"/>
    <w:rsid w:val="008A1134"/>
    <w:rsid w:val="008B6EF6"/>
    <w:rsid w:val="008E265D"/>
    <w:rsid w:val="008E3E94"/>
    <w:rsid w:val="009160B9"/>
    <w:rsid w:val="0092657C"/>
    <w:rsid w:val="00942F2B"/>
    <w:rsid w:val="00965878"/>
    <w:rsid w:val="009A13B3"/>
    <w:rsid w:val="009A6DFC"/>
    <w:rsid w:val="009C54E1"/>
    <w:rsid w:val="00A06318"/>
    <w:rsid w:val="00A25433"/>
    <w:rsid w:val="00A5659E"/>
    <w:rsid w:val="00A959C9"/>
    <w:rsid w:val="00AA370B"/>
    <w:rsid w:val="00B10942"/>
    <w:rsid w:val="00B10964"/>
    <w:rsid w:val="00B5282C"/>
    <w:rsid w:val="00B828C6"/>
    <w:rsid w:val="00BA0E57"/>
    <w:rsid w:val="00BB2A63"/>
    <w:rsid w:val="00BC3FA3"/>
    <w:rsid w:val="00BD3594"/>
    <w:rsid w:val="00C263AA"/>
    <w:rsid w:val="00C34386"/>
    <w:rsid w:val="00C44AEF"/>
    <w:rsid w:val="00C826E7"/>
    <w:rsid w:val="00CA4542"/>
    <w:rsid w:val="00CB0440"/>
    <w:rsid w:val="00CB2CE9"/>
    <w:rsid w:val="00CD3391"/>
    <w:rsid w:val="00CD5FAF"/>
    <w:rsid w:val="00D065DD"/>
    <w:rsid w:val="00D16A3B"/>
    <w:rsid w:val="00D16B8D"/>
    <w:rsid w:val="00D51CE7"/>
    <w:rsid w:val="00D7540C"/>
    <w:rsid w:val="00D80364"/>
    <w:rsid w:val="00D816CD"/>
    <w:rsid w:val="00DB736F"/>
    <w:rsid w:val="00DF389D"/>
    <w:rsid w:val="00DF68B2"/>
    <w:rsid w:val="00E51A54"/>
    <w:rsid w:val="00E61EE2"/>
    <w:rsid w:val="00E829E0"/>
    <w:rsid w:val="00EC1310"/>
    <w:rsid w:val="00F04AFA"/>
    <w:rsid w:val="00F1141F"/>
    <w:rsid w:val="00F34558"/>
    <w:rsid w:val="00F37F29"/>
    <w:rsid w:val="00F80026"/>
    <w:rsid w:val="00FA0C1F"/>
    <w:rsid w:val="00FF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AD611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iPriority="2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B8D"/>
    <w:pPr>
      <w:spacing w:before="20" w:after="120" w:line="276" w:lineRule="auto"/>
    </w:pPr>
    <w:rPr>
      <w:rFonts w:ascii="Gadugi" w:hAnsi="Gadugi"/>
    </w:rPr>
  </w:style>
  <w:style w:type="paragraph" w:styleId="Rubrik1">
    <w:name w:val="heading 1"/>
    <w:basedOn w:val="Normal"/>
    <w:next w:val="Normal"/>
    <w:link w:val="Rubrik1Char"/>
    <w:uiPriority w:val="9"/>
    <w:qFormat/>
    <w:rsid w:val="00456048"/>
    <w:pPr>
      <w:spacing w:before="480" w:after="0"/>
      <w:outlineLvl w:val="0"/>
    </w:pPr>
    <w:rPr>
      <w:rFonts w:asciiTheme="majorHAnsi" w:hAnsiTheme="majorHAnsi" w:cstheme="majorHAnsi"/>
      <w:b/>
      <w:bCs/>
      <w:spacing w:val="6"/>
      <w:sz w:val="36"/>
      <w:szCs w:val="36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456048"/>
    <w:pPr>
      <w:spacing w:before="360" w:after="0"/>
      <w:outlineLvl w:val="1"/>
    </w:pPr>
    <w:rPr>
      <w:rFonts w:asciiTheme="majorHAnsi" w:hAnsiTheme="majorHAnsi" w:cstheme="majorHAnsi"/>
      <w:b/>
      <w:bCs/>
      <w:spacing w:val="8"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BA0E57"/>
    <w:pPr>
      <w:spacing w:before="300" w:after="20"/>
      <w:outlineLvl w:val="2"/>
    </w:pPr>
    <w:rPr>
      <w:rFonts w:asciiTheme="majorHAnsi" w:hAnsiTheme="majorHAnsi" w:cstheme="majorHAnsi"/>
      <w:spacing w:val="20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BA0E57"/>
    <w:pPr>
      <w:spacing w:before="300" w:after="20"/>
      <w:outlineLvl w:val="3"/>
    </w:pPr>
    <w:rPr>
      <w:rFonts w:asciiTheme="majorHAnsi" w:hAnsiTheme="majorHAnsi" w:cstheme="majorHAnsi"/>
      <w:i/>
      <w:iCs/>
      <w:spacing w:val="20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56048"/>
    <w:rPr>
      <w:rFonts w:asciiTheme="majorHAnsi" w:hAnsiTheme="majorHAnsi" w:cstheme="majorHAnsi"/>
      <w:b/>
      <w:bCs/>
      <w:spacing w:val="6"/>
      <w:sz w:val="36"/>
      <w:szCs w:val="36"/>
    </w:rPr>
  </w:style>
  <w:style w:type="character" w:customStyle="1" w:styleId="Rubrik2Char">
    <w:name w:val="Rubrik 2 Char"/>
    <w:basedOn w:val="Standardstycketeckensnitt"/>
    <w:link w:val="Rubrik2"/>
    <w:uiPriority w:val="9"/>
    <w:rsid w:val="00456048"/>
    <w:rPr>
      <w:rFonts w:asciiTheme="majorHAnsi" w:hAnsiTheme="majorHAnsi" w:cstheme="majorHAnsi"/>
      <w:b/>
      <w:bCs/>
      <w:spacing w:val="8"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BA0E57"/>
    <w:rPr>
      <w:rFonts w:asciiTheme="majorHAnsi" w:hAnsiTheme="majorHAnsi" w:cstheme="majorHAnsi"/>
      <w:spacing w:val="20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rsid w:val="00BA0E57"/>
    <w:rPr>
      <w:rFonts w:asciiTheme="majorHAnsi" w:hAnsiTheme="majorHAnsi" w:cstheme="majorHAnsi"/>
      <w:i/>
      <w:iCs/>
      <w:spacing w:val="20"/>
      <w:sz w:val="24"/>
      <w:szCs w:val="24"/>
    </w:rPr>
  </w:style>
  <w:style w:type="paragraph" w:styleId="Ingetavstnd">
    <w:name w:val="No Spacing"/>
    <w:uiPriority w:val="1"/>
    <w:qFormat/>
    <w:rsid w:val="00DB736F"/>
    <w:pPr>
      <w:spacing w:after="0" w:line="240" w:lineRule="auto"/>
    </w:pPr>
    <w:rPr>
      <w:rFonts w:ascii="Gadugi" w:hAnsi="Gadugi"/>
    </w:rPr>
  </w:style>
  <w:style w:type="paragraph" w:styleId="Citat">
    <w:name w:val="Quote"/>
    <w:basedOn w:val="Normal"/>
    <w:next w:val="Normal"/>
    <w:link w:val="CitatChar"/>
    <w:uiPriority w:val="29"/>
    <w:qFormat/>
    <w:rsid w:val="00DF68B2"/>
    <w:pPr>
      <w:spacing w:before="200" w:after="240"/>
      <w:ind w:left="862" w:right="862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DF68B2"/>
    <w:rPr>
      <w:i/>
      <w:iCs/>
      <w:color w:val="404040" w:themeColor="text1" w:themeTint="BF"/>
    </w:rPr>
  </w:style>
  <w:style w:type="paragraph" w:styleId="Innehllsfrteckningsrubrik">
    <w:name w:val="TOC Heading"/>
    <w:basedOn w:val="Rubrik1"/>
    <w:next w:val="Normal"/>
    <w:uiPriority w:val="39"/>
    <w:unhideWhenUsed/>
    <w:rsid w:val="005B1F1E"/>
    <w:pPr>
      <w:spacing w:before="360"/>
      <w:outlineLvl w:val="9"/>
    </w:pPr>
    <w:rPr>
      <w:lang w:eastAsia="sv-SE"/>
    </w:rPr>
  </w:style>
  <w:style w:type="paragraph" w:styleId="Liststycke">
    <w:name w:val="List Paragraph"/>
    <w:basedOn w:val="Normal"/>
    <w:uiPriority w:val="34"/>
    <w:qFormat/>
    <w:rsid w:val="00A25433"/>
    <w:pPr>
      <w:numPr>
        <w:numId w:val="1"/>
      </w:numPr>
      <w:spacing w:after="240" w:line="300" w:lineRule="auto"/>
      <w:contextualSpacing/>
    </w:pPr>
  </w:style>
  <w:style w:type="paragraph" w:customStyle="1" w:styleId="TitelDatum">
    <w:name w:val="Titel &amp; Datum"/>
    <w:next w:val="Normal"/>
    <w:link w:val="TitelDatumChar"/>
    <w:uiPriority w:val="12"/>
    <w:qFormat/>
    <w:rsid w:val="002740D8"/>
    <w:pPr>
      <w:spacing w:before="20" w:after="120"/>
      <w:contextualSpacing/>
    </w:pPr>
    <w:rPr>
      <w:rFonts w:ascii="Gadugi" w:hAnsi="Gadugi"/>
      <w:b/>
      <w:bCs/>
      <w:spacing w:val="10"/>
      <w:szCs w:val="20"/>
    </w:rPr>
  </w:style>
  <w:style w:type="paragraph" w:styleId="Sidhuvud">
    <w:name w:val="header"/>
    <w:link w:val="SidhuvudChar"/>
    <w:uiPriority w:val="99"/>
    <w:unhideWhenUsed/>
    <w:qFormat/>
    <w:rsid w:val="003F3CD0"/>
    <w:pPr>
      <w:spacing w:after="40"/>
    </w:pPr>
    <w:rPr>
      <w:rFonts w:ascii="Gadugi" w:hAnsi="Gadugi"/>
      <w:sz w:val="18"/>
      <w:szCs w:val="18"/>
    </w:rPr>
  </w:style>
  <w:style w:type="character" w:customStyle="1" w:styleId="TitelDatumChar">
    <w:name w:val="Titel &amp; Datum Char"/>
    <w:basedOn w:val="Standardstycketeckensnitt"/>
    <w:link w:val="TitelDatum"/>
    <w:uiPriority w:val="12"/>
    <w:rsid w:val="002740D8"/>
    <w:rPr>
      <w:rFonts w:ascii="Gadugi" w:hAnsi="Gadugi"/>
      <w:b/>
      <w:bCs/>
      <w:spacing w:val="10"/>
      <w:szCs w:val="20"/>
    </w:rPr>
  </w:style>
  <w:style w:type="character" w:customStyle="1" w:styleId="SidhuvudChar">
    <w:name w:val="Sidhuvud Char"/>
    <w:basedOn w:val="Standardstycketeckensnitt"/>
    <w:link w:val="Sidhuvud"/>
    <w:uiPriority w:val="99"/>
    <w:rsid w:val="003F3CD0"/>
    <w:rPr>
      <w:rFonts w:ascii="Gadugi" w:hAnsi="Gadugi"/>
      <w:sz w:val="18"/>
      <w:szCs w:val="18"/>
    </w:rPr>
  </w:style>
  <w:style w:type="paragraph" w:styleId="Sidfot">
    <w:name w:val="footer"/>
    <w:link w:val="SidfotChar"/>
    <w:uiPriority w:val="99"/>
    <w:unhideWhenUsed/>
    <w:qFormat/>
    <w:rsid w:val="003F3CD0"/>
    <w:pPr>
      <w:tabs>
        <w:tab w:val="center" w:pos="4536"/>
        <w:tab w:val="right" w:pos="9072"/>
      </w:tabs>
      <w:spacing w:after="0"/>
      <w:jc w:val="right"/>
    </w:pPr>
    <w:rPr>
      <w:rFonts w:ascii="Gadugi" w:hAnsi="Gadug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3F3CD0"/>
    <w:rPr>
      <w:rFonts w:ascii="Gadugi" w:hAnsi="Gadugi"/>
      <w:sz w:val="18"/>
    </w:rPr>
  </w:style>
  <w:style w:type="paragraph" w:styleId="Innehll1">
    <w:name w:val="toc 1"/>
    <w:basedOn w:val="Normal"/>
    <w:next w:val="Normal"/>
    <w:autoRedefine/>
    <w:uiPriority w:val="39"/>
    <w:unhideWhenUsed/>
    <w:rsid w:val="005E17C1"/>
    <w:pPr>
      <w:tabs>
        <w:tab w:val="right" w:pos="8720"/>
      </w:tabs>
      <w:spacing w:before="360" w:after="0"/>
    </w:pPr>
    <w:rPr>
      <w:rFonts w:asciiTheme="majorHAnsi" w:hAnsiTheme="majorHAnsi"/>
      <w:b/>
      <w:bCs/>
      <w:noProof/>
      <w:sz w:val="24"/>
      <w:szCs w:val="24"/>
    </w:rPr>
  </w:style>
  <w:style w:type="paragraph" w:styleId="Innehll2">
    <w:name w:val="toc 2"/>
    <w:basedOn w:val="Normal"/>
    <w:next w:val="Normal"/>
    <w:autoRedefine/>
    <w:uiPriority w:val="39"/>
    <w:unhideWhenUsed/>
    <w:rsid w:val="00621DC0"/>
    <w:pPr>
      <w:spacing w:before="240" w:after="0"/>
    </w:pPr>
    <w:rPr>
      <w:rFonts w:asciiTheme="minorHAnsi" w:hAnsiTheme="minorHAnsi"/>
      <w:b/>
      <w:bCs/>
      <w:sz w:val="20"/>
      <w:szCs w:val="20"/>
    </w:rPr>
  </w:style>
  <w:style w:type="paragraph" w:styleId="Innehll3">
    <w:name w:val="toc 3"/>
    <w:basedOn w:val="Normal"/>
    <w:next w:val="Normal"/>
    <w:autoRedefine/>
    <w:uiPriority w:val="39"/>
    <w:unhideWhenUsed/>
    <w:rsid w:val="00621DC0"/>
    <w:pPr>
      <w:spacing w:before="0" w:after="0"/>
      <w:ind w:left="220"/>
    </w:pPr>
    <w:rPr>
      <w:rFonts w:asciiTheme="minorHAnsi" w:hAnsiTheme="minorHAnsi"/>
      <w:sz w:val="20"/>
      <w:szCs w:val="20"/>
    </w:rPr>
  </w:style>
  <w:style w:type="character" w:styleId="Platshllartext">
    <w:name w:val="Placeholder Text"/>
    <w:basedOn w:val="Standardstycketeckensnitt"/>
    <w:uiPriority w:val="99"/>
    <w:rsid w:val="005B5D5C"/>
    <w:rPr>
      <w:color w:val="808080"/>
    </w:rPr>
  </w:style>
  <w:style w:type="character" w:styleId="Hyperlnk">
    <w:name w:val="Hyperlink"/>
    <w:basedOn w:val="Standardstycketeckensnitt"/>
    <w:uiPriority w:val="99"/>
    <w:unhideWhenUsed/>
    <w:rsid w:val="00621DC0"/>
    <w:rPr>
      <w:color w:val="0563C1" w:themeColor="hyperlink"/>
      <w:u w:val="single"/>
    </w:rPr>
  </w:style>
  <w:style w:type="paragraph" w:styleId="Rubrik">
    <w:name w:val="Title"/>
    <w:basedOn w:val="Normal"/>
    <w:next w:val="Normal"/>
    <w:link w:val="RubrikChar"/>
    <w:uiPriority w:val="10"/>
    <w:rsid w:val="008840B0"/>
    <w:pPr>
      <w:spacing w:before="240" w:after="40" w:line="240" w:lineRule="auto"/>
      <w:contextualSpacing/>
    </w:pPr>
    <w:rPr>
      <w:rFonts w:asciiTheme="majorHAnsi" w:eastAsiaTheme="majorEastAsia" w:hAnsiTheme="majorHAnsi" w:cstheme="majorHAnsi"/>
      <w:b/>
      <w:bCs/>
      <w:spacing w:val="-10"/>
      <w:kern w:val="28"/>
      <w:sz w:val="4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8840B0"/>
    <w:rPr>
      <w:rFonts w:asciiTheme="majorHAnsi" w:eastAsiaTheme="majorEastAsia" w:hAnsiTheme="majorHAnsi" w:cstheme="majorHAnsi"/>
      <w:b/>
      <w:bCs/>
      <w:spacing w:val="-10"/>
      <w:kern w:val="28"/>
      <w:sz w:val="48"/>
      <w:szCs w:val="48"/>
    </w:rPr>
  </w:style>
  <w:style w:type="paragraph" w:styleId="Underrubrik">
    <w:name w:val="Subtitle"/>
    <w:basedOn w:val="Normal"/>
    <w:next w:val="Normal"/>
    <w:link w:val="UnderrubrikChar"/>
    <w:uiPriority w:val="11"/>
    <w:rsid w:val="002E58FC"/>
    <w:pPr>
      <w:numPr>
        <w:ilvl w:val="1"/>
      </w:numPr>
      <w:spacing w:after="160"/>
    </w:pPr>
    <w:rPr>
      <w:rFonts w:asciiTheme="majorHAnsi" w:eastAsiaTheme="minorEastAsia" w:hAnsiTheme="majorHAnsi" w:cstheme="majorHAnsi"/>
      <w:color w:val="5A5A5A" w:themeColor="text1" w:themeTint="A5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2E58FC"/>
    <w:rPr>
      <w:rFonts w:asciiTheme="majorHAnsi" w:eastAsiaTheme="minorEastAsia" w:hAnsiTheme="majorHAnsi" w:cstheme="majorHAnsi"/>
      <w:color w:val="5A5A5A" w:themeColor="text1" w:themeTint="A5"/>
      <w:spacing w:val="15"/>
      <w:sz w:val="28"/>
      <w:szCs w:val="28"/>
    </w:rPr>
  </w:style>
  <w:style w:type="character" w:styleId="Stark">
    <w:name w:val="Strong"/>
    <w:basedOn w:val="Standardstycketeckensnitt"/>
    <w:uiPriority w:val="22"/>
    <w:qFormat/>
    <w:rsid w:val="001141F4"/>
    <w:rPr>
      <w:b/>
      <w:bCs/>
    </w:rPr>
  </w:style>
  <w:style w:type="paragraph" w:customStyle="1" w:styleId="Vlkomna">
    <w:name w:val="Välkomna"/>
    <w:basedOn w:val="Rubrik"/>
    <w:link w:val="VlkomnaChar"/>
    <w:qFormat/>
    <w:rsid w:val="002740D8"/>
    <w:rPr>
      <w:b w:val="0"/>
      <w:bCs w:val="0"/>
      <w:sz w:val="36"/>
      <w:szCs w:val="36"/>
    </w:rPr>
  </w:style>
  <w:style w:type="character" w:customStyle="1" w:styleId="VlkomnaChar">
    <w:name w:val="Välkomna Char"/>
    <w:basedOn w:val="RubrikChar"/>
    <w:link w:val="Vlkomna"/>
    <w:rsid w:val="002740D8"/>
    <w:rPr>
      <w:rFonts w:asciiTheme="majorHAnsi" w:eastAsiaTheme="majorEastAsia" w:hAnsiTheme="majorHAnsi" w:cstheme="majorHAnsi"/>
      <w:b w:val="0"/>
      <w:bCs w:val="0"/>
      <w:spacing w:val="-10"/>
      <w:kern w:val="28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svg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C31AE148E57416DBA91E0B7408EE7B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DB95A5E-CC47-494A-80BE-CC87D2FC5834}"/>
      </w:docPartPr>
      <w:docPartBody>
        <w:p w:rsidR="005479CC" w:rsidRDefault="005479CC">
          <w:pPr>
            <w:pStyle w:val="FC31AE148E57416DBA91E0B7408EE7B7"/>
          </w:pPr>
          <w:r w:rsidRPr="00ED765A">
            <w:rPr>
              <w:rStyle w:val="Platshllartext"/>
            </w:rPr>
            <w:t>Klicka här för att</w:t>
          </w:r>
          <w:r>
            <w:rPr>
              <w:rStyle w:val="Platshllartext"/>
            </w:rPr>
            <w:t xml:space="preserve"> ange</w:t>
          </w:r>
          <w:r w:rsidRPr="00ED765A">
            <w:rPr>
              <w:rStyle w:val="Platshllartext"/>
            </w:rPr>
            <w:t xml:space="preserve"> </w:t>
          </w:r>
          <w:r>
            <w:rPr>
              <w:rStyle w:val="Platshllartext"/>
            </w:rPr>
            <w:t>grupp</w:t>
          </w:r>
          <w:r w:rsidRPr="00ED765A">
            <w:rPr>
              <w:rStyle w:val="Platshllartext"/>
            </w:rPr>
            <w:t>.</w:t>
          </w:r>
        </w:p>
      </w:docPartBody>
    </w:docPart>
    <w:docPart>
      <w:docPartPr>
        <w:name w:val="8C100FD4C25B42558EA91484DA61D73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2D69701-56F1-46F0-82EE-85FE3C2DC4C6}"/>
      </w:docPartPr>
      <w:docPartBody>
        <w:p w:rsidR="005479CC" w:rsidRDefault="005479CC">
          <w:pPr>
            <w:pStyle w:val="8C100FD4C25B42558EA91484DA61D738"/>
          </w:pPr>
          <w:r w:rsidRPr="002740D8">
            <w:rPr>
              <w:color w:val="747474" w:themeColor="background2" w:themeShade="80"/>
            </w:rPr>
            <w:t>Datum: Klicka här för att ange datum för mötet.</w:t>
          </w:r>
        </w:p>
      </w:docPartBody>
    </w:docPart>
    <w:docPart>
      <w:docPartPr>
        <w:name w:val="AEC101D0339445458A275332EF03BC1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5DAE438-8B71-4B31-97AE-5B7B246E84EC}"/>
      </w:docPartPr>
      <w:docPartBody>
        <w:p w:rsidR="005479CC" w:rsidRDefault="005479CC">
          <w:pPr>
            <w:pStyle w:val="AEC101D0339445458A275332EF03BC13"/>
          </w:pPr>
          <w:r w:rsidRPr="002740D8">
            <w:rPr>
              <w:color w:val="747474" w:themeColor="background2" w:themeShade="80"/>
            </w:rPr>
            <w:t>Tid: Klicka här för att ange tid för mötet.</w:t>
          </w:r>
        </w:p>
      </w:docPartBody>
    </w:docPart>
    <w:docPart>
      <w:docPartPr>
        <w:name w:val="6B6B534F39324869A82BE1FF677E5C6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B33B6D9-31FD-4E21-99D5-8D2C9469C236}"/>
      </w:docPartPr>
      <w:docPartBody>
        <w:p w:rsidR="005479CC" w:rsidRDefault="005479CC">
          <w:pPr>
            <w:pStyle w:val="6B6B534F39324869A82BE1FF677E5C69"/>
          </w:pPr>
          <w:r>
            <w:rPr>
              <w:color w:val="747474" w:themeColor="background2" w:themeShade="80"/>
            </w:rPr>
            <w:t xml:space="preserve">Plats: </w:t>
          </w:r>
          <w:r w:rsidRPr="002740D8">
            <w:rPr>
              <w:color w:val="747474" w:themeColor="background2" w:themeShade="80"/>
            </w:rPr>
            <w:t xml:space="preserve">Klicka här för att ange </w:t>
          </w:r>
          <w:r>
            <w:rPr>
              <w:color w:val="747474" w:themeColor="background2" w:themeShade="80"/>
            </w:rPr>
            <w:t>plats</w:t>
          </w:r>
          <w:r w:rsidRPr="002740D8">
            <w:rPr>
              <w:color w:val="747474" w:themeColor="background2" w:themeShade="80"/>
            </w:rPr>
            <w:t xml:space="preserve"> för mötet.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9CC"/>
    <w:rsid w:val="004B7FEF"/>
    <w:rsid w:val="005479CC"/>
    <w:rsid w:val="00DF389D"/>
    <w:rsid w:val="00F0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rPr>
      <w:color w:val="808080"/>
    </w:rPr>
  </w:style>
  <w:style w:type="paragraph" w:customStyle="1" w:styleId="FC31AE148E57416DBA91E0B7408EE7B7">
    <w:name w:val="FC31AE148E57416DBA91E0B7408EE7B7"/>
  </w:style>
  <w:style w:type="paragraph" w:customStyle="1" w:styleId="8C100FD4C25B42558EA91484DA61D738">
    <w:name w:val="8C100FD4C25B42558EA91484DA61D738"/>
  </w:style>
  <w:style w:type="paragraph" w:customStyle="1" w:styleId="AEC101D0339445458A275332EF03BC13">
    <w:name w:val="AEC101D0339445458A275332EF03BC13"/>
  </w:style>
  <w:style w:type="paragraph" w:customStyle="1" w:styleId="6B6B534F39324869A82BE1FF677E5C69">
    <w:name w:val="6B6B534F39324869A82BE1FF677E5C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VÅRDSAMVERKAN SKARABORG - Frutiger, Gadugi">
  <a:themeElements>
    <a:clrScheme name="Vårdsamverkan GBG 2025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F6A200"/>
      </a:accent1>
      <a:accent2>
        <a:srgbClr val="46708E"/>
      </a:accent2>
      <a:accent3>
        <a:srgbClr val="8AAEC8"/>
      </a:accent3>
      <a:accent4>
        <a:srgbClr val="FDCB55"/>
      </a:accent4>
      <a:accent5>
        <a:srgbClr val="FCCC87"/>
      </a:accent5>
      <a:accent6>
        <a:srgbClr val="FFFFFF"/>
      </a:accent6>
      <a:hlink>
        <a:srgbClr val="0563C1"/>
      </a:hlink>
      <a:folHlink>
        <a:srgbClr val="954F72"/>
      </a:folHlink>
    </a:clrScheme>
    <a:fontScheme name="VÅRDSAMVERKAN 1">
      <a:majorFont>
        <a:latin typeface="Tahoma"/>
        <a:ea typeface=""/>
        <a:cs typeface=""/>
      </a:majorFont>
      <a:minorFont>
        <a:latin typeface="Gadug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VGR Dokument SU" ma:contentTypeID="0x01010006EBECDF67F89F4D8BC5FAF3B8FA559B0D00C1EF0DB8EFCF1046B4F4AEDB21C9D943" ma:contentTypeVersion="38" ma:contentTypeDescription="" ma:contentTypeScope="" ma:versionID="0c57ea46afb932e6536c16ab016ccbc0">
  <xsd:schema xmlns:xsd="http://www.w3.org/2001/XMLSchema" xmlns:xs="http://www.w3.org/2001/XMLSchema" xmlns:p="http://schemas.microsoft.com/office/2006/metadata/properties" xmlns:ns1="http://schemas.microsoft.com/sharepoint/v3" xmlns:ns2="15a551ef-82a5-4685-a515-fc993279fbda" xmlns:ns5="597d7713-8a3d-4bd2-ae30-edced55b2c1b" xmlns:ns6="1ba0d034-d439-460d-8c2c-7cbd810e4676" xmlns:ns7="4552c23f-a756-462f-8287-3ff35245ed68" targetNamespace="http://schemas.microsoft.com/office/2006/metadata/properties" ma:root="true" ma:fieldsID="f861f0b987790dfc1d9a15bb36885f1f" ns1:_="" ns2:_="" ns5:_="" ns6:_="" ns7:_="">
    <xsd:import namespace="http://schemas.microsoft.com/sharepoint/v3"/>
    <xsd:import namespace="15a551ef-82a5-4685-a515-fc993279fbda"/>
    <xsd:import namespace="597d7713-8a3d-4bd2-ae30-edced55b2c1b"/>
    <xsd:import namespace="1ba0d034-d439-460d-8c2c-7cbd810e4676"/>
    <xsd:import namespace="4552c23f-a756-462f-8287-3ff35245ed68"/>
    <xsd:element name="properties">
      <xsd:complexType>
        <xsd:sequence>
          <xsd:element name="documentManagement">
            <xsd:complexType>
              <xsd:all>
                <xsd:element ref="ns2:Kategori" minOccurs="0"/>
                <xsd:element ref="ns5:VGR_EgenAmnesindelning" minOccurs="0"/>
                <xsd:element ref="ns5:VGR_DokBeskrivning" minOccurs="0"/>
                <xsd:element ref="ns5:VGR_TillgangligFran" minOccurs="0"/>
                <xsd:element ref="ns5:VGR_TillgangligTill" minOccurs="0"/>
                <xsd:element ref="ns5:VGR_AtkomstRatt" minOccurs="0"/>
                <xsd:element ref="ns5:VGR_Sekretess" minOccurs="0"/>
                <xsd:element ref="ns5:VGR_PubliceratAv" minOccurs="0"/>
                <xsd:element ref="ns5:VGR_PubliceratDatum" minOccurs="0"/>
                <xsd:element ref="ns5:VGR_DokStatus" minOccurs="0"/>
                <xsd:element ref="ns5:VGR_DokStatusMessage" minOccurs="0"/>
                <xsd:element ref="ns5:VGR_DokItemId" minOccurs="0"/>
                <xsd:element ref="ns5:VGR_MellanarkivId" minOccurs="0"/>
                <xsd:element ref="ns5:VGR_MellanarkivUrl" minOccurs="0"/>
                <xsd:element ref="ns5:VGR_MellanarkivWebbUrl" minOccurs="0"/>
                <xsd:element ref="ns5:VGR_ArkivDatum" minOccurs="0"/>
                <xsd:element ref="ns5:VGR_Gallras" minOccurs="0"/>
                <xsd:element ref="ns1:ComplianceAssetId" minOccurs="0"/>
                <xsd:element ref="ns6:_dlc_DocId" minOccurs="0"/>
                <xsd:element ref="ns6:_dlc_DocIdUrl" minOccurs="0"/>
                <xsd:element ref="ns6:_dlc_DocIdPersistId" minOccurs="0"/>
                <xsd:element ref="ns5:i1597c54c9084fe5ae9163fac681e86b" minOccurs="0"/>
                <xsd:element ref="ns5:m534ae9efef34a1ab5a1291502fec5e5" minOccurs="0"/>
                <xsd:element ref="ns6:TaxCatchAll" minOccurs="0"/>
                <xsd:element ref="ns5:a7144f27c6ef407e8fb4465121afbe2b" minOccurs="0"/>
                <xsd:element ref="ns5:ec6953a5eee3424faece5c2353cf0721" minOccurs="0"/>
                <xsd:element ref="ns6:TaxCatchAllLabel" minOccurs="0"/>
                <xsd:element ref="ns6:TaxKeywordTaxHTField" minOccurs="0"/>
                <xsd:element ref="ns7:f81e099824a143f999fb44b252d808f6" minOccurs="0"/>
                <xsd:element ref="ns1:_CommentCount" minOccurs="0"/>
                <xsd:element ref="ns1:_LikeCount" minOccurs="0"/>
                <xsd:element ref="ns2:lae3063dccc848998228a3bdea75083e" minOccurs="0"/>
                <xsd:element ref="ns2:MediaServiceMetadata" minOccurs="0"/>
                <xsd:element ref="ns2:MediaServiceFastMetadata" minOccurs="0"/>
                <xsd:element ref="ns2:_x00c5_rta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plianceAssetId" ma:index="33" nillable="true" ma:displayName="Efterlevnadstillgångs-ID" ma:hidden="true" ma:internalName="ComplianceAssetId" ma:readOnly="true">
      <xsd:simpleType>
        <xsd:restriction base="dms:Text"/>
      </xsd:simpleType>
    </xsd:element>
    <xsd:element name="_CommentCount" ma:index="45" nillable="true" ma:displayName="Antal kommentarer" ma:hidden="true" ma:list="Docs" ma:internalName="_CommentCount" ma:readOnly="true" ma:showField="CommentCount">
      <xsd:simpleType>
        <xsd:restriction base="dms:Lookup"/>
      </xsd:simpleType>
    </xsd:element>
    <xsd:element name="_LikeCount" ma:index="46" nillable="true" ma:displayName="Antal som gillar" ma:hidden="true" ma:list="Docs" ma:internalName="_LikeCount" ma:readOnly="true" ma:showField="LikeCount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a551ef-82a5-4685-a515-fc993279fbda" elementFormDefault="qualified">
    <xsd:import namespace="http://schemas.microsoft.com/office/2006/documentManagement/types"/>
    <xsd:import namespace="http://schemas.microsoft.com/office/infopath/2007/PartnerControls"/>
    <xsd:element name="Kategori" ma:index="3" nillable="true" ma:displayName="Kategori" ma:format="Dropdown" ma:internalName="Kategori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ktivitet (konferens &amp; utbildning)"/>
                        <xsd:enumeration value="Analys"/>
                        <xsd:enumeration value="Avtal"/>
                        <xsd:enumeration value="Beslut"/>
                        <xsd:enumeration value="Budget"/>
                        <xsd:enumeration value="Delårsrapport"/>
                        <xsd:enumeration value="Handlingsplan"/>
                        <xsd:enumeration value="Ifeed (mapp)"/>
                        <xsd:enumeration value="Informationsmaterial"/>
                        <xsd:enumeration value="Kontaktuppgift"/>
                        <xsd:enumeration value="Mall"/>
                        <xsd:enumeration value="Minnesanteckningar"/>
                        <xsd:enumeration value="Plan"/>
                        <xsd:enumeration value="Presentationsmaterial"/>
                        <xsd:enumeration value="Rapport"/>
                        <xsd:enumeration value="Riktlinje"/>
                        <xsd:enumeration value="Samverkansavtal"/>
                        <xsd:enumeration value="Samverkansplan"/>
                        <xsd:enumeration value="Uppdragsbeskrivning"/>
                        <xsd:enumeration value="Utbildningsmaterial"/>
                        <xsd:enumeration value="Utvecklingsstrategi"/>
                        <xsd:enumeration value="Årsrapport"/>
                        <xsd:enumeration value="Överenskommelse"/>
                        <xsd:enumeration value="Övrig dokumentation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lae3063dccc848998228a3bdea75083e" ma:index="50" nillable="true" ma:taxonomy="true" ma:internalName="lae3063dccc848998228a3bdea75083e" ma:taxonomyFieldName="Webbsidan" ma:displayName="Webbsidan" ma:readOnly="false" ma:default="" ma:fieldId="{5ae3063d-ccc8-4899-8228-a3bdea75083e}" ma:taxonomyMulti="true" ma:sspId="5c300478-92f1-4a1e-b2db-7f8c75821d37" ma:termSetId="3b6a403b-f5b5-4c0c-805e-0d4f2e667ee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MediaServiceMetadata" ma:index="5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2" nillable="true" ma:displayName="MediaServiceFastMetadata" ma:hidden="true" ma:internalName="MediaServiceFastMetadata" ma:readOnly="true">
      <xsd:simpleType>
        <xsd:restriction base="dms:Note"/>
      </xsd:simpleType>
    </xsd:element>
    <xsd:element name="_x00c5_rtal" ma:index="54" nillable="true" ma:displayName="Årtal" ma:default="2025" ma:format="RadioButtons" ma:internalName="_x00c5_rtal">
      <xsd:simpleType>
        <xsd:restriction base="dms:Choice"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20-2023"/>
          <xsd:enumeration value="2019"/>
          <xsd:enumeration value="2018"/>
          <xsd:enumeration value="2018-2019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26"/>
          <xsd:enumeration value="2027"/>
          <xsd:enumeration value="2028"/>
          <xsd:enumeration value="2029"/>
          <xsd:enumeration value="2030"/>
        </xsd:restriction>
      </xsd:simpleType>
    </xsd:element>
    <xsd:element name="MediaServiceObjectDetectorVersions" ma:index="5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5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7d7713-8a3d-4bd2-ae30-edced55b2c1b" elementFormDefault="qualified">
    <xsd:import namespace="http://schemas.microsoft.com/office/2006/documentManagement/types"/>
    <xsd:import namespace="http://schemas.microsoft.com/office/infopath/2007/PartnerControls"/>
    <xsd:element name="VGR_EgenAmnesindelning" ma:index="9" nillable="true" ma:displayName="Egen ämnesindelning" ma:description="Används för att samla upprättade handlingar utifrån egna ämnesindelningar. Flera ämnen separeras med kommatecken. Används vid publicering på webben." ma:hidden="true" ma:internalName="VGR_EgenAmnesindelning" ma:readOnly="false">
      <xsd:simpleType>
        <xsd:restriction base="dms:Text">
          <xsd:maxLength value="255"/>
        </xsd:restriction>
      </xsd:simpleType>
    </xsd:element>
    <xsd:element name="VGR_DokBeskrivning" ma:index="11" nillable="true" ma:displayName="Dokumentbeskrivning" ma:description="Kort beskrivning av innehållet i handlingen." ma:internalName="VGR_DokBeskrivning" ma:readOnly="false">
      <xsd:simpleType>
        <xsd:restriction base="dms:Note">
          <xsd:maxLength value="255"/>
        </xsd:restriction>
      </xsd:simpleType>
    </xsd:element>
    <xsd:element name="VGR_TillgangligFran" ma:index="12" nillable="true" ma:displayName="Tillgänglig från" ma:description="Tidpunkt när den upprättade handlingen blir publik och därmed nås från söktjänster och eventuella websidor." ma:format="DateTime" ma:hidden="true" ma:internalName="VGR_TillgangligFran" ma:readOnly="true">
      <xsd:simpleType>
        <xsd:restriction base="dms:DateTime"/>
      </xsd:simpleType>
    </xsd:element>
    <xsd:element name="VGR_TillgangligTill" ma:index="13" nillable="true" ma:displayName="Tillgänglig till" ma:description="Tidpunkt när den upprättade handlingen inte längre är publik och inte längre nås från söktjänster och eventuella websidor." ma:format="DateTime" ma:hidden="true" ma:internalName="VGR_TillgangligTill" ma:readOnly="true">
      <xsd:simpleType>
        <xsd:restriction base="dms:DateTime"/>
      </xsd:simpleType>
    </xsd:element>
    <xsd:element name="VGR_AtkomstRatt" ma:index="14" nillable="true" ma:displayName="Åtkomsträtt (värde)" ma:default="0" ma:description="Vilken spridning den upprättade handlingen ska ha. Vilka som ska kunna komma åt handlingen från mellanarkivet, söktjänster och eventuella websidor." ma:format="Dropdown" ma:hidden="true" ma:internalName="VGR_AtkomstRatt" ma:readOnly="true">
      <xsd:simpleType>
        <xsd:restriction base="dms:Choice">
          <xsd:enumeration value="0"/>
          <xsd:enumeration value="1"/>
          <xsd:enumeration value="2"/>
          <xsd:enumeration value="3"/>
          <xsd:enumeration value="4"/>
        </xsd:restriction>
      </xsd:simpleType>
    </xsd:element>
    <xsd:element name="VGR_Sekretess" ma:index="15" nillable="true" ma:displayName="Skyddskod" ma:default="Allmän handling - Offentlig" ma:description="Skyddsbehov av informationen i den upprättade handlingen. Vid sekretess eller känsliga personuppgifter ska detta anges." ma:format="Dropdown" ma:hidden="true" ma:internalName="VGR_Sekretess" ma:readOnly="true">
      <xsd:simpleType>
        <xsd:restriction base="dms:Choice">
          <xsd:enumeration value="Allmän handling - Offentlig"/>
          <xsd:enumeration value="Sekretess - Allmän handling - skyddad enligt sekretess"/>
          <xsd:enumeration value="GDPR - Allmän handling - skyddad enligt GDPR"/>
        </xsd:restriction>
      </xsd:simpleType>
    </xsd:element>
    <xsd:element name="VGR_PubliceratAv" ma:index="17" nillable="true" ma:displayName="Upprättad av" ma:description="Inloggad person som upprättat dokumentet" ma:hidden="true" ma:list="UserInfo" ma:SharePointGroup="0" ma:internalName="VGR_PubliceratAv" ma:readOnly="tru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VGR_PubliceratDatum" ma:index="18" nillable="true" ma:displayName="Upprättad datum" ma:description="Tidpunkt när dokumentet upprättades och levererades som allmän handling till mellanarkivet" ma:format="DateTime" ma:hidden="true" ma:internalName="VGR_PubliceratDatum" ma:readOnly="true">
      <xsd:simpleType>
        <xsd:restriction base="dms:DateTime"/>
      </xsd:simpleType>
    </xsd:element>
    <xsd:element name="VGR_DokStatus" ma:index="19" nillable="true" ma:displayName="Mellanarkivstatus" ma:default="Arbetsmaterial" ma:description="Statusmärkning för dokument som beskriver var i processen dokumentet finns." ma:format="Dropdown" ma:hidden="true" ma:internalName="VGR_DokStatus" ma:readOnly="true">
      <xsd:simpleType>
        <xsd:restriction base="dms:Choice">
          <xsd:enumeration value="Arbetsmaterial"/>
          <xsd:enumeration value="Väntar på allmän handling"/>
          <xsd:enumeration value="Väntar på allmän handling (skickad)"/>
          <xsd:enumeration value="Väntar på framtida upprättande"/>
          <xsd:enumeration value="Allmän handling"/>
          <xsd:enumeration value="Fel vid allmän handling"/>
          <xsd:enumeration value="Flytt pågår"/>
          <xsd:enumeration value="Överflyttning pågår"/>
          <xsd:enumeration value="Överflyttad"/>
        </xsd:restriction>
      </xsd:simpleType>
    </xsd:element>
    <xsd:element name="VGR_DokStatusMessage" ma:index="20" nillable="true" ma:displayName="Dokumentlogg" ma:hidden="true" ma:internalName="VGR_DokStatusMessage" ma:readOnly="true">
      <xsd:simpleType>
        <xsd:restriction base="dms:Note">
          <xsd:maxLength value="62000"/>
        </xsd:restriction>
      </xsd:simpleType>
    </xsd:element>
    <xsd:element name="VGR_DokItemId" ma:index="21" nillable="true" ma:displayName="DokItemId" ma:hidden="true" ma:internalName="VGR_DokItemId" ma:readOnly="true">
      <xsd:simpleType>
        <xsd:restriction base="dms:Text">
          <xsd:maxLength value="255"/>
        </xsd:restriction>
      </xsd:simpleType>
    </xsd:element>
    <xsd:element name="VGR_MellanarkivId" ma:index="22" nillable="true" ma:displayName="MellanarkivId" ma:hidden="true" ma:internalName="VGR_MellanarkivId" ma:readOnly="true">
      <xsd:simpleType>
        <xsd:restriction base="dms:Text">
          <xsd:maxLength value="255"/>
        </xsd:restriction>
      </xsd:simpleType>
    </xsd:element>
    <xsd:element name="VGR_MellanarkivUrl" ma:index="23" nillable="true" ma:displayName="Arkivlänk" ma:format="Hyperlink" ma:hidden="true" ma:internalName="VGR_Mellanarkiv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VGR_MellanarkivWebbUrl" ma:index="24" nillable="true" ma:displayName="Arkivlänk för webben" ma:hidden="true" ma:internalName="VGR_MellanarkivWebbUrl" ma:readOnly="true">
      <xsd:simpleType>
        <xsd:restriction base="dms:Text">
          <xsd:maxLength value="255"/>
        </xsd:restriction>
      </xsd:simpleType>
    </xsd:element>
    <xsd:element name="VGR_ArkivDatum" ma:index="25" nillable="true" ma:displayName="ArkivDatum" ma:format="DateTime" ma:hidden="true" ma:internalName="VGR_ArkivDatum" ma:readOnly="true">
      <xsd:simpleType>
        <xsd:restriction base="dms:DateTime"/>
      </xsd:simpleType>
    </xsd:element>
    <xsd:element name="VGR_Gallras" ma:index="26" nillable="true" ma:displayName="Gallras" ma:description="" ma:hidden="true" ma:internalName="VGR_Gallras" ma:readOnly="true">
      <xsd:simpleType>
        <xsd:restriction base="dms:Text">
          <xsd:maxLength value="255"/>
        </xsd:restriction>
      </xsd:simpleType>
    </xsd:element>
    <xsd:element name="i1597c54c9084fe5ae9163fac681e86b" ma:index="37" nillable="true" ma:taxonomy="true" ma:internalName="i1597c54c9084fe5ae9163fac681e86b" ma:taxonomyFieldName="VGR_Lagparagraf" ma:displayName="Lagparagraf" ma:readOnly="false" ma:default="" ma:fieldId="{21597c54-c908-4fe5-ae91-63fac681e86b}" ma:sspId="5c300478-92f1-4a1e-b2db-7f8c75821d37" ma:termSetId="ddb163ed-d655-4cf1-bb2c-a91ec57f9ce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534ae9efef34a1ab5a1291502fec5e5" ma:index="38" nillable="true" ma:taxonomy="true" ma:internalName="m534ae9efef34a1ab5a1291502fec5e5" ma:taxonomyFieldName="VGR_SkapatEnhet" ma:displayName="Upprättad av enhet" ma:readOnly="false" ma:default="" ma:fieldId="{6534ae9e-fef3-4a1a-b5a1-291502fec5e5}" ma:sspId="5c300478-92f1-4a1e-b2db-7f8c75821d37" ma:termSetId="9cea25d0-9008-4d39-abcf-763a6009e6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7144f27c6ef407e8fb4465121afbe2b" ma:index="40" nillable="true" ma:taxonomy="true" ma:internalName="a7144f27c6ef407e8fb4465121afbe2b" ma:taxonomyFieldName="VGR_UpprattadForEnheter" ma:displayName="Upprättad för enhet" ma:readOnly="false" ma:default="" ma:fieldId="{a7144f27-c6ef-407e-8fb4-465121afbe2b}" ma:taxonomyMulti="true" ma:sspId="5c300478-92f1-4a1e-b2db-7f8c75821d37" ma:termSetId="9cea25d0-9008-4d39-abcf-763a6009e6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c6953a5eee3424faece5c2353cf0721" ma:index="41" nillable="true" ma:taxonomy="true" ma:internalName="ec6953a5eee3424faece5c2353cf0721" ma:taxonomyFieldName="VGR_AmnesIndelning" ma:displayName="Regional ämnesindelning" ma:readOnly="false" ma:default="" ma:fieldId="{ec6953a5-eee3-424f-aece-5c2353cf0721}" ma:taxonomyMulti="true" ma:sspId="5c300478-92f1-4a1e-b2db-7f8c75821d37" ma:termSetId="66c52c7a-5036-4d83-ab03-8b3f33605b60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0d034-d439-460d-8c2c-7cbd810e4676" elementFormDefault="qualified">
    <xsd:import namespace="http://schemas.microsoft.com/office/2006/documentManagement/types"/>
    <xsd:import namespace="http://schemas.microsoft.com/office/infopath/2007/PartnerControls"/>
    <xsd:element name="_dlc_DocId" ma:index="34" nillable="true" ma:displayName="Dokument-ID-värde" ma:description="Värdet för dokument-ID som tilldelats till det här objektet." ma:indexed="true" ma:internalName="_dlc_DocId" ma:readOnly="true">
      <xsd:simpleType>
        <xsd:restriction base="dms:Text"/>
      </xsd:simpleType>
    </xsd:element>
    <xsd:element name="_dlc_DocIdUrl" ma:index="35" nillable="true" ma:displayName="Dokument-ID" ma:description="Permanent länk till det här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6" nillable="true" ma:displayName="Spara ID" ma:description="Behåll ID vid tillägg." ma:hidden="true" ma:internalName="_dlc_DocIdPersistId" ma:readOnly="true">
      <xsd:simpleType>
        <xsd:restriction base="dms:Boolean"/>
      </xsd:simpleType>
    </xsd:element>
    <xsd:element name="TaxCatchAll" ma:index="39" nillable="true" ma:displayName="Taxonomy Catch All Column" ma:hidden="true" ma:list="{1e60069c-3009-4171-a09b-aea17b87770c}" ma:internalName="TaxCatchAll" ma:readOnly="false" ma:showField="CatchAllData" ma:web="1ba0d034-d439-460d-8c2c-7cbd810e4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42" nillable="true" ma:displayName="Taxonomy Catch All Column1" ma:description="" ma:hidden="true" ma:list="{1e60069c-3009-4171-a09b-aea17b87770c}" ma:internalName="TaxCatchAllLabel" ma:readOnly="true" ma:showField="CatchAllDataLabel" ma:web="1ba0d034-d439-460d-8c2c-7cbd810e4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KeywordTaxHTField" ma:index="43" nillable="true" ma:taxonomy="true" ma:internalName="TaxKeywordTaxHTField" ma:taxonomyFieldName="TaxKeyword" ma:displayName="Företagsnyckelord" ma:readOnly="false" ma:fieldId="{23f27201-bee3-471e-b2e7-b64fd8b7ca38}" ma:taxonomyMulti="true" ma:sspId="5c300478-92f1-4a1e-b2db-7f8c75821d37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52c23f-a756-462f-8287-3ff35245ed68" elementFormDefault="qualified">
    <xsd:import namespace="http://schemas.microsoft.com/office/2006/documentManagement/types"/>
    <xsd:import namespace="http://schemas.microsoft.com/office/infopath/2007/PartnerControls"/>
    <xsd:element name="f81e099824a143f999fb44b252d808f6" ma:index="44" nillable="true" ma:taxonomy="true" ma:internalName="f81e099824a143f999fb44b252d808f6" ma:taxonomyFieldName="Handlingstyp_SU" ma:displayName="Handlingstyp SU" ma:readOnly="false" ma:fieldId="{f81e0998-24a1-43f9-99fb-44b252d808f6}" ma:sspId="5c300478-92f1-4a1e-b2db-7f8c75821d37" ma:termSetId="2d5b8981-be65-4a38-8775-e8d329e573ad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3" ma:displayName="Innehållstyp"/>
        <xsd:element ref="dc:title" minOccurs="0" maxOccurs="1" ma:index="1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GR_TillgangligFran xmlns="597d7713-8a3d-4bd2-ae30-edced55b2c1b">2025-07-31T14:35:00+00:00</VGR_TillgangligFran>
    <VGR_DokItemId xmlns="597d7713-8a3d-4bd2-ae30-edced55b2c1b">5990f98b-eea0-476b-b684-ccf546c605dd</VGR_DokItemId>
    <VGR_MellanarkivWebbUrl xmlns="597d7713-8a3d-4bd2-ae30-edced55b2c1b">https://mellanarkiv-offentlig.vgregion.se/alfresco/s/archive/stream/public/v1/source/available/sofia/su8455-443025746-1303/surrogate</VGR_MellanarkivWebbUrl>
    <a7144f27c6ef407e8fb4465121afbe2b xmlns="597d7713-8a3d-4bd2-ae30-edced55b2c1b">
      <Terms xmlns="http://schemas.microsoft.com/office/infopath/2007/PartnerControls">
        <TermInfo xmlns="http://schemas.microsoft.com/office/infopath/2007/PartnerControls">
          <TermName xmlns="http://schemas.microsoft.com/office/infopath/2007/PartnerControls">Kommun och sjukvård samverkan i Göteborgsområdet</TermName>
          <TermId xmlns="http://schemas.microsoft.com/office/infopath/2007/PartnerControls">5f7ccc30-9d1a-457e-b5d1-a9ef8db428cb</TermId>
        </TermInfo>
      </Terms>
    </a7144f27c6ef407e8fb4465121afbe2b>
    <_dlc_DocId xmlns="1ba0d034-d439-460d-8c2c-7cbd810e4676">SU8455-443025746-1303</_dlc_DocId>
    <VGR_TillgangligTill xmlns="597d7713-8a3d-4bd2-ae30-edced55b2c1b">2027-07-31T14:35:00+00:00</VGR_TillgangligTill>
    <i1597c54c9084fe5ae9163fac681e86b xmlns="597d7713-8a3d-4bd2-ae30-edced55b2c1b">
      <Terms xmlns="http://schemas.microsoft.com/office/infopath/2007/PartnerControls"/>
    </i1597c54c9084fe5ae9163fac681e86b>
    <m534ae9efef34a1ab5a1291502fec5e5 xmlns="597d7713-8a3d-4bd2-ae30-edced55b2c1b">
      <Terms xmlns="http://schemas.microsoft.com/office/infopath/2007/PartnerControls">
        <TermInfo xmlns="http://schemas.microsoft.com/office/infopath/2007/PartnerControls">
          <TermName xmlns="http://schemas.microsoft.com/office/infopath/2007/PartnerControls">Ekonomi och Marknad</TermName>
          <TermId xmlns="http://schemas.microsoft.com/office/infopath/2007/PartnerControls">557be008-b16f-445a-8ba2-f3c1d162693a</TermId>
        </TermInfo>
      </Terms>
    </m534ae9efef34a1ab5a1291502fec5e5>
    <VGR_EgenAmnesindelning xmlns="597d7713-8a3d-4bd2-ae30-edced55b2c1b" xsi:nil="true"/>
    <TaxKeywordTaxHTField xmlns="1ba0d034-d439-460d-8c2c-7cbd810e4676">
      <Terms xmlns="http://schemas.microsoft.com/office/infopath/2007/PartnerControls"/>
    </TaxKeywordTaxHTField>
    <VGR_MellanarkivUrl xmlns="597d7713-8a3d-4bd2-ae30-edced55b2c1b">
      <Url>https://mellanarkiv.vgregion.se/alfresco/s/archive/stream/public/v1/archive/60401ada-93b6-45ec-8508-0c6a39e8ade3/surrogate</Url>
      <Description>https://mellanarkiv.vgregion.se/alfresco/s/archive/stream/public/v1/archive/60401ada-93b6-45ec-8508-0c6a39e8ade3/surrogate</Description>
    </VGR_MellanarkivUrl>
    <VGR_PubliceratAv xmlns="597d7713-8a3d-4bd2-ae30-edced55b2c1b">
      <UserInfo>
        <DisplayName>Klara Persdotter Stjernström</DisplayName>
        <AccountId>31</AccountId>
        <AccountType/>
      </UserInfo>
    </VGR_PubliceratAv>
    <VGR_DokBeskrivning xmlns="597d7713-8a3d-4bd2-ae30-edced55b2c1b" xsi:nil="true"/>
    <VGR_DokStatusMessage xmlns="597d7713-8a3d-4bd2-ae30-edced55b2c1b">
2024-02-23 13:47:35: Låst för arkivering
2024-02-23 13:49:11: Väntar på arkivering
2024-02-23 13:49:14: Skickat till mellanarkiv
2024-02-23 13:55:45: Mellanarkivering klar
2024-02-23 14:02:31: Låst för arkivering
2024-02-23 14:03:33: Väntar på arkivering
2024-02-23 14:03:36: Skickat till mellanarkiv
2024-02-23 14:09:32: Mellanarkivering klar
2024-02-23 14:18:11: Låst för arkivering
2024-02-23 14:21:23: Väntar på arkivering
2024-02-23 14:21:26: Skickat till mellanarkiv
2024-02-23 14:27:55: Mellanarkivering klar
2025-07-31 16:36:05: Låst för arkivering
2025-07-31 16:36:58: Väntar på arkivering</VGR_DokStatusMessage>
    <VGR_PubliceratDatum xmlns="597d7713-8a3d-4bd2-ae30-edced55b2c1b">2025-07-31T14:36:00+00:00</VGR_PubliceratDatum>
    <VGR_Gallras xmlns="597d7713-8a3d-4bd2-ae30-edced55b2c1b">2027-07-31</VGR_Gallras>
    <_x00c5_rtal xmlns="15a551ef-82a5-4685-a515-fc993279fbda">2025</_x00c5_rtal>
    <_dlc_DocIdUrl xmlns="1ba0d034-d439-460d-8c2c-7cbd810e4676">
      <Url>https://vgregion.sharepoint.com/sites/sy-su-vardsamverkan-goteborgsomradet/_layouts/15/DocIdRedir.aspx?ID=SU8455-443025746-1303</Url>
      <Description>SU8455-443025746-1303</Description>
    </_dlc_DocIdUrl>
    <VGR_Sekretess xmlns="597d7713-8a3d-4bd2-ae30-edced55b2c1b">Allmän handling - Offentlig</VGR_Sekretess>
    <ec6953a5eee3424faece5c2353cf0721 xmlns="597d7713-8a3d-4bd2-ae30-edced55b2c1b">
      <Terms xmlns="http://schemas.microsoft.com/office/infopath/2007/PartnerControls"/>
    </ec6953a5eee3424faece5c2353cf0721>
    <lae3063dccc848998228a3bdea75083e xmlns="15a551ef-82a5-4685-a515-fc993279fbda">
      <Terms xmlns="http://schemas.microsoft.com/office/infopath/2007/PartnerControls">
        <TermInfo xmlns="http://schemas.microsoft.com/office/infopath/2007/PartnerControls">
          <TermName xmlns="http://schemas.microsoft.com/office/infopath/2007/PartnerControls">Dokument:Mallar</TermName>
          <TermId xmlns="http://schemas.microsoft.com/office/infopath/2007/PartnerControls">c22b44fb-6052-416f-a4d2-cc3f3a48b258</TermId>
        </TermInfo>
      </Terms>
    </lae3063dccc848998228a3bdea75083e>
    <Kategori xmlns="15a551ef-82a5-4685-a515-fc993279fbda">
      <Value>Mall</Value>
    </Kategori>
    <VGR_ArkivDatum xmlns="597d7713-8a3d-4bd2-ae30-edced55b2c1b">2024-02-23T13:27:55+00:00</VGR_ArkivDatum>
    <VGR_AtkomstRatt xmlns="597d7713-8a3d-4bd2-ae30-edced55b2c1b">1</VGR_AtkomstRatt>
    <VGR_MellanarkivId xmlns="597d7713-8a3d-4bd2-ae30-edced55b2c1b">60401ada-93b6-45ec-8508-0c6a39e8ade3</VGR_MellanarkivId>
    <TaxCatchAll xmlns="1ba0d034-d439-460d-8c2c-7cbd810e4676">
      <Value>20</Value>
      <Value>75</Value>
      <Value>37</Value>
      <Value>1</Value>
    </TaxCatchAll>
    <VGR_DokStatus xmlns="597d7713-8a3d-4bd2-ae30-edced55b2c1b">Väntar på allmän handling</VGR_DokStatus>
    <f81e099824a143f999fb44b252d808f6 xmlns="4552c23f-a756-462f-8287-3ff35245ed68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 information av tillfällig och ringa betydelse</TermName>
          <TermId xmlns="http://schemas.microsoft.com/office/infopath/2007/PartnerControls">7dad15a1-4c89-43fb-b2df-fa4ea480af1a</TermId>
        </TermInfo>
      </Terms>
    </f81e099824a143f999fb44b252d808f6>
  </documentManagement>
</p:properties>
</file>

<file path=customXml/itemProps1.xml><?xml version="1.0" encoding="utf-8"?>
<ds:datastoreItem xmlns:ds="http://schemas.openxmlformats.org/officeDocument/2006/customXml" ds:itemID="{5EA17968-3FCF-46E4-AD6B-21E8B79171C7}"/>
</file>

<file path=customXml/itemProps2.xml><?xml version="1.0" encoding="utf-8"?>
<ds:datastoreItem xmlns:ds="http://schemas.openxmlformats.org/officeDocument/2006/customXml" ds:itemID="{7C05C42A-B97E-4A00-AABF-B1EAE39BB00E}"/>
</file>

<file path=customXml/itemProps3.xml><?xml version="1.0" encoding="utf-8"?>
<ds:datastoreItem xmlns:ds="http://schemas.openxmlformats.org/officeDocument/2006/customXml" ds:itemID="{F79FE5A2-60B4-4F25-9C13-D515E7EB827A}"/>
</file>

<file path=customXml/itemProps4.xml><?xml version="1.0" encoding="utf-8"?>
<ds:datastoreItem xmlns:ds="http://schemas.openxmlformats.org/officeDocument/2006/customXml" ds:itemID="{8C99195F-539D-4FEC-8D0B-EC84E9E8D6DC}"/>
</file>

<file path=docProps/app.xml><?xml version="1.0" encoding="utf-8"?>
<Properties xmlns="http://schemas.openxmlformats.org/officeDocument/2006/extended-properties" xmlns:vt="http://schemas.openxmlformats.org/officeDocument/2006/docPropsVTypes">
  <Template>Vårdsamverkan Göteborgsområdet_MALL – kallelse, agenda (240223)</Template>
  <TotalTime>0</TotalTime>
  <Pages>1</Pages>
  <Words>59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Vårdsamverkan i Göteborgsområdet_MALL – kallelse, agenda</dc:title>
  <dc:subject/>
  <dc:creator/>
  <cp:keywords/>
  <dc:description/>
  <cp:lastModifiedBy/>
  <cp:revision>1</cp:revision>
  <dcterms:created xsi:type="dcterms:W3CDTF">2025-07-31T13:11:00Z</dcterms:created>
  <dcterms:modified xsi:type="dcterms:W3CDTF">2025-07-31T13:11:00Z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GR_AmnesIndelning">
    <vt:lpwstr/>
  </property>
  <property fmtid="{D5CDD505-2E9C-101B-9397-08002B2CF9AE}" pid="3" name="TaxKeyword">
    <vt:lpwstr/>
  </property>
  <property fmtid="{D5CDD505-2E9C-101B-9397-08002B2CF9AE}" pid="4" name="ContentTypeId">
    <vt:lpwstr>0x01010006EBECDF67F89F4D8BC5FAF3B8FA559B0D00C1EF0DB8EFCF1046B4F4AEDB21C9D943</vt:lpwstr>
  </property>
  <property fmtid="{D5CDD505-2E9C-101B-9397-08002B2CF9AE}" pid="5" name="VGR_SkapatEnhet">
    <vt:lpwstr>1;#Ekonomi och Marknad|557be008-b16f-445a-8ba2-f3c1d162693a</vt:lpwstr>
  </property>
  <property fmtid="{D5CDD505-2E9C-101B-9397-08002B2CF9AE}" pid="6" name="VGR_UpprattadForEnheter">
    <vt:lpwstr>20;#Kommun och sjukvård samverkan i Göteborgsområdet|5f7ccc30-9d1a-457e-b5d1-a9ef8db428cb</vt:lpwstr>
  </property>
  <property fmtid="{D5CDD505-2E9C-101B-9397-08002B2CF9AE}" pid="7" name="Webbsidan">
    <vt:lpwstr>75;#Dokument:Mallar|c22b44fb-6052-416f-a4d2-cc3f3a48b258</vt:lpwstr>
  </property>
  <property fmtid="{D5CDD505-2E9C-101B-9397-08002B2CF9AE}" pid="8" name="VGR_Lagparagraf">
    <vt:lpwstr/>
  </property>
  <property fmtid="{D5CDD505-2E9C-101B-9397-08002B2CF9AE}" pid="9" name="Handlingstyp_SU">
    <vt:lpwstr>37;#Intern information av tillfällig och ringa betydelse|7dad15a1-4c89-43fb-b2df-fa4ea480af1a</vt:lpwstr>
  </property>
  <property fmtid="{D5CDD505-2E9C-101B-9397-08002B2CF9AE}" pid="10" name="_dlc_DocIdItemGuid">
    <vt:lpwstr>9eae6498-ffcc-451a-a147-589b50b7eb0d</vt:lpwstr>
  </property>
</Properties>
</file>