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glossary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CEDD6" w14:textId="77777777" w:rsidR="002640EC" w:rsidRPr="002640EC" w:rsidRDefault="002640EC" w:rsidP="00191135">
      <w:pPr>
        <w:pStyle w:val="Rubrik1"/>
      </w:pPr>
      <w:r w:rsidRPr="0052295F">
        <w:t xml:space="preserve">Minnesanteckningar </w:t>
      </w:r>
      <w:sdt>
        <w:sdtPr>
          <w:alias w:val="Gruppering"/>
          <w:tag w:val="Gruppering"/>
          <w:id w:val="-1385256911"/>
          <w:placeholder>
            <w:docPart w:val="DF3C72472DC64873ADF2BA825A717AC5"/>
          </w:placeholder>
          <w:temporary/>
          <w:showingPlcHdr/>
        </w:sdtPr>
        <w:sdtEndPr/>
        <w:sdtContent>
          <w:r w:rsidRPr="00ED765A">
            <w:rPr>
              <w:rStyle w:val="Platshllartext"/>
            </w:rPr>
            <w:t>Klicka här för att</w:t>
          </w:r>
          <w:r>
            <w:rPr>
              <w:rStyle w:val="Platshllartext"/>
            </w:rPr>
            <w:t xml:space="preserve"> ange</w:t>
          </w:r>
          <w:r w:rsidRPr="00ED765A">
            <w:rPr>
              <w:rStyle w:val="Platshllartext"/>
            </w:rPr>
            <w:t xml:space="preserve"> </w:t>
          </w:r>
          <w:r>
            <w:rPr>
              <w:rStyle w:val="Platshllartext"/>
            </w:rPr>
            <w:t>grupp</w:t>
          </w:r>
          <w:r w:rsidRPr="00ED765A">
            <w:rPr>
              <w:rStyle w:val="Platshllartext"/>
            </w:rPr>
            <w:t>.</w:t>
          </w:r>
        </w:sdtContent>
      </w:sdt>
    </w:p>
    <w:p w14:paraId="732D04A7" w14:textId="77777777" w:rsidR="00A5659E" w:rsidRDefault="009D4D3F" w:rsidP="00191135">
      <w:pPr>
        <w:rPr>
          <w:rStyle w:val="TitelDatumChar"/>
        </w:rPr>
      </w:pPr>
      <w:sdt>
        <w:sdtPr>
          <w:rPr>
            <w:rStyle w:val="TitelDatumChar"/>
          </w:rPr>
          <w:alias w:val="ÅÅÅÅ-MM-DD"/>
          <w:tag w:val="ÅÅÅÅ-MM-DD"/>
          <w:id w:val="879825385"/>
          <w:placeholder>
            <w:docPart w:val="CA1EBD6010504A61A0CB06EC1D94A4D4"/>
          </w:placeholder>
          <w:temporary/>
          <w:showingPlcHdr/>
          <w:date>
            <w:dateFormat w:val="yyyy-MM-dd"/>
            <w:lid w:val="sv-SE"/>
            <w:storeMappedDataAs w:val="dateTime"/>
            <w:calendar w:val="gregorian"/>
          </w:date>
        </w:sdtPr>
        <w:sdtEndPr>
          <w:rPr>
            <w:rStyle w:val="Standardstycketeckensnitt"/>
            <w:spacing w:val="0"/>
            <w:szCs w:val="22"/>
          </w:rPr>
        </w:sdtEndPr>
        <w:sdtContent>
          <w:r w:rsidR="002640EC" w:rsidRPr="008B6EF6">
            <w:t>Datum: Klicka här för att ange datum</w:t>
          </w:r>
          <w:r w:rsidR="00A5659E">
            <w:t xml:space="preserve"> för mötet</w:t>
          </w:r>
          <w:r w:rsidR="002640EC" w:rsidRPr="008B6EF6">
            <w:t>.</w:t>
          </w:r>
        </w:sdtContent>
      </w:sdt>
    </w:p>
    <w:p w14:paraId="211879AC" w14:textId="77777777" w:rsidR="00A5659E" w:rsidRPr="00C34386" w:rsidRDefault="009D4D3F" w:rsidP="00191135">
      <w:sdt>
        <w:sdtPr>
          <w:rPr>
            <w:rStyle w:val="TitelDatumChar"/>
          </w:rPr>
          <w:alias w:val="Tid"/>
          <w:tag w:val="Tid"/>
          <w:id w:val="-1913453788"/>
          <w:placeholder>
            <w:docPart w:val="F89A9262453A4FE888A20E93B4AEE2E4"/>
          </w:placeholder>
          <w:temporary/>
          <w:showingPlcHdr/>
        </w:sdtPr>
        <w:sdtEndPr>
          <w:rPr>
            <w:rStyle w:val="Standardstycketeckensnitt"/>
            <w:spacing w:val="0"/>
            <w:szCs w:val="22"/>
          </w:rPr>
        </w:sdtEndPr>
        <w:sdtContent>
          <w:r w:rsidR="00A5659E" w:rsidRPr="00942F2B">
            <w:t>T</w:t>
          </w:r>
          <w:r w:rsidR="00A5659E">
            <w:t>id: Kl</w:t>
          </w:r>
          <w:r w:rsidR="00A5659E" w:rsidRPr="00942F2B">
            <w:t xml:space="preserve">icka här för att ange </w:t>
          </w:r>
          <w:r w:rsidR="00A5659E">
            <w:t>tid för mötet</w:t>
          </w:r>
          <w:r w:rsidR="00A5659E" w:rsidRPr="00942F2B">
            <w:t>.</w:t>
          </w:r>
        </w:sdtContent>
      </w:sdt>
    </w:p>
    <w:tbl>
      <w:tblPr>
        <w:tblW w:w="0" w:type="auto"/>
        <w:tblBorders>
          <w:top w:val="single" w:sz="12" w:space="0" w:color="A6A6A6" w:themeColor="background1" w:themeShade="A6"/>
          <w:bottom w:val="single" w:sz="12" w:space="0" w:color="A6A6A6" w:themeColor="background1" w:themeShade="A6"/>
          <w:right w:val="single" w:sz="12" w:space="0" w:color="A6A6A6" w:themeColor="background1" w:themeShade="A6"/>
          <w:insideH w:val="single" w:sz="12" w:space="0" w:color="A6A6A6" w:themeColor="background1" w:themeShade="A6"/>
          <w:insideV w:val="single" w:sz="12" w:space="0" w:color="A6A6A6" w:themeColor="background1" w:themeShade="A6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585"/>
        <w:gridCol w:w="7130"/>
      </w:tblGrid>
      <w:tr w:rsidR="001141F4" w14:paraId="4B5F320E" w14:textId="77777777" w:rsidTr="00425FFF">
        <w:trPr>
          <w:trHeight w:val="340"/>
        </w:trPr>
        <w:tc>
          <w:tcPr>
            <w:tcW w:w="1585" w:type="dxa"/>
            <w:shd w:val="clear" w:color="auto" w:fill="auto"/>
          </w:tcPr>
          <w:p w14:paraId="430090D4" w14:textId="77777777" w:rsidR="001141F4" w:rsidRPr="001141F4" w:rsidRDefault="001141F4" w:rsidP="001141F4">
            <w:pPr>
              <w:pStyle w:val="Ingetavstnd"/>
              <w:rPr>
                <w:rStyle w:val="Stark"/>
              </w:rPr>
            </w:pPr>
            <w:r w:rsidRPr="001141F4">
              <w:rPr>
                <w:rStyle w:val="Stark"/>
              </w:rPr>
              <w:t>Närvarande:</w:t>
            </w:r>
          </w:p>
        </w:tc>
        <w:tc>
          <w:tcPr>
            <w:tcW w:w="7145" w:type="dxa"/>
            <w:shd w:val="clear" w:color="auto" w:fill="F2F2F2" w:themeFill="background1" w:themeFillShade="F2"/>
          </w:tcPr>
          <w:p w14:paraId="07C0EA96" w14:textId="77777777" w:rsidR="001141F4" w:rsidRDefault="001141F4" w:rsidP="001141F4">
            <w:pPr>
              <w:pStyle w:val="Ingetavstnd"/>
            </w:pPr>
          </w:p>
          <w:p w14:paraId="0EF4409B" w14:textId="77777777" w:rsidR="001141F4" w:rsidRPr="00AE0060" w:rsidRDefault="001141F4" w:rsidP="001141F4">
            <w:pPr>
              <w:pStyle w:val="Ingetavstnd"/>
            </w:pPr>
          </w:p>
        </w:tc>
      </w:tr>
      <w:tr w:rsidR="001141F4" w14:paraId="63E482E7" w14:textId="77777777" w:rsidTr="00425FFF">
        <w:trPr>
          <w:trHeight w:val="340"/>
        </w:trPr>
        <w:tc>
          <w:tcPr>
            <w:tcW w:w="1585" w:type="dxa"/>
            <w:shd w:val="clear" w:color="auto" w:fill="auto"/>
          </w:tcPr>
          <w:p w14:paraId="1E102252" w14:textId="77777777" w:rsidR="001141F4" w:rsidRPr="001141F4" w:rsidRDefault="001141F4" w:rsidP="001141F4">
            <w:pPr>
              <w:pStyle w:val="Ingetavstnd"/>
              <w:rPr>
                <w:rStyle w:val="Stark"/>
              </w:rPr>
            </w:pPr>
            <w:r w:rsidRPr="001141F4">
              <w:rPr>
                <w:rStyle w:val="Stark"/>
              </w:rPr>
              <w:t>Förhindrade:</w:t>
            </w:r>
          </w:p>
        </w:tc>
        <w:tc>
          <w:tcPr>
            <w:tcW w:w="7145" w:type="dxa"/>
            <w:shd w:val="clear" w:color="auto" w:fill="F2F2F2" w:themeFill="background1" w:themeFillShade="F2"/>
          </w:tcPr>
          <w:p w14:paraId="6C017875" w14:textId="77777777" w:rsidR="001141F4" w:rsidRDefault="001141F4" w:rsidP="001141F4">
            <w:pPr>
              <w:pStyle w:val="Ingetavstnd"/>
            </w:pPr>
          </w:p>
          <w:p w14:paraId="0F770416" w14:textId="77777777" w:rsidR="001141F4" w:rsidRPr="00AE0060" w:rsidRDefault="001141F4" w:rsidP="001141F4">
            <w:pPr>
              <w:pStyle w:val="Ingetavstnd"/>
            </w:pPr>
          </w:p>
        </w:tc>
      </w:tr>
    </w:tbl>
    <w:p w14:paraId="507EB9A0" w14:textId="77777777" w:rsidR="00BA0E57" w:rsidRPr="00BA0E57" w:rsidRDefault="002640EC" w:rsidP="00191135">
      <w:pPr>
        <w:pStyle w:val="Rubrik1"/>
      </w:pPr>
      <w:r>
        <w:t>Mötespunkter</w:t>
      </w:r>
      <w:r w:rsidR="00BA0E57" w:rsidRPr="00BA0E57">
        <w:t xml:space="preserve"> </w:t>
      </w:r>
    </w:p>
    <w:p w14:paraId="28A40392" w14:textId="77777777" w:rsidR="00AB67D7" w:rsidRDefault="001141F4" w:rsidP="00191135">
      <w:pPr>
        <w:pStyle w:val="Agenda"/>
      </w:pPr>
      <w:r>
        <w:t>Inledning/incheckning</w:t>
      </w:r>
    </w:p>
    <w:p w14:paraId="3729C6B7" w14:textId="77777777" w:rsidR="00AB67D7" w:rsidRDefault="001141F4" w:rsidP="00191135">
      <w:pPr>
        <w:pStyle w:val="Agenda"/>
      </w:pPr>
      <w:r>
        <w:t>Föregående möte</w:t>
      </w:r>
    </w:p>
    <w:p w14:paraId="58B929AE" w14:textId="77777777" w:rsidR="00AB67D7" w:rsidRDefault="00AB67D7" w:rsidP="00191135">
      <w:pPr>
        <w:pStyle w:val="Agenda"/>
      </w:pPr>
      <w:r>
        <w:t xml:space="preserve"> </w:t>
      </w:r>
    </w:p>
    <w:p w14:paraId="5280D1D3" w14:textId="77777777" w:rsidR="00AB67D7" w:rsidRDefault="00AB67D7" w:rsidP="00191135">
      <w:pPr>
        <w:pStyle w:val="Agenda"/>
      </w:pPr>
      <w:r>
        <w:t xml:space="preserve"> </w:t>
      </w:r>
    </w:p>
    <w:p w14:paraId="32FE6EC9" w14:textId="77777777" w:rsidR="00AB67D7" w:rsidRDefault="00AB67D7" w:rsidP="00191135">
      <w:pPr>
        <w:pStyle w:val="Agenda"/>
      </w:pPr>
    </w:p>
    <w:p w14:paraId="65ECD468" w14:textId="77777777" w:rsidR="00AB67D7" w:rsidRDefault="00D95993" w:rsidP="00191135">
      <w:pPr>
        <w:pStyle w:val="Agenda"/>
      </w:pPr>
      <w:r>
        <w:t>Efter mötet/</w:t>
      </w:r>
      <w:r w:rsidR="00AB67D7">
        <w:t>Kommunikation från mötet</w:t>
      </w:r>
    </w:p>
    <w:p w14:paraId="499D8D3F" w14:textId="77777777" w:rsidR="001141F4" w:rsidRDefault="001141F4" w:rsidP="00191135">
      <w:pPr>
        <w:pStyle w:val="Agenda"/>
      </w:pPr>
      <w:r>
        <w:t>Mötet avslutas</w:t>
      </w:r>
    </w:p>
    <w:p w14:paraId="3C408034" w14:textId="77777777" w:rsidR="00541B74" w:rsidRDefault="00541B74" w:rsidP="00191135"/>
    <w:p w14:paraId="11832E53" w14:textId="77777777" w:rsidR="00BA0E57" w:rsidRPr="0052295F" w:rsidRDefault="001141F4" w:rsidP="0052295F">
      <w:pPr>
        <w:pStyle w:val="Mtespunkt"/>
      </w:pPr>
      <w:r w:rsidRPr="0052295F">
        <w:t>Inledning/Incheckning</w:t>
      </w:r>
    </w:p>
    <w:p w14:paraId="7094DB0D" w14:textId="77777777" w:rsidR="00AB67D7" w:rsidRDefault="00BA0E57" w:rsidP="00191135">
      <w:r>
        <w:t xml:space="preserve">Skriv </w:t>
      </w:r>
      <w:r w:rsidR="001141F4">
        <w:t>minnesanteckningar</w:t>
      </w:r>
      <w:r>
        <w:t xml:space="preserve"> här</w:t>
      </w:r>
    </w:p>
    <w:p w14:paraId="19A464B5" w14:textId="77777777" w:rsidR="001141F4" w:rsidRDefault="001141F4" w:rsidP="00191135"/>
    <w:p w14:paraId="52B82548" w14:textId="77777777" w:rsidR="001141F4" w:rsidRDefault="001141F4" w:rsidP="0052295F">
      <w:pPr>
        <w:pStyle w:val="Mtespunkt"/>
      </w:pPr>
      <w:r>
        <w:t>Föregående möte</w:t>
      </w:r>
    </w:p>
    <w:p w14:paraId="7D7B1777" w14:textId="77777777" w:rsidR="001141F4" w:rsidRDefault="001141F4" w:rsidP="00191135">
      <w:r>
        <w:t>Skriv minnesanteckningar här</w:t>
      </w:r>
    </w:p>
    <w:p w14:paraId="7640280A" w14:textId="77777777" w:rsidR="001141F4" w:rsidRDefault="001141F4" w:rsidP="00191135"/>
    <w:p w14:paraId="164CF28F" w14:textId="77777777" w:rsidR="001141F4" w:rsidRDefault="00AB67D7" w:rsidP="0052295F">
      <w:pPr>
        <w:pStyle w:val="Mtespunkt"/>
      </w:pPr>
      <w:r>
        <w:t xml:space="preserve"> </w:t>
      </w:r>
    </w:p>
    <w:p w14:paraId="21021338" w14:textId="77777777" w:rsidR="001141F4" w:rsidRDefault="001141F4" w:rsidP="00191135">
      <w:r>
        <w:t>Skriv minnesanteckningar här</w:t>
      </w:r>
    </w:p>
    <w:p w14:paraId="67A818D1" w14:textId="77777777" w:rsidR="0052295F" w:rsidRPr="00191135" w:rsidRDefault="0052295F" w:rsidP="00191135">
      <w:pPr>
        <w:rPr>
          <w:i/>
          <w:iCs/>
        </w:rPr>
      </w:pPr>
      <w:r w:rsidRPr="00191135">
        <w:rPr>
          <w:i/>
          <w:iCs/>
        </w:rPr>
        <w:t>Avsluta punkten med att klargöra om det togs något beslut/ställningstagande, om frågan ska diskuteras vidare i detta eller annat forum eller dylikt. Till exempel:</w:t>
      </w:r>
    </w:p>
    <w:p w14:paraId="36CD0316" w14:textId="77777777" w:rsidR="0052295F" w:rsidRPr="00040323" w:rsidRDefault="0052295F" w:rsidP="00191135">
      <w:r w:rsidRPr="00040323">
        <w:rPr>
          <w:b/>
          <w:bCs/>
        </w:rPr>
        <w:t>Beslut:</w:t>
      </w:r>
      <w:r w:rsidRPr="00040323">
        <w:t xml:space="preserve"> Temagruppen beslutar att tillsätta en arbetsgrupp för xxx.</w:t>
      </w:r>
    </w:p>
    <w:p w14:paraId="71FC31D0" w14:textId="77777777" w:rsidR="0052295F" w:rsidRPr="001141F4" w:rsidRDefault="0052295F" w:rsidP="00191135"/>
    <w:p w14:paraId="730FFC0F" w14:textId="77777777" w:rsidR="001141F4" w:rsidRPr="001141F4" w:rsidRDefault="00AB67D7" w:rsidP="0052295F">
      <w:pPr>
        <w:pStyle w:val="Mtespunkt"/>
      </w:pPr>
      <w:r>
        <w:t xml:space="preserve"> </w:t>
      </w:r>
    </w:p>
    <w:p w14:paraId="4745C342" w14:textId="77777777" w:rsidR="001141F4" w:rsidRDefault="001141F4" w:rsidP="00191135">
      <w:r>
        <w:t xml:space="preserve">Skriv </w:t>
      </w:r>
      <w:r w:rsidRPr="00191135">
        <w:t>minnesanteckningar</w:t>
      </w:r>
      <w:r>
        <w:t xml:space="preserve"> här</w:t>
      </w:r>
    </w:p>
    <w:p w14:paraId="5A60A5E6" w14:textId="77777777" w:rsidR="00541B74" w:rsidRDefault="00541B74" w:rsidP="00191135"/>
    <w:p w14:paraId="48C94A1C" w14:textId="77777777" w:rsidR="001141F4" w:rsidRDefault="00AB67D7" w:rsidP="0052295F">
      <w:pPr>
        <w:pStyle w:val="Mtespunkt"/>
      </w:pPr>
      <w:r>
        <w:t xml:space="preserve"> </w:t>
      </w:r>
    </w:p>
    <w:p w14:paraId="6D2D010A" w14:textId="77777777" w:rsidR="001141F4" w:rsidRDefault="001141F4" w:rsidP="00191135">
      <w:r>
        <w:t>Skriv minnesanteckningar här</w:t>
      </w:r>
    </w:p>
    <w:p w14:paraId="728DD9E9" w14:textId="77777777" w:rsidR="00541B74" w:rsidRDefault="00541B74" w:rsidP="00191135"/>
    <w:p w14:paraId="46EDB475" w14:textId="77777777" w:rsidR="001141F4" w:rsidRPr="00AB67D7" w:rsidRDefault="00D95993" w:rsidP="0052295F">
      <w:pPr>
        <w:pStyle w:val="Mtespunkt"/>
      </w:pPr>
      <w:r>
        <w:t>Efter mötet/Kommunikation från mötet</w:t>
      </w:r>
    </w:p>
    <w:p w14:paraId="2830CD3D" w14:textId="77777777" w:rsidR="001141F4" w:rsidRDefault="001141F4" w:rsidP="00191135">
      <w:r>
        <w:t>Skriv minnesanteckningar här</w:t>
      </w:r>
    </w:p>
    <w:p w14:paraId="733E63BD" w14:textId="77777777" w:rsidR="006031C6" w:rsidRPr="00191135" w:rsidRDefault="006031C6" w:rsidP="00191135">
      <w:pPr>
        <w:rPr>
          <w:i/>
          <w:iCs/>
        </w:rPr>
      </w:pPr>
      <w:r w:rsidRPr="00191135">
        <w:rPr>
          <w:i/>
          <w:iCs/>
        </w:rPr>
        <w:t xml:space="preserve">Vad behöver kommuniceras/förankras från mötet? </w:t>
      </w:r>
    </w:p>
    <w:p w14:paraId="3B854DE9" w14:textId="77777777" w:rsidR="006031C6" w:rsidRPr="00191135" w:rsidRDefault="006031C6" w:rsidP="00191135">
      <w:pPr>
        <w:rPr>
          <w:i/>
          <w:iCs/>
        </w:rPr>
      </w:pPr>
      <w:r w:rsidRPr="00191135">
        <w:rPr>
          <w:i/>
          <w:iCs/>
        </w:rPr>
        <w:t>Vilka är berörda av frågan? Vad behöver de veta? Hur får de veta?</w:t>
      </w:r>
    </w:p>
    <w:p w14:paraId="040AAE0D" w14:textId="77777777" w:rsidR="006031C6" w:rsidRPr="00191135" w:rsidRDefault="006031C6" w:rsidP="00191135">
      <w:pPr>
        <w:rPr>
          <w:i/>
          <w:iCs/>
        </w:rPr>
      </w:pPr>
      <w:r w:rsidRPr="00191135">
        <w:rPr>
          <w:i/>
          <w:iCs/>
        </w:rPr>
        <w:t>Vad önskar vi att de gör med/efter informationen?</w:t>
      </w:r>
    </w:p>
    <w:p w14:paraId="28C3EA5D" w14:textId="77777777" w:rsidR="004B6655" w:rsidRDefault="004B6655" w:rsidP="00191135"/>
    <w:p w14:paraId="7F02A9C1" w14:textId="77777777" w:rsidR="00AB67D7" w:rsidRDefault="00AB67D7" w:rsidP="0052295F">
      <w:pPr>
        <w:pStyle w:val="Mtespunkt"/>
      </w:pPr>
      <w:r>
        <w:t>Mötet avslutas</w:t>
      </w:r>
    </w:p>
    <w:p w14:paraId="24374541" w14:textId="77777777" w:rsidR="00AB67D7" w:rsidRDefault="00AB67D7" w:rsidP="00191135">
      <w:r>
        <w:t>Skriv minnesanteckningar här</w:t>
      </w:r>
    </w:p>
    <w:p w14:paraId="77689711" w14:textId="77777777" w:rsidR="00AB67D7" w:rsidRDefault="00AB67D7" w:rsidP="00191135"/>
    <w:p w14:paraId="027859D2" w14:textId="77777777" w:rsidR="00A959C9" w:rsidRDefault="00A959C9" w:rsidP="00191135"/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F2F2F2" w:themeFill="background1" w:themeFillShade="F2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395"/>
        <w:gridCol w:w="6305"/>
      </w:tblGrid>
      <w:tr w:rsidR="00425FFF" w:rsidRPr="00425FFF" w14:paraId="252B8ECE" w14:textId="77777777" w:rsidTr="00425FFF">
        <w:trPr>
          <w:trHeight w:val="340"/>
        </w:trPr>
        <w:tc>
          <w:tcPr>
            <w:tcW w:w="2395" w:type="dxa"/>
            <w:tcBorders>
              <w:bottom w:val="single" w:sz="12" w:space="0" w:color="auto"/>
              <w:right w:val="single" w:sz="12" w:space="0" w:color="D9D9D9" w:themeColor="background1" w:themeShade="D9"/>
            </w:tcBorders>
            <w:shd w:val="clear" w:color="auto" w:fill="F2F2F2" w:themeFill="background1" w:themeFillShade="F2"/>
          </w:tcPr>
          <w:p w14:paraId="5E1A7D77" w14:textId="77777777" w:rsidR="004B6655" w:rsidRPr="00425FFF" w:rsidRDefault="00425FFF" w:rsidP="005753D9">
            <w:pPr>
              <w:pStyle w:val="Ingetavstnd"/>
              <w:rPr>
                <w:rStyle w:val="Stark"/>
              </w:rPr>
            </w:pPr>
            <w:r w:rsidRPr="00425FFF">
              <w:rPr>
                <w:rStyle w:val="Stark"/>
              </w:rPr>
              <w:t>Kommande möte</w:t>
            </w:r>
            <w:r w:rsidR="004B6655" w:rsidRPr="00425FFF">
              <w:rPr>
                <w:rStyle w:val="Stark"/>
              </w:rPr>
              <w:t>:</w:t>
            </w:r>
          </w:p>
        </w:tc>
        <w:tc>
          <w:tcPr>
            <w:tcW w:w="6305" w:type="dxa"/>
            <w:tcBorders>
              <w:left w:val="single" w:sz="12" w:space="0" w:color="D9D9D9" w:themeColor="background1" w:themeShade="D9"/>
              <w:bottom w:val="single" w:sz="12" w:space="0" w:color="auto"/>
            </w:tcBorders>
            <w:shd w:val="clear" w:color="auto" w:fill="F2F2F2" w:themeFill="background1" w:themeFillShade="F2"/>
          </w:tcPr>
          <w:p w14:paraId="394C3692" w14:textId="77777777" w:rsidR="004B6655" w:rsidRPr="00425FFF" w:rsidRDefault="004B6655" w:rsidP="005753D9">
            <w:pPr>
              <w:pStyle w:val="Ingetavstnd"/>
            </w:pPr>
          </w:p>
          <w:p w14:paraId="3BD63E94" w14:textId="77777777" w:rsidR="004B6655" w:rsidRPr="00425FFF" w:rsidRDefault="004B6655" w:rsidP="005753D9">
            <w:pPr>
              <w:pStyle w:val="Ingetavstnd"/>
            </w:pPr>
          </w:p>
        </w:tc>
      </w:tr>
      <w:tr w:rsidR="00425FFF" w:rsidRPr="00425FFF" w14:paraId="71C9BD24" w14:textId="77777777" w:rsidTr="00425FFF">
        <w:trPr>
          <w:trHeight w:val="340"/>
        </w:trPr>
        <w:tc>
          <w:tcPr>
            <w:tcW w:w="2395" w:type="dxa"/>
            <w:tcBorders>
              <w:right w:val="single" w:sz="12" w:space="0" w:color="D9D9D9" w:themeColor="background1" w:themeShade="D9"/>
            </w:tcBorders>
            <w:shd w:val="clear" w:color="auto" w:fill="F2F2F2" w:themeFill="background1" w:themeFillShade="F2"/>
          </w:tcPr>
          <w:p w14:paraId="131242EA" w14:textId="77777777" w:rsidR="004B6655" w:rsidRPr="00425FFF" w:rsidRDefault="00425FFF" w:rsidP="005753D9">
            <w:pPr>
              <w:pStyle w:val="Ingetavstnd"/>
              <w:rPr>
                <w:rStyle w:val="Stark"/>
              </w:rPr>
            </w:pPr>
            <w:r w:rsidRPr="00425FFF">
              <w:rPr>
                <w:rStyle w:val="Stark"/>
              </w:rPr>
              <w:t>Vid anteckningarna</w:t>
            </w:r>
            <w:r w:rsidR="004B6655" w:rsidRPr="00425FFF">
              <w:rPr>
                <w:rStyle w:val="Stark"/>
              </w:rPr>
              <w:t>:</w:t>
            </w:r>
          </w:p>
        </w:tc>
        <w:tc>
          <w:tcPr>
            <w:tcW w:w="6305" w:type="dxa"/>
            <w:tcBorders>
              <w:left w:val="single" w:sz="12" w:space="0" w:color="D9D9D9" w:themeColor="background1" w:themeShade="D9"/>
            </w:tcBorders>
            <w:shd w:val="clear" w:color="auto" w:fill="F2F2F2" w:themeFill="background1" w:themeFillShade="F2"/>
          </w:tcPr>
          <w:p w14:paraId="3E9DC8D3" w14:textId="77777777" w:rsidR="004B6655" w:rsidRPr="00425FFF" w:rsidRDefault="004B6655" w:rsidP="005753D9">
            <w:pPr>
              <w:pStyle w:val="Ingetavstnd"/>
            </w:pPr>
          </w:p>
          <w:p w14:paraId="462E1ADF" w14:textId="77777777" w:rsidR="004B6655" w:rsidRPr="00425FFF" w:rsidRDefault="004B6655" w:rsidP="005753D9">
            <w:pPr>
              <w:pStyle w:val="Ingetavstnd"/>
            </w:pPr>
          </w:p>
        </w:tc>
      </w:tr>
    </w:tbl>
    <w:p w14:paraId="636A1001" w14:textId="77777777" w:rsidR="00A959C9" w:rsidRDefault="00A959C9" w:rsidP="00191135"/>
    <w:p w14:paraId="76F4CF00" w14:textId="77777777" w:rsidR="00177D47" w:rsidRDefault="00177D47" w:rsidP="00191135"/>
    <w:sectPr w:rsidR="00177D47" w:rsidSect="00516A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88" w:right="1588" w:bottom="1588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14747" w14:textId="77777777" w:rsidR="009B4AE5" w:rsidRDefault="009B4AE5" w:rsidP="00191135">
      <w:r>
        <w:separator/>
      </w:r>
    </w:p>
    <w:p w14:paraId="23F86003" w14:textId="77777777" w:rsidR="009B4AE5" w:rsidRDefault="009B4AE5" w:rsidP="00191135"/>
  </w:endnote>
  <w:endnote w:type="continuationSeparator" w:id="0">
    <w:p w14:paraId="22171BD4" w14:textId="77777777" w:rsidR="009B4AE5" w:rsidRDefault="009B4AE5" w:rsidP="00191135">
      <w:r>
        <w:continuationSeparator/>
      </w:r>
    </w:p>
    <w:p w14:paraId="6B935FEA" w14:textId="77777777" w:rsidR="009B4AE5" w:rsidRDefault="009B4AE5" w:rsidP="00191135"/>
    <w:p w14:paraId="0FD3944A" w14:textId="77777777" w:rsidR="009B4AE5" w:rsidRDefault="009B4AE5" w:rsidP="00D16B8D">
      <w:pPr>
        <w:pStyle w:val="Sidhuvud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37CF8A9" wp14:editId="1C5C6109">
            <wp:simplePos x="0" y="0"/>
            <wp:positionH relativeFrom="column">
              <wp:posOffset>4154170</wp:posOffset>
            </wp:positionH>
            <wp:positionV relativeFrom="paragraph">
              <wp:posOffset>-85412</wp:posOffset>
            </wp:positionV>
            <wp:extent cx="1654810" cy="571500"/>
            <wp:effectExtent l="0" t="0" r="2540" b="0"/>
            <wp:wrapNone/>
            <wp:docPr id="14" name="Bildobjekt 1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Bildobjekt 1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81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EC8D29" w14:textId="77777777" w:rsidR="009B4AE5" w:rsidRPr="00621DC0" w:rsidRDefault="009B4AE5" w:rsidP="00D16B8D">
      <w:pPr>
        <w:pStyle w:val="Sidhuvud"/>
      </w:pPr>
    </w:p>
    <w:p w14:paraId="07F0332B" w14:textId="77777777" w:rsidR="009B4AE5" w:rsidRPr="00621DC0" w:rsidRDefault="009B4AE5" w:rsidP="00D16B8D">
      <w:pPr>
        <w:pStyle w:val="Sidhuvud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98D9E" w14:textId="77777777" w:rsidR="00D90635" w:rsidRDefault="00D90635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7ACC1" w14:textId="77777777" w:rsidR="00177D47" w:rsidRDefault="00177D47" w:rsidP="00177D47">
    <w:pPr>
      <w:pStyle w:val="Sidfot"/>
      <w:tabs>
        <w:tab w:val="left" w:pos="2528"/>
      </w:tabs>
    </w:pPr>
  </w:p>
  <w:p w14:paraId="104B7030" w14:textId="77777777" w:rsidR="00177D47" w:rsidRDefault="00177D47" w:rsidP="00177D47">
    <w:pPr>
      <w:pStyle w:val="Sidfot"/>
      <w:jc w:val="left"/>
    </w:pPr>
  </w:p>
  <w:p w14:paraId="391B8F85" w14:textId="77777777" w:rsidR="00177D47" w:rsidRPr="0084654E" w:rsidRDefault="00177D47" w:rsidP="00177D47">
    <w:pPr>
      <w:pStyle w:val="Sidfot"/>
      <w:jc w:val="left"/>
    </w:pPr>
    <w:r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7EAA84C7" wp14:editId="41B9B4EC">
              <wp:simplePos x="0" y="0"/>
              <wp:positionH relativeFrom="column">
                <wp:posOffset>2973069</wp:posOffset>
              </wp:positionH>
              <wp:positionV relativeFrom="paragraph">
                <wp:posOffset>85090</wp:posOffset>
              </wp:positionV>
              <wp:extent cx="2793365" cy="0"/>
              <wp:effectExtent l="0" t="0" r="0" b="0"/>
              <wp:wrapNone/>
              <wp:docPr id="12" name="Rak koppling 1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793365" cy="0"/>
                      </a:xfrm>
                      <a:prstGeom prst="line">
                        <a:avLst/>
                      </a:prstGeom>
                      <a:ln w="254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01E081D" id="Rak koppling 12" o:spid="_x0000_s1026" alt="&quot;&quot;" style="position:absolute;flip:x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4.1pt,6.7pt" to="454.0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" strokecolor="#f6a200 [3204]" strokeweight="2pt">
              <v:stroke joinstyle="miter"/>
            </v:line>
          </w:pict>
        </mc:Fallback>
      </mc:AlternateContent>
    </w:r>
    <w:r w:rsidRPr="00CA4542">
      <w:t>www.</w:t>
    </w:r>
    <w:r w:rsidRPr="008A1134">
      <w:t>vardsamverkan</w:t>
    </w:r>
    <w:r w:rsidRPr="00CA4542">
      <w:t>.se/</w:t>
    </w:r>
    <w:r w:rsidRPr="00540EC2">
      <w:t>goteborgsomradet</w:t>
    </w:r>
    <w:r>
      <w:t xml:space="preserve"> | </w:t>
    </w:r>
    <w:sdt>
      <w:sdtPr>
        <w:id w:val="-1304079260"/>
        <w:docPartObj>
          <w:docPartGallery w:val="Page Numbers (Bottom of Page)"/>
          <w:docPartUnique/>
        </w:docPartObj>
      </w:sdtPr>
      <w:sdtEndPr/>
      <w:sdtContent>
        <w:sdt>
          <w:sdtPr>
            <w:id w:val="-904295003"/>
            <w:docPartObj>
              <w:docPartGallery w:val="Page Numbers (Top of Page)"/>
              <w:docPartUnique/>
            </w:docPartObj>
          </w:sdtPr>
          <w:sdtEndPr/>
          <w:sdtContent>
            <w:r>
              <w:t xml:space="preserve">Sida </w:t>
            </w:r>
            <w:r w:rsidRPr="009E0021">
              <w:rPr>
                <w:b/>
                <w:bCs/>
                <w:sz w:val="24"/>
                <w:szCs w:val="24"/>
              </w:rPr>
              <w:fldChar w:fldCharType="begin"/>
            </w:r>
            <w:r w:rsidRPr="009E0021">
              <w:rPr>
                <w:b/>
                <w:bCs/>
              </w:rPr>
              <w:instrText>PAGE</w:instrText>
            </w:r>
            <w:r w:rsidRPr="009E0021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1</w:t>
            </w:r>
            <w:r w:rsidRPr="009E0021">
              <w:rPr>
                <w:b/>
                <w:bCs/>
                <w:sz w:val="24"/>
                <w:szCs w:val="24"/>
              </w:rPr>
              <w:fldChar w:fldCharType="end"/>
            </w:r>
            <w:r w:rsidRPr="009E0021">
              <w:rPr>
                <w:b/>
                <w:bCs/>
              </w:rPr>
              <w:t xml:space="preserve"> </w:t>
            </w:r>
            <w:r>
              <w:t xml:space="preserve">av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04244" w14:textId="77777777" w:rsidR="00C676F0" w:rsidRDefault="007D62F1" w:rsidP="0084654E">
    <w:pPr>
      <w:pStyle w:val="Sidfot"/>
      <w:tabs>
        <w:tab w:val="left" w:pos="2528"/>
      </w:tabs>
    </w:pPr>
    <w:r>
      <w:rPr>
        <w:noProof/>
      </w:rPr>
      <w:drawing>
        <wp:anchor distT="0" distB="0" distL="114300" distR="114300" simplePos="0" relativeHeight="251658239" behindDoc="1" locked="0" layoutInCell="1" allowOverlap="1" wp14:anchorId="1EC359FB" wp14:editId="475FB9E4">
          <wp:simplePos x="0" y="0"/>
          <wp:positionH relativeFrom="column">
            <wp:posOffset>3609975</wp:posOffset>
          </wp:positionH>
          <wp:positionV relativeFrom="paragraph">
            <wp:posOffset>-1276985</wp:posOffset>
          </wp:positionV>
          <wp:extent cx="3038475" cy="2329815"/>
          <wp:effectExtent l="0" t="0" r="9525" b="0"/>
          <wp:wrapNone/>
          <wp:docPr id="1" name="Bild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alphaModFix amt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38475" cy="2329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38AF841" w14:textId="77777777" w:rsidR="0084654E" w:rsidRDefault="0084654E" w:rsidP="0084654E">
    <w:pPr>
      <w:pStyle w:val="Sidfot"/>
    </w:pPr>
  </w:p>
  <w:p w14:paraId="6562AF60" w14:textId="77777777" w:rsidR="00CD3391" w:rsidRPr="0084654E" w:rsidRDefault="00177D47" w:rsidP="0084654E">
    <w:pPr>
      <w:pStyle w:val="Sidfot"/>
    </w:pPr>
    <w:r>
      <w:rPr>
        <w:noProof/>
      </w:rPr>
      <mc:AlternateContent>
        <mc:Choice Requires="wps">
          <w:drawing>
            <wp:anchor distT="0" distB="0" distL="114300" distR="114300" simplePos="0" relativeHeight="251701248" behindDoc="0" locked="0" layoutInCell="1" allowOverlap="1" wp14:anchorId="3E6B3326" wp14:editId="2FB6EEBF">
              <wp:simplePos x="0" y="0"/>
              <wp:positionH relativeFrom="column">
                <wp:posOffset>-157776</wp:posOffset>
              </wp:positionH>
              <wp:positionV relativeFrom="paragraph">
                <wp:posOffset>86641</wp:posOffset>
              </wp:positionV>
              <wp:extent cx="2784179" cy="0"/>
              <wp:effectExtent l="0" t="0" r="0" b="0"/>
              <wp:wrapNone/>
              <wp:docPr id="10" name="Rak koppling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784179" cy="0"/>
                      </a:xfrm>
                      <a:prstGeom prst="line">
                        <a:avLst/>
                      </a:prstGeom>
                      <a:ln w="254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F7737FF" id="Rak koppling 10" o:spid="_x0000_s1026" alt="&quot;&quot;" style="position:absolute;flip:x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.4pt,6.8pt" to="206.8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" strokecolor="#f6a200 [3204]" strokeweight="2pt">
              <v:stroke joinstyle="miter"/>
            </v:line>
          </w:pict>
        </mc:Fallback>
      </mc:AlternateContent>
    </w:r>
    <w:r w:rsidR="0084654E" w:rsidRPr="00CA4542">
      <w:t>www.</w:t>
    </w:r>
    <w:r w:rsidR="0084654E" w:rsidRPr="008A1134">
      <w:t>vardsamverkan</w:t>
    </w:r>
    <w:r w:rsidR="0084654E" w:rsidRPr="00CA4542">
      <w:t>.se/</w:t>
    </w:r>
    <w:r w:rsidR="00540EC2" w:rsidRPr="00540EC2">
      <w:t>goteborgsomradet</w:t>
    </w:r>
    <w:r w:rsidR="0084654E">
      <w:t xml:space="preserve"> | </w:t>
    </w:r>
    <w:sdt>
      <w:sdtPr>
        <w:id w:val="2065135099"/>
        <w:docPartObj>
          <w:docPartGallery w:val="Page Numbers (Bottom of Page)"/>
          <w:docPartUnique/>
        </w:docPartObj>
      </w:sdtPr>
      <w:sdtEndPr/>
      <w:sdtContent>
        <w:sdt>
          <w:sdtPr>
            <w:id w:val="1854529209"/>
            <w:docPartObj>
              <w:docPartGallery w:val="Page Numbers (Top of Page)"/>
              <w:docPartUnique/>
            </w:docPartObj>
          </w:sdtPr>
          <w:sdtEndPr/>
          <w:sdtContent>
            <w:r w:rsidR="0084654E">
              <w:t xml:space="preserve">Sida </w:t>
            </w:r>
            <w:r w:rsidR="0084654E" w:rsidRPr="009E0021">
              <w:rPr>
                <w:b/>
                <w:bCs/>
                <w:sz w:val="24"/>
                <w:szCs w:val="24"/>
              </w:rPr>
              <w:fldChar w:fldCharType="begin"/>
            </w:r>
            <w:r w:rsidR="0084654E" w:rsidRPr="009E0021">
              <w:rPr>
                <w:b/>
                <w:bCs/>
              </w:rPr>
              <w:instrText>PAGE</w:instrText>
            </w:r>
            <w:r w:rsidR="0084654E" w:rsidRPr="009E0021">
              <w:rPr>
                <w:b/>
                <w:bCs/>
                <w:sz w:val="24"/>
                <w:szCs w:val="24"/>
              </w:rPr>
              <w:fldChar w:fldCharType="separate"/>
            </w:r>
            <w:r w:rsidR="0084654E">
              <w:rPr>
                <w:b/>
                <w:bCs/>
                <w:sz w:val="24"/>
                <w:szCs w:val="24"/>
              </w:rPr>
              <w:t>2</w:t>
            </w:r>
            <w:r w:rsidR="0084654E" w:rsidRPr="009E0021">
              <w:rPr>
                <w:b/>
                <w:bCs/>
                <w:sz w:val="24"/>
                <w:szCs w:val="24"/>
              </w:rPr>
              <w:fldChar w:fldCharType="end"/>
            </w:r>
            <w:r w:rsidR="0084654E" w:rsidRPr="009E0021">
              <w:rPr>
                <w:b/>
                <w:bCs/>
              </w:rPr>
              <w:t xml:space="preserve"> </w:t>
            </w:r>
            <w:r w:rsidR="0084654E">
              <w:t xml:space="preserve">av </w:t>
            </w:r>
            <w:r w:rsidR="0084654E">
              <w:rPr>
                <w:b/>
                <w:bCs/>
                <w:sz w:val="24"/>
                <w:szCs w:val="24"/>
              </w:rPr>
              <w:fldChar w:fldCharType="begin"/>
            </w:r>
            <w:r w:rsidR="0084654E">
              <w:rPr>
                <w:b/>
                <w:bCs/>
              </w:rPr>
              <w:instrText>NUMPAGES</w:instrText>
            </w:r>
            <w:r w:rsidR="0084654E">
              <w:rPr>
                <w:b/>
                <w:bCs/>
                <w:sz w:val="24"/>
                <w:szCs w:val="24"/>
              </w:rPr>
              <w:fldChar w:fldCharType="separate"/>
            </w:r>
            <w:r w:rsidR="0084654E">
              <w:rPr>
                <w:b/>
                <w:bCs/>
                <w:sz w:val="24"/>
                <w:szCs w:val="24"/>
              </w:rPr>
              <w:t>2</w:t>
            </w:r>
            <w:r w:rsidR="0084654E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7CB99" w14:textId="77777777" w:rsidR="009B4AE5" w:rsidRDefault="009B4AE5" w:rsidP="00191135">
      <w:r>
        <w:separator/>
      </w:r>
    </w:p>
    <w:p w14:paraId="41BAA91D" w14:textId="77777777" w:rsidR="009B4AE5" w:rsidRDefault="009B4AE5" w:rsidP="00191135"/>
  </w:footnote>
  <w:footnote w:type="continuationSeparator" w:id="0">
    <w:p w14:paraId="7E7916C9" w14:textId="77777777" w:rsidR="009B4AE5" w:rsidRDefault="009B4AE5" w:rsidP="00191135">
      <w:r>
        <w:continuationSeparator/>
      </w:r>
    </w:p>
    <w:p w14:paraId="066C1D60" w14:textId="77777777" w:rsidR="009B4AE5" w:rsidRDefault="009B4AE5" w:rsidP="0019113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FA6A6" w14:textId="77777777" w:rsidR="00D90635" w:rsidRDefault="00D90635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EF5C4" w14:textId="77777777" w:rsidR="00ED210B" w:rsidRDefault="00ED210B" w:rsidP="00ED210B">
    <w:pPr>
      <w:pStyle w:val="Sidhuvud"/>
      <w:jc w:val="right"/>
    </w:pPr>
    <w:bookmarkStart w:id="0" w:name="_Hlk204707004"/>
    <w:bookmarkStart w:id="1" w:name="_Hlk204707005"/>
    <w:r w:rsidRPr="00955889">
      <w:rPr>
        <w:noProof/>
      </w:rPr>
      <w:drawing>
        <wp:inline distT="0" distB="0" distL="0" distR="0" wp14:anchorId="6AA1FAE8" wp14:editId="63237EE2">
          <wp:extent cx="2074299" cy="504758"/>
          <wp:effectExtent l="0" t="0" r="2540" b="0"/>
          <wp:docPr id="1528439126" name="Bild 1" descr="Logotyp Vårdsamverkan i Göteborgsområd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8439126" name="Bild 1" descr="Logotyp Vårdsamverkan i Göteborgsområdet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7329" cy="5225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0"/>
  <w:bookmarkEnd w:id="1"/>
  <w:p w14:paraId="202E15E8" w14:textId="77777777" w:rsidR="00F37F29" w:rsidRPr="00ED210B" w:rsidRDefault="00F37F29" w:rsidP="00ED210B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D91F3" w14:textId="77777777" w:rsidR="00ED210B" w:rsidRDefault="00ED210B" w:rsidP="00ED210B">
    <w:pPr>
      <w:pStyle w:val="Sidhuvud"/>
    </w:pPr>
    <w:bookmarkStart w:id="2" w:name="_Hlk204706985"/>
    <w:bookmarkStart w:id="3" w:name="_Hlk204706986"/>
    <w:r w:rsidRPr="003D2941">
      <w:rPr>
        <w:noProof/>
      </w:rPr>
      <w:drawing>
        <wp:inline distT="0" distB="0" distL="0" distR="0" wp14:anchorId="6F22A77A" wp14:editId="1F7FE3A4">
          <wp:extent cx="2622573" cy="638175"/>
          <wp:effectExtent l="0" t="0" r="6350" b="0"/>
          <wp:docPr id="760002649" name="Bild 1" descr="Logotyp Vårdsamverkan i Göteborgsområd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0002649" name="Bild 1" descr="Logotyp Vårdsamverkan i Göteborgsområdet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4056" cy="6580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904F7F0" w14:textId="77777777" w:rsidR="00ED210B" w:rsidRDefault="00ED210B" w:rsidP="00ED210B">
    <w:pPr>
      <w:pStyle w:val="Sidhuvud"/>
    </w:pPr>
  </w:p>
  <w:bookmarkEnd w:id="2"/>
  <w:bookmarkEnd w:id="3"/>
  <w:p w14:paraId="477565A5" w14:textId="77777777" w:rsidR="00540EC2" w:rsidRPr="00ED210B" w:rsidRDefault="00540EC2" w:rsidP="00ED210B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7608F"/>
    <w:multiLevelType w:val="hybridMultilevel"/>
    <w:tmpl w:val="B5D644AA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F4A29"/>
    <w:multiLevelType w:val="hybridMultilevel"/>
    <w:tmpl w:val="B5D644AA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F40958"/>
    <w:multiLevelType w:val="hybridMultilevel"/>
    <w:tmpl w:val="2AFEAD7E"/>
    <w:lvl w:ilvl="0" w:tplc="38E05C0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397E6B"/>
    <w:multiLevelType w:val="hybridMultilevel"/>
    <w:tmpl w:val="B92C4E68"/>
    <w:lvl w:ilvl="0" w:tplc="6E44B8C2">
      <w:start w:val="1"/>
      <w:numFmt w:val="decimal"/>
      <w:pStyle w:val="Mtespunkt"/>
      <w:lvlText w:val="%1."/>
      <w:lvlJc w:val="left"/>
      <w:pPr>
        <w:ind w:left="1080" w:hanging="72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54380"/>
    <w:multiLevelType w:val="hybridMultilevel"/>
    <w:tmpl w:val="B5D644AA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2F67D3"/>
    <w:multiLevelType w:val="hybridMultilevel"/>
    <w:tmpl w:val="AE043E0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1E53BC"/>
    <w:multiLevelType w:val="hybridMultilevel"/>
    <w:tmpl w:val="F0B4F18C"/>
    <w:lvl w:ilvl="0" w:tplc="C9020CD4">
      <w:start w:val="1"/>
      <w:numFmt w:val="bullet"/>
      <w:lvlText w:val="»"/>
      <w:lvlJc w:val="left"/>
      <w:pPr>
        <w:ind w:left="720" w:hanging="360"/>
      </w:pPr>
      <w:rPr>
        <w:rFonts w:ascii="Cambria" w:hAnsi="Cambria" w:hint="default"/>
        <w:b/>
        <w:i w:val="0"/>
        <w:color w:val="auto"/>
        <w:sz w:val="22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8E252C"/>
    <w:multiLevelType w:val="hybridMultilevel"/>
    <w:tmpl w:val="B5D644AA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6860D1"/>
    <w:multiLevelType w:val="hybridMultilevel"/>
    <w:tmpl w:val="1AC6A46A"/>
    <w:lvl w:ilvl="0" w:tplc="6688F6CC">
      <w:start w:val="1"/>
      <w:numFmt w:val="bullet"/>
      <w:pStyle w:val="Liststyck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F706DE"/>
    <w:multiLevelType w:val="hybridMultilevel"/>
    <w:tmpl w:val="57189F18"/>
    <w:lvl w:ilvl="0" w:tplc="C9020CD4">
      <w:start w:val="1"/>
      <w:numFmt w:val="bullet"/>
      <w:lvlText w:val="»"/>
      <w:lvlJc w:val="left"/>
      <w:pPr>
        <w:ind w:left="720" w:hanging="360"/>
      </w:pPr>
      <w:rPr>
        <w:rFonts w:ascii="Cambria" w:hAnsi="Cambria" w:hint="default"/>
        <w:b/>
        <w:color w:val="auto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4D5875"/>
    <w:multiLevelType w:val="hybridMultilevel"/>
    <w:tmpl w:val="E37C8B96"/>
    <w:lvl w:ilvl="0" w:tplc="7BB41B7C">
      <w:start w:val="1"/>
      <w:numFmt w:val="decimal"/>
      <w:pStyle w:val="Agenda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8631824">
    <w:abstractNumId w:val="8"/>
  </w:num>
  <w:num w:numId="2" w16cid:durableId="892350017">
    <w:abstractNumId w:val="6"/>
  </w:num>
  <w:num w:numId="3" w16cid:durableId="1050034963">
    <w:abstractNumId w:val="9"/>
  </w:num>
  <w:num w:numId="4" w16cid:durableId="590283893">
    <w:abstractNumId w:val="5"/>
  </w:num>
  <w:num w:numId="5" w16cid:durableId="2023164479">
    <w:abstractNumId w:val="10"/>
  </w:num>
  <w:num w:numId="6" w16cid:durableId="2012828243">
    <w:abstractNumId w:val="2"/>
  </w:num>
  <w:num w:numId="7" w16cid:durableId="1071393951">
    <w:abstractNumId w:val="7"/>
  </w:num>
  <w:num w:numId="8" w16cid:durableId="1074856501">
    <w:abstractNumId w:val="4"/>
  </w:num>
  <w:num w:numId="9" w16cid:durableId="1193298596">
    <w:abstractNumId w:val="1"/>
  </w:num>
  <w:num w:numId="10" w16cid:durableId="301008797">
    <w:abstractNumId w:val="0"/>
  </w:num>
  <w:num w:numId="11" w16cid:durableId="12523513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PersonalInformation/>
  <w:removeDateAndTime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AE5"/>
    <w:rsid w:val="00040323"/>
    <w:rsid w:val="00086116"/>
    <w:rsid w:val="000B4357"/>
    <w:rsid w:val="000C4FFC"/>
    <w:rsid w:val="000D46AA"/>
    <w:rsid w:val="001141F4"/>
    <w:rsid w:val="00177D47"/>
    <w:rsid w:val="00191135"/>
    <w:rsid w:val="00211A00"/>
    <w:rsid w:val="0021499B"/>
    <w:rsid w:val="00224B4C"/>
    <w:rsid w:val="00230176"/>
    <w:rsid w:val="002463E1"/>
    <w:rsid w:val="002520CC"/>
    <w:rsid w:val="002640EC"/>
    <w:rsid w:val="00292797"/>
    <w:rsid w:val="002C0F70"/>
    <w:rsid w:val="002E58FC"/>
    <w:rsid w:val="003273C9"/>
    <w:rsid w:val="00362BBE"/>
    <w:rsid w:val="003A1EF8"/>
    <w:rsid w:val="003B7C64"/>
    <w:rsid w:val="003F3CD0"/>
    <w:rsid w:val="0040064B"/>
    <w:rsid w:val="00425FFF"/>
    <w:rsid w:val="00452EAC"/>
    <w:rsid w:val="00480DCC"/>
    <w:rsid w:val="004B6655"/>
    <w:rsid w:val="00516A0F"/>
    <w:rsid w:val="0052295F"/>
    <w:rsid w:val="00540EC2"/>
    <w:rsid w:val="00541B74"/>
    <w:rsid w:val="00573202"/>
    <w:rsid w:val="005B1F1E"/>
    <w:rsid w:val="005B4846"/>
    <w:rsid w:val="005B5D5C"/>
    <w:rsid w:val="005E17C1"/>
    <w:rsid w:val="005F2C1D"/>
    <w:rsid w:val="00601448"/>
    <w:rsid w:val="006031C6"/>
    <w:rsid w:val="00616D6B"/>
    <w:rsid w:val="00621DC0"/>
    <w:rsid w:val="0063303B"/>
    <w:rsid w:val="00652BBC"/>
    <w:rsid w:val="00671F31"/>
    <w:rsid w:val="00684516"/>
    <w:rsid w:val="00684A21"/>
    <w:rsid w:val="006B307F"/>
    <w:rsid w:val="006B6EED"/>
    <w:rsid w:val="006C1F2A"/>
    <w:rsid w:val="006F0C32"/>
    <w:rsid w:val="0071384A"/>
    <w:rsid w:val="007138CC"/>
    <w:rsid w:val="007570EF"/>
    <w:rsid w:val="007717C6"/>
    <w:rsid w:val="00787E86"/>
    <w:rsid w:val="007D62F1"/>
    <w:rsid w:val="007E6237"/>
    <w:rsid w:val="007F1DF9"/>
    <w:rsid w:val="0084654E"/>
    <w:rsid w:val="008840B0"/>
    <w:rsid w:val="008A1134"/>
    <w:rsid w:val="008B6EF6"/>
    <w:rsid w:val="008E265D"/>
    <w:rsid w:val="008E3E94"/>
    <w:rsid w:val="009160B9"/>
    <w:rsid w:val="0092657C"/>
    <w:rsid w:val="00942F2B"/>
    <w:rsid w:val="009706ED"/>
    <w:rsid w:val="009B4AE5"/>
    <w:rsid w:val="009C54E1"/>
    <w:rsid w:val="009D4D3F"/>
    <w:rsid w:val="00A1363C"/>
    <w:rsid w:val="00A25433"/>
    <w:rsid w:val="00A56049"/>
    <w:rsid w:val="00A5659E"/>
    <w:rsid w:val="00A959C9"/>
    <w:rsid w:val="00AA370B"/>
    <w:rsid w:val="00AB67D7"/>
    <w:rsid w:val="00AD1BE3"/>
    <w:rsid w:val="00B07D15"/>
    <w:rsid w:val="00B10942"/>
    <w:rsid w:val="00B10964"/>
    <w:rsid w:val="00B5282C"/>
    <w:rsid w:val="00B828C6"/>
    <w:rsid w:val="00BA0E57"/>
    <w:rsid w:val="00BB2A63"/>
    <w:rsid w:val="00BC3FA3"/>
    <w:rsid w:val="00BD3594"/>
    <w:rsid w:val="00C263AA"/>
    <w:rsid w:val="00C276CC"/>
    <w:rsid w:val="00C34386"/>
    <w:rsid w:val="00C44AEF"/>
    <w:rsid w:val="00C676F0"/>
    <w:rsid w:val="00C826E7"/>
    <w:rsid w:val="00CA4542"/>
    <w:rsid w:val="00CB0440"/>
    <w:rsid w:val="00CB2CE9"/>
    <w:rsid w:val="00CD3391"/>
    <w:rsid w:val="00CD5FAF"/>
    <w:rsid w:val="00CF01D6"/>
    <w:rsid w:val="00D065DD"/>
    <w:rsid w:val="00D16A3B"/>
    <w:rsid w:val="00D16B8D"/>
    <w:rsid w:val="00D658B9"/>
    <w:rsid w:val="00D7540C"/>
    <w:rsid w:val="00D80364"/>
    <w:rsid w:val="00D816CD"/>
    <w:rsid w:val="00D90635"/>
    <w:rsid w:val="00D95993"/>
    <w:rsid w:val="00DB736F"/>
    <w:rsid w:val="00DF68B2"/>
    <w:rsid w:val="00E51A54"/>
    <w:rsid w:val="00E829E0"/>
    <w:rsid w:val="00EC1310"/>
    <w:rsid w:val="00ED210B"/>
    <w:rsid w:val="00F04AFA"/>
    <w:rsid w:val="00F1141F"/>
    <w:rsid w:val="00F34558"/>
    <w:rsid w:val="00F37F29"/>
    <w:rsid w:val="00F64614"/>
    <w:rsid w:val="00FA0C1F"/>
    <w:rsid w:val="00FF0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54B24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iPriority="2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1135"/>
    <w:pPr>
      <w:spacing w:before="20" w:after="120"/>
    </w:pPr>
    <w:rPr>
      <w:rFonts w:ascii="Gadugi" w:hAnsi="Gadugi"/>
    </w:rPr>
  </w:style>
  <w:style w:type="paragraph" w:styleId="Rubrik1">
    <w:name w:val="heading 1"/>
    <w:basedOn w:val="Normal"/>
    <w:next w:val="Normal"/>
    <w:link w:val="Rubrik1Char"/>
    <w:uiPriority w:val="9"/>
    <w:qFormat/>
    <w:rsid w:val="0052295F"/>
    <w:pPr>
      <w:spacing w:before="480" w:after="0"/>
      <w:outlineLvl w:val="0"/>
    </w:pPr>
    <w:rPr>
      <w:rFonts w:asciiTheme="majorHAnsi" w:hAnsiTheme="majorHAnsi" w:cstheme="majorHAnsi"/>
      <w:b/>
      <w:bCs/>
      <w:spacing w:val="6"/>
      <w:sz w:val="36"/>
      <w:szCs w:val="36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BA0E57"/>
    <w:pPr>
      <w:spacing w:before="360" w:after="0"/>
      <w:outlineLvl w:val="1"/>
    </w:pPr>
    <w:rPr>
      <w:rFonts w:asciiTheme="majorHAnsi" w:hAnsiTheme="majorHAnsi" w:cstheme="majorHAnsi"/>
      <w:b/>
      <w:bCs/>
      <w:spacing w:val="8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BA0E57"/>
    <w:pPr>
      <w:spacing w:before="300" w:after="20"/>
      <w:outlineLvl w:val="2"/>
    </w:pPr>
    <w:rPr>
      <w:rFonts w:asciiTheme="majorHAnsi" w:hAnsiTheme="majorHAnsi" w:cstheme="majorHAnsi"/>
      <w:spacing w:val="20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BA0E57"/>
    <w:pPr>
      <w:spacing w:before="300" w:after="20"/>
      <w:outlineLvl w:val="3"/>
    </w:pPr>
    <w:rPr>
      <w:rFonts w:asciiTheme="majorHAnsi" w:hAnsiTheme="majorHAnsi" w:cstheme="majorHAnsi"/>
      <w:i/>
      <w:iCs/>
      <w:spacing w:val="20"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52295F"/>
    <w:rPr>
      <w:rFonts w:asciiTheme="majorHAnsi" w:hAnsiTheme="majorHAnsi" w:cstheme="majorHAnsi"/>
      <w:b/>
      <w:bCs/>
      <w:spacing w:val="6"/>
      <w:sz w:val="36"/>
      <w:szCs w:val="36"/>
    </w:rPr>
  </w:style>
  <w:style w:type="character" w:customStyle="1" w:styleId="Rubrik2Char">
    <w:name w:val="Rubrik 2 Char"/>
    <w:basedOn w:val="Standardstycketeckensnitt"/>
    <w:link w:val="Rubrik2"/>
    <w:uiPriority w:val="9"/>
    <w:rsid w:val="00BA0E57"/>
    <w:rPr>
      <w:rFonts w:asciiTheme="majorHAnsi" w:hAnsiTheme="majorHAnsi" w:cstheme="majorHAnsi"/>
      <w:b/>
      <w:bCs/>
      <w:spacing w:val="8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rsid w:val="00BA0E57"/>
    <w:rPr>
      <w:rFonts w:asciiTheme="majorHAnsi" w:hAnsiTheme="majorHAnsi" w:cstheme="majorHAnsi"/>
      <w:spacing w:val="20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rsid w:val="00BA0E57"/>
    <w:rPr>
      <w:rFonts w:asciiTheme="majorHAnsi" w:hAnsiTheme="majorHAnsi" w:cstheme="majorHAnsi"/>
      <w:i/>
      <w:iCs/>
      <w:spacing w:val="20"/>
      <w:sz w:val="24"/>
      <w:szCs w:val="24"/>
    </w:rPr>
  </w:style>
  <w:style w:type="paragraph" w:styleId="Ingetavstnd">
    <w:name w:val="No Spacing"/>
    <w:uiPriority w:val="1"/>
    <w:qFormat/>
    <w:rsid w:val="00DB736F"/>
    <w:pPr>
      <w:spacing w:after="0" w:line="240" w:lineRule="auto"/>
    </w:pPr>
    <w:rPr>
      <w:rFonts w:ascii="Gadugi" w:hAnsi="Gadugi"/>
    </w:rPr>
  </w:style>
  <w:style w:type="paragraph" w:styleId="Citat">
    <w:name w:val="Quote"/>
    <w:basedOn w:val="Normal"/>
    <w:next w:val="Normal"/>
    <w:link w:val="CitatChar"/>
    <w:uiPriority w:val="29"/>
    <w:qFormat/>
    <w:rsid w:val="00DF68B2"/>
    <w:pPr>
      <w:spacing w:before="200" w:after="240"/>
      <w:ind w:left="862" w:right="862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DF68B2"/>
    <w:rPr>
      <w:i/>
      <w:iCs/>
      <w:color w:val="404040" w:themeColor="text1" w:themeTint="BF"/>
    </w:rPr>
  </w:style>
  <w:style w:type="paragraph" w:styleId="Innehllsfrteckningsrubrik">
    <w:name w:val="TOC Heading"/>
    <w:basedOn w:val="Rubrik1"/>
    <w:next w:val="Normal"/>
    <w:uiPriority w:val="39"/>
    <w:unhideWhenUsed/>
    <w:rsid w:val="005B1F1E"/>
    <w:pPr>
      <w:spacing w:before="360"/>
      <w:outlineLvl w:val="9"/>
    </w:pPr>
    <w:rPr>
      <w:lang w:eastAsia="sv-SE"/>
    </w:rPr>
  </w:style>
  <w:style w:type="paragraph" w:styleId="Liststycke">
    <w:name w:val="List Paragraph"/>
    <w:basedOn w:val="Normal"/>
    <w:link w:val="ListstyckeChar"/>
    <w:uiPriority w:val="34"/>
    <w:qFormat/>
    <w:rsid w:val="00A25433"/>
    <w:pPr>
      <w:numPr>
        <w:numId w:val="1"/>
      </w:numPr>
      <w:spacing w:after="240" w:line="300" w:lineRule="auto"/>
      <w:contextualSpacing/>
    </w:pPr>
  </w:style>
  <w:style w:type="paragraph" w:customStyle="1" w:styleId="TitelDatum">
    <w:name w:val="Titel &amp; Datum"/>
    <w:next w:val="Normal"/>
    <w:link w:val="TitelDatumChar"/>
    <w:uiPriority w:val="12"/>
    <w:qFormat/>
    <w:rsid w:val="002640EC"/>
    <w:pPr>
      <w:spacing w:before="20" w:after="120"/>
      <w:contextualSpacing/>
    </w:pPr>
    <w:rPr>
      <w:rFonts w:ascii="Gadugi" w:hAnsi="Gadugi"/>
      <w:spacing w:val="10"/>
      <w:szCs w:val="20"/>
    </w:rPr>
  </w:style>
  <w:style w:type="paragraph" w:styleId="Sidhuvud">
    <w:name w:val="header"/>
    <w:link w:val="SidhuvudChar"/>
    <w:uiPriority w:val="99"/>
    <w:unhideWhenUsed/>
    <w:qFormat/>
    <w:rsid w:val="003F3CD0"/>
    <w:pPr>
      <w:spacing w:after="40"/>
    </w:pPr>
    <w:rPr>
      <w:rFonts w:ascii="Gadugi" w:hAnsi="Gadugi"/>
      <w:sz w:val="18"/>
      <w:szCs w:val="18"/>
    </w:rPr>
  </w:style>
  <w:style w:type="character" w:customStyle="1" w:styleId="TitelDatumChar">
    <w:name w:val="Titel &amp; Datum Char"/>
    <w:basedOn w:val="Standardstycketeckensnitt"/>
    <w:link w:val="TitelDatum"/>
    <w:uiPriority w:val="12"/>
    <w:rsid w:val="002640EC"/>
    <w:rPr>
      <w:rFonts w:ascii="Gadugi" w:hAnsi="Gadugi"/>
      <w:spacing w:val="10"/>
      <w:szCs w:val="20"/>
    </w:rPr>
  </w:style>
  <w:style w:type="character" w:customStyle="1" w:styleId="SidhuvudChar">
    <w:name w:val="Sidhuvud Char"/>
    <w:basedOn w:val="Standardstycketeckensnitt"/>
    <w:link w:val="Sidhuvud"/>
    <w:uiPriority w:val="99"/>
    <w:rsid w:val="003F3CD0"/>
    <w:rPr>
      <w:rFonts w:ascii="Gadugi" w:hAnsi="Gadugi"/>
      <w:sz w:val="18"/>
      <w:szCs w:val="18"/>
    </w:rPr>
  </w:style>
  <w:style w:type="paragraph" w:styleId="Sidfot">
    <w:name w:val="footer"/>
    <w:link w:val="SidfotChar"/>
    <w:uiPriority w:val="99"/>
    <w:unhideWhenUsed/>
    <w:qFormat/>
    <w:rsid w:val="003F3CD0"/>
    <w:pPr>
      <w:tabs>
        <w:tab w:val="center" w:pos="4536"/>
        <w:tab w:val="right" w:pos="9072"/>
      </w:tabs>
      <w:spacing w:after="0"/>
      <w:jc w:val="right"/>
    </w:pPr>
    <w:rPr>
      <w:rFonts w:ascii="Gadugi" w:hAnsi="Gadugi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3F3CD0"/>
    <w:rPr>
      <w:rFonts w:ascii="Gadugi" w:hAnsi="Gadugi"/>
      <w:sz w:val="18"/>
    </w:rPr>
  </w:style>
  <w:style w:type="paragraph" w:styleId="Innehll1">
    <w:name w:val="toc 1"/>
    <w:basedOn w:val="Normal"/>
    <w:next w:val="Normal"/>
    <w:autoRedefine/>
    <w:uiPriority w:val="39"/>
    <w:unhideWhenUsed/>
    <w:rsid w:val="005E17C1"/>
    <w:pPr>
      <w:tabs>
        <w:tab w:val="right" w:pos="8720"/>
      </w:tabs>
      <w:spacing w:before="360" w:after="0"/>
    </w:pPr>
    <w:rPr>
      <w:rFonts w:asciiTheme="majorHAnsi" w:hAnsiTheme="majorHAnsi"/>
      <w:b/>
      <w:bCs/>
      <w:noProof/>
      <w:sz w:val="24"/>
      <w:szCs w:val="24"/>
    </w:rPr>
  </w:style>
  <w:style w:type="paragraph" w:styleId="Innehll2">
    <w:name w:val="toc 2"/>
    <w:basedOn w:val="Normal"/>
    <w:next w:val="Normal"/>
    <w:autoRedefine/>
    <w:uiPriority w:val="39"/>
    <w:unhideWhenUsed/>
    <w:rsid w:val="00621DC0"/>
    <w:pPr>
      <w:spacing w:before="240" w:after="0"/>
    </w:pPr>
    <w:rPr>
      <w:rFonts w:asciiTheme="minorHAnsi" w:hAnsiTheme="minorHAnsi"/>
      <w:b/>
      <w:bCs/>
      <w:sz w:val="20"/>
      <w:szCs w:val="20"/>
    </w:rPr>
  </w:style>
  <w:style w:type="paragraph" w:styleId="Innehll3">
    <w:name w:val="toc 3"/>
    <w:basedOn w:val="Normal"/>
    <w:next w:val="Normal"/>
    <w:autoRedefine/>
    <w:uiPriority w:val="39"/>
    <w:unhideWhenUsed/>
    <w:rsid w:val="00621DC0"/>
    <w:pPr>
      <w:spacing w:before="0" w:after="0"/>
      <w:ind w:left="220"/>
    </w:pPr>
    <w:rPr>
      <w:rFonts w:asciiTheme="minorHAnsi" w:hAnsiTheme="minorHAnsi"/>
      <w:sz w:val="20"/>
      <w:szCs w:val="20"/>
    </w:rPr>
  </w:style>
  <w:style w:type="character" w:styleId="Platshllartext">
    <w:name w:val="Placeholder Text"/>
    <w:basedOn w:val="Standardstycketeckensnitt"/>
    <w:uiPriority w:val="99"/>
    <w:rsid w:val="005B5D5C"/>
    <w:rPr>
      <w:color w:val="808080"/>
    </w:rPr>
  </w:style>
  <w:style w:type="character" w:styleId="Hyperlnk">
    <w:name w:val="Hyperlink"/>
    <w:basedOn w:val="Standardstycketeckensnitt"/>
    <w:uiPriority w:val="99"/>
    <w:unhideWhenUsed/>
    <w:rsid w:val="00621DC0"/>
    <w:rPr>
      <w:color w:val="0563C1" w:themeColor="hyperlink"/>
      <w:u w:val="single"/>
    </w:rPr>
  </w:style>
  <w:style w:type="paragraph" w:styleId="Rubrik">
    <w:name w:val="Title"/>
    <w:basedOn w:val="Normal"/>
    <w:next w:val="Normal"/>
    <w:link w:val="RubrikChar"/>
    <w:uiPriority w:val="10"/>
    <w:rsid w:val="008840B0"/>
    <w:pPr>
      <w:spacing w:before="240" w:after="40" w:line="240" w:lineRule="auto"/>
      <w:contextualSpacing/>
    </w:pPr>
    <w:rPr>
      <w:rFonts w:asciiTheme="majorHAnsi" w:eastAsiaTheme="majorEastAsia" w:hAnsiTheme="majorHAnsi" w:cstheme="majorHAnsi"/>
      <w:b/>
      <w:bCs/>
      <w:spacing w:val="-10"/>
      <w:kern w:val="28"/>
      <w:sz w:val="48"/>
      <w:szCs w:val="48"/>
    </w:rPr>
  </w:style>
  <w:style w:type="character" w:customStyle="1" w:styleId="RubrikChar">
    <w:name w:val="Rubrik Char"/>
    <w:basedOn w:val="Standardstycketeckensnitt"/>
    <w:link w:val="Rubrik"/>
    <w:uiPriority w:val="10"/>
    <w:rsid w:val="008840B0"/>
    <w:rPr>
      <w:rFonts w:asciiTheme="majorHAnsi" w:eastAsiaTheme="majorEastAsia" w:hAnsiTheme="majorHAnsi" w:cstheme="majorHAnsi"/>
      <w:b/>
      <w:bCs/>
      <w:spacing w:val="-10"/>
      <w:kern w:val="28"/>
      <w:sz w:val="48"/>
      <w:szCs w:val="48"/>
    </w:rPr>
  </w:style>
  <w:style w:type="paragraph" w:styleId="Underrubrik">
    <w:name w:val="Subtitle"/>
    <w:basedOn w:val="Normal"/>
    <w:next w:val="Normal"/>
    <w:link w:val="UnderrubrikChar"/>
    <w:uiPriority w:val="11"/>
    <w:rsid w:val="002E58FC"/>
    <w:pPr>
      <w:numPr>
        <w:ilvl w:val="1"/>
      </w:numPr>
      <w:spacing w:after="160"/>
    </w:pPr>
    <w:rPr>
      <w:rFonts w:asciiTheme="majorHAnsi" w:eastAsiaTheme="minorEastAsia" w:hAnsiTheme="majorHAnsi" w:cstheme="majorHAnsi"/>
      <w:color w:val="5A5A5A" w:themeColor="text1" w:themeTint="A5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2E58FC"/>
    <w:rPr>
      <w:rFonts w:asciiTheme="majorHAnsi" w:eastAsiaTheme="minorEastAsia" w:hAnsiTheme="majorHAnsi" w:cstheme="majorHAnsi"/>
      <w:color w:val="5A5A5A" w:themeColor="text1" w:themeTint="A5"/>
      <w:spacing w:val="15"/>
      <w:sz w:val="28"/>
      <w:szCs w:val="28"/>
    </w:rPr>
  </w:style>
  <w:style w:type="character" w:styleId="Stark">
    <w:name w:val="Strong"/>
    <w:basedOn w:val="Standardstycketeckensnitt"/>
    <w:uiPriority w:val="22"/>
    <w:qFormat/>
    <w:rsid w:val="001141F4"/>
    <w:rPr>
      <w:b/>
      <w:bCs/>
    </w:rPr>
  </w:style>
  <w:style w:type="paragraph" w:customStyle="1" w:styleId="Agenda">
    <w:name w:val="Agenda"/>
    <w:basedOn w:val="Liststycke"/>
    <w:link w:val="AgendaChar"/>
    <w:qFormat/>
    <w:rsid w:val="00AB67D7"/>
    <w:pPr>
      <w:numPr>
        <w:numId w:val="5"/>
      </w:numPr>
    </w:pPr>
  </w:style>
  <w:style w:type="character" w:customStyle="1" w:styleId="ListstyckeChar">
    <w:name w:val="Liststycke Char"/>
    <w:basedOn w:val="Standardstycketeckensnitt"/>
    <w:link w:val="Liststycke"/>
    <w:uiPriority w:val="34"/>
    <w:rsid w:val="00AB67D7"/>
    <w:rPr>
      <w:rFonts w:ascii="Gadugi" w:hAnsi="Gadugi"/>
    </w:rPr>
  </w:style>
  <w:style w:type="character" w:customStyle="1" w:styleId="AgendaChar">
    <w:name w:val="Agenda Char"/>
    <w:basedOn w:val="ListstyckeChar"/>
    <w:link w:val="Agenda"/>
    <w:rsid w:val="00AB67D7"/>
    <w:rPr>
      <w:rFonts w:ascii="Gadugi" w:hAnsi="Gadugi"/>
    </w:rPr>
  </w:style>
  <w:style w:type="paragraph" w:customStyle="1" w:styleId="Mtespunkt">
    <w:name w:val="Mötespunkt"/>
    <w:next w:val="Normal"/>
    <w:link w:val="MtespunktChar"/>
    <w:qFormat/>
    <w:rsid w:val="0052295F"/>
    <w:pPr>
      <w:numPr>
        <w:numId w:val="11"/>
      </w:numPr>
    </w:pPr>
    <w:rPr>
      <w:rFonts w:asciiTheme="majorHAnsi" w:hAnsiTheme="majorHAnsi" w:cstheme="majorHAnsi"/>
      <w:b/>
      <w:bCs/>
      <w:sz w:val="28"/>
      <w:szCs w:val="28"/>
    </w:rPr>
  </w:style>
  <w:style w:type="character" w:customStyle="1" w:styleId="MtespunktChar">
    <w:name w:val="Mötespunkt Char"/>
    <w:basedOn w:val="ListstyckeChar"/>
    <w:link w:val="Mtespunkt"/>
    <w:rsid w:val="0052295F"/>
    <w:rPr>
      <w:rFonts w:asciiTheme="majorHAnsi" w:hAnsiTheme="majorHAnsi" w:cstheme="majorHAns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7.svg"/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F3C72472DC64873ADF2BA825A717AC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3C58718-0810-48BB-86AD-9A1AED012335}"/>
      </w:docPartPr>
      <w:docPartBody>
        <w:p w:rsidR="00491BF8" w:rsidRDefault="00491BF8">
          <w:pPr>
            <w:pStyle w:val="DF3C72472DC64873ADF2BA825A717AC5"/>
          </w:pPr>
          <w:r w:rsidRPr="00ED765A">
            <w:rPr>
              <w:rStyle w:val="Platshllartext"/>
            </w:rPr>
            <w:t>Klicka här för att</w:t>
          </w:r>
          <w:r>
            <w:rPr>
              <w:rStyle w:val="Platshllartext"/>
            </w:rPr>
            <w:t xml:space="preserve"> ange</w:t>
          </w:r>
          <w:r w:rsidRPr="00ED765A">
            <w:rPr>
              <w:rStyle w:val="Platshllartext"/>
            </w:rPr>
            <w:t xml:space="preserve"> </w:t>
          </w:r>
          <w:r>
            <w:rPr>
              <w:rStyle w:val="Platshllartext"/>
            </w:rPr>
            <w:t>grupp</w:t>
          </w:r>
          <w:r w:rsidRPr="00ED765A">
            <w:rPr>
              <w:rStyle w:val="Platshllartext"/>
            </w:rPr>
            <w:t>.</w:t>
          </w:r>
        </w:p>
      </w:docPartBody>
    </w:docPart>
    <w:docPart>
      <w:docPartPr>
        <w:name w:val="CA1EBD6010504A61A0CB06EC1D94A4D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5EF8BE8-CAD5-4F48-8B1D-5DFA5AD4959F}"/>
      </w:docPartPr>
      <w:docPartBody>
        <w:p w:rsidR="00491BF8" w:rsidRDefault="00491BF8">
          <w:pPr>
            <w:pStyle w:val="CA1EBD6010504A61A0CB06EC1D94A4D4"/>
          </w:pPr>
          <w:r w:rsidRPr="008B6EF6">
            <w:rPr>
              <w:b/>
              <w:bCs/>
              <w:color w:val="747474" w:themeColor="background2" w:themeShade="80"/>
            </w:rPr>
            <w:t>Datum: Klicka här för att ange datum</w:t>
          </w:r>
          <w:r>
            <w:rPr>
              <w:b/>
              <w:bCs/>
              <w:color w:val="747474" w:themeColor="background2" w:themeShade="80"/>
            </w:rPr>
            <w:t xml:space="preserve"> för mötet</w:t>
          </w:r>
          <w:r w:rsidRPr="008B6EF6">
            <w:rPr>
              <w:b/>
              <w:bCs/>
              <w:color w:val="747474" w:themeColor="background2" w:themeShade="80"/>
            </w:rPr>
            <w:t>.</w:t>
          </w:r>
        </w:p>
      </w:docPartBody>
    </w:docPart>
    <w:docPart>
      <w:docPartPr>
        <w:name w:val="F89A9262453A4FE888A20E93B4AEE2E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531FC58-1DE2-42E3-A6F0-B8AEDF0D1101}"/>
      </w:docPartPr>
      <w:docPartBody>
        <w:p w:rsidR="00491BF8" w:rsidRDefault="00491BF8">
          <w:pPr>
            <w:pStyle w:val="F89A9262453A4FE888A20E93B4AEE2E4"/>
          </w:pPr>
          <w:r w:rsidRPr="00942F2B">
            <w:rPr>
              <w:b/>
              <w:bCs/>
              <w:color w:val="747474" w:themeColor="background2" w:themeShade="80"/>
            </w:rPr>
            <w:t>T</w:t>
          </w:r>
          <w:r>
            <w:rPr>
              <w:b/>
              <w:bCs/>
              <w:color w:val="747474" w:themeColor="background2" w:themeShade="80"/>
            </w:rPr>
            <w:t>id: Kl</w:t>
          </w:r>
          <w:r w:rsidRPr="00942F2B">
            <w:rPr>
              <w:b/>
              <w:bCs/>
              <w:color w:val="747474" w:themeColor="background2" w:themeShade="80"/>
            </w:rPr>
            <w:t xml:space="preserve">icka här för att ange </w:t>
          </w:r>
          <w:r>
            <w:rPr>
              <w:b/>
              <w:bCs/>
              <w:color w:val="747474" w:themeColor="background2" w:themeShade="80"/>
            </w:rPr>
            <w:t>tid för mötet</w:t>
          </w:r>
          <w:r w:rsidRPr="00942F2B">
            <w:rPr>
              <w:b/>
              <w:bCs/>
              <w:color w:val="747474" w:themeColor="background2" w:themeShade="80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BF8"/>
    <w:rsid w:val="00086116"/>
    <w:rsid w:val="00491BF8"/>
    <w:rsid w:val="00573202"/>
    <w:rsid w:val="00F0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rPr>
      <w:color w:val="808080"/>
    </w:rPr>
  </w:style>
  <w:style w:type="paragraph" w:customStyle="1" w:styleId="DF3C72472DC64873ADF2BA825A717AC5">
    <w:name w:val="DF3C72472DC64873ADF2BA825A717AC5"/>
  </w:style>
  <w:style w:type="paragraph" w:customStyle="1" w:styleId="CA1EBD6010504A61A0CB06EC1D94A4D4">
    <w:name w:val="CA1EBD6010504A61A0CB06EC1D94A4D4"/>
  </w:style>
  <w:style w:type="paragraph" w:customStyle="1" w:styleId="F89A9262453A4FE888A20E93B4AEE2E4">
    <w:name w:val="F89A9262453A4FE888A20E93B4AEE2E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VÅRDSAMVERKAN SKARABORG - Frutiger, Gadugi">
  <a:themeElements>
    <a:clrScheme name="Vårdsamverkan GBG 2025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F6A200"/>
      </a:accent1>
      <a:accent2>
        <a:srgbClr val="46708E"/>
      </a:accent2>
      <a:accent3>
        <a:srgbClr val="8AAEC8"/>
      </a:accent3>
      <a:accent4>
        <a:srgbClr val="FDCB55"/>
      </a:accent4>
      <a:accent5>
        <a:srgbClr val="FCCC87"/>
      </a:accent5>
      <a:accent6>
        <a:srgbClr val="FFFFFF"/>
      </a:accent6>
      <a:hlink>
        <a:srgbClr val="0563C1"/>
      </a:hlink>
      <a:folHlink>
        <a:srgbClr val="954F72"/>
      </a:folHlink>
    </a:clrScheme>
    <a:fontScheme name="VÅRDSAMVERKAN 1">
      <a:majorFont>
        <a:latin typeface="Tahoma"/>
        <a:ea typeface=""/>
        <a:cs typeface=""/>
      </a:majorFont>
      <a:minorFont>
        <a:latin typeface="Gadug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VGR Dokument SU" ma:contentTypeID="0x01010006EBECDF67F89F4D8BC5FAF3B8FA559B0D00C1EF0DB8EFCF1046B4F4AEDB21C9D943" ma:contentTypeVersion="38" ma:contentTypeDescription="" ma:contentTypeScope="" ma:versionID="0c57ea46afb932e6536c16ab016ccbc0">
  <xsd:schema xmlns:xsd="http://www.w3.org/2001/XMLSchema" xmlns:xs="http://www.w3.org/2001/XMLSchema" xmlns:p="http://schemas.microsoft.com/office/2006/metadata/properties" xmlns:ns1="http://schemas.microsoft.com/sharepoint/v3" xmlns:ns2="15a551ef-82a5-4685-a515-fc993279fbda" xmlns:ns5="597d7713-8a3d-4bd2-ae30-edced55b2c1b" xmlns:ns6="1ba0d034-d439-460d-8c2c-7cbd810e4676" xmlns:ns7="4552c23f-a756-462f-8287-3ff35245ed68" targetNamespace="http://schemas.microsoft.com/office/2006/metadata/properties" ma:root="true" ma:fieldsID="f861f0b987790dfc1d9a15bb36885f1f" ns1:_="" ns2:_="" ns5:_="" ns6:_="" ns7:_="">
    <xsd:import namespace="http://schemas.microsoft.com/sharepoint/v3"/>
    <xsd:import namespace="15a551ef-82a5-4685-a515-fc993279fbda"/>
    <xsd:import namespace="597d7713-8a3d-4bd2-ae30-edced55b2c1b"/>
    <xsd:import namespace="1ba0d034-d439-460d-8c2c-7cbd810e4676"/>
    <xsd:import namespace="4552c23f-a756-462f-8287-3ff35245ed68"/>
    <xsd:element name="properties">
      <xsd:complexType>
        <xsd:sequence>
          <xsd:element name="documentManagement">
            <xsd:complexType>
              <xsd:all>
                <xsd:element ref="ns2:Kategori" minOccurs="0"/>
                <xsd:element ref="ns5:VGR_EgenAmnesindelning" minOccurs="0"/>
                <xsd:element ref="ns5:VGR_DokBeskrivning" minOccurs="0"/>
                <xsd:element ref="ns5:VGR_TillgangligFran" minOccurs="0"/>
                <xsd:element ref="ns5:VGR_TillgangligTill" minOccurs="0"/>
                <xsd:element ref="ns5:VGR_AtkomstRatt" minOccurs="0"/>
                <xsd:element ref="ns5:VGR_Sekretess" minOccurs="0"/>
                <xsd:element ref="ns5:VGR_PubliceratAv" minOccurs="0"/>
                <xsd:element ref="ns5:VGR_PubliceratDatum" minOccurs="0"/>
                <xsd:element ref="ns5:VGR_DokStatus" minOccurs="0"/>
                <xsd:element ref="ns5:VGR_DokStatusMessage" minOccurs="0"/>
                <xsd:element ref="ns5:VGR_DokItemId" minOccurs="0"/>
                <xsd:element ref="ns5:VGR_MellanarkivId" minOccurs="0"/>
                <xsd:element ref="ns5:VGR_MellanarkivUrl" minOccurs="0"/>
                <xsd:element ref="ns5:VGR_MellanarkivWebbUrl" minOccurs="0"/>
                <xsd:element ref="ns5:VGR_ArkivDatum" minOccurs="0"/>
                <xsd:element ref="ns5:VGR_Gallras" minOccurs="0"/>
                <xsd:element ref="ns1:ComplianceAssetId" minOccurs="0"/>
                <xsd:element ref="ns6:_dlc_DocId" minOccurs="0"/>
                <xsd:element ref="ns6:_dlc_DocIdUrl" minOccurs="0"/>
                <xsd:element ref="ns6:_dlc_DocIdPersistId" minOccurs="0"/>
                <xsd:element ref="ns5:i1597c54c9084fe5ae9163fac681e86b" minOccurs="0"/>
                <xsd:element ref="ns5:m534ae9efef34a1ab5a1291502fec5e5" minOccurs="0"/>
                <xsd:element ref="ns6:TaxCatchAll" minOccurs="0"/>
                <xsd:element ref="ns5:a7144f27c6ef407e8fb4465121afbe2b" minOccurs="0"/>
                <xsd:element ref="ns5:ec6953a5eee3424faece5c2353cf0721" minOccurs="0"/>
                <xsd:element ref="ns6:TaxCatchAllLabel" minOccurs="0"/>
                <xsd:element ref="ns6:TaxKeywordTaxHTField" minOccurs="0"/>
                <xsd:element ref="ns7:f81e099824a143f999fb44b252d808f6" minOccurs="0"/>
                <xsd:element ref="ns1:_CommentCount" minOccurs="0"/>
                <xsd:element ref="ns1:_LikeCount" minOccurs="0"/>
                <xsd:element ref="ns2:lae3063dccc848998228a3bdea75083e" minOccurs="0"/>
                <xsd:element ref="ns2:MediaServiceMetadata" minOccurs="0"/>
                <xsd:element ref="ns2:MediaServiceFastMetadata" minOccurs="0"/>
                <xsd:element ref="ns2:_x00c5_rta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plianceAssetId" ma:index="33" nillable="true" ma:displayName="Efterlevnadstillgångs-ID" ma:hidden="true" ma:internalName="ComplianceAssetId" ma:readOnly="true">
      <xsd:simpleType>
        <xsd:restriction base="dms:Text"/>
      </xsd:simpleType>
    </xsd:element>
    <xsd:element name="_CommentCount" ma:index="45" nillable="true" ma:displayName="Antal kommentarer" ma:hidden="true" ma:list="Docs" ma:internalName="_CommentCount" ma:readOnly="true" ma:showField="CommentCount">
      <xsd:simpleType>
        <xsd:restriction base="dms:Lookup"/>
      </xsd:simpleType>
    </xsd:element>
    <xsd:element name="_LikeCount" ma:index="46" nillable="true" ma:displayName="Antal som gillar" ma:hidden="true" ma:list="Docs" ma:internalName="_LikeCount" ma:readOnly="true" ma:showField="LikeCount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a551ef-82a5-4685-a515-fc993279fbda" elementFormDefault="qualified">
    <xsd:import namespace="http://schemas.microsoft.com/office/2006/documentManagement/types"/>
    <xsd:import namespace="http://schemas.microsoft.com/office/infopath/2007/PartnerControls"/>
    <xsd:element name="Kategori" ma:index="3" nillable="true" ma:displayName="Kategori" ma:format="Dropdown" ma:internalName="Kategori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ktivitet (konferens &amp; utbildning)"/>
                        <xsd:enumeration value="Analys"/>
                        <xsd:enumeration value="Avtal"/>
                        <xsd:enumeration value="Beslut"/>
                        <xsd:enumeration value="Budget"/>
                        <xsd:enumeration value="Delårsrapport"/>
                        <xsd:enumeration value="Handlingsplan"/>
                        <xsd:enumeration value="Ifeed (mapp)"/>
                        <xsd:enumeration value="Informationsmaterial"/>
                        <xsd:enumeration value="Kontaktuppgift"/>
                        <xsd:enumeration value="Mall"/>
                        <xsd:enumeration value="Minnesanteckningar"/>
                        <xsd:enumeration value="Plan"/>
                        <xsd:enumeration value="Presentationsmaterial"/>
                        <xsd:enumeration value="Rapport"/>
                        <xsd:enumeration value="Riktlinje"/>
                        <xsd:enumeration value="Samverkansavtal"/>
                        <xsd:enumeration value="Samverkansplan"/>
                        <xsd:enumeration value="Uppdragsbeskrivning"/>
                        <xsd:enumeration value="Utbildningsmaterial"/>
                        <xsd:enumeration value="Utvecklingsstrategi"/>
                        <xsd:enumeration value="Årsrapport"/>
                        <xsd:enumeration value="Överenskommelse"/>
                        <xsd:enumeration value="Övrig dokumentation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lae3063dccc848998228a3bdea75083e" ma:index="50" nillable="true" ma:taxonomy="true" ma:internalName="lae3063dccc848998228a3bdea75083e" ma:taxonomyFieldName="Webbsidan" ma:displayName="Webbsidan" ma:readOnly="false" ma:default="" ma:fieldId="{5ae3063d-ccc8-4899-8228-a3bdea75083e}" ma:taxonomyMulti="true" ma:sspId="5c300478-92f1-4a1e-b2db-7f8c75821d37" ma:termSetId="3b6a403b-f5b5-4c0c-805e-0d4f2e667ee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MediaServiceMetadata" ma:index="5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2" nillable="true" ma:displayName="MediaServiceFastMetadata" ma:hidden="true" ma:internalName="MediaServiceFastMetadata" ma:readOnly="true">
      <xsd:simpleType>
        <xsd:restriction base="dms:Note"/>
      </xsd:simpleType>
    </xsd:element>
    <xsd:element name="_x00c5_rtal" ma:index="54" nillable="true" ma:displayName="Årtal" ma:default="2025" ma:format="RadioButtons" ma:internalName="_x00c5_rtal">
      <xsd:simpleType>
        <xsd:restriction base="dms:Choice">
          <xsd:enumeration value="2025"/>
          <xsd:enumeration value="2024"/>
          <xsd:enumeration value="2023"/>
          <xsd:enumeration value="2022"/>
          <xsd:enumeration value="2021"/>
          <xsd:enumeration value="2020"/>
          <xsd:enumeration value="2020-2023"/>
          <xsd:enumeration value="2019"/>
          <xsd:enumeration value="2018"/>
          <xsd:enumeration value="2018-2019"/>
          <xsd:enumeration value="2017"/>
          <xsd:enumeration value="2016"/>
          <xsd:enumeration value="2015"/>
          <xsd:enumeration value="2014"/>
          <xsd:enumeration value="2013"/>
          <xsd:enumeration value="2012"/>
          <xsd:enumeration value="2011"/>
          <xsd:enumeration value="2026"/>
          <xsd:enumeration value="2027"/>
          <xsd:enumeration value="2028"/>
          <xsd:enumeration value="2029"/>
          <xsd:enumeration value="2030"/>
        </xsd:restriction>
      </xsd:simpleType>
    </xsd:element>
    <xsd:element name="MediaServiceObjectDetectorVersions" ma:index="5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5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7d7713-8a3d-4bd2-ae30-edced55b2c1b" elementFormDefault="qualified">
    <xsd:import namespace="http://schemas.microsoft.com/office/2006/documentManagement/types"/>
    <xsd:import namespace="http://schemas.microsoft.com/office/infopath/2007/PartnerControls"/>
    <xsd:element name="VGR_EgenAmnesindelning" ma:index="9" nillable="true" ma:displayName="Egen ämnesindelning" ma:description="Används för att samla upprättade handlingar utifrån egna ämnesindelningar. Flera ämnen separeras med kommatecken. Används vid publicering på webben." ma:hidden="true" ma:internalName="VGR_EgenAmnesindelning" ma:readOnly="false">
      <xsd:simpleType>
        <xsd:restriction base="dms:Text">
          <xsd:maxLength value="255"/>
        </xsd:restriction>
      </xsd:simpleType>
    </xsd:element>
    <xsd:element name="VGR_DokBeskrivning" ma:index="11" nillable="true" ma:displayName="Dokumentbeskrivning" ma:description="Kort beskrivning av innehållet i handlingen." ma:internalName="VGR_DokBeskrivning" ma:readOnly="false">
      <xsd:simpleType>
        <xsd:restriction base="dms:Note">
          <xsd:maxLength value="255"/>
        </xsd:restriction>
      </xsd:simpleType>
    </xsd:element>
    <xsd:element name="VGR_TillgangligFran" ma:index="12" nillable="true" ma:displayName="Tillgänglig från" ma:description="Tidpunkt när den upprättade handlingen blir publik och därmed nås från söktjänster och eventuella websidor." ma:format="DateTime" ma:hidden="true" ma:internalName="VGR_TillgangligFran" ma:readOnly="true">
      <xsd:simpleType>
        <xsd:restriction base="dms:DateTime"/>
      </xsd:simpleType>
    </xsd:element>
    <xsd:element name="VGR_TillgangligTill" ma:index="13" nillable="true" ma:displayName="Tillgänglig till" ma:description="Tidpunkt när den upprättade handlingen inte längre är publik och inte längre nås från söktjänster och eventuella websidor." ma:format="DateTime" ma:hidden="true" ma:internalName="VGR_TillgangligTill" ma:readOnly="true">
      <xsd:simpleType>
        <xsd:restriction base="dms:DateTime"/>
      </xsd:simpleType>
    </xsd:element>
    <xsd:element name="VGR_AtkomstRatt" ma:index="14" nillable="true" ma:displayName="Åtkomsträtt (värde)" ma:default="0" ma:description="Vilken spridning den upprättade handlingen ska ha. Vilka som ska kunna komma åt handlingen från mellanarkivet, söktjänster och eventuella websidor." ma:format="Dropdown" ma:hidden="true" ma:internalName="VGR_AtkomstRatt" ma:readOnly="true">
      <xsd:simpleType>
        <xsd:restriction base="dms:Choice">
          <xsd:enumeration value="0"/>
          <xsd:enumeration value="1"/>
          <xsd:enumeration value="2"/>
          <xsd:enumeration value="3"/>
          <xsd:enumeration value="4"/>
        </xsd:restriction>
      </xsd:simpleType>
    </xsd:element>
    <xsd:element name="VGR_Sekretess" ma:index="15" nillable="true" ma:displayName="Skyddskod" ma:default="Allmän handling - Offentlig" ma:description="Skyddsbehov av informationen i den upprättade handlingen. Vid sekretess eller känsliga personuppgifter ska detta anges." ma:format="Dropdown" ma:hidden="true" ma:internalName="VGR_Sekretess" ma:readOnly="true">
      <xsd:simpleType>
        <xsd:restriction base="dms:Choice">
          <xsd:enumeration value="Allmän handling - Offentlig"/>
          <xsd:enumeration value="Sekretess - Allmän handling - skyddad enligt sekretess"/>
          <xsd:enumeration value="GDPR - Allmän handling - skyddad enligt GDPR"/>
        </xsd:restriction>
      </xsd:simpleType>
    </xsd:element>
    <xsd:element name="VGR_PubliceratAv" ma:index="17" nillable="true" ma:displayName="Upprättad av" ma:description="Inloggad person som upprättat dokumentet" ma:hidden="true" ma:list="UserInfo" ma:SharePointGroup="0" ma:internalName="VGR_PubliceratAv" ma:readOnly="tru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VGR_PubliceratDatum" ma:index="18" nillable="true" ma:displayName="Upprättad datum" ma:description="Tidpunkt när dokumentet upprättades och levererades som allmän handling till mellanarkivet" ma:format="DateTime" ma:hidden="true" ma:internalName="VGR_PubliceratDatum" ma:readOnly="true">
      <xsd:simpleType>
        <xsd:restriction base="dms:DateTime"/>
      </xsd:simpleType>
    </xsd:element>
    <xsd:element name="VGR_DokStatus" ma:index="19" nillable="true" ma:displayName="Mellanarkivstatus" ma:default="Arbetsmaterial" ma:description="Statusmärkning för dokument som beskriver var i processen dokumentet finns." ma:format="Dropdown" ma:hidden="true" ma:internalName="VGR_DokStatus" ma:readOnly="true">
      <xsd:simpleType>
        <xsd:restriction base="dms:Choice">
          <xsd:enumeration value="Arbetsmaterial"/>
          <xsd:enumeration value="Väntar på allmän handling"/>
          <xsd:enumeration value="Väntar på allmän handling (skickad)"/>
          <xsd:enumeration value="Väntar på framtida upprättande"/>
          <xsd:enumeration value="Allmän handling"/>
          <xsd:enumeration value="Fel vid allmän handling"/>
          <xsd:enumeration value="Flytt pågår"/>
          <xsd:enumeration value="Överflyttning pågår"/>
          <xsd:enumeration value="Överflyttad"/>
        </xsd:restriction>
      </xsd:simpleType>
    </xsd:element>
    <xsd:element name="VGR_DokStatusMessage" ma:index="20" nillable="true" ma:displayName="Dokumentlogg" ma:hidden="true" ma:internalName="VGR_DokStatusMessage" ma:readOnly="true">
      <xsd:simpleType>
        <xsd:restriction base="dms:Note">
          <xsd:maxLength value="62000"/>
        </xsd:restriction>
      </xsd:simpleType>
    </xsd:element>
    <xsd:element name="VGR_DokItemId" ma:index="21" nillable="true" ma:displayName="DokItemId" ma:hidden="true" ma:internalName="VGR_DokItemId" ma:readOnly="true">
      <xsd:simpleType>
        <xsd:restriction base="dms:Text">
          <xsd:maxLength value="255"/>
        </xsd:restriction>
      </xsd:simpleType>
    </xsd:element>
    <xsd:element name="VGR_MellanarkivId" ma:index="22" nillable="true" ma:displayName="MellanarkivId" ma:hidden="true" ma:internalName="VGR_MellanarkivId" ma:readOnly="true">
      <xsd:simpleType>
        <xsd:restriction base="dms:Text">
          <xsd:maxLength value="255"/>
        </xsd:restriction>
      </xsd:simpleType>
    </xsd:element>
    <xsd:element name="VGR_MellanarkivUrl" ma:index="23" nillable="true" ma:displayName="Arkivlänk" ma:format="Hyperlink" ma:hidden="true" ma:internalName="VGR_Mellanarkiv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VGR_MellanarkivWebbUrl" ma:index="24" nillable="true" ma:displayName="Arkivlänk för webben" ma:hidden="true" ma:internalName="VGR_MellanarkivWebbUrl" ma:readOnly="true">
      <xsd:simpleType>
        <xsd:restriction base="dms:Text">
          <xsd:maxLength value="255"/>
        </xsd:restriction>
      </xsd:simpleType>
    </xsd:element>
    <xsd:element name="VGR_ArkivDatum" ma:index="25" nillable="true" ma:displayName="ArkivDatum" ma:format="DateTime" ma:hidden="true" ma:internalName="VGR_ArkivDatum" ma:readOnly="true">
      <xsd:simpleType>
        <xsd:restriction base="dms:DateTime"/>
      </xsd:simpleType>
    </xsd:element>
    <xsd:element name="VGR_Gallras" ma:index="26" nillable="true" ma:displayName="Gallras" ma:description="" ma:hidden="true" ma:internalName="VGR_Gallras" ma:readOnly="true">
      <xsd:simpleType>
        <xsd:restriction base="dms:Text">
          <xsd:maxLength value="255"/>
        </xsd:restriction>
      </xsd:simpleType>
    </xsd:element>
    <xsd:element name="i1597c54c9084fe5ae9163fac681e86b" ma:index="37" nillable="true" ma:taxonomy="true" ma:internalName="i1597c54c9084fe5ae9163fac681e86b" ma:taxonomyFieldName="VGR_Lagparagraf" ma:displayName="Lagparagraf" ma:readOnly="false" ma:default="" ma:fieldId="{21597c54-c908-4fe5-ae91-63fac681e86b}" ma:sspId="5c300478-92f1-4a1e-b2db-7f8c75821d37" ma:termSetId="ddb163ed-d655-4cf1-bb2c-a91ec57f9ce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534ae9efef34a1ab5a1291502fec5e5" ma:index="38" nillable="true" ma:taxonomy="true" ma:internalName="m534ae9efef34a1ab5a1291502fec5e5" ma:taxonomyFieldName="VGR_SkapatEnhet" ma:displayName="Upprättad av enhet" ma:readOnly="false" ma:default="" ma:fieldId="{6534ae9e-fef3-4a1a-b5a1-291502fec5e5}" ma:sspId="5c300478-92f1-4a1e-b2db-7f8c75821d37" ma:termSetId="9cea25d0-9008-4d39-abcf-763a6009e6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7144f27c6ef407e8fb4465121afbe2b" ma:index="40" nillable="true" ma:taxonomy="true" ma:internalName="a7144f27c6ef407e8fb4465121afbe2b" ma:taxonomyFieldName="VGR_UpprattadForEnheter" ma:displayName="Upprättad för enhet" ma:readOnly="false" ma:default="" ma:fieldId="{a7144f27-c6ef-407e-8fb4-465121afbe2b}" ma:taxonomyMulti="true" ma:sspId="5c300478-92f1-4a1e-b2db-7f8c75821d37" ma:termSetId="9cea25d0-9008-4d39-abcf-763a6009e6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c6953a5eee3424faece5c2353cf0721" ma:index="41" nillable="true" ma:taxonomy="true" ma:internalName="ec6953a5eee3424faece5c2353cf0721" ma:taxonomyFieldName="VGR_AmnesIndelning" ma:displayName="Regional ämnesindelning" ma:readOnly="false" ma:default="" ma:fieldId="{ec6953a5-eee3-424f-aece-5c2353cf0721}" ma:taxonomyMulti="true" ma:sspId="5c300478-92f1-4a1e-b2db-7f8c75821d37" ma:termSetId="66c52c7a-5036-4d83-ab03-8b3f33605b60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0d034-d439-460d-8c2c-7cbd810e4676" elementFormDefault="qualified">
    <xsd:import namespace="http://schemas.microsoft.com/office/2006/documentManagement/types"/>
    <xsd:import namespace="http://schemas.microsoft.com/office/infopath/2007/PartnerControls"/>
    <xsd:element name="_dlc_DocId" ma:index="34" nillable="true" ma:displayName="Dokument-ID-värde" ma:description="Värdet för dokument-ID som tilldelats till det här objektet." ma:indexed="true" ma:internalName="_dlc_DocId" ma:readOnly="true">
      <xsd:simpleType>
        <xsd:restriction base="dms:Text"/>
      </xsd:simpleType>
    </xsd:element>
    <xsd:element name="_dlc_DocIdUrl" ma:index="35" nillable="true" ma:displayName="Dokument-ID" ma:description="Permanent länk till det här dokumente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6" nillable="true" ma:displayName="Spara ID" ma:description="Behåll ID vid tillägg." ma:hidden="true" ma:internalName="_dlc_DocIdPersistId" ma:readOnly="true">
      <xsd:simpleType>
        <xsd:restriction base="dms:Boolean"/>
      </xsd:simpleType>
    </xsd:element>
    <xsd:element name="TaxCatchAll" ma:index="39" nillable="true" ma:displayName="Taxonomy Catch All Column" ma:hidden="true" ma:list="{1e60069c-3009-4171-a09b-aea17b87770c}" ma:internalName="TaxCatchAll" ma:readOnly="false" ma:showField="CatchAllData" ma:web="1ba0d034-d439-460d-8c2c-7cbd810e4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42" nillable="true" ma:displayName="Taxonomy Catch All Column1" ma:description="" ma:hidden="true" ma:list="{1e60069c-3009-4171-a09b-aea17b87770c}" ma:internalName="TaxCatchAllLabel" ma:readOnly="true" ma:showField="CatchAllDataLabel" ma:web="1ba0d034-d439-460d-8c2c-7cbd810e4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KeywordTaxHTField" ma:index="43" nillable="true" ma:taxonomy="true" ma:internalName="TaxKeywordTaxHTField" ma:taxonomyFieldName="TaxKeyword" ma:displayName="Företagsnyckelord" ma:readOnly="false" ma:fieldId="{23f27201-bee3-471e-b2e7-b64fd8b7ca38}" ma:taxonomyMulti="true" ma:sspId="5c300478-92f1-4a1e-b2db-7f8c75821d37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52c23f-a756-462f-8287-3ff35245ed68" elementFormDefault="qualified">
    <xsd:import namespace="http://schemas.microsoft.com/office/2006/documentManagement/types"/>
    <xsd:import namespace="http://schemas.microsoft.com/office/infopath/2007/PartnerControls"/>
    <xsd:element name="f81e099824a143f999fb44b252d808f6" ma:index="44" nillable="true" ma:taxonomy="true" ma:internalName="f81e099824a143f999fb44b252d808f6" ma:taxonomyFieldName="Handlingstyp_SU" ma:displayName="Handlingstyp SU" ma:readOnly="false" ma:fieldId="{f81e0998-24a1-43f9-99fb-44b252d808f6}" ma:sspId="5c300478-92f1-4a1e-b2db-7f8c75821d37" ma:termSetId="2d5b8981-be65-4a38-8775-e8d329e573ad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3" ma:displayName="Innehållstyp"/>
        <xsd:element ref="dc:title" minOccurs="0" maxOccurs="1" ma:index="1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GR_TillgangligFran xmlns="597d7713-8a3d-4bd2-ae30-edced55b2c1b">2025-07-31T14:35:00+00:00</VGR_TillgangligFran>
    <VGR_DokItemId xmlns="597d7713-8a3d-4bd2-ae30-edced55b2c1b">d800a7bc-7c8b-430d-9647-79fb224bb011</VGR_DokItemId>
    <VGR_MellanarkivWebbUrl xmlns="597d7713-8a3d-4bd2-ae30-edced55b2c1b">https://mellanarkiv-offentlig.vgregion.se/alfresco/s/archive/stream/public/v1/source/available/sofia/su8455-443025746-1302/surrogate</VGR_MellanarkivWebbUrl>
    <a7144f27c6ef407e8fb4465121afbe2b xmlns="597d7713-8a3d-4bd2-ae30-edced55b2c1b">
      <Terms xmlns="http://schemas.microsoft.com/office/infopath/2007/PartnerControls">
        <TermInfo xmlns="http://schemas.microsoft.com/office/infopath/2007/PartnerControls">
          <TermName xmlns="http://schemas.microsoft.com/office/infopath/2007/PartnerControls">Kommun och sjukvård samverkan i Göteborgsområdet</TermName>
          <TermId xmlns="http://schemas.microsoft.com/office/infopath/2007/PartnerControls">5f7ccc30-9d1a-457e-b5d1-a9ef8db428cb</TermId>
        </TermInfo>
      </Terms>
    </a7144f27c6ef407e8fb4465121afbe2b>
    <_dlc_DocId xmlns="1ba0d034-d439-460d-8c2c-7cbd810e4676">SU8455-443025746-1302</_dlc_DocId>
    <VGR_TillgangligTill xmlns="597d7713-8a3d-4bd2-ae30-edced55b2c1b">2027-07-31T14:35:00+00:00</VGR_TillgangligTill>
    <i1597c54c9084fe5ae9163fac681e86b xmlns="597d7713-8a3d-4bd2-ae30-edced55b2c1b">
      <Terms xmlns="http://schemas.microsoft.com/office/infopath/2007/PartnerControls"/>
    </i1597c54c9084fe5ae9163fac681e86b>
    <m534ae9efef34a1ab5a1291502fec5e5 xmlns="597d7713-8a3d-4bd2-ae30-edced55b2c1b">
      <Terms xmlns="http://schemas.microsoft.com/office/infopath/2007/PartnerControls">
        <TermInfo xmlns="http://schemas.microsoft.com/office/infopath/2007/PartnerControls">
          <TermName xmlns="http://schemas.microsoft.com/office/infopath/2007/PartnerControls">Ekonomi och Marknad</TermName>
          <TermId xmlns="http://schemas.microsoft.com/office/infopath/2007/PartnerControls">557be008-b16f-445a-8ba2-f3c1d162693a</TermId>
        </TermInfo>
      </Terms>
    </m534ae9efef34a1ab5a1291502fec5e5>
    <VGR_EgenAmnesindelning xmlns="597d7713-8a3d-4bd2-ae30-edced55b2c1b" xsi:nil="true"/>
    <TaxKeywordTaxHTField xmlns="1ba0d034-d439-460d-8c2c-7cbd810e4676">
      <Terms xmlns="http://schemas.microsoft.com/office/infopath/2007/PartnerControls"/>
    </TaxKeywordTaxHTField>
    <VGR_MellanarkivUrl xmlns="597d7713-8a3d-4bd2-ae30-edced55b2c1b">
      <Url>https://mellanarkiv.vgregion.se/alfresco/s/archive/stream/public/v1/archive/84f4526b-187e-4feb-aa17-84869b26d8e1/surrogate</Url>
      <Description>https://mellanarkiv.vgregion.se/alfresco/s/archive/stream/public/v1/archive/84f4526b-187e-4feb-aa17-84869b26d8e1/surrogate</Description>
    </VGR_MellanarkivUrl>
    <VGR_PubliceratAv xmlns="597d7713-8a3d-4bd2-ae30-edced55b2c1b">
      <UserInfo>
        <DisplayName>Klara Persdotter Stjernström</DisplayName>
        <AccountId>31</AccountId>
        <AccountType/>
      </UserInfo>
    </VGR_PubliceratAv>
    <VGR_DokBeskrivning xmlns="597d7713-8a3d-4bd2-ae30-edced55b2c1b" xsi:nil="true"/>
    <VGR_DokStatusMessage xmlns="597d7713-8a3d-4bd2-ae30-edced55b2c1b">
2024-02-23 13:47:50: Låst för arkivering
2024-02-23 13:49:31: Väntar på arkivering
2024-02-23 13:49:34: Skickat till mellanarkiv
2024-02-23 13:57:06: Mellanarkivering klar
2024-02-23 14:02:47: Låst för arkivering
2024-02-23 14:03:39: Väntar på arkivering
2024-02-23 14:03:43: Skickat till mellanarkiv
2024-02-23 14:09:37: Mellanarkivering klar
2024-02-23 14:17:45: Låst för arkivering
2024-02-23 14:18:58: Väntar på arkivering
2024-02-23 14:19:03: Skickat till mellanarkiv
2024-02-23 14:24:52: Mellanarkivering klar
2024-03-06 09:27:45: Låst för arkivering
2024-03-06 09:30:29: Väntar på arkivering
2024-03-06 09:30:36: Skickat till mellanarkiv
2024-03-06 09:36:13: Mellanarkivering klar
2025-07-31 16:35:33: Låst för arkivering
2025-07-31 16:36:44: Väntar på arkivering</VGR_DokStatusMessage>
    <VGR_PubliceratDatum xmlns="597d7713-8a3d-4bd2-ae30-edced55b2c1b">2025-07-31T14:35:00+00:00</VGR_PubliceratDatum>
    <VGR_Gallras xmlns="597d7713-8a3d-4bd2-ae30-edced55b2c1b">2027-07-31</VGR_Gallras>
    <_x00c5_rtal xmlns="15a551ef-82a5-4685-a515-fc993279fbda">2025</_x00c5_rtal>
    <_dlc_DocIdUrl xmlns="1ba0d034-d439-460d-8c2c-7cbd810e4676">
      <Url>https://vgregion.sharepoint.com/sites/sy-su-vardsamverkan-goteborgsomradet/_layouts/15/DocIdRedir.aspx?ID=SU8455-443025746-1302</Url>
      <Description>SU8455-443025746-1302</Description>
    </_dlc_DocIdUrl>
    <VGR_Sekretess xmlns="597d7713-8a3d-4bd2-ae30-edced55b2c1b">Allmän handling - Offentlig</VGR_Sekretess>
    <ec6953a5eee3424faece5c2353cf0721 xmlns="597d7713-8a3d-4bd2-ae30-edced55b2c1b">
      <Terms xmlns="http://schemas.microsoft.com/office/infopath/2007/PartnerControls"/>
    </ec6953a5eee3424faece5c2353cf0721>
    <lae3063dccc848998228a3bdea75083e xmlns="15a551ef-82a5-4685-a515-fc993279fbda">
      <Terms xmlns="http://schemas.microsoft.com/office/infopath/2007/PartnerControls">
        <TermInfo xmlns="http://schemas.microsoft.com/office/infopath/2007/PartnerControls">
          <TermName xmlns="http://schemas.microsoft.com/office/infopath/2007/PartnerControls">Dokument:Mallar</TermName>
          <TermId xmlns="http://schemas.microsoft.com/office/infopath/2007/PartnerControls">c22b44fb-6052-416f-a4d2-cc3f3a48b258</TermId>
        </TermInfo>
      </Terms>
    </lae3063dccc848998228a3bdea75083e>
    <Kategori xmlns="15a551ef-82a5-4685-a515-fc993279fbda">
      <Value>Mall</Value>
    </Kategori>
    <VGR_ArkivDatum xmlns="597d7713-8a3d-4bd2-ae30-edced55b2c1b">2024-03-06T08:36:13+00:00</VGR_ArkivDatum>
    <VGR_AtkomstRatt xmlns="597d7713-8a3d-4bd2-ae30-edced55b2c1b">1</VGR_AtkomstRatt>
    <VGR_MellanarkivId xmlns="597d7713-8a3d-4bd2-ae30-edced55b2c1b">84f4526b-187e-4feb-aa17-84869b26d8e1</VGR_MellanarkivId>
    <TaxCatchAll xmlns="1ba0d034-d439-460d-8c2c-7cbd810e4676">
      <Value>20</Value>
      <Value>75</Value>
      <Value>37</Value>
      <Value>1</Value>
    </TaxCatchAll>
    <VGR_DokStatus xmlns="597d7713-8a3d-4bd2-ae30-edced55b2c1b">Väntar på allmän handling</VGR_DokStatus>
    <f81e099824a143f999fb44b252d808f6 xmlns="4552c23f-a756-462f-8287-3ff35245ed68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 information av tillfällig och ringa betydelse</TermName>
          <TermId xmlns="http://schemas.microsoft.com/office/infopath/2007/PartnerControls">7dad15a1-4c89-43fb-b2df-fa4ea480af1a</TermId>
        </TermInfo>
      </Terms>
    </f81e099824a143f999fb44b252d808f6>
  </documentManagement>
</p:properties>
</file>

<file path=customXml/itemProps1.xml><?xml version="1.0" encoding="utf-8"?>
<ds:datastoreItem xmlns:ds="http://schemas.openxmlformats.org/officeDocument/2006/customXml" ds:itemID="{05CDA517-99B3-4B26-AAD9-19C2879F52EB}"/>
</file>

<file path=customXml/itemProps2.xml><?xml version="1.0" encoding="utf-8"?>
<ds:datastoreItem xmlns:ds="http://schemas.openxmlformats.org/officeDocument/2006/customXml" ds:itemID="{BA89AB1F-302D-4E37-877C-1A97CA2A716F}"/>
</file>

<file path=customXml/itemProps3.xml><?xml version="1.0" encoding="utf-8"?>
<ds:datastoreItem xmlns:ds="http://schemas.openxmlformats.org/officeDocument/2006/customXml" ds:itemID="{F758E40C-7C62-4A0B-B24F-A6F2B99FC329}"/>
</file>

<file path=customXml/itemProps4.xml><?xml version="1.0" encoding="utf-8"?>
<ds:datastoreItem xmlns:ds="http://schemas.openxmlformats.org/officeDocument/2006/customXml" ds:itemID="{9A6774B5-9B9D-44F8-BAF6-4D7E913FA4D2}"/>
</file>

<file path=docProps/app.xml><?xml version="1.0" encoding="utf-8"?>
<Properties xmlns="http://schemas.openxmlformats.org/officeDocument/2006/extended-properties" xmlns:vt="http://schemas.openxmlformats.org/officeDocument/2006/docPropsVTypes">
  <Template>Vårdsamverkan Göteborgsområdet_MALL – minnesanteckningar (240223)</Template>
  <TotalTime>0</TotalTime>
  <Pages>2</Pages>
  <Words>163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Vårdsamverkan i Göteborgsområdet_MALL – minnesanteckningar</dc:title>
  <dc:subject/>
  <dc:creator/>
  <cp:keywords/>
  <dc:description/>
  <cp:lastModifiedBy/>
  <cp:revision>1</cp:revision>
  <dcterms:created xsi:type="dcterms:W3CDTF">2025-07-31T13:12:00Z</dcterms:created>
  <dcterms:modified xsi:type="dcterms:W3CDTF">2025-07-31T13:12:00Z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GR_AmnesIndelning">
    <vt:lpwstr/>
  </property>
  <property fmtid="{D5CDD505-2E9C-101B-9397-08002B2CF9AE}" pid="3" name="TaxKeyword">
    <vt:lpwstr/>
  </property>
  <property fmtid="{D5CDD505-2E9C-101B-9397-08002B2CF9AE}" pid="4" name="ContentTypeId">
    <vt:lpwstr>0x01010006EBECDF67F89F4D8BC5FAF3B8FA559B0D00C1EF0DB8EFCF1046B4F4AEDB21C9D943</vt:lpwstr>
  </property>
  <property fmtid="{D5CDD505-2E9C-101B-9397-08002B2CF9AE}" pid="5" name="VGR_SkapatEnhet">
    <vt:lpwstr>1;#Ekonomi och Marknad|557be008-b16f-445a-8ba2-f3c1d162693a</vt:lpwstr>
  </property>
  <property fmtid="{D5CDD505-2E9C-101B-9397-08002B2CF9AE}" pid="6" name="VGR_UpprattadForEnheter">
    <vt:lpwstr>20;#Kommun och sjukvård samverkan i Göteborgsområdet|5f7ccc30-9d1a-457e-b5d1-a9ef8db428cb</vt:lpwstr>
  </property>
  <property fmtid="{D5CDD505-2E9C-101B-9397-08002B2CF9AE}" pid="7" name="Webbsidan">
    <vt:lpwstr>75;#Dokument:Mallar|c22b44fb-6052-416f-a4d2-cc3f3a48b258</vt:lpwstr>
  </property>
  <property fmtid="{D5CDD505-2E9C-101B-9397-08002B2CF9AE}" pid="8" name="VGR_Lagparagraf">
    <vt:lpwstr/>
  </property>
  <property fmtid="{D5CDD505-2E9C-101B-9397-08002B2CF9AE}" pid="9" name="Handlingstyp_SU">
    <vt:lpwstr>37;#Intern information av tillfällig och ringa betydelse|7dad15a1-4c89-43fb-b2df-fa4ea480af1a</vt:lpwstr>
  </property>
  <property fmtid="{D5CDD505-2E9C-101B-9397-08002B2CF9AE}" pid="10" name="_dlc_DocIdItemGuid">
    <vt:lpwstr>8e15f1ad-38dd-4a19-9a7d-d74dcc0f96d3</vt:lpwstr>
  </property>
</Properties>
</file>