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wmf" ContentType="image/x-wmf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4B28FB" w14:textId="77777777" w:rsidR="00040183" w:rsidRDefault="00942DC9" w:rsidP="00040183">
      <w:r>
        <w:rPr>
          <w:noProof/>
        </w:rPr>
        <mc:AlternateContent>
          <mc:Choice Requires="wps">
            <w:drawing>
              <wp:inline distT="0" distB="0" distL="0" distR="0" wp14:anchorId="4C9CD694" wp14:editId="37E0D45E">
                <wp:extent cx="4391025" cy="8106410"/>
                <wp:effectExtent l="0" t="0" r="0" b="0"/>
                <wp:docPr id="10" name="Textruta 2" descr="Textruta med information om aktiviteten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91025" cy="810641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11E2053" w14:textId="77777777" w:rsidR="006174FA" w:rsidRPr="0017473F" w:rsidRDefault="006174FA" w:rsidP="006174FA">
                            <w:pPr>
                              <w:pStyle w:val="Inbjudan"/>
                            </w:pPr>
                            <w:r w:rsidRPr="0017473F">
                              <w:t>Inbjudan</w:t>
                            </w:r>
                          </w:p>
                          <w:p w14:paraId="6BCAE964" w14:textId="77777777" w:rsidR="006174FA" w:rsidRPr="005F2801" w:rsidRDefault="006174FA" w:rsidP="005F2801">
                            <w:pPr>
                              <w:pStyle w:val="Rubrik"/>
                            </w:pPr>
                            <w:r w:rsidRPr="005F2801">
                              <w:t>Ange rubrik</w:t>
                            </w:r>
                          </w:p>
                          <w:p w14:paraId="626887FA" w14:textId="77777777" w:rsidR="006174FA" w:rsidRPr="00CF2B3C" w:rsidRDefault="006174FA" w:rsidP="006174FA">
                            <w:r w:rsidRPr="00CF2B3C">
                              <w:t>Skriv text här</w:t>
                            </w:r>
                          </w:p>
                          <w:p w14:paraId="5F357C54" w14:textId="77777777" w:rsidR="006174FA" w:rsidRPr="005F2801" w:rsidRDefault="006174FA" w:rsidP="005F2801">
                            <w:pPr>
                              <w:pStyle w:val="Underrubrik"/>
                            </w:pPr>
                            <w:r w:rsidRPr="005F2801">
                              <w:t>Underrubrik</w:t>
                            </w:r>
                          </w:p>
                          <w:p w14:paraId="21EF7BAF" w14:textId="77777777" w:rsidR="005950EE" w:rsidRDefault="006174FA" w:rsidP="00A42813">
                            <w:r>
                              <w:t>Skriv text här</w:t>
                            </w:r>
                            <w:r w:rsidR="00A42813"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0" tIns="45720" rIns="14400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4C9CD694" id="_x0000_t202" coordsize="21600,21600" o:spt="202" path="m,l,21600r21600,l21600,xe">
                <v:stroke joinstyle="miter"/>
                <v:path gradientshapeok="t" o:connecttype="rect"/>
              </v:shapetype>
              <v:shape id="Textruta 2" o:spid="_x0000_s1026" type="#_x0000_t202" alt="Textruta med information om aktiviteten" style="width:345.75pt;height:638.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" filled="f" stroked="f">
                <v:textbox inset="0,,4mm">
                  <w:txbxContent>
                    <w:p w14:paraId="311E2053" w14:textId="77777777" w:rsidR="006174FA" w:rsidRPr="0017473F" w:rsidRDefault="006174FA" w:rsidP="006174FA">
                      <w:pPr>
                        <w:pStyle w:val="Inbjudan"/>
                      </w:pPr>
                      <w:r w:rsidRPr="0017473F">
                        <w:t>Inbjudan</w:t>
                      </w:r>
                    </w:p>
                    <w:p w14:paraId="6BCAE964" w14:textId="77777777" w:rsidR="006174FA" w:rsidRPr="005F2801" w:rsidRDefault="006174FA" w:rsidP="005F2801">
                      <w:pPr>
                        <w:pStyle w:val="Rubrik"/>
                      </w:pPr>
                      <w:r w:rsidRPr="005F2801">
                        <w:t>Ange rubrik</w:t>
                      </w:r>
                    </w:p>
                    <w:p w14:paraId="626887FA" w14:textId="77777777" w:rsidR="006174FA" w:rsidRPr="00CF2B3C" w:rsidRDefault="006174FA" w:rsidP="006174FA">
                      <w:r w:rsidRPr="00CF2B3C">
                        <w:t>Skriv text här</w:t>
                      </w:r>
                    </w:p>
                    <w:p w14:paraId="5F357C54" w14:textId="77777777" w:rsidR="006174FA" w:rsidRPr="005F2801" w:rsidRDefault="006174FA" w:rsidP="005F2801">
                      <w:pPr>
                        <w:pStyle w:val="Underrubrik"/>
                      </w:pPr>
                      <w:r w:rsidRPr="005F2801">
                        <w:t>Underrubrik</w:t>
                      </w:r>
                    </w:p>
                    <w:p w14:paraId="21EF7BAF" w14:textId="77777777" w:rsidR="005950EE" w:rsidRDefault="006174FA" w:rsidP="00A42813">
                      <w:r>
                        <w:t>Skriv text här</w:t>
                      </w:r>
                      <w:r w:rsidR="00A42813">
                        <w:t xml:space="preserve"> 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inline distT="0" distB="0" distL="0" distR="0" wp14:anchorId="473FE381" wp14:editId="79079F08">
                <wp:extent cx="2295525" cy="8143875"/>
                <wp:effectExtent l="0" t="0" r="9525" b="9525"/>
                <wp:docPr id="11" name="Textruta 2" descr="Textruta med praktisk information om aktiviteten och anmälan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95525" cy="8143875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817A64E" w14:textId="77777777" w:rsidR="00BF3FD1" w:rsidRPr="005F2801" w:rsidRDefault="00BF3FD1" w:rsidP="005F2801">
                            <w:pPr>
                              <w:pStyle w:val="Underrubrik"/>
                            </w:pPr>
                            <w:r w:rsidRPr="005F2801">
                              <w:t>Datum &amp; tid</w:t>
                            </w:r>
                          </w:p>
                          <w:p w14:paraId="3E53EF8E" w14:textId="77777777" w:rsidR="00BF3FD1" w:rsidRDefault="00BF3FD1" w:rsidP="00BF3FD1">
                            <w:r>
                              <w:t xml:space="preserve">Datum: </w:t>
                            </w:r>
                            <w:sdt>
                              <w:sdtPr>
                                <w:alias w:val="Datum"/>
                                <w:tag w:val="Datum"/>
                                <w:id w:val="-348877873"/>
                                <w:placeholder>
                                  <w:docPart w:val="2B553B35A30849BA8C92984A10A4203B"/>
                                </w:placeholder>
                                <w:showingPlcHdr/>
                              </w:sdtPr>
                              <w:sdtEndPr/>
                              <w:sdtContent>
                                <w:r w:rsidRPr="00A4770F">
                                  <w:rPr>
                                    <w:rStyle w:val="Platshllartext"/>
                                    <w:color w:val="595959" w:themeColor="text1" w:themeTint="A6"/>
                                  </w:rPr>
                                  <w:t>Klicka eller tryck här för att ange text.</w:t>
                                </w:r>
                              </w:sdtContent>
                            </w:sdt>
                          </w:p>
                          <w:p w14:paraId="3519DFBF" w14:textId="77777777" w:rsidR="00BF3FD1" w:rsidRDefault="00BF3FD1" w:rsidP="00BF3FD1">
                            <w:r>
                              <w:t xml:space="preserve">Tid: </w:t>
                            </w:r>
                            <w:sdt>
                              <w:sdtPr>
                                <w:alias w:val="Tid"/>
                                <w:tag w:val="Tid"/>
                                <w:id w:val="-496653887"/>
                                <w:placeholder>
                                  <w:docPart w:val="2B553B35A30849BA8C92984A10A4203B"/>
                                </w:placeholder>
                                <w:showingPlcHdr/>
                              </w:sdtPr>
                              <w:sdtEndPr/>
                              <w:sdtContent>
                                <w:r w:rsidR="00A4770F" w:rsidRPr="00A4770F">
                                  <w:rPr>
                                    <w:rStyle w:val="Platshllartext"/>
                                    <w:color w:val="595959" w:themeColor="text1" w:themeTint="A6"/>
                                  </w:rPr>
                                  <w:t>Klicka eller tryck här för att ange text.</w:t>
                                </w:r>
                              </w:sdtContent>
                            </w:sdt>
                          </w:p>
                          <w:p w14:paraId="3CA96EF7" w14:textId="77777777" w:rsidR="0054178B" w:rsidRDefault="0054178B" w:rsidP="00BF3FD1"/>
                          <w:p w14:paraId="4B12C5A2" w14:textId="77777777" w:rsidR="00BF3FD1" w:rsidRPr="005F2801" w:rsidRDefault="00BF3FD1" w:rsidP="005F2801">
                            <w:pPr>
                              <w:pStyle w:val="Underrubrik"/>
                            </w:pPr>
                            <w:r w:rsidRPr="005F2801">
                              <w:t>Plats</w:t>
                            </w:r>
                          </w:p>
                          <w:p w14:paraId="2A34B1C4" w14:textId="77777777" w:rsidR="00BF3FD1" w:rsidRDefault="00BF3FD1" w:rsidP="00841BDD"/>
                          <w:p w14:paraId="429484D8" w14:textId="77777777" w:rsidR="0038419C" w:rsidRDefault="0038419C" w:rsidP="00841BDD"/>
                          <w:p w14:paraId="56B927BC" w14:textId="77777777" w:rsidR="0038419C" w:rsidRDefault="0038419C" w:rsidP="00841BDD"/>
                          <w:p w14:paraId="18364C43" w14:textId="77777777" w:rsidR="00841BDD" w:rsidRPr="005F2801" w:rsidRDefault="00841BDD" w:rsidP="005F2801">
                            <w:pPr>
                              <w:pStyle w:val="Underrubrik"/>
                            </w:pPr>
                            <w:r w:rsidRPr="005F2801">
                              <w:t>Anmälan</w:t>
                            </w:r>
                          </w:p>
                          <w:p w14:paraId="76186E91" w14:textId="77777777" w:rsidR="00841BDD" w:rsidRDefault="00841BDD" w:rsidP="00841BDD"/>
                          <w:p w14:paraId="2256B4C7" w14:textId="77777777" w:rsidR="0038419C" w:rsidRDefault="0038419C" w:rsidP="00841BDD"/>
                          <w:p w14:paraId="7361F2C2" w14:textId="77777777" w:rsidR="00841BDD" w:rsidRDefault="00841BDD" w:rsidP="00841BDD"/>
                          <w:p w14:paraId="0FAAECB9" w14:textId="77777777" w:rsidR="00841BDD" w:rsidRPr="005F2801" w:rsidRDefault="00841BDD" w:rsidP="005F2801">
                            <w:pPr>
                              <w:pStyle w:val="Underrubrik"/>
                            </w:pPr>
                            <w:r w:rsidRPr="005F2801">
                              <w:t>Kontaktperson</w:t>
                            </w:r>
                          </w:p>
                          <w:p w14:paraId="2B482C95" w14:textId="77777777" w:rsidR="00BF3FD1" w:rsidRDefault="00BF3FD1" w:rsidP="00841BDD"/>
                          <w:p w14:paraId="0AE30C86" w14:textId="77777777" w:rsidR="00B708E9" w:rsidRDefault="00B708E9" w:rsidP="00841BDD"/>
                          <w:p w14:paraId="43643397" w14:textId="77777777" w:rsidR="0038419C" w:rsidRDefault="0038419C" w:rsidP="00841BDD"/>
                        </w:txbxContent>
                      </wps:txbx>
                      <wps:bodyPr rot="0" vert="horz" wrap="square" lIns="126000" tIns="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473FE381" id="_x0000_s1027" type="#_x0000_t202" alt="Textruta med praktisk information om aktiviteten och anmälan" style="width:180.75pt;height:641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" fillcolor="#ffda95 [1300]" stroked="f">
                <v:textbox inset="3.5mm,0">
                  <w:txbxContent>
                    <w:p w14:paraId="7817A64E" w14:textId="77777777" w:rsidR="00BF3FD1" w:rsidRPr="005F2801" w:rsidRDefault="00BF3FD1" w:rsidP="005F2801">
                      <w:pPr>
                        <w:pStyle w:val="Underrubrik"/>
                      </w:pPr>
                      <w:r w:rsidRPr="005F2801">
                        <w:t>Datum &amp; tid</w:t>
                      </w:r>
                    </w:p>
                    <w:p w14:paraId="3E53EF8E" w14:textId="77777777" w:rsidR="00BF3FD1" w:rsidRDefault="00BF3FD1" w:rsidP="00BF3FD1">
                      <w:r>
                        <w:t xml:space="preserve">Datum: </w:t>
                      </w:r>
                      <w:sdt>
                        <w:sdtPr>
                          <w:alias w:val="Datum"/>
                          <w:tag w:val="Datum"/>
                          <w:id w:val="-348877873"/>
                          <w:placeholder>
                            <w:docPart w:val="2B553B35A30849BA8C92984A10A4203B"/>
                          </w:placeholder>
                          <w:showingPlcHdr/>
                        </w:sdtPr>
                        <w:sdtEndPr/>
                        <w:sdtContent>
                          <w:r w:rsidRPr="00A4770F">
                            <w:rPr>
                              <w:rStyle w:val="Platshllartext"/>
                              <w:color w:val="595959" w:themeColor="text1" w:themeTint="A6"/>
                            </w:rPr>
                            <w:t>Klicka eller tryck här för att ange text.</w:t>
                          </w:r>
                        </w:sdtContent>
                      </w:sdt>
                    </w:p>
                    <w:p w14:paraId="3519DFBF" w14:textId="77777777" w:rsidR="00BF3FD1" w:rsidRDefault="00BF3FD1" w:rsidP="00BF3FD1">
                      <w:r>
                        <w:t xml:space="preserve">Tid: </w:t>
                      </w:r>
                      <w:sdt>
                        <w:sdtPr>
                          <w:alias w:val="Tid"/>
                          <w:tag w:val="Tid"/>
                          <w:id w:val="-496653887"/>
                          <w:placeholder>
                            <w:docPart w:val="2B553B35A30849BA8C92984A10A4203B"/>
                          </w:placeholder>
                          <w:showingPlcHdr/>
                        </w:sdtPr>
                        <w:sdtEndPr/>
                        <w:sdtContent>
                          <w:r w:rsidR="00A4770F" w:rsidRPr="00A4770F">
                            <w:rPr>
                              <w:rStyle w:val="Platshllartext"/>
                              <w:color w:val="595959" w:themeColor="text1" w:themeTint="A6"/>
                            </w:rPr>
                            <w:t>Klicka eller tryck här för att ange text.</w:t>
                          </w:r>
                        </w:sdtContent>
                      </w:sdt>
                    </w:p>
                    <w:p w14:paraId="3CA96EF7" w14:textId="77777777" w:rsidR="0054178B" w:rsidRDefault="0054178B" w:rsidP="00BF3FD1"/>
                    <w:p w14:paraId="4B12C5A2" w14:textId="77777777" w:rsidR="00BF3FD1" w:rsidRPr="005F2801" w:rsidRDefault="00BF3FD1" w:rsidP="005F2801">
                      <w:pPr>
                        <w:pStyle w:val="Underrubrik"/>
                      </w:pPr>
                      <w:r w:rsidRPr="005F2801">
                        <w:t>Plats</w:t>
                      </w:r>
                    </w:p>
                    <w:p w14:paraId="2A34B1C4" w14:textId="77777777" w:rsidR="00BF3FD1" w:rsidRDefault="00BF3FD1" w:rsidP="00841BDD"/>
                    <w:p w14:paraId="429484D8" w14:textId="77777777" w:rsidR="0038419C" w:rsidRDefault="0038419C" w:rsidP="00841BDD"/>
                    <w:p w14:paraId="56B927BC" w14:textId="77777777" w:rsidR="0038419C" w:rsidRDefault="0038419C" w:rsidP="00841BDD"/>
                    <w:p w14:paraId="18364C43" w14:textId="77777777" w:rsidR="00841BDD" w:rsidRPr="005F2801" w:rsidRDefault="00841BDD" w:rsidP="005F2801">
                      <w:pPr>
                        <w:pStyle w:val="Underrubrik"/>
                      </w:pPr>
                      <w:r w:rsidRPr="005F2801">
                        <w:t>Anmälan</w:t>
                      </w:r>
                    </w:p>
                    <w:p w14:paraId="76186E91" w14:textId="77777777" w:rsidR="00841BDD" w:rsidRDefault="00841BDD" w:rsidP="00841BDD"/>
                    <w:p w14:paraId="2256B4C7" w14:textId="77777777" w:rsidR="0038419C" w:rsidRDefault="0038419C" w:rsidP="00841BDD"/>
                    <w:p w14:paraId="7361F2C2" w14:textId="77777777" w:rsidR="00841BDD" w:rsidRDefault="00841BDD" w:rsidP="00841BDD"/>
                    <w:p w14:paraId="0FAAECB9" w14:textId="77777777" w:rsidR="00841BDD" w:rsidRPr="005F2801" w:rsidRDefault="00841BDD" w:rsidP="005F2801">
                      <w:pPr>
                        <w:pStyle w:val="Underrubrik"/>
                      </w:pPr>
                      <w:r w:rsidRPr="005F2801">
                        <w:t>Kontaktperson</w:t>
                      </w:r>
                    </w:p>
                    <w:p w14:paraId="2B482C95" w14:textId="77777777" w:rsidR="00BF3FD1" w:rsidRDefault="00BF3FD1" w:rsidP="00841BDD"/>
                    <w:p w14:paraId="0AE30C86" w14:textId="77777777" w:rsidR="00B708E9" w:rsidRDefault="00B708E9" w:rsidP="00841BDD"/>
                    <w:p w14:paraId="43643397" w14:textId="77777777" w:rsidR="0038419C" w:rsidRDefault="0038419C" w:rsidP="00841BDD"/>
                  </w:txbxContent>
                </v:textbox>
                <w10:anchorlock/>
              </v:shape>
            </w:pict>
          </mc:Fallback>
        </mc:AlternateContent>
      </w:r>
      <w:r w:rsidR="00040183">
        <w:br w:type="page"/>
      </w:r>
    </w:p>
    <w:p w14:paraId="466FE22D" w14:textId="77777777" w:rsidR="00BA0E57" w:rsidRPr="0021563C" w:rsidRDefault="00BF3FD1" w:rsidP="00180FBB">
      <w:pPr>
        <w:pStyle w:val="Rubrik"/>
        <w:ind w:left="426" w:right="1190"/>
      </w:pPr>
      <w:r w:rsidRPr="0021563C">
        <w:lastRenderedPageBreak/>
        <w:t>Program</w:t>
      </w:r>
    </w:p>
    <w:p w14:paraId="4D44ACA4" w14:textId="77777777" w:rsidR="00BA0E57" w:rsidRDefault="00BA0E57" w:rsidP="00180FBB">
      <w:pPr>
        <w:ind w:left="426" w:right="1190"/>
      </w:pPr>
      <w:r>
        <w:t>Skriv din text här</w:t>
      </w:r>
    </w:p>
    <w:p w14:paraId="5E9FF6AE" w14:textId="77777777" w:rsidR="0038419C" w:rsidRDefault="0038419C" w:rsidP="00180FBB">
      <w:pPr>
        <w:ind w:left="426" w:right="1190"/>
      </w:pPr>
    </w:p>
    <w:p w14:paraId="39C748A7" w14:textId="77777777" w:rsidR="00B708E9" w:rsidRDefault="00B708E9" w:rsidP="00180FBB">
      <w:pPr>
        <w:ind w:left="426" w:right="1190"/>
      </w:pPr>
    </w:p>
    <w:p w14:paraId="2D3B0789" w14:textId="77777777" w:rsidR="006174FA" w:rsidRDefault="006174FA" w:rsidP="00180FBB">
      <w:pPr>
        <w:ind w:left="426" w:right="1190"/>
      </w:pPr>
    </w:p>
    <w:sectPr w:rsidR="006174FA" w:rsidSect="00180FBB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851" w:right="680" w:bottom="851" w:left="680" w:header="431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06B6C6" w14:textId="77777777" w:rsidR="00D13F61" w:rsidRDefault="00D13F61" w:rsidP="00DB736F">
      <w:r>
        <w:separator/>
      </w:r>
    </w:p>
    <w:p w14:paraId="1E9EB42E" w14:textId="77777777" w:rsidR="00D13F61" w:rsidRDefault="00D13F61"/>
  </w:endnote>
  <w:endnote w:type="continuationSeparator" w:id="0">
    <w:p w14:paraId="603AF5D1" w14:textId="77777777" w:rsidR="00D13F61" w:rsidRDefault="00D13F61" w:rsidP="00DB736F">
      <w:r>
        <w:continuationSeparator/>
      </w:r>
    </w:p>
    <w:p w14:paraId="50F53C20" w14:textId="77777777" w:rsidR="00D13F61" w:rsidRDefault="00D13F61"/>
    <w:p w14:paraId="6B10725C" w14:textId="77777777" w:rsidR="00D13F61" w:rsidRDefault="00D13F61" w:rsidP="00D16B8D">
      <w:pPr>
        <w:pStyle w:val="Sidhuvud"/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644DE9A0" wp14:editId="1C0882EF">
            <wp:simplePos x="0" y="0"/>
            <wp:positionH relativeFrom="column">
              <wp:posOffset>4154170</wp:posOffset>
            </wp:positionH>
            <wp:positionV relativeFrom="paragraph">
              <wp:posOffset>-85412</wp:posOffset>
            </wp:positionV>
            <wp:extent cx="1654810" cy="571500"/>
            <wp:effectExtent l="0" t="0" r="2540" b="0"/>
            <wp:wrapNone/>
            <wp:docPr id="14" name="Bildobjekt 14">
              <a:extLst xmlns:a="http://schemas.openxmlformats.org/drawingml/2006/main">
                <a:ext uri="{C183D7F6-B498-43B3-948B-1728B52AA6E4}">
                  <adec:decorative xmlns:adec="http://schemas.microsoft.com/office/drawing/2017/decorative" val="1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Bildobjekt 14">
                      <a:extLst>
                        <a:ext uri="{C183D7F6-B498-43B3-948B-1728B52AA6E4}">
                          <adec:decorative xmlns:adec="http://schemas.microsoft.com/office/drawing/2017/decorative" val="1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481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1003259" w14:textId="77777777" w:rsidR="00D13F61" w:rsidRPr="00621DC0" w:rsidRDefault="00D13F61" w:rsidP="00D16B8D">
      <w:pPr>
        <w:pStyle w:val="Sidhuvud"/>
      </w:pPr>
    </w:p>
    <w:p w14:paraId="2F987526" w14:textId="77777777" w:rsidR="00D13F61" w:rsidRPr="00621DC0" w:rsidRDefault="00D13F61" w:rsidP="00D16B8D">
      <w:pPr>
        <w:pStyle w:val="Sidhuvud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dugi">
    <w:panose1 w:val="020B0502040204020203"/>
    <w:charset w:val="00"/>
    <w:family w:val="swiss"/>
    <w:pitch w:val="variable"/>
    <w:sig w:usb0="80000003" w:usb1="02000000" w:usb2="00003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itannic Bold">
    <w:panose1 w:val="020B0903060703020204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EF6E3D" w14:textId="77777777" w:rsidR="005950EE" w:rsidRDefault="005950EE" w:rsidP="005950EE">
    <w:pPr>
      <w:pStyle w:val="Ingetavstnd"/>
    </w:pPr>
  </w:p>
  <w:p w14:paraId="3364ED1B" w14:textId="77777777" w:rsidR="005950EE" w:rsidRPr="00942DC9" w:rsidRDefault="005950EE" w:rsidP="005950EE">
    <w:pPr>
      <w:pStyle w:val="Sidfot"/>
      <w:jc w:val="center"/>
      <w:rPr>
        <w:b/>
        <w:bCs/>
        <w:color w:val="F6A200" w:themeColor="accent1"/>
        <w:spacing w:val="10"/>
        <w:sz w:val="22"/>
        <w:szCs w:val="28"/>
      </w:rPr>
    </w:pPr>
    <w:r w:rsidRPr="00942DC9">
      <w:rPr>
        <w:b/>
        <w:bCs/>
        <w:color w:val="F6A200" w:themeColor="accent1"/>
        <w:spacing w:val="10"/>
        <w:sz w:val="22"/>
        <w:szCs w:val="28"/>
      </w:rPr>
      <w:t>www.vardsamverkan.se/goteborgsomradet</w:t>
    </w:r>
  </w:p>
  <w:p w14:paraId="41E90192" w14:textId="77777777" w:rsidR="00D16B8D" w:rsidRDefault="005950EE" w:rsidP="00A42813">
    <w:pPr>
      <w:pStyle w:val="Sidfot"/>
      <w:tabs>
        <w:tab w:val="left" w:pos="2528"/>
      </w:tabs>
      <w:ind w:left="1418" w:right="1416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707392" behindDoc="0" locked="0" layoutInCell="1" allowOverlap="1" wp14:anchorId="7F133B64" wp14:editId="1FDA5581">
              <wp:simplePos x="0" y="0"/>
              <wp:positionH relativeFrom="column">
                <wp:posOffset>1869278</wp:posOffset>
              </wp:positionH>
              <wp:positionV relativeFrom="paragraph">
                <wp:posOffset>386715</wp:posOffset>
              </wp:positionV>
              <wp:extent cx="2819843" cy="1"/>
              <wp:effectExtent l="19050" t="19050" r="0" b="19050"/>
              <wp:wrapNone/>
              <wp:docPr id="25" name="Rak koppling 25">
                <a:extLst xmlns:a="http://schemas.openxmlformats.org/drawingml/2006/main">
                  <a:ext uri="{C183D7F6-B498-43B3-948B-1728B52AA6E4}">
                    <adec:decorative xmlns:adec="http://schemas.microsoft.com/office/drawing/2017/decorative" val="1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819843" cy="1"/>
                      </a:xfrm>
                      <a:prstGeom prst="line">
                        <a:avLst/>
                      </a:prstGeom>
                      <a:ln w="44450" cap="rnd">
                        <a:solidFill>
                          <a:schemeClr val="accent1"/>
                        </a:solidFill>
                        <a:prstDash val="sysDot"/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3986DA9F" id="Rak koppling 25" o:spid="_x0000_s1026" alt="&quot;&quot;" style="position:absolute;z-index:2517073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47.2pt,30.45pt" to="369.25pt,30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" strokecolor="#f6a200 [3204]" strokeweight="3.5pt">
              <v:stroke dashstyle="1 1" joinstyle="miter" endcap="round"/>
            </v:line>
          </w:pict>
        </mc:Fallback>
      </mc:AlternateContent>
    </w:r>
    <w:r w:rsidRPr="005950EE">
      <w:t>I Göteborgsområdet samverkar Västra Götalandsregionen, Göteborgs Stad, Härryda kommun, Mölndal stad, Partille kommun och Öckerö kommun.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79CE09" w14:textId="77777777" w:rsidR="005950EE" w:rsidRDefault="00180FBB" w:rsidP="005950EE">
    <w:pPr>
      <w:pStyle w:val="Ingetavstnd"/>
    </w:pPr>
    <w:r>
      <w:rPr>
        <w:noProof/>
      </w:rPr>
      <w:drawing>
        <wp:anchor distT="0" distB="0" distL="114300" distR="114300" simplePos="0" relativeHeight="251654143" behindDoc="1" locked="0" layoutInCell="1" allowOverlap="1" wp14:anchorId="3F2DE389" wp14:editId="5E7ECA72">
          <wp:simplePos x="0" y="0"/>
          <wp:positionH relativeFrom="column">
            <wp:posOffset>-1359535</wp:posOffset>
          </wp:positionH>
          <wp:positionV relativeFrom="paragraph">
            <wp:posOffset>-1581150</wp:posOffset>
          </wp:positionV>
          <wp:extent cx="3636645" cy="2788285"/>
          <wp:effectExtent l="0" t="400050" r="97155" b="88265"/>
          <wp:wrapNone/>
          <wp:docPr id="6" name="Bild 6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Bild 1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>
                    <a:alphaModFix amt="15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 rot="1836931">
                    <a:off x="0" y="0"/>
                    <a:ext cx="3636645" cy="27882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3EE20C7B" w14:textId="77777777" w:rsidR="005950EE" w:rsidRPr="00942DC9" w:rsidRDefault="005950EE" w:rsidP="005950EE">
    <w:pPr>
      <w:pStyle w:val="Sidfot"/>
      <w:jc w:val="center"/>
      <w:rPr>
        <w:b/>
        <w:bCs/>
        <w:color w:val="F6A200" w:themeColor="accent1"/>
        <w:spacing w:val="10"/>
        <w:sz w:val="22"/>
        <w:szCs w:val="28"/>
      </w:rPr>
    </w:pPr>
    <w:r w:rsidRPr="00942DC9">
      <w:rPr>
        <w:b/>
        <w:bCs/>
        <w:color w:val="F6A200" w:themeColor="accent1"/>
        <w:spacing w:val="10"/>
        <w:sz w:val="22"/>
        <w:szCs w:val="28"/>
      </w:rPr>
      <w:t>www.vardsamverkan.se/goteborgsomradet</w:t>
    </w:r>
  </w:p>
  <w:p w14:paraId="0105A307" w14:textId="77777777" w:rsidR="0084654E" w:rsidRPr="005950EE" w:rsidRDefault="005950EE" w:rsidP="00A42813">
    <w:pPr>
      <w:pStyle w:val="Sidfot"/>
      <w:tabs>
        <w:tab w:val="left" w:pos="2528"/>
      </w:tabs>
      <w:ind w:left="1418" w:right="1416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705344" behindDoc="0" locked="0" layoutInCell="1" allowOverlap="1" wp14:anchorId="412962C9" wp14:editId="6BBF9E05">
              <wp:simplePos x="0" y="0"/>
              <wp:positionH relativeFrom="column">
                <wp:posOffset>1869278</wp:posOffset>
              </wp:positionH>
              <wp:positionV relativeFrom="paragraph">
                <wp:posOffset>386715</wp:posOffset>
              </wp:positionV>
              <wp:extent cx="2819843" cy="1"/>
              <wp:effectExtent l="19050" t="19050" r="0" b="19050"/>
              <wp:wrapNone/>
              <wp:docPr id="24" name="Rak koppling 24">
                <a:extLst xmlns:a="http://schemas.openxmlformats.org/drawingml/2006/main">
                  <a:ext uri="{C183D7F6-B498-43B3-948B-1728B52AA6E4}">
                    <adec:decorative xmlns:adec="http://schemas.microsoft.com/office/drawing/2017/decorative" val="1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819843" cy="1"/>
                      </a:xfrm>
                      <a:prstGeom prst="line">
                        <a:avLst/>
                      </a:prstGeom>
                      <a:ln w="44450" cap="rnd">
                        <a:solidFill>
                          <a:schemeClr val="accent1"/>
                        </a:solidFill>
                        <a:prstDash val="sysDot"/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6828E0AF" id="Rak koppling 24" o:spid="_x0000_s1026" alt="&quot;&quot;" style="position:absolute;z-index:2517053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47.2pt,30.45pt" to="369.25pt,30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" strokecolor="#f6a200 [3204]" strokeweight="3.5pt">
              <v:stroke dashstyle="1 1" joinstyle="miter" endcap="round"/>
            </v:line>
          </w:pict>
        </mc:Fallback>
      </mc:AlternateContent>
    </w:r>
    <w:r w:rsidRPr="005950EE">
      <w:t>I Göteborgsområdet samverkar Västra Götalandsregionen, Göteborgs Stad, Härryda kommun, Mölndal</w:t>
    </w:r>
    <w:r w:rsidR="0054631E">
      <w:t>s</w:t>
    </w:r>
    <w:r w:rsidRPr="005950EE">
      <w:t xml:space="preserve"> stad, Partille kommun och Öckerö kommun.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FCBB02" w14:textId="77777777" w:rsidR="00D13F61" w:rsidRDefault="00D13F61" w:rsidP="00DB736F">
      <w:r>
        <w:separator/>
      </w:r>
    </w:p>
    <w:p w14:paraId="0A9F15F2" w14:textId="77777777" w:rsidR="00D13F61" w:rsidRDefault="00D13F61"/>
  </w:footnote>
  <w:footnote w:type="continuationSeparator" w:id="0">
    <w:p w14:paraId="33379A2D" w14:textId="77777777" w:rsidR="00D13F61" w:rsidRDefault="00D13F61" w:rsidP="00DB736F">
      <w:r>
        <w:continuationSeparator/>
      </w:r>
    </w:p>
    <w:p w14:paraId="77228071" w14:textId="77777777" w:rsidR="00D13F61" w:rsidRDefault="00D13F61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E19DEE" w14:textId="77777777" w:rsidR="005950EE" w:rsidRDefault="005950EE" w:rsidP="00BF3FD1">
    <w:pPr>
      <w:pStyle w:val="Sidhuvud"/>
    </w:pPr>
  </w:p>
  <w:p w14:paraId="3E749159" w14:textId="77777777" w:rsidR="005950EE" w:rsidRDefault="005950EE" w:rsidP="00BF3FD1">
    <w:pPr>
      <w:pStyle w:val="Sidhuvud"/>
    </w:pPr>
  </w:p>
  <w:p w14:paraId="18F8CDAA" w14:textId="77777777" w:rsidR="005950EE" w:rsidRDefault="005950EE" w:rsidP="00BF3FD1">
    <w:pPr>
      <w:pStyle w:val="Sidhuvud"/>
    </w:pPr>
  </w:p>
  <w:p w14:paraId="1BF6AD6E" w14:textId="77777777" w:rsidR="005950EE" w:rsidRDefault="005950EE" w:rsidP="00BF3FD1">
    <w:pPr>
      <w:pStyle w:val="Sidhuvud"/>
    </w:pPr>
  </w:p>
  <w:p w14:paraId="6168110D" w14:textId="77777777" w:rsidR="00CD3391" w:rsidRPr="00BF3FD1" w:rsidRDefault="00D9187D" w:rsidP="00BF3FD1">
    <w:pPr>
      <w:pStyle w:val="Sidhuvud"/>
    </w:pPr>
    <w:r>
      <w:rPr>
        <w:noProof/>
      </w:rPr>
      <w:drawing>
        <wp:anchor distT="0" distB="0" distL="114300" distR="114300" simplePos="0" relativeHeight="251653118" behindDoc="1" locked="0" layoutInCell="1" allowOverlap="1" wp14:anchorId="0D93BC35" wp14:editId="77A7E543">
          <wp:simplePos x="0" y="0"/>
          <wp:positionH relativeFrom="column">
            <wp:posOffset>1416799</wp:posOffset>
          </wp:positionH>
          <wp:positionV relativeFrom="paragraph">
            <wp:posOffset>2231760</wp:posOffset>
          </wp:positionV>
          <wp:extent cx="7224483" cy="5539149"/>
          <wp:effectExtent l="0" t="205105" r="552450" b="0"/>
          <wp:wrapNone/>
          <wp:docPr id="4" name="Bild 4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Bild 1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>
                    <a:alphaModFix amt="13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 rot="3483415">
                    <a:off x="0" y="0"/>
                    <a:ext cx="7224483" cy="553914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592CF3" w14:textId="6826B74C" w:rsidR="0054178B" w:rsidRDefault="00D13F61" w:rsidP="00D16B8D">
    <w:pPr>
      <w:pStyle w:val="Sidhuvud"/>
    </w:pPr>
    <w:r w:rsidRPr="00D13F61">
      <w:rPr>
        <w:noProof/>
      </w:rPr>
      <w:drawing>
        <wp:inline distT="0" distB="0" distL="0" distR="0" wp14:anchorId="505F029E" wp14:editId="13275CFB">
          <wp:extent cx="2114550" cy="514553"/>
          <wp:effectExtent l="0" t="0" r="0" b="0"/>
          <wp:docPr id="2073978954" name="Bild 1" descr="Logotyp Vårdsamverkan i Göteborgsområde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73978954" name="Bild 1" descr="Logotyp Vårdsamverkan i Göteborgsområdet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35422" cy="51963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6A5B5A86" w14:textId="77777777" w:rsidR="00C30018" w:rsidRDefault="00C30018" w:rsidP="00D16B8D">
    <w:pPr>
      <w:pStyle w:val="Sidhuvud"/>
    </w:pPr>
  </w:p>
  <w:p w14:paraId="521E1CC0" w14:textId="77777777" w:rsidR="0054178B" w:rsidRPr="00D16B8D" w:rsidRDefault="0054178B" w:rsidP="00D16B8D">
    <w:pPr>
      <w:pStyle w:val="Sidhuvu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22F67D3"/>
    <w:multiLevelType w:val="hybridMultilevel"/>
    <w:tmpl w:val="AE043E04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31E53BC"/>
    <w:multiLevelType w:val="hybridMultilevel"/>
    <w:tmpl w:val="F0B4F18C"/>
    <w:lvl w:ilvl="0" w:tplc="C9020CD4">
      <w:start w:val="1"/>
      <w:numFmt w:val="bullet"/>
      <w:lvlText w:val="»"/>
      <w:lvlJc w:val="left"/>
      <w:pPr>
        <w:ind w:left="720" w:hanging="360"/>
      </w:pPr>
      <w:rPr>
        <w:rFonts w:ascii="Cambria" w:hAnsi="Cambria" w:hint="default"/>
        <w:b/>
        <w:i w:val="0"/>
        <w:color w:val="auto"/>
        <w:sz w:val="22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36860D1"/>
    <w:multiLevelType w:val="hybridMultilevel"/>
    <w:tmpl w:val="1AC6A46A"/>
    <w:lvl w:ilvl="0" w:tplc="6688F6CC">
      <w:start w:val="1"/>
      <w:numFmt w:val="bullet"/>
      <w:pStyle w:val="Liststycke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4F706DE"/>
    <w:multiLevelType w:val="hybridMultilevel"/>
    <w:tmpl w:val="57189F18"/>
    <w:lvl w:ilvl="0" w:tplc="C9020CD4">
      <w:start w:val="1"/>
      <w:numFmt w:val="bullet"/>
      <w:lvlText w:val="»"/>
      <w:lvlJc w:val="left"/>
      <w:pPr>
        <w:ind w:left="720" w:hanging="360"/>
      </w:pPr>
      <w:rPr>
        <w:rFonts w:ascii="Cambria" w:hAnsi="Cambria" w:hint="default"/>
        <w:b/>
        <w:color w:val="auto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08631824">
    <w:abstractNumId w:val="2"/>
  </w:num>
  <w:num w:numId="2" w16cid:durableId="892350017">
    <w:abstractNumId w:val="1"/>
  </w:num>
  <w:num w:numId="3" w16cid:durableId="1050034963">
    <w:abstractNumId w:val="3"/>
  </w:num>
  <w:num w:numId="4" w16cid:durableId="59028389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removePersonalInformation/>
  <w:removeDateAndTime/>
  <w:proofState w:spelling="clean" w:grammar="clean"/>
  <w:defaultTabStop w:val="1304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3F61"/>
    <w:rsid w:val="00040183"/>
    <w:rsid w:val="00085082"/>
    <w:rsid w:val="000C4FFC"/>
    <w:rsid w:val="00180FBB"/>
    <w:rsid w:val="00211A00"/>
    <w:rsid w:val="0021499B"/>
    <w:rsid w:val="0021563C"/>
    <w:rsid w:val="00224B4C"/>
    <w:rsid w:val="002463E1"/>
    <w:rsid w:val="002520CC"/>
    <w:rsid w:val="002775FD"/>
    <w:rsid w:val="00292797"/>
    <w:rsid w:val="002C0F70"/>
    <w:rsid w:val="003273C9"/>
    <w:rsid w:val="00362BBE"/>
    <w:rsid w:val="0038419C"/>
    <w:rsid w:val="003A7C30"/>
    <w:rsid w:val="003B7C64"/>
    <w:rsid w:val="003D59F1"/>
    <w:rsid w:val="003E13F4"/>
    <w:rsid w:val="003F3CD0"/>
    <w:rsid w:val="00464236"/>
    <w:rsid w:val="004F5003"/>
    <w:rsid w:val="00516A0F"/>
    <w:rsid w:val="0054178B"/>
    <w:rsid w:val="0054631E"/>
    <w:rsid w:val="00591B30"/>
    <w:rsid w:val="005950EE"/>
    <w:rsid w:val="005B1F1E"/>
    <w:rsid w:val="005B5D5C"/>
    <w:rsid w:val="005E17C1"/>
    <w:rsid w:val="005F2801"/>
    <w:rsid w:val="005F2C1D"/>
    <w:rsid w:val="00601448"/>
    <w:rsid w:val="00616D6B"/>
    <w:rsid w:val="006174FA"/>
    <w:rsid w:val="00621DC0"/>
    <w:rsid w:val="00623840"/>
    <w:rsid w:val="0063303B"/>
    <w:rsid w:val="00640213"/>
    <w:rsid w:val="00684516"/>
    <w:rsid w:val="00684A21"/>
    <w:rsid w:val="006A3413"/>
    <w:rsid w:val="006F0C32"/>
    <w:rsid w:val="007570EF"/>
    <w:rsid w:val="007717C6"/>
    <w:rsid w:val="00787E86"/>
    <w:rsid w:val="00841BDD"/>
    <w:rsid w:val="0084654E"/>
    <w:rsid w:val="00861CA7"/>
    <w:rsid w:val="00884215"/>
    <w:rsid w:val="008A1134"/>
    <w:rsid w:val="008B6EF6"/>
    <w:rsid w:val="008C7A1E"/>
    <w:rsid w:val="008E21DF"/>
    <w:rsid w:val="008E265D"/>
    <w:rsid w:val="008E3E94"/>
    <w:rsid w:val="008F57AD"/>
    <w:rsid w:val="0092657C"/>
    <w:rsid w:val="00942DC9"/>
    <w:rsid w:val="00942F2B"/>
    <w:rsid w:val="009B4023"/>
    <w:rsid w:val="009C54E1"/>
    <w:rsid w:val="00A02FC6"/>
    <w:rsid w:val="00A25433"/>
    <w:rsid w:val="00A42813"/>
    <w:rsid w:val="00A4770F"/>
    <w:rsid w:val="00AC3DAF"/>
    <w:rsid w:val="00B10964"/>
    <w:rsid w:val="00B302D7"/>
    <w:rsid w:val="00B5282C"/>
    <w:rsid w:val="00B708E9"/>
    <w:rsid w:val="00B7172C"/>
    <w:rsid w:val="00B828C6"/>
    <w:rsid w:val="00BA0E57"/>
    <w:rsid w:val="00BB2A63"/>
    <w:rsid w:val="00BC3FA3"/>
    <w:rsid w:val="00BD3594"/>
    <w:rsid w:val="00BF3FD1"/>
    <w:rsid w:val="00C30018"/>
    <w:rsid w:val="00C34386"/>
    <w:rsid w:val="00C44AEF"/>
    <w:rsid w:val="00C73F65"/>
    <w:rsid w:val="00C826E7"/>
    <w:rsid w:val="00CA4542"/>
    <w:rsid w:val="00CB0440"/>
    <w:rsid w:val="00CD3391"/>
    <w:rsid w:val="00CF38B3"/>
    <w:rsid w:val="00D065DD"/>
    <w:rsid w:val="00D13F61"/>
    <w:rsid w:val="00D16A3B"/>
    <w:rsid w:val="00D16B8D"/>
    <w:rsid w:val="00D7540C"/>
    <w:rsid w:val="00D816CD"/>
    <w:rsid w:val="00D9187D"/>
    <w:rsid w:val="00DB736F"/>
    <w:rsid w:val="00DF68B2"/>
    <w:rsid w:val="00DF6BD5"/>
    <w:rsid w:val="00E51A54"/>
    <w:rsid w:val="00E829E0"/>
    <w:rsid w:val="00EC1310"/>
    <w:rsid w:val="00F1141F"/>
    <w:rsid w:val="00F34558"/>
    <w:rsid w:val="00F47AA2"/>
    <w:rsid w:val="00F869FB"/>
    <w:rsid w:val="00FA0C1F"/>
    <w:rsid w:val="00FF02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E12193E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22"/>
        <w:szCs w:val="22"/>
        <w:lang w:val="sv-S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iPriority="2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16B8D"/>
    <w:pPr>
      <w:spacing w:before="20" w:after="120" w:line="276" w:lineRule="auto"/>
    </w:pPr>
    <w:rPr>
      <w:rFonts w:ascii="Gadugi" w:hAnsi="Gadugi"/>
    </w:rPr>
  </w:style>
  <w:style w:type="paragraph" w:styleId="Rubrik1">
    <w:name w:val="heading 1"/>
    <w:basedOn w:val="Normal"/>
    <w:next w:val="Normal"/>
    <w:link w:val="Rubrik1Char"/>
    <w:uiPriority w:val="9"/>
    <w:rsid w:val="00BA0E57"/>
    <w:pPr>
      <w:spacing w:before="480" w:after="0"/>
      <w:outlineLvl w:val="0"/>
    </w:pPr>
    <w:rPr>
      <w:rFonts w:asciiTheme="majorHAnsi" w:hAnsiTheme="majorHAnsi" w:cstheme="majorHAnsi"/>
      <w:b/>
      <w:bCs/>
      <w:spacing w:val="6"/>
      <w:sz w:val="44"/>
      <w:szCs w:val="44"/>
    </w:rPr>
  </w:style>
  <w:style w:type="paragraph" w:styleId="Rubrik2">
    <w:name w:val="heading 2"/>
    <w:basedOn w:val="Normal"/>
    <w:next w:val="Normal"/>
    <w:link w:val="Rubrik2Char"/>
    <w:uiPriority w:val="9"/>
    <w:unhideWhenUsed/>
    <w:rsid w:val="00BA0E57"/>
    <w:pPr>
      <w:spacing w:before="360" w:after="0"/>
      <w:outlineLvl w:val="1"/>
    </w:pPr>
    <w:rPr>
      <w:rFonts w:asciiTheme="majorHAnsi" w:hAnsiTheme="majorHAnsi" w:cstheme="majorHAnsi"/>
      <w:b/>
      <w:bCs/>
      <w:spacing w:val="8"/>
      <w:sz w:val="32"/>
      <w:szCs w:val="32"/>
    </w:rPr>
  </w:style>
  <w:style w:type="paragraph" w:styleId="Rubrik3">
    <w:name w:val="heading 3"/>
    <w:basedOn w:val="Normal"/>
    <w:next w:val="Normal"/>
    <w:link w:val="Rubrik3Char"/>
    <w:uiPriority w:val="9"/>
    <w:unhideWhenUsed/>
    <w:rsid w:val="00BA0E57"/>
    <w:pPr>
      <w:spacing w:before="300" w:after="20"/>
      <w:outlineLvl w:val="2"/>
    </w:pPr>
    <w:rPr>
      <w:rFonts w:asciiTheme="majorHAnsi" w:hAnsiTheme="majorHAnsi" w:cstheme="majorHAnsi"/>
      <w:spacing w:val="20"/>
      <w:sz w:val="28"/>
      <w:szCs w:val="28"/>
    </w:rPr>
  </w:style>
  <w:style w:type="paragraph" w:styleId="Rubrik4">
    <w:name w:val="heading 4"/>
    <w:basedOn w:val="Normal"/>
    <w:next w:val="Normal"/>
    <w:link w:val="Rubrik4Char"/>
    <w:uiPriority w:val="9"/>
    <w:unhideWhenUsed/>
    <w:rsid w:val="00BA0E57"/>
    <w:pPr>
      <w:spacing w:before="300" w:after="20"/>
      <w:outlineLvl w:val="3"/>
    </w:pPr>
    <w:rPr>
      <w:rFonts w:asciiTheme="majorHAnsi" w:hAnsiTheme="majorHAnsi" w:cstheme="majorHAnsi"/>
      <w:i/>
      <w:iCs/>
      <w:spacing w:val="20"/>
      <w:sz w:val="24"/>
      <w:szCs w:val="24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customStyle="1" w:styleId="Rubrik1Char">
    <w:name w:val="Rubrik 1 Char"/>
    <w:basedOn w:val="Standardstycketeckensnitt"/>
    <w:link w:val="Rubrik1"/>
    <w:uiPriority w:val="9"/>
    <w:rsid w:val="00BA0E57"/>
    <w:rPr>
      <w:rFonts w:asciiTheme="majorHAnsi" w:hAnsiTheme="majorHAnsi" w:cstheme="majorHAnsi"/>
      <w:b/>
      <w:bCs/>
      <w:spacing w:val="6"/>
      <w:sz w:val="44"/>
      <w:szCs w:val="44"/>
    </w:rPr>
  </w:style>
  <w:style w:type="character" w:customStyle="1" w:styleId="Rubrik2Char">
    <w:name w:val="Rubrik 2 Char"/>
    <w:basedOn w:val="Standardstycketeckensnitt"/>
    <w:link w:val="Rubrik2"/>
    <w:uiPriority w:val="9"/>
    <w:rsid w:val="00BA0E57"/>
    <w:rPr>
      <w:rFonts w:asciiTheme="majorHAnsi" w:hAnsiTheme="majorHAnsi" w:cstheme="majorHAnsi"/>
      <w:b/>
      <w:bCs/>
      <w:spacing w:val="8"/>
      <w:sz w:val="32"/>
      <w:szCs w:val="32"/>
    </w:rPr>
  </w:style>
  <w:style w:type="character" w:customStyle="1" w:styleId="Rubrik3Char">
    <w:name w:val="Rubrik 3 Char"/>
    <w:basedOn w:val="Standardstycketeckensnitt"/>
    <w:link w:val="Rubrik3"/>
    <w:uiPriority w:val="9"/>
    <w:rsid w:val="00BA0E57"/>
    <w:rPr>
      <w:rFonts w:asciiTheme="majorHAnsi" w:hAnsiTheme="majorHAnsi" w:cstheme="majorHAnsi"/>
      <w:spacing w:val="20"/>
      <w:sz w:val="28"/>
      <w:szCs w:val="28"/>
    </w:rPr>
  </w:style>
  <w:style w:type="character" w:customStyle="1" w:styleId="Rubrik4Char">
    <w:name w:val="Rubrik 4 Char"/>
    <w:basedOn w:val="Standardstycketeckensnitt"/>
    <w:link w:val="Rubrik4"/>
    <w:uiPriority w:val="9"/>
    <w:rsid w:val="00BA0E57"/>
    <w:rPr>
      <w:rFonts w:asciiTheme="majorHAnsi" w:hAnsiTheme="majorHAnsi" w:cstheme="majorHAnsi"/>
      <w:i/>
      <w:iCs/>
      <w:spacing w:val="20"/>
      <w:sz w:val="24"/>
      <w:szCs w:val="24"/>
    </w:rPr>
  </w:style>
  <w:style w:type="paragraph" w:styleId="Ingetavstnd">
    <w:name w:val="No Spacing"/>
    <w:uiPriority w:val="1"/>
    <w:qFormat/>
    <w:rsid w:val="00DB736F"/>
    <w:pPr>
      <w:spacing w:after="0" w:line="240" w:lineRule="auto"/>
    </w:pPr>
    <w:rPr>
      <w:rFonts w:ascii="Gadugi" w:hAnsi="Gadugi"/>
    </w:rPr>
  </w:style>
  <w:style w:type="paragraph" w:styleId="Citat">
    <w:name w:val="Quote"/>
    <w:basedOn w:val="Normal"/>
    <w:next w:val="Normal"/>
    <w:link w:val="CitatChar"/>
    <w:uiPriority w:val="29"/>
    <w:qFormat/>
    <w:rsid w:val="00DF68B2"/>
    <w:pPr>
      <w:spacing w:before="200" w:after="240"/>
      <w:ind w:left="862" w:right="862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Standardstycketeckensnitt"/>
    <w:link w:val="Citat"/>
    <w:uiPriority w:val="29"/>
    <w:rsid w:val="00DF68B2"/>
    <w:rPr>
      <w:i/>
      <w:iCs/>
      <w:color w:val="404040" w:themeColor="text1" w:themeTint="BF"/>
    </w:rPr>
  </w:style>
  <w:style w:type="paragraph" w:styleId="Innehllsfrteckningsrubrik">
    <w:name w:val="TOC Heading"/>
    <w:basedOn w:val="Rubrik1"/>
    <w:next w:val="Normal"/>
    <w:uiPriority w:val="39"/>
    <w:unhideWhenUsed/>
    <w:rsid w:val="005B1F1E"/>
    <w:pPr>
      <w:spacing w:before="360"/>
      <w:outlineLvl w:val="9"/>
    </w:pPr>
    <w:rPr>
      <w:lang w:eastAsia="sv-SE"/>
    </w:rPr>
  </w:style>
  <w:style w:type="paragraph" w:styleId="Liststycke">
    <w:name w:val="List Paragraph"/>
    <w:basedOn w:val="Normal"/>
    <w:uiPriority w:val="34"/>
    <w:qFormat/>
    <w:rsid w:val="00A25433"/>
    <w:pPr>
      <w:numPr>
        <w:numId w:val="1"/>
      </w:numPr>
      <w:spacing w:after="240" w:line="300" w:lineRule="auto"/>
      <w:contextualSpacing/>
    </w:pPr>
  </w:style>
  <w:style w:type="paragraph" w:customStyle="1" w:styleId="TitelDatum">
    <w:name w:val="Titel &amp; Datum"/>
    <w:next w:val="Normal"/>
    <w:link w:val="TitelDatumChar"/>
    <w:uiPriority w:val="12"/>
    <w:rsid w:val="005B1F1E"/>
    <w:pPr>
      <w:spacing w:before="20" w:after="120"/>
      <w:contextualSpacing/>
    </w:pPr>
    <w:rPr>
      <w:rFonts w:ascii="Gadugi" w:hAnsi="Gadugi"/>
      <w:spacing w:val="10"/>
      <w:sz w:val="20"/>
      <w:szCs w:val="20"/>
    </w:rPr>
  </w:style>
  <w:style w:type="paragraph" w:styleId="Sidhuvud">
    <w:name w:val="header"/>
    <w:link w:val="SidhuvudChar"/>
    <w:uiPriority w:val="99"/>
    <w:unhideWhenUsed/>
    <w:qFormat/>
    <w:rsid w:val="003F3CD0"/>
    <w:pPr>
      <w:spacing w:after="40"/>
    </w:pPr>
    <w:rPr>
      <w:rFonts w:ascii="Gadugi" w:hAnsi="Gadugi"/>
      <w:sz w:val="18"/>
      <w:szCs w:val="18"/>
    </w:rPr>
  </w:style>
  <w:style w:type="character" w:customStyle="1" w:styleId="TitelDatumChar">
    <w:name w:val="Titel &amp; Datum Char"/>
    <w:basedOn w:val="Standardstycketeckensnitt"/>
    <w:link w:val="TitelDatum"/>
    <w:uiPriority w:val="12"/>
    <w:rsid w:val="005B1F1E"/>
    <w:rPr>
      <w:rFonts w:ascii="Gadugi" w:hAnsi="Gadugi"/>
      <w:spacing w:val="10"/>
      <w:sz w:val="20"/>
      <w:szCs w:val="20"/>
    </w:rPr>
  </w:style>
  <w:style w:type="character" w:customStyle="1" w:styleId="SidhuvudChar">
    <w:name w:val="Sidhuvud Char"/>
    <w:basedOn w:val="Standardstycketeckensnitt"/>
    <w:link w:val="Sidhuvud"/>
    <w:uiPriority w:val="99"/>
    <w:rsid w:val="003F3CD0"/>
    <w:rPr>
      <w:rFonts w:ascii="Gadugi" w:hAnsi="Gadugi"/>
      <w:sz w:val="18"/>
      <w:szCs w:val="18"/>
    </w:rPr>
  </w:style>
  <w:style w:type="paragraph" w:styleId="Sidfot">
    <w:name w:val="footer"/>
    <w:link w:val="SidfotChar"/>
    <w:uiPriority w:val="99"/>
    <w:unhideWhenUsed/>
    <w:qFormat/>
    <w:rsid w:val="003F3CD0"/>
    <w:pPr>
      <w:tabs>
        <w:tab w:val="center" w:pos="4536"/>
        <w:tab w:val="right" w:pos="9072"/>
      </w:tabs>
      <w:spacing w:after="0"/>
      <w:jc w:val="right"/>
    </w:pPr>
    <w:rPr>
      <w:rFonts w:ascii="Gadugi" w:hAnsi="Gadugi"/>
      <w:sz w:val="18"/>
    </w:rPr>
  </w:style>
  <w:style w:type="character" w:customStyle="1" w:styleId="SidfotChar">
    <w:name w:val="Sidfot Char"/>
    <w:basedOn w:val="Standardstycketeckensnitt"/>
    <w:link w:val="Sidfot"/>
    <w:uiPriority w:val="99"/>
    <w:rsid w:val="003F3CD0"/>
    <w:rPr>
      <w:rFonts w:ascii="Gadugi" w:hAnsi="Gadugi"/>
      <w:sz w:val="18"/>
    </w:rPr>
  </w:style>
  <w:style w:type="paragraph" w:styleId="Innehll1">
    <w:name w:val="toc 1"/>
    <w:basedOn w:val="Normal"/>
    <w:next w:val="Normal"/>
    <w:autoRedefine/>
    <w:uiPriority w:val="39"/>
    <w:unhideWhenUsed/>
    <w:rsid w:val="005E17C1"/>
    <w:pPr>
      <w:tabs>
        <w:tab w:val="right" w:pos="8720"/>
      </w:tabs>
      <w:spacing w:before="360" w:after="0"/>
    </w:pPr>
    <w:rPr>
      <w:rFonts w:asciiTheme="majorHAnsi" w:hAnsiTheme="majorHAnsi"/>
      <w:b/>
      <w:bCs/>
      <w:noProof/>
      <w:sz w:val="24"/>
      <w:szCs w:val="24"/>
    </w:rPr>
  </w:style>
  <w:style w:type="paragraph" w:styleId="Innehll2">
    <w:name w:val="toc 2"/>
    <w:basedOn w:val="Normal"/>
    <w:next w:val="Normal"/>
    <w:autoRedefine/>
    <w:uiPriority w:val="39"/>
    <w:unhideWhenUsed/>
    <w:rsid w:val="00621DC0"/>
    <w:pPr>
      <w:spacing w:before="240" w:after="0"/>
    </w:pPr>
    <w:rPr>
      <w:rFonts w:asciiTheme="minorHAnsi" w:hAnsiTheme="minorHAnsi"/>
      <w:b/>
      <w:bCs/>
      <w:sz w:val="20"/>
      <w:szCs w:val="20"/>
    </w:rPr>
  </w:style>
  <w:style w:type="paragraph" w:styleId="Innehll3">
    <w:name w:val="toc 3"/>
    <w:basedOn w:val="Normal"/>
    <w:next w:val="Normal"/>
    <w:autoRedefine/>
    <w:uiPriority w:val="39"/>
    <w:unhideWhenUsed/>
    <w:rsid w:val="00621DC0"/>
    <w:pPr>
      <w:spacing w:before="0" w:after="0"/>
      <w:ind w:left="220"/>
    </w:pPr>
    <w:rPr>
      <w:rFonts w:asciiTheme="minorHAnsi" w:hAnsiTheme="minorHAnsi"/>
      <w:sz w:val="20"/>
      <w:szCs w:val="20"/>
    </w:rPr>
  </w:style>
  <w:style w:type="character" w:styleId="Platshllartext">
    <w:name w:val="Placeholder Text"/>
    <w:basedOn w:val="Standardstycketeckensnitt"/>
    <w:uiPriority w:val="99"/>
    <w:rsid w:val="005B5D5C"/>
    <w:rPr>
      <w:color w:val="808080"/>
    </w:rPr>
  </w:style>
  <w:style w:type="character" w:styleId="Hyperlnk">
    <w:name w:val="Hyperlink"/>
    <w:basedOn w:val="Standardstycketeckensnitt"/>
    <w:uiPriority w:val="99"/>
    <w:unhideWhenUsed/>
    <w:rsid w:val="00621DC0"/>
    <w:rPr>
      <w:color w:val="0563C1" w:themeColor="hyperlink"/>
      <w:u w:val="single"/>
    </w:rPr>
  </w:style>
  <w:style w:type="paragraph" w:styleId="Rubrik">
    <w:name w:val="Title"/>
    <w:basedOn w:val="Normal"/>
    <w:next w:val="Normal"/>
    <w:link w:val="RubrikChar"/>
    <w:uiPriority w:val="10"/>
    <w:qFormat/>
    <w:rsid w:val="005F2801"/>
    <w:pPr>
      <w:spacing w:before="120" w:after="40" w:line="240" w:lineRule="auto"/>
      <w:contextualSpacing/>
    </w:pPr>
    <w:rPr>
      <w:rFonts w:ascii="Britannic Bold" w:eastAsiaTheme="majorEastAsia" w:hAnsi="Britannic Bold" w:cstheme="majorHAnsi"/>
      <w:spacing w:val="12"/>
      <w:kern w:val="28"/>
      <w:sz w:val="48"/>
      <w:szCs w:val="48"/>
    </w:rPr>
  </w:style>
  <w:style w:type="character" w:customStyle="1" w:styleId="RubrikChar">
    <w:name w:val="Rubrik Char"/>
    <w:basedOn w:val="Standardstycketeckensnitt"/>
    <w:link w:val="Rubrik"/>
    <w:uiPriority w:val="10"/>
    <w:rsid w:val="005F2801"/>
    <w:rPr>
      <w:rFonts w:ascii="Britannic Bold" w:eastAsiaTheme="majorEastAsia" w:hAnsi="Britannic Bold" w:cstheme="majorHAnsi"/>
      <w:spacing w:val="12"/>
      <w:kern w:val="28"/>
      <w:sz w:val="48"/>
      <w:szCs w:val="48"/>
    </w:rPr>
  </w:style>
  <w:style w:type="paragraph" w:styleId="Underrubrik">
    <w:name w:val="Subtitle"/>
    <w:basedOn w:val="Normal"/>
    <w:next w:val="Normal"/>
    <w:link w:val="UnderrubrikChar"/>
    <w:uiPriority w:val="11"/>
    <w:qFormat/>
    <w:rsid w:val="005F2801"/>
    <w:pPr>
      <w:numPr>
        <w:ilvl w:val="1"/>
      </w:numPr>
      <w:spacing w:before="300" w:after="40"/>
    </w:pPr>
    <w:rPr>
      <w:rFonts w:ascii="Britannic Bold" w:eastAsiaTheme="minorEastAsia" w:hAnsi="Britannic Bold" w:cstheme="majorHAnsi"/>
      <w:spacing w:val="15"/>
      <w:sz w:val="36"/>
      <w:szCs w:val="36"/>
    </w:rPr>
  </w:style>
  <w:style w:type="character" w:customStyle="1" w:styleId="UnderrubrikChar">
    <w:name w:val="Underrubrik Char"/>
    <w:basedOn w:val="Standardstycketeckensnitt"/>
    <w:link w:val="Underrubrik"/>
    <w:uiPriority w:val="11"/>
    <w:rsid w:val="005F2801"/>
    <w:rPr>
      <w:rFonts w:ascii="Britannic Bold" w:eastAsiaTheme="minorEastAsia" w:hAnsi="Britannic Bold" w:cstheme="majorHAnsi"/>
      <w:spacing w:val="15"/>
      <w:sz w:val="36"/>
      <w:szCs w:val="36"/>
    </w:rPr>
  </w:style>
  <w:style w:type="paragraph" w:customStyle="1" w:styleId="Inbjudan">
    <w:name w:val="Inbjudan"/>
    <w:basedOn w:val="Normal"/>
    <w:next w:val="Normal"/>
    <w:uiPriority w:val="13"/>
    <w:qFormat/>
    <w:rsid w:val="00BF3FD1"/>
    <w:pPr>
      <w:spacing w:before="0" w:after="0"/>
    </w:pPr>
    <w:rPr>
      <w:sz w:val="28"/>
      <w:szCs w:val="28"/>
    </w:rPr>
  </w:style>
  <w:style w:type="character" w:styleId="Stark">
    <w:name w:val="Strong"/>
    <w:basedOn w:val="Standardstycketeckensnitt"/>
    <w:uiPriority w:val="22"/>
    <w:qFormat/>
    <w:rsid w:val="00BF3FD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endnotes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sv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sv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5.svg"/><Relationship Id="rId1" Type="http://schemas.openxmlformats.org/officeDocument/2006/relationships/image" Target="media/image4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553B35A30849BA8C92984A10A4203B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D365E870-02C0-42BE-9A95-8BE15B531946}"/>
      </w:docPartPr>
      <w:docPartBody>
        <w:p w:rsidR="00FB6037" w:rsidRDefault="00FB6037">
          <w:pPr>
            <w:pStyle w:val="2B553B35A30849BA8C92984A10A4203B"/>
          </w:pPr>
          <w:r w:rsidRPr="00A4770F">
            <w:rPr>
              <w:rStyle w:val="Platshllartext"/>
              <w:color w:val="595959" w:themeColor="text1" w:themeTint="A6"/>
            </w:rPr>
            <w:t>Klicka eller tryck här för att ange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dugi">
    <w:panose1 w:val="020B0502040204020203"/>
    <w:charset w:val="00"/>
    <w:family w:val="swiss"/>
    <w:pitch w:val="variable"/>
    <w:sig w:usb0="80000003" w:usb1="02000000" w:usb2="00003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itannic Bold">
    <w:panose1 w:val="020B0903060703020204"/>
    <w:charset w:val="00"/>
    <w:family w:val="swiss"/>
    <w:pitch w:val="variable"/>
    <w:sig w:usb0="00000003" w:usb1="00000000" w:usb2="00000000" w:usb3="00000000" w:csb0="0000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1304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6037"/>
    <w:rsid w:val="003A7C30"/>
    <w:rsid w:val="003D59F1"/>
    <w:rsid w:val="00F869FB"/>
    <w:rsid w:val="00FB60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sv-SE" w:eastAsia="sv-SE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styleId="Platshllartext">
    <w:name w:val="Placeholder Text"/>
    <w:basedOn w:val="Standardstycketeckensnitt"/>
    <w:uiPriority w:val="99"/>
    <w:rPr>
      <w:color w:val="808080"/>
    </w:rPr>
  </w:style>
  <w:style w:type="paragraph" w:customStyle="1" w:styleId="2B553B35A30849BA8C92984A10A4203B">
    <w:name w:val="2B553B35A30849BA8C92984A10A4203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VÅRDSAMVERKAN SKARABORG - Frutiger, Gadugi">
  <a:themeElements>
    <a:clrScheme name="Vårdsamverkan GBG 2025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F6A200"/>
      </a:accent1>
      <a:accent2>
        <a:srgbClr val="46708E"/>
      </a:accent2>
      <a:accent3>
        <a:srgbClr val="8AAEC8"/>
      </a:accent3>
      <a:accent4>
        <a:srgbClr val="FDCB55"/>
      </a:accent4>
      <a:accent5>
        <a:srgbClr val="FCCC87"/>
      </a:accent5>
      <a:accent6>
        <a:srgbClr val="FFFFFF"/>
      </a:accent6>
      <a:hlink>
        <a:srgbClr val="0563C1"/>
      </a:hlink>
      <a:folHlink>
        <a:srgbClr val="954F72"/>
      </a:folHlink>
    </a:clrScheme>
    <a:fontScheme name="VÅRDSAMVERKAN 1">
      <a:majorFont>
        <a:latin typeface="Tahoma"/>
        <a:ea typeface=""/>
        <a:cs typeface=""/>
      </a:majorFont>
      <a:minorFont>
        <a:latin typeface="Gadug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ec6953a5eee3424faece5c2353cf0721 xmlns="597d7713-8a3d-4bd2-ae30-edced55b2c1b">
      <Terms xmlns="http://schemas.microsoft.com/office/infopath/2007/PartnerControls"/>
    </ec6953a5eee3424faece5c2353cf0721>
    <VGR_DokBeskrivning xmlns="597d7713-8a3d-4bd2-ae30-edced55b2c1b" xsi:nil="true"/>
    <VGR_EgenAmnesindelning xmlns="597d7713-8a3d-4bd2-ae30-edced55b2c1b" xsi:nil="true"/>
    <_x00c5_rtal xmlns="15a551ef-82a5-4685-a515-fc993279fbda">2025</_x00c5_rtal>
    <TaxCatchAll xmlns="1ba0d034-d439-460d-8c2c-7cbd810e4676">
      <Value>20</Value>
      <Value>75</Value>
      <Value>37</Value>
      <Value>1</Value>
    </TaxCatchAll>
    <a7144f27c6ef407e8fb4465121afbe2b xmlns="597d7713-8a3d-4bd2-ae30-edced55b2c1b">
      <Terms xmlns="http://schemas.microsoft.com/office/infopath/2007/PartnerControls">
        <TermInfo xmlns="http://schemas.microsoft.com/office/infopath/2007/PartnerControls">
          <TermName xmlns="http://schemas.microsoft.com/office/infopath/2007/PartnerControls">Kommun och sjukvård samverkan i Göteborgsområdet</TermName>
          <TermId xmlns="http://schemas.microsoft.com/office/infopath/2007/PartnerControls">5f7ccc30-9d1a-457e-b5d1-a9ef8db428cb</TermId>
        </TermInfo>
      </Terms>
    </a7144f27c6ef407e8fb4465121afbe2b>
    <f81e099824a143f999fb44b252d808f6 xmlns="4552c23f-a756-462f-8287-3ff35245ed68">
      <Terms xmlns="http://schemas.microsoft.com/office/infopath/2007/PartnerControls">
        <TermInfo xmlns="http://schemas.microsoft.com/office/infopath/2007/PartnerControls">
          <TermName xmlns="http://schemas.microsoft.com/office/infopath/2007/PartnerControls">Intern information av tillfällig och ringa betydelse</TermName>
          <TermId xmlns="http://schemas.microsoft.com/office/infopath/2007/PartnerControls">7dad15a1-4c89-43fb-b2df-fa4ea480af1a</TermId>
        </TermInfo>
      </Terms>
    </f81e099824a143f999fb44b252d808f6>
    <i1597c54c9084fe5ae9163fac681e86b xmlns="597d7713-8a3d-4bd2-ae30-edced55b2c1b">
      <Terms xmlns="http://schemas.microsoft.com/office/infopath/2007/PartnerControls"/>
    </i1597c54c9084fe5ae9163fac681e86b>
    <TaxKeywordTaxHTField xmlns="1ba0d034-d439-460d-8c2c-7cbd810e4676">
      <Terms xmlns="http://schemas.microsoft.com/office/infopath/2007/PartnerControls"/>
    </TaxKeywordTaxHTField>
    <m534ae9efef34a1ab5a1291502fec5e5 xmlns="597d7713-8a3d-4bd2-ae30-edced55b2c1b">
      <Terms xmlns="http://schemas.microsoft.com/office/infopath/2007/PartnerControls">
        <TermInfo xmlns="http://schemas.microsoft.com/office/infopath/2007/PartnerControls">
          <TermName xmlns="http://schemas.microsoft.com/office/infopath/2007/PartnerControls">Ekonomi och Marknad</TermName>
          <TermId xmlns="http://schemas.microsoft.com/office/infopath/2007/PartnerControls">557be008-b16f-445a-8ba2-f3c1d162693a</TermId>
        </TermInfo>
      </Terms>
    </m534ae9efef34a1ab5a1291502fec5e5>
    <lae3063dccc848998228a3bdea75083e xmlns="15a551ef-82a5-4685-a515-fc993279fbda">
      <Terms xmlns="http://schemas.microsoft.com/office/infopath/2007/PartnerControls">
        <TermInfo xmlns="http://schemas.microsoft.com/office/infopath/2007/PartnerControls">
          <TermName xmlns="http://schemas.microsoft.com/office/infopath/2007/PartnerControls">Dokument:Mallar</TermName>
          <TermId xmlns="http://schemas.microsoft.com/office/infopath/2007/PartnerControls">c22b44fb-6052-416f-a4d2-cc3f3a48b258</TermId>
        </TermInfo>
      </Terms>
    </lae3063dccc848998228a3bdea75083e>
    <Kategori xmlns="15a551ef-82a5-4685-a515-fc993279fbda">
      <Value>Mall</Value>
    </Kategori>
    <VGR_AtkomstRatt xmlns="597d7713-8a3d-4bd2-ae30-edced55b2c1b">1</VGR_AtkomstRatt>
    <_dlc_DocId xmlns="1ba0d034-d439-460d-8c2c-7cbd810e4676">SU8455-443025746-1300</_dlc_DocId>
    <VGR_DokStatus xmlns="597d7713-8a3d-4bd2-ae30-edced55b2c1b">Väntar på allmän handling</VGR_DokStatus>
    <_dlc_DocIdUrl xmlns="1ba0d034-d439-460d-8c2c-7cbd810e4676">
      <Url>https://vgregion.sharepoint.com/sites/sy-su-vardsamverkan-goteborgsomradet/_layouts/15/DocIdRedir.aspx?ID=SU8455-443025746-1300</Url>
      <Description>SU8455-443025746-1300</Description>
    </_dlc_DocIdUrl>
    <VGR_Sekretess xmlns="597d7713-8a3d-4bd2-ae30-edced55b2c1b">Allmän handling - Offentlig</VGR_Sekretess>
    <VGR_TillgangligFran xmlns="597d7713-8a3d-4bd2-ae30-edced55b2c1b">2025-07-31T14:36:00+00:00</VGR_TillgangligFran>
    <VGR_TillgangligTill xmlns="597d7713-8a3d-4bd2-ae30-edced55b2c1b">2027-07-31T14:36:00+00:00</VGR_TillgangligTill>
    <VGR_PubliceratAv xmlns="597d7713-8a3d-4bd2-ae30-edced55b2c1b">
      <UserInfo>
        <DisplayName>Klara Persdotter Stjernström</DisplayName>
        <AccountId>31</AccountId>
        <AccountType/>
      </UserInfo>
    </VGR_PubliceratAv>
    <VGR_PubliceratDatum xmlns="597d7713-8a3d-4bd2-ae30-edced55b2c1b">2025-07-31T14:36:00+00:00</VGR_PubliceratDatum>
    <VGR_DokStatusMessage xmlns="597d7713-8a3d-4bd2-ae30-edced55b2c1b">
2024-02-23 11:25:24: Låst för arkivering
2024-02-23 11:28:04: Väntar på arkivering
2024-02-23 11:28:08: Skickat till mellanarkiv
2024-02-23 11:36:18: Mellanarkivering klar
2024-02-23 14:16:11: Låst för arkivering
2024-02-23 14:18:06: Väntar på arkivering
2024-02-23 14:18:12: Skickat till mellanarkiv
2024-02-23 14:24:05: Mellanarkivering klar
2025-07-31 16:36:23: Låst för arkivering
2025-07-31 16:39:17: Väntar på arkivering</VGR_DokStatusMessage>
    <VGR_Gallras xmlns="597d7713-8a3d-4bd2-ae30-edced55b2c1b">2027-07-31</VGR_Gallras>
    <VGR_DokItemId xmlns="597d7713-8a3d-4bd2-ae30-edced55b2c1b">8c99593a-2b33-4fe4-96b3-87138c0b9f54</VGR_DokItemId>
    <VGR_MellanarkivWebbUrl xmlns="597d7713-8a3d-4bd2-ae30-edced55b2c1b">https://mellanarkiv-offentlig.vgregion.se/alfresco/s/archive/stream/public/v1/source/available/sofia/su8455-443025746-1300/surrogate</VGR_MellanarkivWebbUrl>
    <VGR_MellanarkivUrl xmlns="597d7713-8a3d-4bd2-ae30-edced55b2c1b">
      <Url>https://mellanarkiv.vgregion.se/alfresco/s/archive/stream/public/v1/archive/c9532fd1-1905-4315-a0e3-b4e2cdc2aeeb/surrogate</Url>
      <Description>https://mellanarkiv.vgregion.se/alfresco/s/archive/stream/public/v1/archive/c9532fd1-1905-4315-a0e3-b4e2cdc2aeeb/surrogate</Description>
    </VGR_MellanarkivUrl>
    <VGR_ArkivDatum xmlns="597d7713-8a3d-4bd2-ae30-edced55b2c1b">2024-02-23T13:24:05+00:00</VGR_ArkivDatum>
    <VGR_MellanarkivId xmlns="597d7713-8a3d-4bd2-ae30-edced55b2c1b">c9532fd1-1905-4315-a0e3-b4e2cdc2aeeb</VGR_MellanarkivId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VGR Dokument SU" ma:contentTypeID="0x01010006EBECDF67F89F4D8BC5FAF3B8FA559B0D00C1EF0DB8EFCF1046B4F4AEDB21C9D943" ma:contentTypeVersion="38" ma:contentTypeDescription="" ma:contentTypeScope="" ma:versionID="0c57ea46afb932e6536c16ab016ccbc0">
  <xsd:schema xmlns:xsd="http://www.w3.org/2001/XMLSchema" xmlns:xs="http://www.w3.org/2001/XMLSchema" xmlns:p="http://schemas.microsoft.com/office/2006/metadata/properties" xmlns:ns1="http://schemas.microsoft.com/sharepoint/v3" xmlns:ns2="15a551ef-82a5-4685-a515-fc993279fbda" xmlns:ns5="597d7713-8a3d-4bd2-ae30-edced55b2c1b" xmlns:ns6="1ba0d034-d439-460d-8c2c-7cbd810e4676" xmlns:ns7="4552c23f-a756-462f-8287-3ff35245ed68" targetNamespace="http://schemas.microsoft.com/office/2006/metadata/properties" ma:root="true" ma:fieldsID="f861f0b987790dfc1d9a15bb36885f1f" ns1:_="" ns2:_="" ns5:_="" ns6:_="" ns7:_="">
    <xsd:import namespace="http://schemas.microsoft.com/sharepoint/v3"/>
    <xsd:import namespace="15a551ef-82a5-4685-a515-fc993279fbda"/>
    <xsd:import namespace="597d7713-8a3d-4bd2-ae30-edced55b2c1b"/>
    <xsd:import namespace="1ba0d034-d439-460d-8c2c-7cbd810e4676"/>
    <xsd:import namespace="4552c23f-a756-462f-8287-3ff35245ed68"/>
    <xsd:element name="properties">
      <xsd:complexType>
        <xsd:sequence>
          <xsd:element name="documentManagement">
            <xsd:complexType>
              <xsd:all>
                <xsd:element ref="ns2:Kategori" minOccurs="0"/>
                <xsd:element ref="ns5:VGR_EgenAmnesindelning" minOccurs="0"/>
                <xsd:element ref="ns5:VGR_DokBeskrivning" minOccurs="0"/>
                <xsd:element ref="ns5:VGR_TillgangligFran" minOccurs="0"/>
                <xsd:element ref="ns5:VGR_TillgangligTill" minOccurs="0"/>
                <xsd:element ref="ns5:VGR_AtkomstRatt" minOccurs="0"/>
                <xsd:element ref="ns5:VGR_Sekretess" minOccurs="0"/>
                <xsd:element ref="ns5:VGR_PubliceratAv" minOccurs="0"/>
                <xsd:element ref="ns5:VGR_PubliceratDatum" minOccurs="0"/>
                <xsd:element ref="ns5:VGR_DokStatus" minOccurs="0"/>
                <xsd:element ref="ns5:VGR_DokStatusMessage" minOccurs="0"/>
                <xsd:element ref="ns5:VGR_DokItemId" minOccurs="0"/>
                <xsd:element ref="ns5:VGR_MellanarkivId" minOccurs="0"/>
                <xsd:element ref="ns5:VGR_MellanarkivUrl" minOccurs="0"/>
                <xsd:element ref="ns5:VGR_MellanarkivWebbUrl" minOccurs="0"/>
                <xsd:element ref="ns5:VGR_ArkivDatum" minOccurs="0"/>
                <xsd:element ref="ns5:VGR_Gallras" minOccurs="0"/>
                <xsd:element ref="ns1:ComplianceAssetId" minOccurs="0"/>
                <xsd:element ref="ns6:_dlc_DocId" minOccurs="0"/>
                <xsd:element ref="ns6:_dlc_DocIdUrl" minOccurs="0"/>
                <xsd:element ref="ns6:_dlc_DocIdPersistId" minOccurs="0"/>
                <xsd:element ref="ns5:i1597c54c9084fe5ae9163fac681e86b" minOccurs="0"/>
                <xsd:element ref="ns5:m534ae9efef34a1ab5a1291502fec5e5" minOccurs="0"/>
                <xsd:element ref="ns6:TaxCatchAll" minOccurs="0"/>
                <xsd:element ref="ns5:a7144f27c6ef407e8fb4465121afbe2b" minOccurs="0"/>
                <xsd:element ref="ns5:ec6953a5eee3424faece5c2353cf0721" minOccurs="0"/>
                <xsd:element ref="ns6:TaxCatchAllLabel" minOccurs="0"/>
                <xsd:element ref="ns6:TaxKeywordTaxHTField" minOccurs="0"/>
                <xsd:element ref="ns7:f81e099824a143f999fb44b252d808f6" minOccurs="0"/>
                <xsd:element ref="ns1:_CommentCount" minOccurs="0"/>
                <xsd:element ref="ns1:_LikeCount" minOccurs="0"/>
                <xsd:element ref="ns2:lae3063dccc848998228a3bdea75083e" minOccurs="0"/>
                <xsd:element ref="ns2:MediaServiceMetadata" minOccurs="0"/>
                <xsd:element ref="ns2:MediaServiceFastMetadata" minOccurs="0"/>
                <xsd:element ref="ns2:_x00c5_rta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ComplianceAssetId" ma:index="33" nillable="true" ma:displayName="Efterlevnadstillgångs-ID" ma:hidden="true" ma:internalName="ComplianceAssetId" ma:readOnly="true">
      <xsd:simpleType>
        <xsd:restriction base="dms:Text"/>
      </xsd:simpleType>
    </xsd:element>
    <xsd:element name="_CommentCount" ma:index="45" nillable="true" ma:displayName="Antal kommentarer" ma:hidden="true" ma:list="Docs" ma:internalName="_CommentCount" ma:readOnly="true" ma:showField="CommentCount">
      <xsd:simpleType>
        <xsd:restriction base="dms:Lookup"/>
      </xsd:simpleType>
    </xsd:element>
    <xsd:element name="_LikeCount" ma:index="46" nillable="true" ma:displayName="Antal som gillar" ma:hidden="true" ma:list="Docs" ma:internalName="_LikeCount" ma:readOnly="true" ma:showField="LikeCount">
      <xsd:simpleType>
        <xsd:restriction base="dms:Lookup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5a551ef-82a5-4685-a515-fc993279fbda" elementFormDefault="qualified">
    <xsd:import namespace="http://schemas.microsoft.com/office/2006/documentManagement/types"/>
    <xsd:import namespace="http://schemas.microsoft.com/office/infopath/2007/PartnerControls"/>
    <xsd:element name="Kategori" ma:index="3" nillable="true" ma:displayName="Kategori" ma:format="Dropdown" ma:internalName="Kategori">
      <xsd:complexType>
        <xsd:complexContent>
          <xsd:extension base="dms:MultiChoiceFillIn">
            <xsd:sequence>
              <xsd:element name="Value" maxOccurs="unbounded" minOccurs="0" nillable="true">
                <xsd:simpleType>
                  <xsd:union memberTypes="dms:Text">
                    <xsd:simpleType>
                      <xsd:restriction base="dms:Choice">
                        <xsd:enumeration value="Aktivitet (konferens &amp; utbildning)"/>
                        <xsd:enumeration value="Analys"/>
                        <xsd:enumeration value="Avtal"/>
                        <xsd:enumeration value="Beslut"/>
                        <xsd:enumeration value="Budget"/>
                        <xsd:enumeration value="Delårsrapport"/>
                        <xsd:enumeration value="Handlingsplan"/>
                        <xsd:enumeration value="Ifeed (mapp)"/>
                        <xsd:enumeration value="Informationsmaterial"/>
                        <xsd:enumeration value="Kontaktuppgift"/>
                        <xsd:enumeration value="Mall"/>
                        <xsd:enumeration value="Minnesanteckningar"/>
                        <xsd:enumeration value="Plan"/>
                        <xsd:enumeration value="Presentationsmaterial"/>
                        <xsd:enumeration value="Rapport"/>
                        <xsd:enumeration value="Riktlinje"/>
                        <xsd:enumeration value="Samverkansavtal"/>
                        <xsd:enumeration value="Samverkansplan"/>
                        <xsd:enumeration value="Uppdragsbeskrivning"/>
                        <xsd:enumeration value="Utbildningsmaterial"/>
                        <xsd:enumeration value="Utvecklingsstrategi"/>
                        <xsd:enumeration value="Årsrapport"/>
                        <xsd:enumeration value="Överenskommelse"/>
                        <xsd:enumeration value="Övrig dokumentation"/>
                      </xsd:restriction>
                    </xsd:simpleType>
                  </xsd:union>
                </xsd:simpleType>
              </xsd:element>
            </xsd:sequence>
          </xsd:extension>
        </xsd:complexContent>
      </xsd:complexType>
    </xsd:element>
    <xsd:element name="lae3063dccc848998228a3bdea75083e" ma:index="50" nillable="true" ma:taxonomy="true" ma:internalName="lae3063dccc848998228a3bdea75083e" ma:taxonomyFieldName="Webbsidan" ma:displayName="Webbsidan" ma:readOnly="false" ma:default="" ma:fieldId="{5ae3063d-ccc8-4899-8228-a3bdea75083e}" ma:taxonomyMulti="true" ma:sspId="5c300478-92f1-4a1e-b2db-7f8c75821d37" ma:termSetId="3b6a403b-f5b5-4c0c-805e-0d4f2e667ee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MediaServiceMetadata" ma:index="5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52" nillable="true" ma:displayName="MediaServiceFastMetadata" ma:hidden="true" ma:internalName="MediaServiceFastMetadata" ma:readOnly="true">
      <xsd:simpleType>
        <xsd:restriction base="dms:Note"/>
      </xsd:simpleType>
    </xsd:element>
    <xsd:element name="_x00c5_rtal" ma:index="54" nillable="true" ma:displayName="Årtal" ma:default="2025" ma:format="RadioButtons" ma:internalName="_x00c5_rtal">
      <xsd:simpleType>
        <xsd:restriction base="dms:Choice">
          <xsd:enumeration value="2025"/>
          <xsd:enumeration value="2024"/>
          <xsd:enumeration value="2023"/>
          <xsd:enumeration value="2022"/>
          <xsd:enumeration value="2021"/>
          <xsd:enumeration value="2020"/>
          <xsd:enumeration value="2020-2023"/>
          <xsd:enumeration value="2019"/>
          <xsd:enumeration value="2018"/>
          <xsd:enumeration value="2018-2019"/>
          <xsd:enumeration value="2017"/>
          <xsd:enumeration value="2016"/>
          <xsd:enumeration value="2015"/>
          <xsd:enumeration value="2014"/>
          <xsd:enumeration value="2013"/>
          <xsd:enumeration value="2012"/>
          <xsd:enumeration value="2011"/>
          <xsd:enumeration value="2026"/>
          <xsd:enumeration value="2027"/>
          <xsd:enumeration value="2028"/>
          <xsd:enumeration value="2029"/>
          <xsd:enumeration value="2030"/>
        </xsd:restriction>
      </xsd:simpleType>
    </xsd:element>
    <xsd:element name="MediaServiceObjectDetectorVersions" ma:index="5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56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97d7713-8a3d-4bd2-ae30-edced55b2c1b" elementFormDefault="qualified">
    <xsd:import namespace="http://schemas.microsoft.com/office/2006/documentManagement/types"/>
    <xsd:import namespace="http://schemas.microsoft.com/office/infopath/2007/PartnerControls"/>
    <xsd:element name="VGR_EgenAmnesindelning" ma:index="9" nillable="true" ma:displayName="Egen ämnesindelning" ma:description="Används för att samla upprättade handlingar utifrån egna ämnesindelningar. Flera ämnen separeras med kommatecken. Används vid publicering på webben." ma:hidden="true" ma:internalName="VGR_EgenAmnesindelning" ma:readOnly="false">
      <xsd:simpleType>
        <xsd:restriction base="dms:Text">
          <xsd:maxLength value="255"/>
        </xsd:restriction>
      </xsd:simpleType>
    </xsd:element>
    <xsd:element name="VGR_DokBeskrivning" ma:index="11" nillable="true" ma:displayName="Dokumentbeskrivning" ma:description="Kort beskrivning av innehållet i handlingen." ma:internalName="VGR_DokBeskrivning" ma:readOnly="false">
      <xsd:simpleType>
        <xsd:restriction base="dms:Note">
          <xsd:maxLength value="255"/>
        </xsd:restriction>
      </xsd:simpleType>
    </xsd:element>
    <xsd:element name="VGR_TillgangligFran" ma:index="12" nillable="true" ma:displayName="Tillgänglig från" ma:description="Tidpunkt när den upprättade handlingen blir publik och därmed nås från söktjänster och eventuella websidor." ma:format="DateTime" ma:hidden="true" ma:internalName="VGR_TillgangligFran" ma:readOnly="true">
      <xsd:simpleType>
        <xsd:restriction base="dms:DateTime"/>
      </xsd:simpleType>
    </xsd:element>
    <xsd:element name="VGR_TillgangligTill" ma:index="13" nillable="true" ma:displayName="Tillgänglig till" ma:description="Tidpunkt när den upprättade handlingen inte längre är publik och inte längre nås från söktjänster och eventuella websidor." ma:format="DateTime" ma:hidden="true" ma:internalName="VGR_TillgangligTill" ma:readOnly="true">
      <xsd:simpleType>
        <xsd:restriction base="dms:DateTime"/>
      </xsd:simpleType>
    </xsd:element>
    <xsd:element name="VGR_AtkomstRatt" ma:index="14" nillable="true" ma:displayName="Åtkomsträtt (värde)" ma:default="0" ma:description="Vilken spridning den upprättade handlingen ska ha. Vilka som ska kunna komma åt handlingen från mellanarkivet, söktjänster och eventuella websidor." ma:format="Dropdown" ma:hidden="true" ma:internalName="VGR_AtkomstRatt" ma:readOnly="true">
      <xsd:simpleType>
        <xsd:restriction base="dms:Choice">
          <xsd:enumeration value="0"/>
          <xsd:enumeration value="1"/>
          <xsd:enumeration value="2"/>
          <xsd:enumeration value="3"/>
          <xsd:enumeration value="4"/>
        </xsd:restriction>
      </xsd:simpleType>
    </xsd:element>
    <xsd:element name="VGR_Sekretess" ma:index="15" nillable="true" ma:displayName="Skyddskod" ma:default="Allmän handling - Offentlig" ma:description="Skyddsbehov av informationen i den upprättade handlingen. Vid sekretess eller känsliga personuppgifter ska detta anges." ma:format="Dropdown" ma:hidden="true" ma:internalName="VGR_Sekretess" ma:readOnly="true">
      <xsd:simpleType>
        <xsd:restriction base="dms:Choice">
          <xsd:enumeration value="Allmän handling - Offentlig"/>
          <xsd:enumeration value="Sekretess - Allmän handling - skyddad enligt sekretess"/>
          <xsd:enumeration value="GDPR - Allmän handling - skyddad enligt GDPR"/>
        </xsd:restriction>
      </xsd:simpleType>
    </xsd:element>
    <xsd:element name="VGR_PubliceratAv" ma:index="17" nillable="true" ma:displayName="Upprättad av" ma:description="Inloggad person som upprättat dokumentet" ma:hidden="true" ma:list="UserInfo" ma:SharePointGroup="0" ma:internalName="VGR_PubliceratAv" ma:readOnly="true" ma:showField="ImnNam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VGR_PubliceratDatum" ma:index="18" nillable="true" ma:displayName="Upprättad datum" ma:description="Tidpunkt när dokumentet upprättades och levererades som allmän handling till mellanarkivet" ma:format="DateTime" ma:hidden="true" ma:internalName="VGR_PubliceratDatum" ma:readOnly="true">
      <xsd:simpleType>
        <xsd:restriction base="dms:DateTime"/>
      </xsd:simpleType>
    </xsd:element>
    <xsd:element name="VGR_DokStatus" ma:index="19" nillable="true" ma:displayName="Mellanarkivstatus" ma:default="Arbetsmaterial" ma:description="Statusmärkning för dokument som beskriver var i processen dokumentet finns." ma:format="Dropdown" ma:hidden="true" ma:internalName="VGR_DokStatus" ma:readOnly="true">
      <xsd:simpleType>
        <xsd:restriction base="dms:Choice">
          <xsd:enumeration value="Arbetsmaterial"/>
          <xsd:enumeration value="Väntar på allmän handling"/>
          <xsd:enumeration value="Väntar på allmän handling (skickad)"/>
          <xsd:enumeration value="Väntar på framtida upprättande"/>
          <xsd:enumeration value="Allmän handling"/>
          <xsd:enumeration value="Fel vid allmän handling"/>
          <xsd:enumeration value="Flytt pågår"/>
          <xsd:enumeration value="Överflyttning pågår"/>
          <xsd:enumeration value="Överflyttad"/>
        </xsd:restriction>
      </xsd:simpleType>
    </xsd:element>
    <xsd:element name="VGR_DokStatusMessage" ma:index="20" nillable="true" ma:displayName="Dokumentlogg" ma:hidden="true" ma:internalName="VGR_DokStatusMessage" ma:readOnly="true">
      <xsd:simpleType>
        <xsd:restriction base="dms:Note">
          <xsd:maxLength value="62000"/>
        </xsd:restriction>
      </xsd:simpleType>
    </xsd:element>
    <xsd:element name="VGR_DokItemId" ma:index="21" nillable="true" ma:displayName="DokItemId" ma:hidden="true" ma:internalName="VGR_DokItemId" ma:readOnly="true">
      <xsd:simpleType>
        <xsd:restriction base="dms:Text">
          <xsd:maxLength value="255"/>
        </xsd:restriction>
      </xsd:simpleType>
    </xsd:element>
    <xsd:element name="VGR_MellanarkivId" ma:index="22" nillable="true" ma:displayName="MellanarkivId" ma:hidden="true" ma:internalName="VGR_MellanarkivId" ma:readOnly="true">
      <xsd:simpleType>
        <xsd:restriction base="dms:Text">
          <xsd:maxLength value="255"/>
        </xsd:restriction>
      </xsd:simpleType>
    </xsd:element>
    <xsd:element name="VGR_MellanarkivUrl" ma:index="23" nillable="true" ma:displayName="Arkivlänk" ma:format="Hyperlink" ma:hidden="true" ma:internalName="VGR_Mellanarkiv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VGR_MellanarkivWebbUrl" ma:index="24" nillable="true" ma:displayName="Arkivlänk för webben" ma:hidden="true" ma:internalName="VGR_MellanarkivWebbUrl" ma:readOnly="true">
      <xsd:simpleType>
        <xsd:restriction base="dms:Text">
          <xsd:maxLength value="255"/>
        </xsd:restriction>
      </xsd:simpleType>
    </xsd:element>
    <xsd:element name="VGR_ArkivDatum" ma:index="25" nillable="true" ma:displayName="ArkivDatum" ma:format="DateTime" ma:hidden="true" ma:internalName="VGR_ArkivDatum" ma:readOnly="true">
      <xsd:simpleType>
        <xsd:restriction base="dms:DateTime"/>
      </xsd:simpleType>
    </xsd:element>
    <xsd:element name="VGR_Gallras" ma:index="26" nillable="true" ma:displayName="Gallras" ma:description="" ma:hidden="true" ma:internalName="VGR_Gallras" ma:readOnly="true">
      <xsd:simpleType>
        <xsd:restriction base="dms:Text">
          <xsd:maxLength value="255"/>
        </xsd:restriction>
      </xsd:simpleType>
    </xsd:element>
    <xsd:element name="i1597c54c9084fe5ae9163fac681e86b" ma:index="37" nillable="true" ma:taxonomy="true" ma:internalName="i1597c54c9084fe5ae9163fac681e86b" ma:taxonomyFieldName="VGR_Lagparagraf" ma:displayName="Lagparagraf" ma:readOnly="false" ma:default="" ma:fieldId="{21597c54-c908-4fe5-ae91-63fac681e86b}" ma:sspId="5c300478-92f1-4a1e-b2db-7f8c75821d37" ma:termSetId="ddb163ed-d655-4cf1-bb2c-a91ec57f9ce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534ae9efef34a1ab5a1291502fec5e5" ma:index="38" nillable="true" ma:taxonomy="true" ma:internalName="m534ae9efef34a1ab5a1291502fec5e5" ma:taxonomyFieldName="VGR_SkapatEnhet" ma:displayName="Upprättad av enhet" ma:readOnly="false" ma:default="" ma:fieldId="{6534ae9e-fef3-4a1a-b5a1-291502fec5e5}" ma:sspId="5c300478-92f1-4a1e-b2db-7f8c75821d37" ma:termSetId="9cea25d0-9008-4d39-abcf-763a6009e60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a7144f27c6ef407e8fb4465121afbe2b" ma:index="40" nillable="true" ma:taxonomy="true" ma:internalName="a7144f27c6ef407e8fb4465121afbe2b" ma:taxonomyFieldName="VGR_UpprattadForEnheter" ma:displayName="Upprättad för enhet" ma:readOnly="false" ma:default="" ma:fieldId="{a7144f27-c6ef-407e-8fb4-465121afbe2b}" ma:taxonomyMulti="true" ma:sspId="5c300478-92f1-4a1e-b2db-7f8c75821d37" ma:termSetId="9cea25d0-9008-4d39-abcf-763a6009e60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ec6953a5eee3424faece5c2353cf0721" ma:index="41" nillable="true" ma:taxonomy="true" ma:internalName="ec6953a5eee3424faece5c2353cf0721" ma:taxonomyFieldName="VGR_AmnesIndelning" ma:displayName="Regional ämnesindelning" ma:readOnly="false" ma:default="" ma:fieldId="{ec6953a5-eee3-424f-aece-5c2353cf0721}" ma:taxonomyMulti="true" ma:sspId="5c300478-92f1-4a1e-b2db-7f8c75821d37" ma:termSetId="66c52c7a-5036-4d83-ab03-8b3f33605b60" ma:anchorId="00000000-0000-0000-0000-000000000000" ma:open="fals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a0d034-d439-460d-8c2c-7cbd810e4676" elementFormDefault="qualified">
    <xsd:import namespace="http://schemas.microsoft.com/office/2006/documentManagement/types"/>
    <xsd:import namespace="http://schemas.microsoft.com/office/infopath/2007/PartnerControls"/>
    <xsd:element name="_dlc_DocId" ma:index="34" nillable="true" ma:displayName="Dokument-ID-värde" ma:description="Värdet för dokument-ID som tilldelats till det här objektet." ma:indexed="true" ma:internalName="_dlc_DocId" ma:readOnly="true">
      <xsd:simpleType>
        <xsd:restriction base="dms:Text"/>
      </xsd:simpleType>
    </xsd:element>
    <xsd:element name="_dlc_DocIdUrl" ma:index="35" nillable="true" ma:displayName="Dokument-ID" ma:description="Permanent länk till det här dokumente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6" nillable="true" ma:displayName="Spara ID" ma:description="Behåll ID vid tillägg." ma:hidden="true" ma:internalName="_dlc_DocIdPersistId" ma:readOnly="true">
      <xsd:simpleType>
        <xsd:restriction base="dms:Boolean"/>
      </xsd:simpleType>
    </xsd:element>
    <xsd:element name="TaxCatchAll" ma:index="39" nillable="true" ma:displayName="Taxonomy Catch All Column" ma:hidden="true" ma:list="{1e60069c-3009-4171-a09b-aea17b87770c}" ma:internalName="TaxCatchAll" ma:readOnly="false" ma:showField="CatchAllData" ma:web="1ba0d034-d439-460d-8c2c-7cbd810e467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42" nillable="true" ma:displayName="Taxonomy Catch All Column1" ma:description="" ma:hidden="true" ma:list="{1e60069c-3009-4171-a09b-aea17b87770c}" ma:internalName="TaxCatchAllLabel" ma:readOnly="true" ma:showField="CatchAllDataLabel" ma:web="1ba0d034-d439-460d-8c2c-7cbd810e467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KeywordTaxHTField" ma:index="43" nillable="true" ma:taxonomy="true" ma:internalName="TaxKeywordTaxHTField" ma:taxonomyFieldName="TaxKeyword" ma:displayName="Företagsnyckelord" ma:readOnly="false" ma:fieldId="{23f27201-bee3-471e-b2e7-b64fd8b7ca38}" ma:taxonomyMulti="true" ma:sspId="5c300478-92f1-4a1e-b2db-7f8c75821d37" ma:termSetId="00000000-0000-0000-0000-000000000000" ma:anchorId="00000000-0000-0000-0000-000000000000" ma:open="true" ma:isKeyword="tru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552c23f-a756-462f-8287-3ff35245ed68" elementFormDefault="qualified">
    <xsd:import namespace="http://schemas.microsoft.com/office/2006/documentManagement/types"/>
    <xsd:import namespace="http://schemas.microsoft.com/office/infopath/2007/PartnerControls"/>
    <xsd:element name="f81e099824a143f999fb44b252d808f6" ma:index="44" nillable="true" ma:taxonomy="true" ma:internalName="f81e099824a143f999fb44b252d808f6" ma:taxonomyFieldName="Handlingstyp_SU" ma:displayName="Handlingstyp SU" ma:readOnly="false" ma:fieldId="{f81e0998-24a1-43f9-99fb-44b252d808f6}" ma:sspId="5c300478-92f1-4a1e-b2db-7f8c75821d37" ma:termSetId="2d5b8981-be65-4a38-8775-e8d329e573ad" ma:anchorId="00000000-0000-0000-0000-000000000000" ma:open="false" ma:isKeyword="false">
      <xsd:complexType>
        <xsd:sequence>
          <xsd:element ref="pc:Terms" minOccurs="0" maxOccurs="1"/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53" ma:displayName="Innehållstyp"/>
        <xsd:element ref="dc:title" minOccurs="0" maxOccurs="1" ma:index="1" ma:displayName="Rubrik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9025216-B616-4386-9C86-840C905DAC14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DFD30645-3F4D-4636-947B-43A4D655EC8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58D8332-E2BE-4F4B-BBC7-503720CAFE77}">
  <ds:schemaRefs>
    <ds:schemaRef ds:uri="http://schemas.microsoft.com/office/2006/metadata/properties"/>
    <ds:schemaRef ds:uri="http://schemas.microsoft.com/office/infopath/2007/PartnerControls"/>
    <ds:schemaRef ds:uri="597d7713-8a3d-4bd2-ae30-edced55b2c1b"/>
    <ds:schemaRef ds:uri="15a551ef-82a5-4685-a515-fc993279fbda"/>
    <ds:schemaRef ds:uri="1ba0d034-d439-460d-8c2c-7cbd810e4676"/>
    <ds:schemaRef ds:uri="4552c23f-a756-462f-8287-3ff35245ed68"/>
  </ds:schemaRefs>
</ds:datastoreItem>
</file>

<file path=customXml/itemProps4.xml><?xml version="1.0" encoding="utf-8"?>
<ds:datastoreItem xmlns:ds="http://schemas.openxmlformats.org/officeDocument/2006/customXml" ds:itemID="{9C2DFF70-2910-40B6-B9A2-61BD814C3E36}"/>
</file>

<file path=docProps/app.xml><?xml version="1.0" encoding="utf-8"?>
<Properties xmlns="http://schemas.openxmlformats.org/officeDocument/2006/extended-properties" xmlns:vt="http://schemas.openxmlformats.org/officeDocument/2006/docPropsVTypes">
  <Template>Vårdsamverkan Göteborgsområdet_MALL – inbjudan (240301)</Template>
  <TotalTime>0</TotalTime>
  <Pages>2</Pages>
  <Words>5</Words>
  <Characters>29</Characters>
  <Application>Microsoft Office Word</Application>
  <DocSecurity>0</DocSecurity>
  <Lines>1</Lines>
  <Paragraphs>1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Vårdsamverkan i Göteborgsområdet_MALL – inbjudan</dc:title>
  <dc:subject/>
  <dc:creator/>
  <cp:keywords/>
  <dc:description/>
  <cp:lastModifiedBy/>
  <cp:revision>1</cp:revision>
  <dcterms:created xsi:type="dcterms:W3CDTF">2025-07-31T13:11:00Z</dcterms:created>
  <dcterms:modified xsi:type="dcterms:W3CDTF">2025-07-31T13:11:00Z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0x01010006EBECDF67F89F4D8BC5FAF3B8FA559B0D00C1EF0DB8EFCF1046B4F4AEDB21C9D943</vt:lpwstr>
  </property>
  <property fmtid="{D5CDD505-2E9C-101B-9397-08002B2CF9AE}" pid="3" name="_dlc_DocIdItemGuid">
    <vt:lpwstr>acc367af-625f-43d2-9c02-9938f9aa5c66</vt:lpwstr>
  </property>
  <property fmtid="{D5CDD505-2E9C-101B-9397-08002B2CF9AE}" pid="4" name="VGR_AmnesIndelning">
    <vt:lpwstr/>
  </property>
  <property fmtid="{D5CDD505-2E9C-101B-9397-08002B2CF9AE}" pid="5" name="TaxKeyword">
    <vt:lpwstr/>
  </property>
  <property fmtid="{D5CDD505-2E9C-101B-9397-08002B2CF9AE}" pid="6" name="VGR_SkapatEnhet">
    <vt:lpwstr>1;#Ekonomi och Marknad|557be008-b16f-445a-8ba2-f3c1d162693a</vt:lpwstr>
  </property>
  <property fmtid="{D5CDD505-2E9C-101B-9397-08002B2CF9AE}" pid="7" name="VGR_UpprattadForEnheter">
    <vt:lpwstr>20;#Kommun och sjukvård samverkan i Göteborgsområdet|5f7ccc30-9d1a-457e-b5d1-a9ef8db428cb</vt:lpwstr>
  </property>
  <property fmtid="{D5CDD505-2E9C-101B-9397-08002B2CF9AE}" pid="8" name="Webbsidan">
    <vt:lpwstr>75;#Dokument:Mallar|c22b44fb-6052-416f-a4d2-cc3f3a48b258</vt:lpwstr>
  </property>
  <property fmtid="{D5CDD505-2E9C-101B-9397-08002B2CF9AE}" pid="9" name="Handlingstyp_SU">
    <vt:lpwstr>37;#Intern information av tillfällig och ringa betydelse|7dad15a1-4c89-43fb-b2df-fa4ea480af1a</vt:lpwstr>
  </property>
  <property fmtid="{D5CDD505-2E9C-101B-9397-08002B2CF9AE}" pid="10" name="VGR_Lagparagraf">
    <vt:lpwstr/>
  </property>
</Properties>
</file>