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Style w:val="Tabellrutnt"/>
        <w:tblW w:w="9781" w:type="dxa"/>
        <w:tblInd w:w="-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5072C7" w:rsidTr="003E217E" w14:paraId="10CD26DC" w14:textId="77777777">
        <w:trPr>
          <w:trHeight w:val="840"/>
        </w:trPr>
        <w:tc>
          <w:tcPr>
            <w:tcW w:w="6096" w:type="dxa"/>
          </w:tcPr>
          <w:p w:rsidRPr="0067423E" w:rsidR="005072C7" w:rsidP="005072C7" w:rsidRDefault="005072C7" w14:paraId="3AFC5CFB" w14:textId="77777777">
            <w:pPr>
              <w:pStyle w:val="Sidhuvud"/>
              <w:ind w:left="601"/>
              <w:rPr>
                <w:rFonts w:asciiTheme="minorHAnsi" w:hAnsiTheme="minorHAnsi"/>
                <w:b/>
                <w:bCs/>
                <w:sz w:val="20"/>
              </w:rPr>
            </w:pPr>
            <w:r w:rsidRPr="0067423E">
              <w:rPr>
                <w:rFonts w:asciiTheme="minorHAnsi" w:hAnsiTheme="minorHAnsi"/>
                <w:b/>
                <w:bCs/>
                <w:sz w:val="20"/>
              </w:rPr>
              <w:t>Ange verksamhet/projekt</w:t>
            </w:r>
          </w:p>
          <w:p w:rsidRPr="0067423E" w:rsidR="005072C7" w:rsidP="00471506" w:rsidRDefault="00DD62DE" w14:paraId="7E87DD2D" w14:textId="604494AB">
            <w:pPr>
              <w:pStyle w:val="Sidhuvud"/>
              <w:ind w:left="610"/>
              <w:rPr>
                <w:sz w:val="20"/>
              </w:rPr>
            </w:pPr>
            <w:r>
              <w:rPr>
                <w:sz w:val="20"/>
              </w:rPr>
              <w:t xml:space="preserve">Klinisk </w:t>
            </w:r>
            <w:r w:rsidRPr="006A02EB">
              <w:rPr>
                <w:sz w:val="22"/>
                <w:szCs w:val="22"/>
              </w:rPr>
              <w:t>fysiologi</w:t>
            </w:r>
            <w:r>
              <w:rPr>
                <w:sz w:val="20"/>
              </w:rPr>
              <w:t>/KPF</w:t>
            </w:r>
          </w:p>
        </w:tc>
        <w:tc>
          <w:tcPr>
            <w:tcW w:w="3685" w:type="dxa"/>
          </w:tcPr>
          <w:p w:rsidRPr="0067423E" w:rsidR="005072C7" w:rsidP="00471506" w:rsidRDefault="005072C7" w14:paraId="3D3CF8F0" w14:textId="3A544A1C">
            <w:pPr>
              <w:pStyle w:val="Ingetavstnd"/>
              <w:jc w:val="right"/>
              <w:rPr>
                <w:sz w:val="20"/>
              </w:rPr>
            </w:pPr>
            <w:r w:rsidRPr="0067423E">
              <w:rPr>
                <w:sz w:val="20"/>
              </w:rPr>
              <w:t>Ange typ av dokument</w:t>
            </w:r>
            <w:r w:rsidR="00DD62DE">
              <w:rPr>
                <w:sz w:val="20"/>
              </w:rPr>
              <w:t>: Studier</w:t>
            </w:r>
          </w:p>
          <w:p w:rsidR="005072C7" w:rsidP="00471506" w:rsidRDefault="005072C7" w14:paraId="6726F71C" w14:textId="5AF08864">
            <w:pPr>
              <w:pStyle w:val="Ingetavstnd"/>
              <w:jc w:val="right"/>
              <w:rPr>
                <w:sz w:val="20"/>
              </w:rPr>
            </w:pPr>
            <w:r w:rsidRPr="0067423E">
              <w:rPr>
                <w:sz w:val="20"/>
              </w:rPr>
              <w:t>Ange datum</w:t>
            </w:r>
            <w:r w:rsidR="00DD62DE">
              <w:rPr>
                <w:sz w:val="20"/>
              </w:rPr>
              <w:t>: 2024-04-</w:t>
            </w:r>
            <w:r w:rsidR="00F47FD9">
              <w:rPr>
                <w:sz w:val="20"/>
              </w:rPr>
              <w:t>22</w:t>
            </w:r>
          </w:p>
          <w:p w:rsidRPr="0067423E" w:rsidR="00DD62DE" w:rsidP="00471506" w:rsidRDefault="00DD62DE" w14:paraId="2F6F6724" w14:textId="7B62A081">
            <w:pPr>
              <w:pStyle w:val="Ingetavstnd"/>
              <w:jc w:val="right"/>
              <w:rPr>
                <w:sz w:val="20"/>
              </w:rPr>
            </w:pPr>
            <w:r>
              <w:rPr>
                <w:sz w:val="20"/>
              </w:rPr>
              <w:t>Version 2.0</w:t>
            </w:r>
          </w:p>
          <w:p w:rsidRPr="0067423E" w:rsidR="005072C7" w:rsidP="00DD62DE" w:rsidRDefault="005072C7" w14:paraId="085A71D1" w14:textId="77777777">
            <w:pPr>
              <w:pStyle w:val="Ingetavstnd"/>
              <w:jc w:val="right"/>
              <w:rPr>
                <w:sz w:val="20"/>
              </w:rPr>
            </w:pPr>
          </w:p>
        </w:tc>
      </w:tr>
    </w:tbl>
    <w:p w:rsidRPr="008C1E03" w:rsidR="00DD62DE" w:rsidP="006A02EB" w:rsidRDefault="00DD62DE" w14:paraId="1EDFA489" w14:textId="77777777">
      <w:pPr>
        <w:spacing w:after="0"/>
        <w:jc w:val="center"/>
        <w:rPr>
          <w:rFonts w:ascii="Calibri" w:hAnsi="Calibri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 xml:space="preserve"> </w:t>
      </w:r>
      <w:r w:rsidRPr="008C1E03">
        <w:rPr>
          <w:rFonts w:ascii="Calibri" w:hAnsi="Calibri"/>
          <w:b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AF9AF2" wp14:editId="32D8361E">
                <wp:simplePos x="0" y="0"/>
                <wp:positionH relativeFrom="column">
                  <wp:posOffset>-810337</wp:posOffset>
                </wp:positionH>
                <wp:positionV relativeFrom="paragraph">
                  <wp:posOffset>-528599</wp:posOffset>
                </wp:positionV>
                <wp:extent cx="2360930" cy="1369660"/>
                <wp:effectExtent l="0" t="0" r="15875" b="2159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6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408D9" w:rsidR="00DD62DE" w:rsidP="00DD62DE" w:rsidRDefault="00DD62DE" w14:paraId="7771D64F" w14:textId="6397A025">
                            <w:pPr>
                              <w:rPr>
                                <w:color w:val="82696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15D9FF3">
              <v:shapetype id="_x0000_t202" coordsize="21600,21600" o:spt="202" path="m,l,21600r21600,l21600,xe" w14:anchorId="73AF9AF2">
                <v:stroke joinstyle="miter"/>
                <v:path gradientshapeok="t" o:connecttype="rect"/>
              </v:shapetype>
              <v:shape id="Textruta 2" style="position:absolute;left:0;text-align:left;margin-left:-63.8pt;margin-top:-41.6pt;width:185.9pt;height:107.8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">
                <v:textbox style="layout-flow:vertical;mso-layout-flow-alt:bottom-to-top;mso-fit-shape-to-text:t">
                  <w:txbxContent>
                    <w:p w:rsidRPr="008408D9" w:rsidR="00DD62DE" w:rsidP="00DD62DE" w:rsidRDefault="00DD62DE" w14:paraId="672A6659" w14:textId="6397A025">
                      <w:pPr>
                        <w:rPr>
                          <w:color w:val="826961" w:themeColor="background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1E03">
        <w:rPr>
          <w:rFonts w:ascii="Calibri" w:hAnsi="Calibri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Ansökningsformulär för studie på                                    Klinisk fysiologi</w:t>
      </w:r>
    </w:p>
    <w:p w:rsidRPr="00DD62DE" w:rsidR="00DE4561" w:rsidP="0068440F" w:rsidRDefault="00DD62DE" w14:paraId="295887C9" w14:textId="65AF250D">
      <w:pPr>
        <w:spacing w:after="0"/>
        <w:ind w:right="-994"/>
        <w:jc w:val="center"/>
        <w:rPr>
          <w:rFonts w:ascii="Calibri" w:hAnsi="Calibri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1E03">
        <w:rPr>
          <w:rFonts w:ascii="Calibri" w:hAnsi="Calibri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Sahlgrenska Universitetssjukhuset</w:t>
      </w:r>
    </w:p>
    <w:p w:rsidRPr="0087103F" w:rsidR="0068440F" w:rsidP="006A02EB" w:rsidRDefault="0068440F" w14:paraId="1FA713B6" w14:textId="77777777">
      <w:pPr>
        <w:rPr>
          <w:rFonts w:cstheme="minorHAnsi"/>
        </w:rPr>
      </w:pPr>
      <w:r w:rsidRPr="0087103F">
        <w:rPr>
          <w:rFonts w:cstheme="minorHAnsi"/>
        </w:rPr>
        <w:t xml:space="preserve">Fylla i ett ansökningsformulär </w:t>
      </w:r>
      <w:r w:rsidRPr="0087103F">
        <w:rPr>
          <w:rFonts w:cstheme="minorHAnsi"/>
          <w:u w:val="single"/>
        </w:rPr>
        <w:t>per studie.</w:t>
      </w:r>
      <w:r w:rsidRPr="0087103F">
        <w:rPr>
          <w:rFonts w:cstheme="minorHAnsi"/>
        </w:rPr>
        <w:t xml:space="preserve"> Formuläret är nu uppdelat i 19 allmänna frågor om studien och sedan har varje sektion ett eget avsnitt. Ska det i studien tex göras ett hjärtultraljud och en PET-DT så fyller ni enbart i under avsnitten ”</w:t>
      </w:r>
      <w:r w:rsidRPr="0087103F">
        <w:rPr>
          <w:rFonts w:cstheme="minorHAnsi"/>
          <w:bCs/>
        </w:rPr>
        <w:t>Ifylles vid Hjärtultraljuds undersökningar och  Ifylles vid PET/DT undersökningar”.</w:t>
      </w:r>
    </w:p>
    <w:p w:rsidRPr="0087103F" w:rsidR="0068440F" w:rsidP="43EEA452" w:rsidRDefault="0068440F" w14:paraId="67ABEF94" w14:textId="500A7443">
      <w:pPr>
        <w:spacing w:after="0"/>
        <w:jc w:val="center"/>
        <w:rPr>
          <w:rFonts w:cs="Verdana" w:cstheme="minorAscii"/>
        </w:rPr>
      </w:pPr>
      <w:r w:rsidRPr="43EEA452" w:rsidR="43EEA452">
        <w:rPr>
          <w:rFonts w:cs="Verdana" w:cstheme="minorAscii"/>
        </w:rPr>
        <w:t xml:space="preserve">Vid frågor, kontakta oss via telefon </w:t>
      </w:r>
      <w:r w:rsidRPr="43EEA452" w:rsidR="43EEA452">
        <w:rPr>
          <w:rFonts w:cs="Verdana" w:cstheme="minorAscii"/>
        </w:rPr>
        <w:t>0720-12 06 37</w:t>
      </w:r>
    </w:p>
    <w:tbl>
      <w:tblPr>
        <w:tblW w:w="1115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6"/>
        <w:gridCol w:w="6"/>
        <w:gridCol w:w="15"/>
        <w:gridCol w:w="15"/>
        <w:gridCol w:w="4809"/>
        <w:gridCol w:w="2984"/>
        <w:gridCol w:w="2782"/>
        <w:gridCol w:w="20"/>
      </w:tblGrid>
      <w:tr w:rsidRPr="00240FE7" w:rsidR="006D5524" w:rsidTr="0087103F" w14:paraId="1A847FD6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0013C8" w:rsidRDefault="0068440F" w14:paraId="4FA44B90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0013C8" w:rsidRDefault="0068440F" w14:paraId="6CF3C2CE" w14:textId="77777777">
            <w:pPr>
              <w:spacing w:after="0"/>
              <w:rPr>
                <w:rFonts w:cstheme="minorHAnsi"/>
                <w:b/>
                <w:vertAlign w:val="superscript"/>
              </w:rPr>
            </w:pPr>
            <w:r w:rsidRPr="0087103F">
              <w:rPr>
                <w:rFonts w:cstheme="minorHAnsi"/>
                <w:b/>
              </w:rPr>
              <w:t>Studiens namn</w:t>
            </w:r>
            <w:r w:rsidRPr="0087103F">
              <w:rPr>
                <w:rFonts w:cstheme="minorHAnsi"/>
              </w:rPr>
              <w:br/>
            </w:r>
            <w:r w:rsidRPr="0087103F">
              <w:rPr>
                <w:rFonts w:cstheme="minorHAnsi"/>
              </w:rPr>
              <w:t>(ange även ev. arbetsnamn / förkortningar)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6A02EB" w:rsidR="0068440F" w:rsidP="000013C8" w:rsidRDefault="0068440F" w14:paraId="3893D5F9" w14:textId="456A3CCA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  <w:bookmarkEnd w:id="0"/>
          </w:p>
        </w:tc>
      </w:tr>
      <w:tr w:rsidRPr="00240FE7" w:rsidR="006D5524" w:rsidTr="0087103F" w14:paraId="74E6BDAD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6A02EB" w:rsidRDefault="0068440F" w14:paraId="6828E811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6A02EB" w:rsidRDefault="0068440F" w14:paraId="045BBE47" w14:textId="77777777">
            <w:pPr>
              <w:pStyle w:val="Rubrik3"/>
              <w:spacing w:before="0"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1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Studiens frågeställning/syfte </w:t>
            </w:r>
          </w:p>
          <w:p w:rsidRPr="0087103F" w:rsidR="0068440F" w:rsidP="006A02EB" w:rsidRDefault="0068440F" w14:paraId="4E9F6510" w14:textId="77777777">
            <w:pPr>
              <w:pStyle w:val="Rubrik3"/>
              <w:spacing w:after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87103F">
              <w:rPr>
                <w:rFonts w:asciiTheme="minorHAnsi" w:hAnsiTheme="minorHAnsi" w:cstheme="minorHAnsi"/>
                <w:bCs w:val="0"/>
                <w:sz w:val="20"/>
                <w:szCs w:val="20"/>
              </w:rPr>
              <w:t>(en eller två meningar)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6A02EB" w:rsidR="006A02EB" w:rsidP="006A02EB" w:rsidRDefault="0068440F" w14:paraId="53F4E44A" w14:textId="13789498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</w:tr>
      <w:tr w:rsidRPr="00240FE7" w:rsidR="006D5524" w:rsidTr="0087103F" w14:paraId="4672440C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53078B09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636DB567" w14:textId="77777777">
            <w:pPr>
              <w:spacing w:after="0"/>
              <w:rPr>
                <w:rFonts w:cstheme="minorHAnsi"/>
                <w:b/>
                <w:vertAlign w:val="superscript"/>
              </w:rPr>
            </w:pPr>
            <w:r w:rsidRPr="0087103F">
              <w:rPr>
                <w:rFonts w:cstheme="minorHAnsi"/>
                <w:b/>
              </w:rPr>
              <w:t xml:space="preserve">Studieprotokollnummer 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84649C" w:rsidRDefault="0068440F" w14:paraId="02D52828" w14:textId="77777777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</w:tr>
      <w:tr w:rsidRPr="00240FE7" w:rsidR="006D5524" w:rsidTr="0087103F" w14:paraId="411C5492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BC75D2" w:rsidRDefault="0068440F" w14:paraId="28A95F13" w14:textId="7777777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6A02EB" w:rsidRDefault="0068440F" w14:paraId="04B116CD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Forskningshuvudman </w:t>
            </w:r>
          </w:p>
          <w:p w:rsidRPr="0087103F" w:rsidR="0068440F" w:rsidP="006A02EB" w:rsidRDefault="0068440F" w14:paraId="18C4611C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t>(myndighet som ansvarar för forskning)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BC75D2" w:rsidRDefault="0068440F" w14:paraId="40CE3036" w14:textId="77777777">
            <w:pPr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</w:tr>
      <w:tr w:rsidRPr="00240FE7" w:rsidR="006D5524" w:rsidTr="0087103F" w14:paraId="384B904E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BC75D2" w:rsidRDefault="0068440F" w14:paraId="76E52D6B" w14:textId="7777777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6A02EB" w:rsidRDefault="0068440F" w14:paraId="510C4D8B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  <w:b/>
              </w:rPr>
              <w:t>Ansvarig forskare</w:t>
            </w:r>
            <w:r w:rsidRPr="0087103F">
              <w:rPr>
                <w:rFonts w:cstheme="minorHAnsi"/>
              </w:rPr>
              <w:t xml:space="preserve"> </w:t>
            </w:r>
          </w:p>
          <w:p w:rsidRPr="0087103F" w:rsidR="0068440F" w:rsidP="006A02EB" w:rsidRDefault="0068440F" w14:paraId="6007A815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t xml:space="preserve">(namn, titel, </w:t>
            </w:r>
            <w:proofErr w:type="spellStart"/>
            <w:r w:rsidRPr="0087103F">
              <w:rPr>
                <w:rFonts w:cstheme="minorHAnsi"/>
              </w:rPr>
              <w:t>tel</w:t>
            </w:r>
            <w:proofErr w:type="spellEnd"/>
            <w:r w:rsidRPr="0087103F">
              <w:rPr>
                <w:rFonts w:cstheme="minorHAnsi"/>
              </w:rPr>
              <w:t>, epost, postadress)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BC75D2" w:rsidRDefault="0068440F" w14:paraId="20C81E9F" w14:textId="77777777">
            <w:pPr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</w:tr>
      <w:tr w:rsidRPr="00240FE7" w:rsidR="006D5524" w:rsidTr="0087103F" w14:paraId="0B05C132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45EBD24F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02EFEF9A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Patientansvarig verksamhet 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507B36" w:rsidR="0068440F" w:rsidP="0084649C" w:rsidRDefault="0068440F" w14:paraId="49C7A4B0" w14:textId="77777777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</w:tc>
      </w:tr>
      <w:tr w:rsidRPr="00240FE7" w:rsidR="006D5524" w:rsidTr="0087103F" w14:paraId="5533376B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76D149B1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560503C9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Site nummer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84649C" w:rsidRDefault="0068440F" w14:paraId="196F12DC" w14:textId="77777777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</w:tc>
      </w:tr>
      <w:tr w:rsidRPr="00240FE7" w:rsidR="006D5524" w:rsidTr="0087103F" w14:paraId="2D1B3AC8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28E1F83D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7FFCF301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  <w:b/>
              </w:rPr>
              <w:t>Ytterligare kontaktperson(er) av betydelse</w:t>
            </w:r>
            <w:r w:rsidRPr="0087103F">
              <w:rPr>
                <w:rFonts w:cstheme="minorHAnsi"/>
              </w:rPr>
              <w:t xml:space="preserve"> </w:t>
            </w:r>
            <w:proofErr w:type="gramStart"/>
            <w:r w:rsidRPr="0087103F">
              <w:rPr>
                <w:rFonts w:cstheme="minorHAnsi"/>
              </w:rPr>
              <w:t>t.ex.</w:t>
            </w:r>
            <w:proofErr w:type="gramEnd"/>
            <w:r w:rsidRPr="0087103F">
              <w:rPr>
                <w:rFonts w:cstheme="minorHAnsi"/>
              </w:rPr>
              <w:t xml:space="preserve"> FSSK, CRO-företag etc. (namn, titel, </w:t>
            </w:r>
            <w:proofErr w:type="spellStart"/>
            <w:r w:rsidRPr="0087103F">
              <w:rPr>
                <w:rFonts w:cstheme="minorHAnsi"/>
              </w:rPr>
              <w:t>tel</w:t>
            </w:r>
            <w:proofErr w:type="spellEnd"/>
            <w:r w:rsidRPr="0087103F">
              <w:rPr>
                <w:rFonts w:cstheme="minorHAnsi"/>
              </w:rPr>
              <w:t>, epost)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84649C" w:rsidRDefault="0068440F" w14:paraId="26036C12" w14:textId="77777777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  <w:p w:rsidRPr="00880584" w:rsidR="0068440F" w:rsidP="0084649C" w:rsidRDefault="0068440F" w14:paraId="6C55A802" w14:textId="77777777">
            <w:pPr>
              <w:spacing w:after="0"/>
              <w:rPr>
                <w:rFonts w:cstheme="minorHAnsi"/>
              </w:rPr>
            </w:pPr>
          </w:p>
        </w:tc>
      </w:tr>
      <w:tr w:rsidRPr="00240FE7" w:rsidR="006D5524" w:rsidTr="0087103F" w14:paraId="55A84365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BC75D2" w:rsidRDefault="0068440F" w14:paraId="08AACD6C" w14:textId="7777777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1B9755A5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Önskad undersökning </w:t>
            </w:r>
          </w:p>
          <w:p w:rsidRPr="0087103F" w:rsidR="0068440F" w:rsidP="0084649C" w:rsidRDefault="0068440F" w14:paraId="17BD5144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t xml:space="preserve">Ange både </w:t>
            </w:r>
            <w:proofErr w:type="spellStart"/>
            <w:r w:rsidRPr="0087103F">
              <w:rPr>
                <w:rFonts w:cstheme="minorHAnsi"/>
              </w:rPr>
              <w:t>undersökningsnamn</w:t>
            </w:r>
            <w:proofErr w:type="spellEnd"/>
            <w:r w:rsidRPr="0087103F">
              <w:rPr>
                <w:rFonts w:cstheme="minorHAnsi"/>
              </w:rPr>
              <w:t xml:space="preserve"> och kod (står i prislistan </w:t>
            </w:r>
            <w:hyperlink w:history="1" r:id="rId9">
              <w:r w:rsidRPr="0087103F">
                <w:rPr>
                  <w:rStyle w:val="Hyperlnk"/>
                  <w:rFonts w:cstheme="minorHAnsi"/>
                </w:rPr>
                <w:t>på hemsidan</w:t>
              </w:r>
            </w:hyperlink>
            <w:r w:rsidRPr="0087103F">
              <w:rPr>
                <w:rFonts w:cstheme="minorHAnsi"/>
              </w:rPr>
              <w:t>).</w:t>
            </w:r>
            <w:r w:rsidRPr="0087103F">
              <w:rPr>
                <w:rFonts w:cstheme="minorHAnsi"/>
                <w:color w:val="4472C4"/>
              </w:rPr>
              <w:t xml:space="preserve"> 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84649C" w:rsidP="006D5524" w:rsidRDefault="0084649C" w14:paraId="20D8CAEA" w14:textId="77777777">
            <w:pPr>
              <w:tabs>
                <w:tab w:val="left" w:pos="3720"/>
              </w:tabs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  <w:p w:rsidRPr="00880584" w:rsidR="0068440F" w:rsidP="00BC75D2" w:rsidRDefault="0068440F" w14:paraId="33A4D5BB" w14:textId="77777777">
            <w:pPr>
              <w:rPr>
                <w:rFonts w:cstheme="minorHAnsi"/>
                <w:b/>
              </w:rPr>
            </w:pPr>
          </w:p>
        </w:tc>
      </w:tr>
      <w:tr w:rsidRPr="00240FE7" w:rsidR="00DA3109" w:rsidTr="0087103F" w14:paraId="6C407A08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332E5914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141C1083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Finns godkänd etikansökan?</w:t>
            </w:r>
          </w:p>
        </w:tc>
        <w:tc>
          <w:tcPr>
            <w:tcW w:w="2986" w:type="dxa"/>
            <w:shd w:val="clear" w:color="auto" w:fill="auto"/>
          </w:tcPr>
          <w:p w:rsidRPr="00880584" w:rsidR="0068440F" w:rsidP="0084649C" w:rsidRDefault="0068440F" w14:paraId="13B22691" w14:textId="77777777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0584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fldChar w:fldCharType="end"/>
            </w:r>
            <w:r w:rsidRPr="00880584">
              <w:rPr>
                <w:rFonts w:cstheme="minorHAnsi"/>
              </w:rPr>
              <w:t xml:space="preserve"> J</w:t>
            </w:r>
            <w:r>
              <w:rPr>
                <w:rFonts w:cstheme="minorHAnsi"/>
              </w:rPr>
              <w:t>A</w:t>
            </w:r>
          </w:p>
        </w:tc>
        <w:tc>
          <w:tcPr>
            <w:tcW w:w="2777" w:type="dxa"/>
            <w:shd w:val="clear" w:color="auto" w:fill="auto"/>
          </w:tcPr>
          <w:p w:rsidRPr="00880584" w:rsidR="0068440F" w:rsidP="0087103F" w:rsidRDefault="0068440F" w14:paraId="347E4C43" w14:textId="37FA7AD4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584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fldChar w:fldCharType="end"/>
            </w:r>
            <w:r w:rsidRPr="00880584">
              <w:rPr>
                <w:rFonts w:cstheme="minorHAnsi"/>
              </w:rPr>
              <w:t xml:space="preserve"> N</w:t>
            </w:r>
            <w:r>
              <w:rPr>
                <w:rFonts w:cstheme="minorHAnsi"/>
              </w:rPr>
              <w:t>EJ</w:t>
            </w:r>
            <w:r w:rsidRPr="00880584">
              <w:rPr>
                <w:rFonts w:cstheme="minorHAnsi"/>
              </w:rPr>
              <w:t xml:space="preserve"> </w:t>
            </w:r>
            <w:r w:rsidR="006D5524">
              <w:rPr>
                <w:rFonts w:cstheme="minorHAnsi"/>
              </w:rPr>
              <w:t xml:space="preserve">     </w:t>
            </w:r>
            <w:r w:rsidR="0087103F">
              <w:rPr>
                <w:rFonts w:cstheme="minorHAnsi"/>
              </w:rPr>
              <w:t xml:space="preserve"> </w:t>
            </w: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</w:tr>
      <w:tr w:rsidRPr="00240FE7" w:rsidR="006D5524" w:rsidTr="0087103F" w14:paraId="1CF4C4EF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D5524" w:rsidP="00BC75D2" w:rsidRDefault="006D5524" w14:paraId="5B951194" w14:textId="4BC26E3C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0013C8" w:rsidR="006D5524" w:rsidP="00BC75D2" w:rsidRDefault="006D5524" w14:paraId="00D045EB" w14:textId="4ACA49E1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Ange under vilken period remisser kommer att skickas till Klinisk fysiologi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="006D5524" w:rsidP="00BC75D2" w:rsidRDefault="006D5524" w14:paraId="29A9B8FA" w14:textId="77777777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</w:rPr>
              <w:t xml:space="preserve">Start [år-månad] </w:t>
            </w:r>
            <w:r w:rsidRPr="00880584">
              <w:rPr>
                <w:rFonts w:cs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  <w:p w:rsidRPr="00880584" w:rsidR="006D5524" w:rsidP="00BC75D2" w:rsidRDefault="006D5524" w14:paraId="7852D650" w14:textId="5AE6FBB1">
            <w:pPr>
              <w:spacing w:after="0"/>
              <w:rPr>
                <w:rFonts w:cstheme="minorHAnsi"/>
              </w:rPr>
            </w:pPr>
            <w:proofErr w:type="gramStart"/>
            <w:r w:rsidRPr="00880584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lut </w:t>
            </w:r>
            <w:r w:rsidRPr="00880584">
              <w:rPr>
                <w:rFonts w:cstheme="minorHAnsi"/>
              </w:rPr>
              <w:t xml:space="preserve"> [</w:t>
            </w:r>
            <w:proofErr w:type="gramEnd"/>
            <w:r w:rsidRPr="00880584">
              <w:rPr>
                <w:rFonts w:cstheme="minorHAnsi"/>
              </w:rPr>
              <w:t xml:space="preserve">år-månad] </w:t>
            </w:r>
            <w:r w:rsidRPr="00880584">
              <w:rPr>
                <w:rFonts w:cstheme="minorHAnsi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  <w:noProof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</w:tc>
      </w:tr>
      <w:tr w:rsidRPr="00240FE7" w:rsidR="006D5524" w:rsidTr="0087103F" w14:paraId="3541D13A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470426AD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054C8422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Antal patienter/studiedeltagare</w:t>
            </w:r>
          </w:p>
        </w:tc>
        <w:tc>
          <w:tcPr>
            <w:tcW w:w="5763" w:type="dxa"/>
            <w:gridSpan w:val="2"/>
            <w:shd w:val="clear" w:color="auto" w:fill="auto"/>
          </w:tcPr>
          <w:p w:rsidRPr="00880584" w:rsidR="0068440F" w:rsidP="001A2CE2" w:rsidRDefault="0068440F" w14:paraId="6375B230" w14:textId="77777777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</w:tc>
      </w:tr>
      <w:tr w:rsidRPr="00240FE7" w:rsidR="006D5524" w:rsidTr="0087103F" w14:paraId="47ECCFAF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84649C" w:rsidRDefault="0068440F" w14:paraId="3904663A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84649C" w:rsidRDefault="0068440F" w14:paraId="78D295D6" w14:textId="77777777">
            <w:pPr>
              <w:spacing w:after="0"/>
              <w:rPr>
                <w:rFonts w:cstheme="minorHAnsi"/>
                <w:b/>
                <w:bCs/>
              </w:rPr>
            </w:pPr>
            <w:r w:rsidRPr="0087103F">
              <w:rPr>
                <w:rFonts w:cstheme="minorHAnsi"/>
                <w:b/>
              </w:rPr>
              <w:t>Ska patienter/studiedeltagare bokas in inom en viss tidsperiod eller på en viss veckodag efter att Klinisk fysiologi erhållit remissen?</w:t>
            </w:r>
          </w:p>
        </w:tc>
        <w:tc>
          <w:tcPr>
            <w:tcW w:w="2986" w:type="dxa"/>
            <w:shd w:val="clear" w:color="auto" w:fill="auto"/>
          </w:tcPr>
          <w:p w:rsidRPr="00880584" w:rsidR="0068440F" w:rsidP="0084649C" w:rsidRDefault="0068440F" w14:paraId="41CB199E" w14:textId="77777777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584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fldChar w:fldCharType="end"/>
            </w:r>
            <w:r w:rsidRPr="00880584">
              <w:rPr>
                <w:rFonts w:cstheme="minorHAnsi"/>
              </w:rPr>
              <w:t xml:space="preserve"> JA, ange tidsintervall eller veckodag    </w:t>
            </w:r>
          </w:p>
          <w:p w:rsidRPr="00880584" w:rsidR="0068440F" w:rsidP="0084649C" w:rsidRDefault="0068440F" w14:paraId="27A2AB60" w14:textId="77777777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</w:rPr>
              <w:instrText xml:space="preserve"> FORMTEXT </w:instrText>
            </w:r>
            <w:r w:rsidRPr="00880584">
              <w:rPr>
                <w:rFonts w:cstheme="minorHAnsi"/>
              </w:rPr>
            </w:r>
            <w:r w:rsidRPr="00880584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t> </w:t>
            </w:r>
            <w:r w:rsidRPr="00880584">
              <w:rPr>
                <w:rFonts w:cstheme="minorHAnsi"/>
              </w:rPr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80584" w:rsidR="0068440F" w:rsidP="0087103F" w:rsidRDefault="0068440F" w14:paraId="269547B6" w14:textId="4516125E">
            <w:pPr>
              <w:spacing w:after="0"/>
              <w:rPr>
                <w:rFonts w:cstheme="minorHAnsi"/>
              </w:rPr>
            </w:pPr>
            <w:r w:rsidRPr="00880584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0584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80584">
              <w:rPr>
                <w:rFonts w:cstheme="minorHAnsi"/>
              </w:rPr>
              <w:fldChar w:fldCharType="end"/>
            </w:r>
            <w:r w:rsidRPr="00880584">
              <w:rPr>
                <w:rFonts w:cstheme="minorHAnsi"/>
              </w:rPr>
              <w:t xml:space="preserve"> NEJ</w:t>
            </w:r>
          </w:p>
        </w:tc>
      </w:tr>
      <w:tr w:rsidRPr="00240FE7" w:rsidR="00DA3109" w:rsidTr="0087103F" w14:paraId="00174A40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62E839C0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01FC580A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Särskild vidaresändning av bilder eller annan bildhantering?</w:t>
            </w:r>
          </w:p>
        </w:tc>
        <w:tc>
          <w:tcPr>
            <w:tcW w:w="2986" w:type="dxa"/>
            <w:shd w:val="clear" w:color="auto" w:fill="auto"/>
          </w:tcPr>
          <w:p w:rsidRPr="001A2CE2" w:rsidR="0068440F" w:rsidP="001A2CE2" w:rsidRDefault="0068440F" w14:paraId="48CA3094" w14:textId="77777777">
            <w:pPr>
              <w:spacing w:after="0"/>
            </w:pPr>
            <w:r w:rsidRPr="001A2CE2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instrText xml:space="preserve"> FORMCHECKBOX </w:instrText>
            </w:r>
            <w:r w:rsidR="00CD7F8C">
              <w:fldChar w:fldCharType="separate"/>
            </w:r>
            <w:r w:rsidRPr="001A2CE2">
              <w:fldChar w:fldCharType="end"/>
            </w:r>
            <w:r w:rsidRPr="001A2CE2">
              <w:t xml:space="preserve"> JA, ange hur/till vem </w:t>
            </w:r>
          </w:p>
          <w:p w:rsidRPr="001A2CE2" w:rsidR="0068440F" w:rsidP="001A2CE2" w:rsidRDefault="0068440F" w14:paraId="0FB67969" w14:textId="77777777">
            <w:pPr>
              <w:spacing w:after="0"/>
            </w:pPr>
            <w:r w:rsidRPr="001A2CE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instrText xml:space="preserve"> FORMTEXT </w:instrText>
            </w:r>
            <w:r w:rsidRPr="001A2CE2">
              <w:fldChar w:fldCharType="separate"/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1A2CE2" w:rsidR="0068440F" w:rsidP="001A2CE2" w:rsidRDefault="0068440F" w14:paraId="665C5AE1" w14:textId="51CFB505">
            <w:pPr>
              <w:spacing w:after="0"/>
            </w:pPr>
            <w:r w:rsidRPr="001A2CE2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instrText xml:space="preserve"> FORMCHECKBOX </w:instrText>
            </w:r>
            <w:r w:rsidR="00CD7F8C">
              <w:fldChar w:fldCharType="separate"/>
            </w:r>
            <w:r w:rsidRPr="001A2CE2">
              <w:fldChar w:fldCharType="end"/>
            </w:r>
            <w:r w:rsidR="0087103F">
              <w:t xml:space="preserve"> </w:t>
            </w:r>
            <w:r w:rsidRPr="001A2CE2">
              <w:t>NEJ</w:t>
            </w:r>
          </w:p>
        </w:tc>
      </w:tr>
      <w:tr w:rsidRPr="00240FE7" w:rsidR="00DA3109" w:rsidTr="0087103F" w14:paraId="489E2DED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18882AEE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3AE3B059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Tidsram för tolkning av bilder?</w:t>
            </w:r>
          </w:p>
        </w:tc>
        <w:tc>
          <w:tcPr>
            <w:tcW w:w="2986" w:type="dxa"/>
            <w:shd w:val="clear" w:color="auto" w:fill="auto"/>
          </w:tcPr>
          <w:p w:rsidRPr="001A2CE2" w:rsidR="0068440F" w:rsidP="001A2CE2" w:rsidRDefault="0068440F" w14:paraId="4BF11D31" w14:textId="77777777">
            <w:pPr>
              <w:spacing w:after="0"/>
            </w:pPr>
            <w:r w:rsidRPr="001A2CE2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instrText xml:space="preserve"> FORMCHECKBOX </w:instrText>
            </w:r>
            <w:r w:rsidR="00CD7F8C">
              <w:fldChar w:fldCharType="separate"/>
            </w:r>
            <w:r w:rsidRPr="001A2CE2">
              <w:fldChar w:fldCharType="end"/>
            </w:r>
            <w:r w:rsidRPr="001A2CE2">
              <w:t xml:space="preserve"> JA, ange vilken</w:t>
            </w:r>
          </w:p>
          <w:p w:rsidRPr="001A2CE2" w:rsidR="0068440F" w:rsidP="001A2CE2" w:rsidRDefault="0068440F" w14:paraId="7BF9C6C6" w14:textId="77777777">
            <w:pPr>
              <w:spacing w:after="0"/>
            </w:pPr>
            <w:r w:rsidRPr="001A2CE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instrText xml:space="preserve"> FORMTEXT </w:instrText>
            </w:r>
            <w:r w:rsidRPr="001A2CE2">
              <w:fldChar w:fldCharType="separate"/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fldChar w:fldCharType="end"/>
            </w:r>
            <w:r w:rsidRPr="001A2CE2">
              <w:t xml:space="preserve"> inom </w:t>
            </w:r>
            <w:r w:rsidRPr="001A2CE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instrText xml:space="preserve"> FORMTEXT </w:instrText>
            </w:r>
            <w:r w:rsidRPr="001A2CE2">
              <w:fldChar w:fldCharType="separate"/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fldChar w:fldCharType="end"/>
            </w:r>
            <w:r w:rsidRPr="001A2CE2">
              <w:t xml:space="preserve"> [tim./</w:t>
            </w:r>
            <w:proofErr w:type="spellStart"/>
            <w:r w:rsidRPr="001A2CE2">
              <w:t>arb.dagar</w:t>
            </w:r>
            <w:proofErr w:type="spellEnd"/>
            <w:r w:rsidRPr="001A2CE2">
              <w:t>]</w:t>
            </w:r>
          </w:p>
        </w:tc>
        <w:tc>
          <w:tcPr>
            <w:tcW w:w="2777" w:type="dxa"/>
            <w:shd w:val="clear" w:color="auto" w:fill="auto"/>
          </w:tcPr>
          <w:p w:rsidRPr="001A2CE2" w:rsidR="0068440F" w:rsidP="001A2CE2" w:rsidRDefault="0068440F" w14:paraId="384BA24D" w14:textId="28605F74">
            <w:pPr>
              <w:spacing w:after="0"/>
            </w:pPr>
            <w:r w:rsidRPr="001A2CE2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instrText xml:space="preserve"> FORMCHECKBOX </w:instrText>
            </w:r>
            <w:r w:rsidR="00CD7F8C">
              <w:fldChar w:fldCharType="separate"/>
            </w:r>
            <w:r w:rsidRPr="001A2CE2">
              <w:fldChar w:fldCharType="end"/>
            </w:r>
            <w:r w:rsidR="0087103F">
              <w:t xml:space="preserve"> </w:t>
            </w:r>
            <w:r w:rsidRPr="001A2CE2">
              <w:t>NEJ</w:t>
            </w:r>
          </w:p>
        </w:tc>
      </w:tr>
      <w:tr w:rsidRPr="00240FE7" w:rsidR="006D5524" w:rsidTr="0087103F" w14:paraId="39A41324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7754C1A6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0995F45F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b/>
              </w:rPr>
              <w:t>Tidsram för överföring av bilder?</w:t>
            </w:r>
          </w:p>
        </w:tc>
        <w:tc>
          <w:tcPr>
            <w:tcW w:w="2986" w:type="dxa"/>
            <w:shd w:val="clear" w:color="auto" w:fill="auto"/>
          </w:tcPr>
          <w:p w:rsidRPr="001A2CE2" w:rsidR="0068440F" w:rsidP="001A2CE2" w:rsidRDefault="0068440F" w14:paraId="58CC85C0" w14:textId="77777777">
            <w:pPr>
              <w:spacing w:after="0"/>
            </w:pPr>
            <w:r w:rsidRPr="001A2CE2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instrText xml:space="preserve"> FORMCHECKBOX </w:instrText>
            </w:r>
            <w:r w:rsidR="00CD7F8C">
              <w:fldChar w:fldCharType="separate"/>
            </w:r>
            <w:r w:rsidRPr="001A2CE2">
              <w:fldChar w:fldCharType="end"/>
            </w:r>
            <w:r w:rsidRPr="001A2CE2">
              <w:t xml:space="preserve"> JA, ange vilken</w:t>
            </w:r>
          </w:p>
          <w:p w:rsidRPr="001A2CE2" w:rsidR="0068440F" w:rsidP="001A2CE2" w:rsidRDefault="0068440F" w14:paraId="3933FB28" w14:textId="77777777">
            <w:pPr>
              <w:spacing w:after="0"/>
            </w:pPr>
            <w:r w:rsidRPr="001A2CE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instrText xml:space="preserve"> FORMTEXT </w:instrText>
            </w:r>
            <w:r w:rsidRPr="001A2CE2">
              <w:fldChar w:fldCharType="separate"/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fldChar w:fldCharType="end"/>
            </w:r>
            <w:r w:rsidRPr="001A2CE2">
              <w:t xml:space="preserve"> inom </w:t>
            </w:r>
            <w:r w:rsidRPr="001A2CE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instrText xml:space="preserve"> FORMTEXT </w:instrText>
            </w:r>
            <w:r w:rsidRPr="001A2CE2">
              <w:fldChar w:fldCharType="separate"/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t> </w:t>
            </w:r>
            <w:r w:rsidRPr="001A2CE2">
              <w:fldChar w:fldCharType="end"/>
            </w:r>
            <w:r w:rsidRPr="001A2CE2">
              <w:t xml:space="preserve"> [tim./</w:t>
            </w:r>
            <w:proofErr w:type="spellStart"/>
            <w:r w:rsidRPr="001A2CE2">
              <w:t>arb.dagar</w:t>
            </w:r>
            <w:proofErr w:type="spellEnd"/>
            <w:r w:rsidRPr="001A2CE2">
              <w:t>]</w:t>
            </w:r>
          </w:p>
        </w:tc>
        <w:tc>
          <w:tcPr>
            <w:tcW w:w="2777" w:type="dxa"/>
            <w:shd w:val="clear" w:color="auto" w:fill="auto"/>
          </w:tcPr>
          <w:p w:rsidRPr="001A2CE2" w:rsidR="0068440F" w:rsidP="001A2CE2" w:rsidRDefault="0068440F" w14:paraId="1A36F04C" w14:textId="2897BB51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 w:rsidR="001A2CE2">
              <w:rPr>
                <w:rFonts w:cstheme="minorHAnsi"/>
              </w:rPr>
              <w:t xml:space="preserve"> NEJ</w:t>
            </w:r>
          </w:p>
          <w:p w:rsidRPr="001A2CE2" w:rsidR="0068440F" w:rsidP="001A2CE2" w:rsidRDefault="0068440F" w14:paraId="48AD4104" w14:textId="2B03F5BB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Pr="00240FE7" w:rsidR="00DA3109" w:rsidTr="0087103F" w14:paraId="1A211571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667F1A00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35156E9B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  <w:b/>
              </w:rPr>
              <w:t xml:space="preserve">Planeras uppstartsmöte där Klinisk fysiologi behöver delta? </w:t>
            </w:r>
            <w:r w:rsidRPr="0087103F">
              <w:rPr>
                <w:rFonts w:cstheme="minorHAnsi"/>
              </w:rPr>
              <w:t xml:space="preserve"> </w:t>
            </w:r>
          </w:p>
        </w:tc>
        <w:tc>
          <w:tcPr>
            <w:tcW w:w="2986" w:type="dxa"/>
            <w:shd w:val="clear" w:color="auto" w:fill="auto"/>
          </w:tcPr>
          <w:p w:rsidRPr="001A2CE2" w:rsidR="0068440F" w:rsidP="001A2CE2" w:rsidRDefault="0068440F" w14:paraId="12410CC6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Ja, ange datum </w:t>
            </w:r>
            <w:r w:rsidRPr="001A2CE2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rPr>
                <w:rFonts w:cstheme="minorHAnsi"/>
              </w:rPr>
              <w:instrText xml:space="preserve"> FORMTEXT </w:instrText>
            </w:r>
            <w:r w:rsidRPr="001A2CE2">
              <w:rPr>
                <w:rFonts w:cstheme="minorHAnsi"/>
              </w:rPr>
            </w:r>
            <w:r w:rsidRPr="001A2CE2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fldChar w:fldCharType="end"/>
            </w:r>
          </w:p>
          <w:p w:rsidRPr="001A2CE2" w:rsidR="0068440F" w:rsidP="001A2CE2" w:rsidRDefault="0068440F" w14:paraId="6493C0F3" w14:textId="77777777">
            <w:pPr>
              <w:spacing w:after="0"/>
              <w:rPr>
                <w:rFonts w:cstheme="minorHAnsi"/>
              </w:rPr>
            </w:pPr>
          </w:p>
        </w:tc>
        <w:tc>
          <w:tcPr>
            <w:tcW w:w="2777" w:type="dxa"/>
            <w:shd w:val="clear" w:color="auto" w:fill="auto"/>
          </w:tcPr>
          <w:p w:rsidRPr="001A2CE2" w:rsidR="0068440F" w:rsidP="001A2CE2" w:rsidRDefault="0068440F" w14:paraId="135E0CE3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NEJ</w:t>
            </w:r>
          </w:p>
        </w:tc>
      </w:tr>
      <w:tr w:rsidRPr="00240FE7" w:rsidR="00DA3109" w:rsidTr="0087103F" w14:paraId="1A583018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</w:tcPr>
          <w:p w:rsidRPr="0084649C" w:rsidR="0068440F" w:rsidP="001A2CE2" w:rsidRDefault="0068440F" w14:paraId="024053A4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4827" w:type="dxa"/>
            <w:gridSpan w:val="2"/>
            <w:shd w:val="clear" w:color="auto" w:fill="auto"/>
          </w:tcPr>
          <w:p w:rsidRPr="0087103F" w:rsidR="0068440F" w:rsidP="001A2CE2" w:rsidRDefault="0068440F" w14:paraId="78D567E8" w14:textId="77777777">
            <w:pPr>
              <w:spacing w:after="0"/>
              <w:rPr>
                <w:rFonts w:cstheme="minorHAnsi"/>
                <w:bCs/>
              </w:rPr>
            </w:pPr>
            <w:r w:rsidRPr="0087103F">
              <w:rPr>
                <w:rFonts w:cstheme="minorHAnsi"/>
                <w:b/>
              </w:rPr>
              <w:t>Finansieras studien helt eller delvis genom ett privat företag?</w:t>
            </w:r>
          </w:p>
        </w:tc>
        <w:tc>
          <w:tcPr>
            <w:tcW w:w="2986" w:type="dxa"/>
            <w:shd w:val="clear" w:color="auto" w:fill="auto"/>
          </w:tcPr>
          <w:p w:rsidRPr="001A2CE2" w:rsidR="0068440F" w:rsidP="001A2CE2" w:rsidRDefault="0068440F" w14:paraId="2E002B5E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JA, ange vilket/vilka </w:t>
            </w:r>
          </w:p>
          <w:p w:rsidRPr="001A2CE2" w:rsidR="0068440F" w:rsidP="001A2CE2" w:rsidRDefault="0068440F" w14:paraId="42E0F96A" w14:textId="1BD5F4F2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rPr>
                <w:rFonts w:cstheme="minorHAnsi"/>
              </w:rPr>
              <w:instrText xml:space="preserve"> FORMTEXT </w:instrText>
            </w:r>
            <w:r w:rsidRPr="001A2CE2">
              <w:rPr>
                <w:rFonts w:cstheme="minorHAnsi"/>
              </w:rPr>
            </w:r>
            <w:r w:rsidRPr="001A2CE2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1A2CE2" w:rsidR="0068440F" w:rsidP="001A2CE2" w:rsidRDefault="0068440F" w14:paraId="4BCD3432" w14:textId="7DE1D86A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NEJ</w:t>
            </w:r>
          </w:p>
        </w:tc>
      </w:tr>
      <w:tr w:rsidRPr="00240FE7" w:rsidR="0084649C" w:rsidTr="0087103F" w14:paraId="2BAD6845" w14:textId="77777777">
        <w:trPr>
          <w:gridAfter w:val="1"/>
          <w:wAfter w:w="20" w:type="dxa"/>
          <w:trHeight w:val="131"/>
        </w:trPr>
        <w:tc>
          <w:tcPr>
            <w:tcW w:w="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649C" w:rsidR="0084649C" w:rsidP="001A2CE2" w:rsidRDefault="0084649C" w14:paraId="30A88D92" w14:textId="77777777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4649C"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7103F" w:rsidR="0084649C" w:rsidP="001A2CE2" w:rsidRDefault="0084649C" w14:paraId="4D4BF467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Hur ska undersökningar debiteras?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A2CE2" w:rsidR="0084649C" w:rsidP="001A2CE2" w:rsidRDefault="0084649C" w14:paraId="75EBEF80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Internt SU/VGR ange ansvars nr. </w:t>
            </w:r>
          </w:p>
          <w:p w:rsidRPr="001A2CE2" w:rsidR="0084649C" w:rsidP="001A2CE2" w:rsidRDefault="0084649C" w14:paraId="77500AC4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rPr>
                <w:rFonts w:cstheme="minorHAnsi"/>
              </w:rPr>
              <w:instrText xml:space="preserve"> FORMTEXT </w:instrText>
            </w:r>
            <w:r w:rsidRPr="001A2CE2">
              <w:rPr>
                <w:rFonts w:cstheme="minorHAnsi"/>
              </w:rPr>
            </w:r>
            <w:r w:rsidRPr="001A2CE2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fldChar w:fldCharType="end"/>
            </w:r>
          </w:p>
          <w:p w:rsidRPr="001A2CE2" w:rsidR="0084649C" w:rsidP="001A2CE2" w:rsidRDefault="0084649C" w14:paraId="54B9F86A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Meddelas senare</w:t>
            </w:r>
          </w:p>
        </w:tc>
        <w:tc>
          <w:tcPr>
            <w:tcW w:w="2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A2CE2" w:rsidR="0084649C" w:rsidP="001A2CE2" w:rsidRDefault="0084649C" w14:paraId="7D7BD40B" w14:textId="77777777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CE2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fldChar w:fldCharType="end"/>
            </w:r>
            <w:r w:rsidRPr="001A2CE2">
              <w:rPr>
                <w:rFonts w:cstheme="minorHAnsi"/>
              </w:rPr>
              <w:t xml:space="preserve"> Extern fakturering, faktureringsadress inkl. tel.nr. och epost för kontaktpersonfakturering</w:t>
            </w:r>
          </w:p>
          <w:p w:rsidRPr="001A2CE2" w:rsidR="0084649C" w:rsidP="001A2CE2" w:rsidRDefault="0084649C" w14:paraId="3A215457" w14:textId="5359D73F">
            <w:pPr>
              <w:spacing w:after="0"/>
              <w:rPr>
                <w:rFonts w:cstheme="minorHAnsi"/>
              </w:rPr>
            </w:pPr>
            <w:r w:rsidRPr="001A2CE2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CE2">
              <w:rPr>
                <w:rFonts w:cstheme="minorHAnsi"/>
              </w:rPr>
              <w:instrText xml:space="preserve"> FORMTEXT </w:instrText>
            </w:r>
            <w:r w:rsidRPr="001A2CE2">
              <w:rPr>
                <w:rFonts w:cstheme="minorHAnsi"/>
              </w:rPr>
            </w:r>
            <w:r w:rsidRPr="001A2CE2">
              <w:rPr>
                <w:rFonts w:cstheme="minorHAnsi"/>
              </w:rPr>
              <w:fldChar w:fldCharType="separate"/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t> </w:t>
            </w:r>
            <w:r w:rsidRPr="001A2CE2">
              <w:rPr>
                <w:rFonts w:cstheme="minorHAnsi"/>
              </w:rPr>
              <w:fldChar w:fldCharType="end"/>
            </w:r>
          </w:p>
        </w:tc>
      </w:tr>
      <w:tr w:rsidRPr="00240FE7" w:rsidR="0068440F" w:rsidTr="0087103F" w14:paraId="7E9D4325" w14:textId="77777777">
        <w:trPr>
          <w:gridAfter w:val="1"/>
          <w:wAfter w:w="20" w:type="dxa"/>
          <w:trHeight w:val="131"/>
        </w:trPr>
        <w:tc>
          <w:tcPr>
            <w:tcW w:w="11137" w:type="dxa"/>
            <w:gridSpan w:val="7"/>
            <w:shd w:val="clear" w:color="auto" w:fill="B4E5FF" w:themeFill="accent1" w:themeFillTint="33"/>
          </w:tcPr>
          <w:p w:rsidRPr="000013C8" w:rsidR="0068440F" w:rsidP="00DA3109" w:rsidRDefault="0068440F" w14:paraId="1313EDFA" w14:textId="7777777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013C8">
              <w:rPr>
                <w:rFonts w:cstheme="minorHAnsi"/>
                <w:b/>
                <w:sz w:val="24"/>
                <w:szCs w:val="24"/>
              </w:rPr>
              <w:t>Ifylles vid Hjärtultraljuds undersökningar</w:t>
            </w:r>
          </w:p>
        </w:tc>
      </w:tr>
      <w:tr w:rsidRPr="0087103F" w:rsidR="0084649C" w:rsidTr="0087103F" w14:paraId="071CA42B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C35B28" w:rsidRDefault="00C35B28" w14:paraId="7225CC8A" w14:textId="390FE85B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20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C35B28" w:rsidRDefault="0068440F" w14:paraId="2F24ABC4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Antal undersökningar per patient och </w:t>
            </w:r>
            <w:proofErr w:type="spellStart"/>
            <w:r w:rsidRPr="0087103F">
              <w:rPr>
                <w:rFonts w:cstheme="minorHAnsi"/>
                <w:b/>
              </w:rPr>
              <w:t>ev</w:t>
            </w:r>
            <w:proofErr w:type="spellEnd"/>
            <w:r w:rsidRPr="0087103F">
              <w:rPr>
                <w:rFonts w:cstheme="minorHAnsi"/>
                <w:b/>
              </w:rPr>
              <w:t xml:space="preserve"> tidsintervall mellan undersökningar</w:t>
            </w:r>
          </w:p>
          <w:p w:rsidRPr="0087103F" w:rsidR="0068440F" w:rsidP="00C35B28" w:rsidRDefault="0068440F" w14:paraId="2CDE4BC1" w14:textId="5DF84C05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Cs/>
              </w:rPr>
              <w:t xml:space="preserve">(alternativt ”till progress, till läkning” </w:t>
            </w:r>
            <w:proofErr w:type="gramStart"/>
            <w:r w:rsidRPr="0087103F">
              <w:rPr>
                <w:rFonts w:cstheme="minorHAnsi"/>
                <w:bCs/>
              </w:rPr>
              <w:t>etc.</w:t>
            </w:r>
            <w:proofErr w:type="gramEnd"/>
            <w:r w:rsidRPr="0087103F">
              <w:rPr>
                <w:rFonts w:cstheme="minorHAnsi"/>
                <w:bCs/>
              </w:rPr>
              <w:t>)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C35B28" w:rsidRDefault="0068440F" w14:paraId="670D04E0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  <w:p w:rsidRPr="0087103F" w:rsidR="0068440F" w:rsidP="00C35B28" w:rsidRDefault="0068440F" w14:paraId="7980F670" w14:textId="77777777">
            <w:pPr>
              <w:spacing w:after="0"/>
            </w:pPr>
          </w:p>
        </w:tc>
        <w:tc>
          <w:tcPr>
            <w:tcW w:w="2777" w:type="dxa"/>
            <w:shd w:val="clear" w:color="auto" w:fill="auto"/>
          </w:tcPr>
          <w:p w:rsidRPr="0087103F" w:rsidR="0068440F" w:rsidP="00C35B28" w:rsidRDefault="0068440F" w14:paraId="637B2A8F" w14:textId="77777777">
            <w:pPr>
              <w:spacing w:after="0"/>
              <w:jc w:val="center"/>
            </w:pPr>
          </w:p>
        </w:tc>
      </w:tr>
      <w:tr w:rsidRPr="0087103F" w:rsidR="0084649C" w:rsidTr="0087103F" w14:paraId="5B57238B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C35B28" w:rsidRDefault="00C35B28" w14:paraId="70D2AE87" w14:textId="76D6B675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21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C35B28" w:rsidRDefault="0068440F" w14:paraId="5D7E77FD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 xml:space="preserve">Särskilda krav på undersökningsutrustning?                                 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C35B28" w:rsidRDefault="0068440F" w14:paraId="57CE03FE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C35B28" w:rsidRDefault="0068440F" w14:paraId="157C145F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542645F8" w14:textId="143AA86E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84649C" w:rsidTr="0087103F" w14:paraId="6D4FA1B4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C35B28" w14:paraId="38FB6D47" w14:textId="19BE66F3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22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209C1835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>Behövs studiespecifik utbildning av personal?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1F5973CF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DA3109" w:rsidRDefault="0068440F" w14:paraId="45BC9BC6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6FB0D105" w14:textId="295C3BC9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84649C" w:rsidTr="0087103F" w14:paraId="622B7DC7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C35B28" w14:paraId="22FB5E05" w14:textId="2AD5DD5C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23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2052A163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 xml:space="preserve">För hjärtultraljud </w:t>
            </w:r>
            <w:r w:rsidRPr="0087103F">
              <w:rPr>
                <w:b/>
                <w:u w:val="single"/>
              </w:rPr>
              <w:t xml:space="preserve">ange alltid </w:t>
            </w:r>
            <w:r w:rsidRPr="0087103F">
              <w:rPr>
                <w:b/>
              </w:rPr>
              <w:t xml:space="preserve">önskade parametrar </w:t>
            </w:r>
            <w:r w:rsidRPr="0087103F">
              <w:rPr>
                <w:bCs/>
              </w:rPr>
              <w:t>(</w:t>
            </w:r>
            <w:proofErr w:type="gramStart"/>
            <w:r w:rsidRPr="0087103F">
              <w:rPr>
                <w:bCs/>
              </w:rPr>
              <w:t>t.ex.</w:t>
            </w:r>
            <w:proofErr w:type="gramEnd"/>
            <w:r w:rsidRPr="0087103F">
              <w:rPr>
                <w:bCs/>
              </w:rPr>
              <w:t xml:space="preserve"> LVEF)</w:t>
            </w:r>
            <w:r w:rsidRPr="0087103F">
              <w:rPr>
                <w:b/>
              </w:rPr>
              <w:t xml:space="preserve"> 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1D0615F4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  <w:p w:rsidRPr="0087103F" w:rsidR="0068440F" w:rsidP="00DA3109" w:rsidRDefault="0068440F" w14:paraId="0D84F3F5" w14:textId="77777777">
            <w:pPr>
              <w:spacing w:after="0"/>
            </w:pP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408FA7F7" w14:textId="77777777">
            <w:pPr>
              <w:spacing w:after="0"/>
              <w:jc w:val="center"/>
            </w:pPr>
          </w:p>
        </w:tc>
      </w:tr>
      <w:tr w:rsidRPr="0087103F" w:rsidR="0084649C" w:rsidTr="0087103F" w14:paraId="48D62A75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C35B28" w14:paraId="39852D56" w14:textId="505FFFA4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24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45290140" w14:textId="77777777">
            <w:pPr>
              <w:spacing w:after="0"/>
              <w:rPr>
                <w:bCs/>
              </w:rPr>
            </w:pPr>
            <w:r w:rsidRPr="0087103F">
              <w:rPr>
                <w:b/>
              </w:rPr>
              <w:t>Speciella patientförberedelser?</w:t>
            </w:r>
            <w:r w:rsidRPr="0087103F">
              <w:rPr>
                <w:bCs/>
              </w:rPr>
              <w:t xml:space="preserve">             </w:t>
            </w:r>
          </w:p>
          <w:p w:rsidRPr="0087103F" w:rsidR="0068440F" w:rsidP="00DA3109" w:rsidRDefault="0068440F" w14:paraId="5121D941" w14:textId="77777777">
            <w:pPr>
              <w:spacing w:after="0"/>
            </w:pPr>
            <w:r w:rsidRPr="0087103F">
              <w:rPr>
                <w:bCs/>
              </w:rPr>
              <w:t>(</w:t>
            </w:r>
            <w:proofErr w:type="gramStart"/>
            <w:r w:rsidRPr="0087103F">
              <w:t>t.ex.</w:t>
            </w:r>
            <w:proofErr w:type="gramEnd"/>
            <w:r w:rsidRPr="0087103F">
              <w:t xml:space="preserve"> viss medicinering) 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1A9866C3" w14:textId="77777777">
            <w:pPr>
              <w:spacing w:after="0"/>
            </w:pPr>
            <w:r w:rsidRPr="0087103F"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ange vad    </w:t>
            </w:r>
          </w:p>
          <w:p w:rsidRPr="0087103F" w:rsidR="0068440F" w:rsidP="00DA3109" w:rsidRDefault="0068440F" w14:paraId="63AAF9A4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3137E843" w14:textId="77777777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NEJ</w:t>
            </w:r>
          </w:p>
        </w:tc>
      </w:tr>
      <w:tr w:rsidRPr="0087103F" w:rsidR="0084649C" w:rsidTr="0087103F" w14:paraId="59AB752F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C35B28" w14:paraId="5B27955B" w14:textId="4365B4F2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25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1899AF82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Behov av särskild patientövervakning?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5AEED3D5" w14:textId="77777777">
            <w:pPr>
              <w:spacing w:after="0"/>
            </w:pPr>
            <w:r w:rsidRPr="0087103F"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ange vad    </w:t>
            </w:r>
          </w:p>
          <w:p w:rsidRPr="0087103F" w:rsidR="0068440F" w:rsidP="00DA3109" w:rsidRDefault="0068440F" w14:paraId="174188C5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4828A0BE" w14:textId="77777777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NEJ</w:t>
            </w:r>
          </w:p>
        </w:tc>
      </w:tr>
      <w:tr w:rsidRPr="0087103F" w:rsidR="0084649C" w:rsidTr="0087103F" w14:paraId="6B3ED45B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C35B28" w14:paraId="21BB75F3" w14:textId="1355778E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26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2FA8B801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Särskild bildtagning?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76A7D833" w14:textId="77777777">
            <w:pPr>
              <w:spacing w:after="0"/>
            </w:pPr>
            <w:r w:rsidRPr="0087103F"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förteckning bifogas ansökan. Namn på bifogat dokument </w:t>
            </w:r>
            <w:proofErr w:type="spellStart"/>
            <w:r w:rsidRPr="0087103F">
              <w:t>inkl</w:t>
            </w:r>
            <w:proofErr w:type="spellEnd"/>
            <w:r w:rsidRPr="0087103F">
              <w:t xml:space="preserve"> sida anges nedan    </w:t>
            </w:r>
          </w:p>
          <w:p w:rsidRPr="0087103F" w:rsidR="0068440F" w:rsidP="00DA3109" w:rsidRDefault="0068440F" w14:paraId="201E1491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3D07B1DA" w14:textId="526E4DDC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4BFACC8F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DA3109" w14:paraId="646590EE" w14:textId="7F7C97AB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27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2775EDA1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Särskilda mätparametrar?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7229F3EE" w14:textId="77777777">
            <w:pPr>
              <w:spacing w:after="0"/>
            </w:pPr>
            <w:r w:rsidRPr="0087103F"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nedan anges vilken/vilka </w:t>
            </w:r>
          </w:p>
          <w:p w:rsidRPr="0087103F" w:rsidR="0068440F" w:rsidP="00DA3109" w:rsidRDefault="0068440F" w14:paraId="1B8F6DB7" w14:textId="40609653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6870D726" w14:textId="6CADC178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7856104E" w14:textId="77777777">
        <w:trPr>
          <w:gridAfter w:val="1"/>
          <w:wAfter w:w="20" w:type="dxa"/>
          <w:trHeight w:val="131"/>
        </w:trPr>
        <w:tc>
          <w:tcPr>
            <w:tcW w:w="532" w:type="dxa"/>
            <w:gridSpan w:val="2"/>
          </w:tcPr>
          <w:p w:rsidRPr="0087103F" w:rsidR="0068440F" w:rsidP="00DA3109" w:rsidRDefault="00DA3109" w14:paraId="6F86582C" w14:textId="3E7F95C1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28</w:t>
            </w:r>
          </w:p>
        </w:tc>
        <w:tc>
          <w:tcPr>
            <w:tcW w:w="4842" w:type="dxa"/>
            <w:gridSpan w:val="3"/>
            <w:shd w:val="clear" w:color="auto" w:fill="auto"/>
          </w:tcPr>
          <w:p w:rsidRPr="0087103F" w:rsidR="0068440F" w:rsidP="00DA3109" w:rsidRDefault="0068440F" w14:paraId="0FF1821A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Särskild tolkning av mätresultat/bilder?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DA3109" w:rsidRDefault="0068440F" w14:paraId="3F18EB7F" w14:textId="77777777">
            <w:pPr>
              <w:spacing w:after="0"/>
            </w:pPr>
            <w:r w:rsidRPr="0087103F">
              <w:fldChar w:fldCharType="begin">
                <w:ffData>
                  <w:name w:val="Kryss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enligt särskilt studieformulär</w:t>
            </w:r>
          </w:p>
        </w:tc>
        <w:tc>
          <w:tcPr>
            <w:tcW w:w="2777" w:type="dxa"/>
            <w:shd w:val="clear" w:color="auto" w:fill="auto"/>
          </w:tcPr>
          <w:p w:rsidRPr="0087103F" w:rsidR="0068440F" w:rsidP="00DA3109" w:rsidRDefault="0068440F" w14:paraId="3A0F4EFD" w14:textId="60E3FC8C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Kryss20" w:id="1"/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bookmarkEnd w:id="1"/>
            <w:r w:rsidR="0087103F">
              <w:t xml:space="preserve"> </w:t>
            </w:r>
            <w:r w:rsidRPr="0087103F">
              <w:t>NEJ</w:t>
            </w:r>
          </w:p>
        </w:tc>
      </w:tr>
      <w:tr w:rsidRPr="00240FE7" w:rsidR="0084649C" w:rsidTr="0087103F" w14:paraId="793B6DD7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DA3109" w:rsidR="0068440F" w:rsidP="00DA3109" w:rsidRDefault="00DA3109" w14:paraId="18BC7CB8" w14:textId="5AF4EB2D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4812" w:type="dxa"/>
            <w:shd w:val="clear" w:color="auto" w:fill="auto"/>
          </w:tcPr>
          <w:p w:rsidRPr="00DA3109" w:rsidR="0068440F" w:rsidP="00DA3109" w:rsidRDefault="0068440F" w14:paraId="12096667" w14:textId="77777777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DA3109">
              <w:rPr>
                <w:rFonts w:cstheme="minorHAnsi"/>
                <w:b/>
                <w:bCs/>
                <w:color w:val="000000"/>
              </w:rPr>
              <w:t xml:space="preserve">Vad är undersökningens syfte i studien? </w:t>
            </w:r>
          </w:p>
          <w:p w:rsidRPr="00DA3109" w:rsidR="0068440F" w:rsidP="00DA3109" w:rsidRDefault="0068440F" w14:paraId="0DAA42CE" w14:textId="77777777">
            <w:pPr>
              <w:spacing w:after="0"/>
              <w:rPr>
                <w:rFonts w:cstheme="minorHAnsi"/>
              </w:rPr>
            </w:pPr>
            <w:r w:rsidRPr="00DA3109">
              <w:rPr>
                <w:rFonts w:cstheme="minorHAnsi"/>
                <w:color w:val="000000"/>
              </w:rPr>
              <w:t>(</w:t>
            </w:r>
            <w:proofErr w:type="gramStart"/>
            <w:r w:rsidRPr="00DA3109">
              <w:rPr>
                <w:rFonts w:cstheme="minorHAnsi"/>
                <w:color w:val="000000"/>
              </w:rPr>
              <w:t>t ex</w:t>
            </w:r>
            <w:proofErr w:type="gramEnd"/>
            <w:r w:rsidRPr="00DA3109">
              <w:rPr>
                <w:rFonts w:cstheme="minorHAnsi"/>
                <w:color w:val="000000"/>
              </w:rPr>
              <w:t xml:space="preserve"> svikt, klaffstenos mm)</w:t>
            </w:r>
          </w:p>
        </w:tc>
        <w:tc>
          <w:tcPr>
            <w:tcW w:w="2981" w:type="dxa"/>
            <w:shd w:val="clear" w:color="auto" w:fill="auto"/>
          </w:tcPr>
          <w:p w:rsidRPr="00880584" w:rsidR="0068440F" w:rsidP="00DA3109" w:rsidRDefault="0068440F" w14:paraId="57D193F4" w14:textId="77777777">
            <w:pPr>
              <w:spacing w:after="0"/>
              <w:rPr>
                <w:rFonts w:cstheme="minorHAnsi"/>
                <w:b/>
              </w:rPr>
            </w:pPr>
            <w:r w:rsidRPr="00880584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0584">
              <w:rPr>
                <w:rFonts w:cstheme="minorHAnsi"/>
                <w:b/>
              </w:rPr>
              <w:instrText xml:space="preserve"> FORMTEXT </w:instrText>
            </w:r>
            <w:r w:rsidRPr="00880584">
              <w:rPr>
                <w:rFonts w:cstheme="minorHAnsi"/>
                <w:b/>
              </w:rPr>
            </w:r>
            <w:r w:rsidRPr="00880584">
              <w:rPr>
                <w:rFonts w:cstheme="minorHAnsi"/>
                <w:b/>
              </w:rPr>
              <w:fldChar w:fldCharType="separate"/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t> </w:t>
            </w:r>
            <w:r w:rsidRPr="00880584">
              <w:rPr>
                <w:rFonts w:cstheme="minorHAnsi"/>
                <w:b/>
              </w:rPr>
              <w:fldChar w:fldCharType="end"/>
            </w:r>
          </w:p>
          <w:p w:rsidRPr="00FA5EE7" w:rsidR="0068440F" w:rsidP="00DA3109" w:rsidRDefault="0068440F" w14:paraId="1E25DD8C" w14:textId="77777777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2782" w:type="dxa"/>
            <w:shd w:val="clear" w:color="auto" w:fill="auto"/>
          </w:tcPr>
          <w:p w:rsidRPr="00B73DE2" w:rsidR="0068440F" w:rsidP="00DA3109" w:rsidRDefault="0068440F" w14:paraId="2DB0F889" w14:textId="77777777">
            <w:pPr>
              <w:spacing w:after="0"/>
              <w:rPr>
                <w:rFonts w:ascii="Calibri" w:hAnsi="Calibri"/>
              </w:rPr>
            </w:pPr>
          </w:p>
        </w:tc>
      </w:tr>
      <w:tr w:rsidRPr="00240FE7" w:rsidR="0068440F" w:rsidTr="0087103F" w14:paraId="1484439A" w14:textId="77777777">
        <w:trPr>
          <w:gridAfter w:val="1"/>
          <w:wAfter w:w="20" w:type="dxa"/>
          <w:trHeight w:val="131"/>
        </w:trPr>
        <w:tc>
          <w:tcPr>
            <w:tcW w:w="11137" w:type="dxa"/>
            <w:gridSpan w:val="7"/>
            <w:shd w:val="clear" w:color="auto" w:fill="B4E5FF" w:themeFill="accent1" w:themeFillTint="33"/>
          </w:tcPr>
          <w:p w:rsidRPr="0087103F" w:rsidR="0068440F" w:rsidP="00DA3109" w:rsidRDefault="0068440F" w14:paraId="77F1DBA5" w14:textId="7777777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103F">
              <w:rPr>
                <w:rFonts w:cstheme="minorHAnsi"/>
                <w:b/>
                <w:sz w:val="24"/>
                <w:szCs w:val="24"/>
              </w:rPr>
              <w:t>Ifylles vid Lung-och arbetsfysiologiska undersökningar</w:t>
            </w:r>
          </w:p>
        </w:tc>
      </w:tr>
      <w:tr w:rsidRPr="0087103F" w:rsidR="0084649C" w:rsidTr="0087103F" w14:paraId="23695C4A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31222BC2" w14:textId="67D5713E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30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06F58FE4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Antal undersökningar per patient och </w:t>
            </w:r>
            <w:proofErr w:type="spellStart"/>
            <w:r w:rsidRPr="0087103F">
              <w:rPr>
                <w:rFonts w:cstheme="minorHAnsi"/>
                <w:b/>
              </w:rPr>
              <w:t>ev</w:t>
            </w:r>
            <w:proofErr w:type="spellEnd"/>
            <w:r w:rsidRPr="0087103F">
              <w:rPr>
                <w:rFonts w:cstheme="minorHAnsi"/>
                <w:b/>
              </w:rPr>
              <w:t xml:space="preserve"> tidsintervall mellan undersökningar</w:t>
            </w:r>
          </w:p>
          <w:p w:rsidRPr="0087103F" w:rsidR="0068440F" w:rsidP="00DA3109" w:rsidRDefault="0068440F" w14:paraId="159DCC36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</w:rPr>
              <w:t xml:space="preserve"> </w:t>
            </w:r>
            <w:r w:rsidRPr="0087103F">
              <w:rPr>
                <w:rFonts w:cstheme="minorHAnsi"/>
                <w:bCs/>
              </w:rPr>
              <w:t xml:space="preserve">(alternativt ”till progress, till läkning” </w:t>
            </w:r>
            <w:proofErr w:type="gramStart"/>
            <w:r w:rsidRPr="0087103F">
              <w:rPr>
                <w:rFonts w:cstheme="minorHAnsi"/>
                <w:bCs/>
              </w:rPr>
              <w:t>etc.</w:t>
            </w:r>
            <w:proofErr w:type="gramEnd"/>
            <w:r w:rsidRPr="0087103F">
              <w:rPr>
                <w:rFonts w:cstheme="minorHAnsi"/>
                <w:bCs/>
              </w:rPr>
              <w:t>)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61AFF7CD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  <w:p w:rsidRPr="0087103F" w:rsidR="0068440F" w:rsidP="00DA3109" w:rsidRDefault="0068440F" w14:paraId="36C2588D" w14:textId="77777777">
            <w:pPr>
              <w:spacing w:after="0"/>
            </w:pP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58CBF456" w14:textId="77777777">
            <w:pPr>
              <w:spacing w:after="0"/>
            </w:pPr>
          </w:p>
        </w:tc>
      </w:tr>
      <w:tr w:rsidRPr="0087103F" w:rsidR="0084649C" w:rsidTr="0087103F" w14:paraId="26B78990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1C063C95" w14:textId="288B8B69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31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364ECE5C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 xml:space="preserve">Särskilda krav på undersökningsutrustning?                                 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084F7C0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DA3109" w:rsidRDefault="0068440F" w14:paraId="6C562C39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40EB876F" w14:textId="255C6CB0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84649C" w:rsidTr="0087103F" w14:paraId="24FB604B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6A2523CA" w14:textId="422CD85F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32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2DDAEB5A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>Behövs studiespecifik utbildning av personal?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4283B5E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DA3109" w:rsidRDefault="0068440F" w14:paraId="51E679CB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11DB4BE6" w14:textId="65C27001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84649C" w:rsidTr="0087103F" w14:paraId="2652880F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5AA9D764" w14:textId="2F1FC42F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lastRenderedPageBreak/>
              <w:t>33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40B8EF5F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Särskilda mätparametrar?</w:t>
            </w:r>
          </w:p>
          <w:p w:rsidRPr="0087103F" w:rsidR="0068440F" w:rsidP="00DA3109" w:rsidRDefault="0068440F" w14:paraId="11C3D366" w14:textId="77777777">
            <w:pPr>
              <w:spacing w:after="0"/>
              <w:rPr>
                <w:bCs/>
              </w:rPr>
            </w:pPr>
            <w:r w:rsidRPr="0087103F">
              <w:rPr>
                <w:bCs/>
              </w:rPr>
              <w:t>(exempelvis SVC, FVC)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2091B943" w14:textId="77777777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anges vilken/vilka</w:t>
            </w:r>
          </w:p>
          <w:p w:rsidRPr="0087103F" w:rsidR="0068440F" w:rsidP="00DA3109" w:rsidRDefault="0068440F" w14:paraId="117D0494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04254EF4" w14:textId="6F4FCEEC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0C111D2F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  <w:shd w:val="clear" w:color="auto" w:fill="auto"/>
          </w:tcPr>
          <w:p w:rsidRPr="0087103F" w:rsidR="0068440F" w:rsidP="00DA3109" w:rsidRDefault="00DA3109" w14:paraId="473A81BD" w14:textId="1188417B">
            <w:pPr>
              <w:spacing w:after="0"/>
              <w:jc w:val="center"/>
              <w:rPr>
                <w:rFonts w:cstheme="minorHAnsi"/>
                <w:b/>
                <w:highlight w:val="yellow"/>
              </w:rPr>
            </w:pPr>
            <w:r w:rsidRPr="0087103F">
              <w:rPr>
                <w:rFonts w:cstheme="minorHAnsi"/>
                <w:b/>
              </w:rPr>
              <w:t>34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2A9004C8" w14:textId="77777777">
            <w:pPr>
              <w:pStyle w:val="elementtoproof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7103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Behövs speciella patientförberedelser? </w:t>
            </w:r>
          </w:p>
          <w:p w:rsidRPr="0087103F" w:rsidR="0068440F" w:rsidP="00DA3109" w:rsidRDefault="0068440F" w14:paraId="72142D51" w14:textId="77777777">
            <w:pPr>
              <w:pStyle w:val="elementtoproof"/>
              <w:rPr>
                <w:rFonts w:asciiTheme="minorHAnsi" w:hAnsiTheme="minorHAnsi"/>
                <w:sz w:val="20"/>
                <w:szCs w:val="20"/>
              </w:rPr>
            </w:pPr>
            <w:r w:rsidRPr="0087103F">
              <w:rPr>
                <w:rFonts w:asciiTheme="minorHAnsi" w:hAnsiTheme="minorHAnsi"/>
                <w:color w:val="000000"/>
                <w:sz w:val="20"/>
                <w:szCs w:val="20"/>
              </w:rPr>
              <w:t>(exempelvis viss medicinering med luftrörsvidgande)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0B1B7344" w14:textId="77777777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anges vilken/vilka</w:t>
            </w:r>
          </w:p>
          <w:p w:rsidRPr="0087103F" w:rsidR="0068440F" w:rsidP="00DA3109" w:rsidRDefault="0068440F" w14:paraId="3721AE7A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222F4FB2" w14:textId="63C21789">
            <w:pPr>
              <w:spacing w:after="0"/>
              <w:rPr>
                <w:highlight w:val="yellow"/>
              </w:rPr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479BBB75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07994C6D" w14:textId="272AD824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35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1F15957E" w14:textId="77777777">
            <w:pPr>
              <w:spacing w:after="0"/>
              <w:rPr>
                <w:b/>
                <w:highlight w:val="yellow"/>
              </w:rPr>
            </w:pPr>
            <w:r w:rsidRPr="0087103F">
              <w:rPr>
                <w:b/>
              </w:rPr>
              <w:t>Särskild tolkning av mätresultat?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27A92689" w14:textId="74D7EF5E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1F3822CC" w14:textId="280DE0E0">
            <w:pPr>
              <w:spacing w:after="0"/>
              <w:rPr>
                <w:highlight w:val="yellow"/>
              </w:rPr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23BAD61B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3C735F0E" w14:textId="2D85450C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36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311276FA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 xml:space="preserve">Särskilt referensmaterial för utlåtande? </w:t>
            </w:r>
          </w:p>
          <w:p w:rsidRPr="0087103F" w:rsidR="0068440F" w:rsidP="00DA3109" w:rsidRDefault="0068440F" w14:paraId="2C6B14F6" w14:textId="77777777">
            <w:pPr>
              <w:spacing w:after="0"/>
              <w:rPr>
                <w:b/>
              </w:rPr>
            </w:pPr>
            <w:r w:rsidRPr="0087103F">
              <w:rPr>
                <w:rFonts w:cs="Calibri"/>
                <w:bCs/>
              </w:rPr>
              <w:t>(</w:t>
            </w:r>
            <w:proofErr w:type="gramStart"/>
            <w:r w:rsidRPr="0087103F">
              <w:rPr>
                <w:rFonts w:cs="Calibri"/>
                <w:bCs/>
              </w:rPr>
              <w:t>t.ex.</w:t>
            </w:r>
            <w:proofErr w:type="gramEnd"/>
            <w:r w:rsidRPr="0087103F">
              <w:rPr>
                <w:rFonts w:cs="Calibri"/>
                <w:bCs/>
              </w:rPr>
              <w:t xml:space="preserve"> ”</w:t>
            </w:r>
            <w:r w:rsidRPr="0087103F">
              <w:rPr>
                <w:rFonts w:cs="Calibri"/>
                <w:bCs/>
                <w:color w:val="000000"/>
                <w:spacing w:val="7"/>
                <w:shd w:val="clear" w:color="auto" w:fill="FFFFFF"/>
              </w:rPr>
              <w:t>Hedenströms normalmaterial för spirometri”)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230FE76D" w14:textId="77777777">
            <w:pPr>
              <w:spacing w:after="0"/>
            </w:pPr>
            <w:r w:rsidRPr="0087103F"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 ange vad    </w:t>
            </w:r>
          </w:p>
          <w:p w:rsidRPr="0087103F" w:rsidR="0068440F" w:rsidP="00DA3109" w:rsidRDefault="0068440F" w14:paraId="342E1412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782" w:type="dxa"/>
            <w:shd w:val="clear" w:color="auto" w:fill="auto"/>
          </w:tcPr>
          <w:p w:rsidRPr="0087103F" w:rsidR="0068440F" w:rsidP="00A11E1D" w:rsidRDefault="0068440F" w14:paraId="66C4B75A" w14:textId="3778BFC0">
            <w:pPr>
              <w:spacing w:after="0"/>
              <w:rPr>
                <w:highlight w:val="yellow"/>
              </w:rPr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84649C" w:rsidTr="0087103F" w14:paraId="0728D8F5" w14:textId="77777777">
        <w:trPr>
          <w:gridAfter w:val="1"/>
          <w:wAfter w:w="20" w:type="dxa"/>
          <w:trHeight w:val="131"/>
        </w:trPr>
        <w:tc>
          <w:tcPr>
            <w:tcW w:w="562" w:type="dxa"/>
            <w:gridSpan w:val="4"/>
          </w:tcPr>
          <w:p w:rsidRPr="0087103F" w:rsidR="0068440F" w:rsidP="00DA3109" w:rsidRDefault="00DA3109" w14:paraId="51B49E8D" w14:textId="381AB726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37</w:t>
            </w:r>
          </w:p>
        </w:tc>
        <w:tc>
          <w:tcPr>
            <w:tcW w:w="4812" w:type="dxa"/>
            <w:shd w:val="clear" w:color="auto" w:fill="auto"/>
          </w:tcPr>
          <w:p w:rsidRPr="0087103F" w:rsidR="0068440F" w:rsidP="00DA3109" w:rsidRDefault="0068440F" w14:paraId="193371C6" w14:textId="77777777">
            <w:pPr>
              <w:pStyle w:val="elementtoproof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7103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Önskas mätning av diffusionskapacitet? </w:t>
            </w:r>
          </w:p>
          <w:p w:rsidR="000013C8" w:rsidP="00DA3109" w:rsidRDefault="000013C8" w14:paraId="00A52621" w14:textId="77777777">
            <w:pPr>
              <w:pStyle w:val="elementtoproof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  <w:p w:rsidRPr="0087103F" w:rsidR="0068440F" w:rsidP="00DA3109" w:rsidRDefault="0068440F" w14:paraId="65A077A5" w14:textId="63459D01">
            <w:pPr>
              <w:pStyle w:val="elementtoproof"/>
              <w:rPr>
                <w:rFonts w:asciiTheme="minorHAnsi" w:hAnsiTheme="minorHAnsi"/>
                <w:sz w:val="20"/>
                <w:szCs w:val="20"/>
              </w:rPr>
            </w:pPr>
            <w:r w:rsidRPr="0087103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Önskas i så fall  Hb-korrigering av mätresultatet?</w:t>
            </w:r>
          </w:p>
        </w:tc>
        <w:tc>
          <w:tcPr>
            <w:tcW w:w="2981" w:type="dxa"/>
            <w:shd w:val="clear" w:color="auto" w:fill="auto"/>
          </w:tcPr>
          <w:p w:rsidRPr="0087103F" w:rsidR="0068440F" w:rsidP="00DA3109" w:rsidRDefault="0068440F" w14:paraId="581AD00E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</w:t>
            </w:r>
          </w:p>
          <w:p w:rsidRPr="0087103F" w:rsidR="00A11E1D" w:rsidP="00DA3109" w:rsidRDefault="00A11E1D" w14:paraId="0C2B917A" w14:textId="77777777">
            <w:pPr>
              <w:spacing w:after="0"/>
              <w:rPr>
                <w:rFonts w:cstheme="minorHAnsi"/>
              </w:rPr>
            </w:pPr>
          </w:p>
          <w:p w:rsidRPr="0087103F" w:rsidR="0068440F" w:rsidP="00DA3109" w:rsidRDefault="0068440F" w14:paraId="17AC7E22" w14:textId="1D3EC580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</w:t>
            </w:r>
          </w:p>
        </w:tc>
        <w:tc>
          <w:tcPr>
            <w:tcW w:w="2782" w:type="dxa"/>
            <w:shd w:val="clear" w:color="auto" w:fill="auto"/>
          </w:tcPr>
          <w:p w:rsidR="0068440F" w:rsidP="00A11E1D" w:rsidRDefault="0068440F" w14:paraId="2E8146CC" w14:textId="77777777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0013C8">
              <w:t xml:space="preserve"> </w:t>
            </w:r>
            <w:r w:rsidRPr="0087103F">
              <w:t>NEJ</w:t>
            </w:r>
          </w:p>
          <w:p w:rsidR="000013C8" w:rsidP="00A11E1D" w:rsidRDefault="000013C8" w14:paraId="1954D8F8" w14:textId="77777777">
            <w:pPr>
              <w:spacing w:after="0"/>
            </w:pPr>
          </w:p>
          <w:p w:rsidRPr="0087103F" w:rsidR="000013C8" w:rsidP="00A11E1D" w:rsidRDefault="000013C8" w14:paraId="4F6F980C" w14:textId="67146E72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>
              <w:t xml:space="preserve"> </w:t>
            </w:r>
            <w:r w:rsidRPr="0087103F">
              <w:t>NEJ</w:t>
            </w:r>
          </w:p>
        </w:tc>
      </w:tr>
      <w:tr w:rsidRPr="0087103F" w:rsidR="0068440F" w:rsidTr="0087103F" w14:paraId="08BC7C68" w14:textId="77777777">
        <w:trPr>
          <w:trHeight w:val="132"/>
        </w:trPr>
        <w:tc>
          <w:tcPr>
            <w:tcW w:w="11157" w:type="dxa"/>
            <w:gridSpan w:val="8"/>
            <w:shd w:val="clear" w:color="auto" w:fill="B4E5FF" w:themeFill="accent1" w:themeFillTint="33"/>
          </w:tcPr>
          <w:p w:rsidRPr="0087103F" w:rsidR="0068440F" w:rsidP="00A11E1D" w:rsidRDefault="0068440F" w14:paraId="40C2B592" w14:textId="77777777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7103F">
              <w:rPr>
                <w:rFonts w:cstheme="minorHAnsi"/>
                <w:b/>
                <w:sz w:val="24"/>
                <w:szCs w:val="24"/>
              </w:rPr>
              <w:t>Ifyllas vid olika typer av skintigrafi</w:t>
            </w:r>
          </w:p>
        </w:tc>
      </w:tr>
      <w:tr w:rsidRPr="0087103F" w:rsidR="006D5524" w:rsidTr="0087103F" w14:paraId="44B6677E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41FD5781" w14:textId="4040D037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38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2F12D2C5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Antal undersökningar per patient och </w:t>
            </w:r>
            <w:proofErr w:type="spellStart"/>
            <w:r w:rsidRPr="0087103F">
              <w:rPr>
                <w:rFonts w:cstheme="minorHAnsi"/>
                <w:b/>
              </w:rPr>
              <w:t>ev</w:t>
            </w:r>
            <w:proofErr w:type="spellEnd"/>
            <w:r w:rsidRPr="0087103F">
              <w:rPr>
                <w:rFonts w:cstheme="minorHAnsi"/>
                <w:b/>
              </w:rPr>
              <w:t xml:space="preserve"> tidsintervall mellan undersökningar</w:t>
            </w:r>
          </w:p>
          <w:p w:rsidRPr="0087103F" w:rsidR="0068440F" w:rsidP="00A11E1D" w:rsidRDefault="0068440F" w14:paraId="002CA06B" w14:textId="385A71D1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Cs/>
              </w:rPr>
              <w:t xml:space="preserve">(alternativt ”till progress, till läkning” </w:t>
            </w:r>
            <w:proofErr w:type="gramStart"/>
            <w:r w:rsidRPr="0087103F">
              <w:rPr>
                <w:rFonts w:cstheme="minorHAnsi"/>
                <w:bCs/>
              </w:rPr>
              <w:t>etc.</w:t>
            </w:r>
            <w:proofErr w:type="gramEnd"/>
            <w:r w:rsidRPr="0087103F">
              <w:rPr>
                <w:rFonts w:cstheme="minorHAnsi"/>
                <w:bCs/>
              </w:rPr>
              <w:t>)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4B12DBF9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  <w:p w:rsidRPr="0087103F" w:rsidR="0068440F" w:rsidP="00A11E1D" w:rsidRDefault="0068440F" w14:paraId="2D8DB4A7" w14:textId="77777777">
            <w:pPr>
              <w:spacing w:after="0"/>
            </w:pP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305840B0" w14:textId="77777777">
            <w:pPr>
              <w:spacing w:after="0"/>
            </w:pPr>
          </w:p>
        </w:tc>
      </w:tr>
      <w:tr w:rsidRPr="0087103F" w:rsidR="006D5524" w:rsidTr="0087103F" w14:paraId="2D3276FE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24AD3886" w14:textId="0D03F3E0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39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245E27CD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 xml:space="preserve">Särskilda krav på undersökningsutrustning?                                 </w:t>
            </w:r>
            <w:r w:rsidRPr="0087103F">
              <w:rPr>
                <w:rFonts w:cstheme="minorHAnsi"/>
              </w:rPr>
              <w:t>(</w:t>
            </w:r>
            <w:proofErr w:type="gramStart"/>
            <w:r w:rsidRPr="0087103F">
              <w:rPr>
                <w:rFonts w:cstheme="minorHAnsi"/>
              </w:rPr>
              <w:t>t.ex.</w:t>
            </w:r>
            <w:proofErr w:type="gramEnd"/>
            <w:r w:rsidRPr="0087103F">
              <w:rPr>
                <w:rFonts w:cstheme="minorHAnsi"/>
              </w:rPr>
              <w:t xml:space="preserve"> utförs på samma kamera)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4B29A303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A11E1D" w:rsidRDefault="0068440F" w14:paraId="175F8521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46831110" w14:textId="2E610271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6D5524" w:rsidTr="0087103F" w14:paraId="6DF9E9DE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040BC27F" w14:textId="46A3B23E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40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52313BE8" w14:textId="77777777">
            <w:pPr>
              <w:spacing w:after="0"/>
              <w:rPr>
                <w:b/>
              </w:rPr>
            </w:pPr>
            <w:r w:rsidRPr="0087103F">
              <w:rPr>
                <w:rFonts w:cstheme="minorHAnsi"/>
                <w:b/>
                <w:bCs/>
              </w:rPr>
              <w:t>Behövs studiespecifik utbildning av personal?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45D40ED8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</w:t>
            </w:r>
          </w:p>
          <w:p w:rsidRPr="0087103F" w:rsidR="0068440F" w:rsidP="00A11E1D" w:rsidRDefault="0068440F" w14:paraId="734A4CF5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047740B4" w14:textId="5AA76CC9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t>NEJ</w:t>
            </w:r>
          </w:p>
        </w:tc>
      </w:tr>
      <w:tr w:rsidRPr="0087103F" w:rsidR="006D5524" w:rsidTr="0087103F" w14:paraId="4309327C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278DD77F" w14:textId="41531351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41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0790E1B5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Behövs särskilda patientförberedelser?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5C2F8391" w14:textId="77777777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JA,</w:t>
            </w:r>
            <w:r w:rsidRPr="0087103F">
              <w:rPr>
                <w:rFonts w:cstheme="minorHAnsi"/>
              </w:rPr>
              <w:t xml:space="preserve"> ange vad</w:t>
            </w:r>
          </w:p>
          <w:p w:rsidRPr="0087103F" w:rsidR="0068440F" w:rsidP="00A11E1D" w:rsidRDefault="0068440F" w14:paraId="25D72EF7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4B3172AD" w14:textId="3BB078AF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6D5524" w:rsidTr="0087103F" w14:paraId="44A9CD24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52E29E81" w14:textId="72229717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42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5AE7A470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Bildtagning enligt rutin?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1A800F3E" w14:textId="249AE403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3DD58DB2" w14:textId="7C12A2F1">
            <w:pPr>
              <w:spacing w:after="0"/>
            </w:pPr>
            <w:r w:rsidRPr="0087103F">
              <w:fldChar w:fldCharType="begin">
                <w:ffData>
                  <w:name w:val="Kryss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="0087103F">
              <w:t xml:space="preserve"> </w:t>
            </w:r>
            <w:r w:rsidRPr="0087103F">
              <w:t>NEJ</w:t>
            </w:r>
          </w:p>
        </w:tc>
      </w:tr>
      <w:tr w:rsidRPr="0087103F" w:rsidR="006D5524" w:rsidTr="0087103F" w14:paraId="16C527F5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412FB200" w14:textId="319F8DA1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43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5DCC6E42" w14:textId="77777777">
            <w:pPr>
              <w:spacing w:after="0"/>
              <w:ind w:right="176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Behövs särskild mätning, tolkning eller bildöverföring              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06AEC607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</w:t>
            </w:r>
          </w:p>
          <w:p w:rsidRPr="0087103F" w:rsidR="0068440F" w:rsidP="00A11E1D" w:rsidRDefault="0068440F" w14:paraId="79EFAB2B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7A868C66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6D5524" w:rsidTr="0087103F" w14:paraId="1DF4943C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249AA212" w14:textId="199D7A66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44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A11E1D" w:rsidP="00A11E1D" w:rsidRDefault="0068440F" w14:paraId="3CBF325D" w14:textId="0DFBDE6C">
            <w:pPr>
              <w:spacing w:after="0"/>
              <w:rPr>
                <w:b/>
              </w:rPr>
            </w:pPr>
            <w:r w:rsidRPr="0087103F">
              <w:rPr>
                <w:b/>
              </w:rPr>
              <w:t>Behöver vi fylla i frågeformulär</w:t>
            </w:r>
            <w:r w:rsidRPr="0087103F" w:rsidR="00A11E1D">
              <w:rPr>
                <w:b/>
              </w:rPr>
              <w:t>?</w:t>
            </w:r>
          </w:p>
          <w:p w:rsidRPr="0087103F" w:rsidR="0068440F" w:rsidP="00A11E1D" w:rsidRDefault="0068440F" w14:paraId="5B484BA1" w14:textId="500CE671">
            <w:pPr>
              <w:spacing w:after="0"/>
              <w:rPr>
                <w:bCs/>
              </w:rPr>
            </w:pPr>
            <w:r w:rsidRPr="0087103F">
              <w:rPr>
                <w:bCs/>
              </w:rPr>
              <w:t>(CRF mm)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7F8A3713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</w:t>
            </w:r>
          </w:p>
          <w:p w:rsidRPr="0087103F" w:rsidR="0068440F" w:rsidP="00A11E1D" w:rsidRDefault="0068440F" w14:paraId="746FE110" w14:textId="77777777">
            <w:pPr>
              <w:spacing w:after="0"/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031A2B1C" w14:textId="77777777">
            <w:pPr>
              <w:spacing w:after="0"/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6D5524" w:rsidTr="0087103F" w14:paraId="6A7742DD" w14:textId="77777777">
        <w:trPr>
          <w:trHeight w:val="132"/>
        </w:trPr>
        <w:tc>
          <w:tcPr>
            <w:tcW w:w="547" w:type="dxa"/>
            <w:gridSpan w:val="3"/>
          </w:tcPr>
          <w:p w:rsidRPr="0087103F" w:rsidR="0068440F" w:rsidP="00A11E1D" w:rsidRDefault="00A11E1D" w14:paraId="4AE78B14" w14:textId="2899B45F">
            <w:pPr>
              <w:spacing w:after="0"/>
              <w:jc w:val="center"/>
              <w:rPr>
                <w:rFonts w:cstheme="minorHAnsi"/>
                <w:b/>
              </w:rPr>
            </w:pPr>
            <w:bookmarkStart w:name="_Hlk163811677" w:id="2"/>
            <w:r w:rsidRPr="0087103F">
              <w:rPr>
                <w:rFonts w:cstheme="minorHAnsi"/>
                <w:b/>
              </w:rPr>
              <w:t>45</w:t>
            </w:r>
          </w:p>
        </w:tc>
        <w:tc>
          <w:tcPr>
            <w:tcW w:w="4822" w:type="dxa"/>
            <w:gridSpan w:val="2"/>
            <w:shd w:val="clear" w:color="auto" w:fill="auto"/>
          </w:tcPr>
          <w:p w:rsidRPr="0087103F" w:rsidR="0068440F" w:rsidP="00A11E1D" w:rsidRDefault="0068440F" w14:paraId="2FCF6179" w14:textId="77777777">
            <w:pPr>
              <w:spacing w:after="0"/>
              <w:ind w:right="-635"/>
              <w:rPr>
                <w:b/>
              </w:rPr>
            </w:pPr>
            <w:r w:rsidRPr="0087103F">
              <w:rPr>
                <w:b/>
              </w:rPr>
              <w:t xml:space="preserve">Är strålskydd godkänt i EPM ansökan? </w:t>
            </w:r>
            <w:r w:rsidRPr="0087103F">
              <w:rPr>
                <w:bCs/>
              </w:rPr>
              <w:t xml:space="preserve"> </w:t>
            </w:r>
          </w:p>
        </w:tc>
        <w:tc>
          <w:tcPr>
            <w:tcW w:w="2986" w:type="dxa"/>
            <w:shd w:val="clear" w:color="auto" w:fill="auto"/>
          </w:tcPr>
          <w:p w:rsidRPr="0087103F" w:rsidR="0068440F" w:rsidP="00A11E1D" w:rsidRDefault="0068440F" w14:paraId="0F335D69" w14:textId="141C3B48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</w:t>
            </w:r>
            <w:r w:rsidRPr="0087103F" w:rsidR="00A11E1D">
              <w:t>, b</w:t>
            </w:r>
            <w:r w:rsidRPr="0087103F">
              <w:rPr>
                <w:bCs/>
              </w:rPr>
              <w:t xml:space="preserve">ifoga EPM godkännande med </w:t>
            </w:r>
            <w:proofErr w:type="spellStart"/>
            <w:r w:rsidRPr="0087103F">
              <w:rPr>
                <w:bCs/>
              </w:rPr>
              <w:t>stråldosrestriktion</w:t>
            </w:r>
            <w:proofErr w:type="spellEnd"/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8440F" w:rsidP="00A11E1D" w:rsidRDefault="0068440F" w14:paraId="40933579" w14:textId="1155502D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</w:t>
            </w:r>
            <w:r w:rsidRPr="0087103F" w:rsidR="00A11E1D">
              <w:t>EJ</w:t>
            </w:r>
          </w:p>
        </w:tc>
      </w:tr>
      <w:bookmarkEnd w:id="2"/>
      <w:tr w:rsidRPr="0087103F" w:rsidR="0068440F" w:rsidTr="001A2CE2" w14:paraId="31D16631" w14:textId="77777777">
        <w:trPr>
          <w:trHeight w:val="132"/>
        </w:trPr>
        <w:tc>
          <w:tcPr>
            <w:tcW w:w="11157" w:type="dxa"/>
            <w:gridSpan w:val="8"/>
            <w:shd w:val="clear" w:color="auto" w:fill="B4E5FF" w:themeFill="accent1" w:themeFillTint="33"/>
          </w:tcPr>
          <w:p w:rsidRPr="0087103F" w:rsidR="0068440F" w:rsidP="00A11E1D" w:rsidRDefault="0068440F" w14:paraId="7C4D054D" w14:textId="5EED4BF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103F">
              <w:rPr>
                <w:sz w:val="24"/>
                <w:szCs w:val="24"/>
              </w:rPr>
              <w:br w:type="page"/>
            </w:r>
            <w:r w:rsidRPr="0087103F">
              <w:rPr>
                <w:b/>
                <w:sz w:val="24"/>
                <w:szCs w:val="24"/>
              </w:rPr>
              <w:t>Ifylles vid PET/DT undersökningar</w:t>
            </w:r>
          </w:p>
        </w:tc>
      </w:tr>
      <w:tr w:rsidRPr="0087103F" w:rsidR="00A6742F" w:rsidTr="0087103F" w14:paraId="1B715C29" w14:textId="77777777">
        <w:trPr>
          <w:trHeight w:val="359"/>
        </w:trPr>
        <w:tc>
          <w:tcPr>
            <w:tcW w:w="526" w:type="dxa"/>
          </w:tcPr>
          <w:p w:rsidRPr="0087103F" w:rsidR="0068440F" w:rsidP="00A219BB" w:rsidRDefault="00A219BB" w14:paraId="494A2C29" w14:textId="0E549803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46</w:t>
            </w:r>
          </w:p>
        </w:tc>
        <w:tc>
          <w:tcPr>
            <w:tcW w:w="4843" w:type="dxa"/>
            <w:gridSpan w:val="4"/>
            <w:shd w:val="clear" w:color="auto" w:fill="auto"/>
          </w:tcPr>
          <w:p w:rsidRPr="0087103F" w:rsidR="0068440F" w:rsidP="00A219BB" w:rsidRDefault="0068440F" w14:paraId="3D8CE9E0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Antal undersökningar per patient och </w:t>
            </w:r>
            <w:proofErr w:type="spellStart"/>
            <w:r w:rsidRPr="0087103F">
              <w:rPr>
                <w:rFonts w:cstheme="minorHAnsi"/>
                <w:b/>
              </w:rPr>
              <w:t>ev</w:t>
            </w:r>
            <w:proofErr w:type="spellEnd"/>
            <w:r w:rsidRPr="0087103F">
              <w:rPr>
                <w:rFonts w:cstheme="minorHAnsi"/>
                <w:b/>
              </w:rPr>
              <w:t xml:space="preserve"> tidsintervall mellan undersökningar</w:t>
            </w:r>
          </w:p>
          <w:p w:rsidRPr="0087103F" w:rsidR="0068440F" w:rsidP="00A219BB" w:rsidRDefault="0068440F" w14:paraId="61F50D11" w14:textId="77777777">
            <w:pPr>
              <w:spacing w:after="0"/>
              <w:ind w:right="176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 </w:t>
            </w:r>
            <w:r w:rsidRPr="0087103F">
              <w:rPr>
                <w:rFonts w:cstheme="minorHAnsi"/>
                <w:bCs/>
              </w:rPr>
              <w:t xml:space="preserve">(alternativt ”till progress, till läkning” </w:t>
            </w:r>
            <w:proofErr w:type="gramStart"/>
            <w:r w:rsidRPr="0087103F">
              <w:rPr>
                <w:rFonts w:cstheme="minorHAnsi"/>
                <w:bCs/>
              </w:rPr>
              <w:t>etc.</w:t>
            </w:r>
            <w:proofErr w:type="gramEnd"/>
            <w:r w:rsidRPr="0087103F">
              <w:rPr>
                <w:rFonts w:cstheme="minorHAnsi"/>
                <w:bCs/>
              </w:rPr>
              <w:t>)</w:t>
            </w:r>
          </w:p>
        </w:tc>
        <w:tc>
          <w:tcPr>
            <w:tcW w:w="5788" w:type="dxa"/>
            <w:gridSpan w:val="3"/>
            <w:shd w:val="clear" w:color="auto" w:fill="auto"/>
          </w:tcPr>
          <w:p w:rsidRPr="0087103F" w:rsidR="0068440F" w:rsidP="00A219BB" w:rsidRDefault="0068440F" w14:paraId="11032516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  <w:p w:rsidRPr="0087103F" w:rsidR="0068440F" w:rsidP="00A219BB" w:rsidRDefault="0068440F" w14:paraId="40B283A6" w14:textId="77777777">
            <w:pPr>
              <w:spacing w:after="0"/>
              <w:rPr>
                <w:rFonts w:cstheme="minorHAnsi"/>
              </w:rPr>
            </w:pPr>
          </w:p>
        </w:tc>
      </w:tr>
      <w:tr w:rsidRPr="0087103F" w:rsidR="00A219BB" w:rsidTr="0087103F" w14:paraId="6E608A58" w14:textId="77777777">
        <w:trPr>
          <w:trHeight w:val="132"/>
        </w:trPr>
        <w:tc>
          <w:tcPr>
            <w:tcW w:w="526" w:type="dxa"/>
          </w:tcPr>
          <w:p w:rsidRPr="0087103F" w:rsidR="00A219BB" w:rsidP="00A219BB" w:rsidRDefault="00A219BB" w14:paraId="4F27ED74" w14:textId="0ED1C69F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47</w:t>
            </w:r>
          </w:p>
        </w:tc>
        <w:tc>
          <w:tcPr>
            <w:tcW w:w="4843" w:type="dxa"/>
            <w:gridSpan w:val="4"/>
            <w:shd w:val="clear" w:color="auto" w:fill="auto"/>
          </w:tcPr>
          <w:p w:rsidRPr="0087103F" w:rsidR="00A219BB" w:rsidP="00A219BB" w:rsidRDefault="00A219BB" w14:paraId="49CD6BD5" w14:textId="20BD783D">
            <w:pPr>
              <w:spacing w:after="0"/>
              <w:rPr>
                <w:rFonts w:cstheme="minorHAnsi"/>
                <w:b/>
                <w:bCs/>
              </w:rPr>
            </w:pPr>
            <w:r w:rsidRPr="0087103F">
              <w:rPr>
                <w:rFonts w:cstheme="minorHAnsi"/>
                <w:b/>
                <w:bCs/>
              </w:rPr>
              <w:t xml:space="preserve">Särskilda krav på undersökningsutrustning?                                 </w:t>
            </w:r>
            <w:r w:rsidRPr="0087103F">
              <w:rPr>
                <w:rFonts w:cstheme="minorHAnsi"/>
              </w:rPr>
              <w:t>(</w:t>
            </w:r>
            <w:proofErr w:type="gramStart"/>
            <w:r w:rsidRPr="0087103F">
              <w:rPr>
                <w:rFonts w:cstheme="minorHAnsi"/>
              </w:rPr>
              <w:t>t.ex.</w:t>
            </w:r>
            <w:proofErr w:type="gramEnd"/>
            <w:r w:rsidRPr="0087103F">
              <w:rPr>
                <w:rFonts w:cstheme="minorHAnsi"/>
              </w:rPr>
              <w:t xml:space="preserve"> utförs på samma kamera)</w:t>
            </w:r>
          </w:p>
        </w:tc>
        <w:tc>
          <w:tcPr>
            <w:tcW w:w="2986" w:type="dxa"/>
            <w:shd w:val="clear" w:color="auto" w:fill="auto"/>
          </w:tcPr>
          <w:p w:rsidRPr="0087103F" w:rsidR="00A219BB" w:rsidP="00A219BB" w:rsidRDefault="00A219BB" w14:paraId="1FBA71A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</w:t>
            </w:r>
          </w:p>
          <w:p w:rsidRPr="0087103F" w:rsidR="00A219BB" w:rsidP="00A219BB" w:rsidRDefault="00A219BB" w14:paraId="68AEAB69" w14:textId="4EA72E65">
            <w:pPr>
              <w:spacing w:after="0"/>
              <w:rPr>
                <w:rFonts w:cstheme="minorHAnsi"/>
              </w:rPr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A219BB" w:rsidP="00A219BB" w:rsidRDefault="00A219BB" w14:paraId="0FF2BD9B" w14:textId="7EABB5E6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A219BB" w:rsidTr="0087103F" w14:paraId="2E3D54B6" w14:textId="77777777">
        <w:trPr>
          <w:trHeight w:val="132"/>
        </w:trPr>
        <w:tc>
          <w:tcPr>
            <w:tcW w:w="526" w:type="dxa"/>
          </w:tcPr>
          <w:p w:rsidRPr="0087103F" w:rsidR="00A219BB" w:rsidP="00BC75D2" w:rsidRDefault="00A219BB" w14:paraId="13811F58" w14:textId="2F197936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48</w:t>
            </w:r>
          </w:p>
        </w:tc>
        <w:tc>
          <w:tcPr>
            <w:tcW w:w="4843" w:type="dxa"/>
            <w:gridSpan w:val="4"/>
            <w:shd w:val="clear" w:color="auto" w:fill="auto"/>
          </w:tcPr>
          <w:p w:rsidRPr="0087103F" w:rsidR="00A219BB" w:rsidP="00BC75D2" w:rsidRDefault="00A219BB" w14:paraId="5B9C1DE7" w14:textId="1BA19887">
            <w:pPr>
              <w:spacing w:after="0"/>
              <w:rPr>
                <w:bCs/>
              </w:rPr>
            </w:pPr>
            <w:r w:rsidRPr="0087103F">
              <w:rPr>
                <w:rFonts w:cstheme="minorHAnsi"/>
                <w:b/>
                <w:bCs/>
              </w:rPr>
              <w:t>Behövs studiespecifik utbildning av personal?</w:t>
            </w:r>
          </w:p>
        </w:tc>
        <w:tc>
          <w:tcPr>
            <w:tcW w:w="2986" w:type="dxa"/>
            <w:shd w:val="clear" w:color="auto" w:fill="auto"/>
          </w:tcPr>
          <w:p w:rsidRPr="0087103F" w:rsidR="00A219BB" w:rsidP="00A219BB" w:rsidRDefault="00A219BB" w14:paraId="01DDFAF3" w14:textId="22984E68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                                              </w:t>
            </w:r>
          </w:p>
          <w:p w:rsidRPr="0087103F" w:rsidR="00A219BB" w:rsidP="00BC75D2" w:rsidRDefault="00623859" w14:paraId="0F3403D5" w14:textId="732F5C4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A219BB" w:rsidP="00BC75D2" w:rsidRDefault="00623859" w14:paraId="5983BED8" w14:textId="59E2DAF1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623859" w:rsidTr="0087103F" w14:paraId="458A5691" w14:textId="77777777">
        <w:trPr>
          <w:trHeight w:val="132"/>
        </w:trPr>
        <w:tc>
          <w:tcPr>
            <w:tcW w:w="526" w:type="dxa"/>
          </w:tcPr>
          <w:p w:rsidRPr="0087103F" w:rsidR="00623859" w:rsidP="00623859" w:rsidRDefault="00623859" w14:paraId="1B8D2302" w14:textId="1FF54159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49</w:t>
            </w:r>
          </w:p>
        </w:tc>
        <w:tc>
          <w:tcPr>
            <w:tcW w:w="4843" w:type="dxa"/>
            <w:gridSpan w:val="4"/>
            <w:shd w:val="clear" w:color="auto" w:fill="auto"/>
          </w:tcPr>
          <w:p w:rsidRPr="0087103F" w:rsidR="00623859" w:rsidP="00623859" w:rsidRDefault="00623859" w14:paraId="1084CB83" w14:textId="221EE34F">
            <w:pPr>
              <w:spacing w:after="0"/>
              <w:rPr>
                <w:bCs/>
              </w:rPr>
            </w:pPr>
            <w:r w:rsidRPr="0087103F">
              <w:rPr>
                <w:rFonts w:cstheme="minorHAnsi"/>
                <w:b/>
              </w:rPr>
              <w:t xml:space="preserve">Önskas Diagnostisk DT? </w:t>
            </w:r>
          </w:p>
        </w:tc>
        <w:tc>
          <w:tcPr>
            <w:tcW w:w="2986" w:type="dxa"/>
            <w:shd w:val="clear" w:color="auto" w:fill="auto"/>
          </w:tcPr>
          <w:p w:rsidRPr="0087103F" w:rsidR="00623859" w:rsidP="00623859" w:rsidRDefault="00623859" w14:paraId="51801484" w14:textId="3B6D01F5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          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Pr="0087103F" w:rsidR="00623859" w:rsidP="00623859" w:rsidRDefault="00623859" w14:paraId="399FE113" w14:textId="0C1B76A2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</w:tbl>
    <w:p w:rsidR="0087103F" w:rsidRDefault="0087103F" w14:paraId="2426DDB5" w14:textId="77777777">
      <w:r>
        <w:br w:type="page"/>
      </w:r>
    </w:p>
    <w:tbl>
      <w:tblPr>
        <w:tblW w:w="1115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6"/>
        <w:gridCol w:w="4843"/>
        <w:gridCol w:w="14"/>
        <w:gridCol w:w="2972"/>
        <w:gridCol w:w="2802"/>
      </w:tblGrid>
      <w:tr w:rsidRPr="0087103F" w:rsidR="00623859" w:rsidTr="0087103F" w14:paraId="4721FB59" w14:textId="77777777">
        <w:trPr>
          <w:trHeight w:val="132"/>
        </w:trPr>
        <w:tc>
          <w:tcPr>
            <w:tcW w:w="526" w:type="dxa"/>
          </w:tcPr>
          <w:p w:rsidRPr="0087103F" w:rsidR="00623859" w:rsidP="00623859" w:rsidRDefault="00623859" w14:paraId="7DDAE32E" w14:textId="520BA788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lastRenderedPageBreak/>
              <w:t>50</w:t>
            </w:r>
          </w:p>
        </w:tc>
        <w:tc>
          <w:tcPr>
            <w:tcW w:w="4843" w:type="dxa"/>
            <w:shd w:val="clear" w:color="auto" w:fill="auto"/>
          </w:tcPr>
          <w:p w:rsidRPr="0087103F" w:rsidR="00623859" w:rsidP="00623859" w:rsidRDefault="00F47FD9" w14:paraId="514A4DFA" w14:textId="08181A61">
            <w:pPr>
              <w:spacing w:after="0"/>
              <w:ind w:right="176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Om det b</w:t>
            </w:r>
            <w:r w:rsidRPr="0087103F" w:rsidR="00623859">
              <w:rPr>
                <w:rFonts w:cstheme="minorHAnsi"/>
                <w:b/>
              </w:rPr>
              <w:t xml:space="preserve">ehövs särskild mätning, tolkning eller bildöverföring av diagnostisk DT?              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623859" w:rsidP="00623859" w:rsidRDefault="00F47FD9" w14:paraId="2A9E49D0" w14:textId="7AE17F2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Cs/>
              </w:rPr>
              <w:t>VIKTIGT att då s</w:t>
            </w:r>
            <w:r w:rsidRPr="0087103F" w:rsidR="00623859">
              <w:rPr>
                <w:rFonts w:cstheme="minorHAnsi"/>
                <w:bCs/>
              </w:rPr>
              <w:t>kicka separat ansökan till radiologi. Diagnostisk DT kan utföras i samband med PET/DT men överföring och granskning görs av radiologi.</w:t>
            </w:r>
          </w:p>
        </w:tc>
        <w:tc>
          <w:tcPr>
            <w:tcW w:w="2802" w:type="dxa"/>
            <w:shd w:val="clear" w:color="auto" w:fill="auto"/>
          </w:tcPr>
          <w:p w:rsidRPr="0087103F" w:rsidR="00623859" w:rsidP="00623859" w:rsidRDefault="00623859" w14:paraId="158269D0" w14:textId="1FB8B77C">
            <w:pPr>
              <w:spacing w:after="0"/>
              <w:rPr>
                <w:rFonts w:cstheme="minorHAnsi"/>
              </w:rPr>
            </w:pPr>
          </w:p>
        </w:tc>
      </w:tr>
      <w:tr w:rsidRPr="0087103F" w:rsidR="00623859" w:rsidTr="0087103F" w14:paraId="4F286828" w14:textId="77777777">
        <w:trPr>
          <w:trHeight w:val="132"/>
        </w:trPr>
        <w:tc>
          <w:tcPr>
            <w:tcW w:w="526" w:type="dxa"/>
          </w:tcPr>
          <w:p w:rsidRPr="0087103F" w:rsidR="00623859" w:rsidP="00623859" w:rsidRDefault="00623859" w14:paraId="1FFEF0CC" w14:textId="53EE5B0B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51</w:t>
            </w:r>
          </w:p>
        </w:tc>
        <w:tc>
          <w:tcPr>
            <w:tcW w:w="4843" w:type="dxa"/>
            <w:shd w:val="clear" w:color="auto" w:fill="auto"/>
          </w:tcPr>
          <w:p w:rsidRPr="0087103F" w:rsidR="00623859" w:rsidP="00623859" w:rsidRDefault="00623859" w14:paraId="12687BBB" w14:textId="117568BF">
            <w:pPr>
              <w:spacing w:after="0"/>
              <w:rPr>
                <w:bCs/>
              </w:rPr>
            </w:pPr>
            <w:r w:rsidRPr="0087103F">
              <w:rPr>
                <w:rFonts w:cstheme="minorHAnsi"/>
                <w:b/>
              </w:rPr>
              <w:t>Behövs mätningar eller insamlingar med fantom på kamerasystemet inför uppstart?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623859" w:rsidP="00623859" w:rsidRDefault="00623859" w14:paraId="195E4607" w14:textId="58E3EC0E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bifoga underlag        </w:t>
            </w:r>
          </w:p>
          <w:p w:rsidRPr="0087103F" w:rsidR="00623859" w:rsidP="00623859" w:rsidRDefault="00623859" w14:paraId="4D5F828F" w14:textId="39A8D2EC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VET EJ</w:t>
            </w:r>
          </w:p>
        </w:tc>
        <w:tc>
          <w:tcPr>
            <w:tcW w:w="2802" w:type="dxa"/>
            <w:shd w:val="clear" w:color="auto" w:fill="auto"/>
          </w:tcPr>
          <w:p w:rsidRPr="0087103F" w:rsidR="00623859" w:rsidP="00623859" w:rsidRDefault="00623859" w14:paraId="642088AE" w14:textId="3ADA297C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1A2766" w:rsidTr="0087103F" w14:paraId="57633DAC" w14:textId="77777777">
        <w:trPr>
          <w:trHeight w:val="132"/>
        </w:trPr>
        <w:tc>
          <w:tcPr>
            <w:tcW w:w="526" w:type="dxa"/>
          </w:tcPr>
          <w:p w:rsidRPr="0087103F" w:rsidR="001A2766" w:rsidP="001A2766" w:rsidRDefault="001A2766" w14:paraId="143FFD35" w14:textId="377C57B3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52</w:t>
            </w:r>
          </w:p>
        </w:tc>
        <w:tc>
          <w:tcPr>
            <w:tcW w:w="4843" w:type="dxa"/>
            <w:shd w:val="clear" w:color="auto" w:fill="auto"/>
          </w:tcPr>
          <w:p w:rsidRPr="0087103F" w:rsidR="001A2766" w:rsidP="001A2766" w:rsidRDefault="001A2766" w14:paraId="1EAEB3F8" w14:textId="77777777">
            <w:pPr>
              <w:spacing w:after="0"/>
              <w:ind w:right="176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Finns definierade protokoll för insamling och </w:t>
            </w:r>
            <w:proofErr w:type="spellStart"/>
            <w:r w:rsidRPr="0087103F">
              <w:rPr>
                <w:rFonts w:cstheme="minorHAnsi"/>
                <w:b/>
              </w:rPr>
              <w:t>bildprocessning</w:t>
            </w:r>
            <w:proofErr w:type="spellEnd"/>
            <w:r w:rsidRPr="0087103F">
              <w:rPr>
                <w:rFonts w:cstheme="minorHAnsi"/>
                <w:b/>
              </w:rPr>
              <w:t>?</w:t>
            </w:r>
          </w:p>
          <w:p w:rsidRPr="0087103F" w:rsidR="001A2766" w:rsidP="001A2766" w:rsidRDefault="001A2766" w14:paraId="2F3AFA26" w14:textId="77777777">
            <w:pPr>
              <w:spacing w:after="0"/>
              <w:ind w:right="176"/>
              <w:rPr>
                <w:rFonts w:cstheme="minorHAnsi"/>
                <w:b/>
              </w:rPr>
            </w:pPr>
          </w:p>
          <w:p w:rsidRPr="0087103F" w:rsidR="001A2766" w:rsidP="001A2766" w:rsidRDefault="001A2766" w14:paraId="75E1A75A" w14:textId="62675D25">
            <w:pPr>
              <w:spacing w:after="0"/>
              <w:rPr>
                <w:bCs/>
              </w:rPr>
            </w:pPr>
            <w:r w:rsidRPr="0087103F">
              <w:rPr>
                <w:rFonts w:cstheme="minorHAnsi"/>
                <w:b/>
              </w:rPr>
              <w:t xml:space="preserve">Behövs särskilda protokoll skapas för insamling och </w:t>
            </w:r>
            <w:proofErr w:type="spellStart"/>
            <w:r w:rsidRPr="0087103F">
              <w:rPr>
                <w:rFonts w:cstheme="minorHAnsi"/>
                <w:b/>
              </w:rPr>
              <w:t>bildprocessning</w:t>
            </w:r>
            <w:proofErr w:type="spellEnd"/>
            <w:r w:rsidRPr="0087103F">
              <w:rPr>
                <w:rFonts w:cstheme="minorHAnsi"/>
                <w:b/>
              </w:rPr>
              <w:t xml:space="preserve"> i studien?</w:t>
            </w:r>
            <w:r w:rsidR="00010BBB">
              <w:rPr>
                <w:rFonts w:cstheme="minorHAnsi"/>
                <w:b/>
              </w:rPr>
              <w:t xml:space="preserve"> </w:t>
            </w:r>
            <w:r w:rsidRPr="00010BBB" w:rsidR="00010BBB">
              <w:rPr>
                <w:rFonts w:cstheme="minorHAnsi"/>
                <w:bCs/>
              </w:rPr>
              <w:t>(om ni har svårt att hitta denna information fyll i VET EJ)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1A2766" w:rsidP="001A2766" w:rsidRDefault="001A2766" w14:paraId="4FC91012" w14:textId="23CC008C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 </w:t>
            </w:r>
          </w:p>
          <w:p w:rsidRPr="0087103F" w:rsidR="001A2766" w:rsidP="001A2766" w:rsidRDefault="001A2766" w14:paraId="47C90920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VET EJ</w:t>
            </w:r>
          </w:p>
          <w:p w:rsidRPr="0087103F" w:rsidR="001A2766" w:rsidP="001A2766" w:rsidRDefault="001A2766" w14:paraId="0F06E2F5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307AC6B4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6C6B242C" w14:textId="643DC350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 </w:t>
            </w:r>
          </w:p>
          <w:p w:rsidRPr="0087103F" w:rsidR="001A2766" w:rsidP="001A2766" w:rsidRDefault="001A2766" w14:paraId="6CDE2460" w14:textId="7125BDC8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VET EJ</w:t>
            </w:r>
          </w:p>
        </w:tc>
        <w:tc>
          <w:tcPr>
            <w:tcW w:w="2802" w:type="dxa"/>
            <w:shd w:val="clear" w:color="auto" w:fill="auto"/>
          </w:tcPr>
          <w:p w:rsidRPr="0087103F" w:rsidR="001A2766" w:rsidP="001A2766" w:rsidRDefault="001A2766" w14:paraId="7ACAB06C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  <w:p w:rsidRPr="0087103F" w:rsidR="001A2766" w:rsidP="001A2766" w:rsidRDefault="001A2766" w14:paraId="25F12702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4A9F93AC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4A33CFFC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21265A4F" w14:textId="40BED1A9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1A2766" w:rsidTr="0087103F" w14:paraId="14C3820E" w14:textId="77777777">
        <w:trPr>
          <w:trHeight w:val="132"/>
        </w:trPr>
        <w:tc>
          <w:tcPr>
            <w:tcW w:w="526" w:type="dxa"/>
          </w:tcPr>
          <w:p w:rsidRPr="0087103F" w:rsidR="001A2766" w:rsidP="001A2766" w:rsidRDefault="001A2766" w14:paraId="33CF995C" w14:textId="38885189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53</w:t>
            </w:r>
          </w:p>
        </w:tc>
        <w:tc>
          <w:tcPr>
            <w:tcW w:w="4843" w:type="dxa"/>
            <w:shd w:val="clear" w:color="auto" w:fill="auto"/>
          </w:tcPr>
          <w:p w:rsidRPr="0087103F" w:rsidR="001A2766" w:rsidP="001A2766" w:rsidRDefault="001A2766" w14:paraId="40F7A6B5" w14:textId="77777777">
            <w:pPr>
              <w:spacing w:after="0"/>
              <w:rPr>
                <w:b/>
              </w:rPr>
            </w:pPr>
            <w:r w:rsidRPr="0087103F">
              <w:rPr>
                <w:b/>
              </w:rPr>
              <w:t>Bildhantering:</w:t>
            </w:r>
          </w:p>
          <w:p w:rsidRPr="0087103F" w:rsidR="001A2766" w:rsidP="001A2766" w:rsidRDefault="001A2766" w14:paraId="09C82E4E" w14:textId="2790B275">
            <w:pPr>
              <w:spacing w:after="0"/>
              <w:rPr>
                <w:b/>
                <w:bCs/>
              </w:rPr>
            </w:pPr>
            <w:r w:rsidRPr="0087103F">
              <w:rPr>
                <w:b/>
                <w:bCs/>
              </w:rPr>
              <w:t xml:space="preserve">Arkivering enligt klinisk rutin (BFR) </w:t>
            </w:r>
          </w:p>
          <w:p w:rsidRPr="0087103F" w:rsidR="001A2766" w:rsidP="001A2766" w:rsidRDefault="001A2766" w14:paraId="34826778" w14:textId="77777777">
            <w:pPr>
              <w:spacing w:after="0"/>
              <w:rPr>
                <w:b/>
              </w:rPr>
            </w:pPr>
          </w:p>
          <w:p w:rsidRPr="0087103F" w:rsidR="001A2766" w:rsidP="001A2766" w:rsidRDefault="001A2766" w14:paraId="3E3B2275" w14:textId="751AEBD2">
            <w:pPr>
              <w:spacing w:after="0"/>
              <w:rPr>
                <w:b/>
                <w:bCs/>
              </w:rPr>
            </w:pPr>
            <w:r w:rsidRPr="0087103F">
              <w:rPr>
                <w:b/>
                <w:bCs/>
              </w:rPr>
              <w:t>Annan bildöverföring</w:t>
            </w:r>
            <w:r w:rsidR="00010BBB">
              <w:rPr>
                <w:b/>
                <w:bCs/>
              </w:rPr>
              <w:t xml:space="preserve"> som till externt företag/portal</w:t>
            </w:r>
            <w:r w:rsidRPr="0087103F">
              <w:rPr>
                <w:b/>
                <w:bCs/>
              </w:rPr>
              <w:t xml:space="preserve"> 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1A2766" w:rsidP="001A2766" w:rsidRDefault="001A2766" w14:paraId="446567E7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01316538" w14:textId="77777777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</w:t>
            </w:r>
          </w:p>
          <w:p w:rsidRPr="0087103F" w:rsidR="001A2766" w:rsidP="001A2766" w:rsidRDefault="001A2766" w14:paraId="5792DB33" w14:textId="77777777">
            <w:pPr>
              <w:spacing w:after="0"/>
            </w:pPr>
          </w:p>
          <w:p w:rsidRPr="0087103F" w:rsidR="001A2766" w:rsidP="001A2766" w:rsidRDefault="001A2766" w14:paraId="37F01BFA" w14:textId="17F41766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</w:t>
            </w:r>
            <w:r w:rsidRPr="0087103F">
              <w:t>Om ja, specificera</w:t>
            </w:r>
            <w:r w:rsidRPr="0087103F">
              <w:rPr>
                <w:rFonts w:cstheme="minorHAnsi"/>
              </w:rPr>
              <w:t xml:space="preserve"> </w:t>
            </w:r>
          </w:p>
          <w:p w:rsidRPr="0087103F" w:rsidR="001A2766" w:rsidP="001A2766" w:rsidRDefault="001A2766" w14:paraId="7DA5B9A4" w14:textId="6EB2001F">
            <w:pPr>
              <w:spacing w:after="0"/>
              <w:rPr>
                <w:rFonts w:cstheme="minorHAnsi"/>
              </w:rPr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shd w:val="clear" w:color="auto" w:fill="auto"/>
          </w:tcPr>
          <w:p w:rsidRPr="0087103F" w:rsidR="001A2766" w:rsidP="001A2766" w:rsidRDefault="001A2766" w14:paraId="61243067" w14:textId="77777777">
            <w:pPr>
              <w:spacing w:after="0"/>
              <w:rPr>
                <w:rFonts w:cstheme="minorHAnsi"/>
              </w:rPr>
            </w:pPr>
          </w:p>
          <w:p w:rsidRPr="0087103F" w:rsidR="001A2766" w:rsidP="001A2766" w:rsidRDefault="001A2766" w14:paraId="3E036096" w14:textId="77777777">
            <w:pPr>
              <w:spacing w:after="0"/>
            </w:pPr>
            <w:r w:rsidRPr="0087103F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NEJ</w:t>
            </w:r>
          </w:p>
          <w:p w:rsidRPr="0087103F" w:rsidR="001A2766" w:rsidP="001A2766" w:rsidRDefault="001A2766" w14:paraId="02F35DCE" w14:textId="77777777">
            <w:pPr>
              <w:spacing w:after="0"/>
            </w:pPr>
          </w:p>
          <w:p w:rsidRPr="0087103F" w:rsidR="001A2766" w:rsidP="001A2766" w:rsidRDefault="001A2766" w14:paraId="59CFD24C" w14:textId="4D626820">
            <w:pPr>
              <w:spacing w:after="0"/>
              <w:rPr>
                <w:rFonts w:cstheme="minorHAnsi"/>
              </w:rPr>
            </w:pPr>
            <w:r w:rsidRPr="0087103F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NEJ</w:t>
            </w:r>
          </w:p>
        </w:tc>
      </w:tr>
      <w:tr w:rsidRPr="0087103F" w:rsidR="007A7C3A" w:rsidTr="0087103F" w14:paraId="28B372B6" w14:textId="77777777">
        <w:trPr>
          <w:trHeight w:val="131"/>
        </w:trPr>
        <w:tc>
          <w:tcPr>
            <w:tcW w:w="526" w:type="dxa"/>
          </w:tcPr>
          <w:p w:rsidRPr="0087103F" w:rsidR="001A2766" w:rsidP="001A2766" w:rsidRDefault="001A2766" w14:paraId="6BAE2A36" w14:textId="76C16966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54</w:t>
            </w:r>
          </w:p>
          <w:p w:rsidRPr="0087103F" w:rsidR="001A2766" w:rsidP="001A2766" w:rsidRDefault="001A2766" w14:paraId="13963AA7" w14:textId="77777777">
            <w:pPr>
              <w:spacing w:after="0"/>
              <w:jc w:val="center"/>
              <w:rPr>
                <w:rFonts w:cstheme="minorHAnsi"/>
              </w:rPr>
            </w:pPr>
          </w:p>
          <w:p w:rsidRPr="0087103F" w:rsidR="001A2766" w:rsidP="001A2766" w:rsidRDefault="001A2766" w14:paraId="0554D4D7" w14:textId="77777777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843" w:type="dxa"/>
            <w:shd w:val="clear" w:color="auto" w:fill="auto"/>
          </w:tcPr>
          <w:p w:rsidRPr="0087103F" w:rsidR="001A2766" w:rsidP="001A2766" w:rsidRDefault="001A2766" w14:paraId="2275EA1D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Ange spårämne(n)</w:t>
            </w:r>
          </w:p>
        </w:tc>
        <w:tc>
          <w:tcPr>
            <w:tcW w:w="5788" w:type="dxa"/>
            <w:gridSpan w:val="3"/>
            <w:shd w:val="clear" w:color="auto" w:fill="auto"/>
          </w:tcPr>
          <w:p w:rsidRPr="0087103F" w:rsidR="001A2766" w:rsidP="001A2766" w:rsidRDefault="001A2766" w14:paraId="20A3223E" w14:textId="0038B0B1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18</w:t>
            </w:r>
            <w:r w:rsidRPr="0087103F">
              <w:rPr>
                <w:rFonts w:cstheme="minorHAnsi"/>
              </w:rPr>
              <w:t xml:space="preserve">F-FDG             </w:t>
            </w:r>
            <w:r w:rsidRPr="0087103F" w:rsidR="006D5524">
              <w:rPr>
                <w:rFonts w:cstheme="minorHAnsi"/>
              </w:rPr>
              <w:t xml:space="preserve">            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68</w:t>
            </w:r>
            <w:r w:rsidRPr="0087103F">
              <w:rPr>
                <w:rFonts w:cstheme="minorHAnsi"/>
              </w:rPr>
              <w:t xml:space="preserve">Ga-DOTATATE/TOC                                  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68</w:t>
            </w:r>
            <w:r w:rsidRPr="0087103F">
              <w:rPr>
                <w:rFonts w:cstheme="minorHAnsi"/>
              </w:rPr>
              <w:t xml:space="preserve">Ga-PSMA        </w:t>
            </w:r>
            <w:r w:rsidRPr="0087103F" w:rsidR="007A7C3A">
              <w:rPr>
                <w:rFonts w:cstheme="minorHAnsi"/>
              </w:rPr>
              <w:t xml:space="preserve"> </w:t>
            </w:r>
            <w:r w:rsidRPr="0087103F" w:rsidR="006D5524">
              <w:rPr>
                <w:rFonts w:cstheme="minorHAnsi"/>
              </w:rPr>
              <w:t xml:space="preserve">            </w:t>
            </w:r>
            <w:r w:rsidRPr="0087103F" w:rsidR="007A7C3A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18</w:t>
            </w:r>
            <w:r w:rsidRPr="0087103F">
              <w:rPr>
                <w:rFonts w:cstheme="minorHAnsi"/>
              </w:rPr>
              <w:t xml:space="preserve">F-FET           </w:t>
            </w:r>
          </w:p>
          <w:p w:rsidRPr="0087103F" w:rsidR="001A2766" w:rsidP="001A2766" w:rsidRDefault="001A2766" w14:paraId="2D6577D8" w14:textId="77777777">
            <w:pPr>
              <w:spacing w:after="0"/>
              <w:rPr>
                <w:rFonts w:cstheme="minorHAnsi"/>
                <w:vertAlign w:val="superscript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Annat </w:t>
            </w: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</w:tc>
      </w:tr>
      <w:tr w:rsidRPr="0087103F" w:rsidR="007A7C3A" w:rsidTr="0087103F" w14:paraId="76715998" w14:textId="77777777">
        <w:trPr>
          <w:trHeight w:val="131"/>
        </w:trPr>
        <w:tc>
          <w:tcPr>
            <w:tcW w:w="526" w:type="dxa"/>
          </w:tcPr>
          <w:p w:rsidRPr="0087103F" w:rsidR="001A2766" w:rsidP="001A2766" w:rsidRDefault="001A2766" w14:paraId="07447069" w14:textId="7C7CC801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55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Pr="0087103F" w:rsidR="001A2766" w:rsidP="001A2766" w:rsidRDefault="001A2766" w14:paraId="679919C6" w14:textId="77777777">
            <w:pPr>
              <w:spacing w:after="0"/>
              <w:ind w:right="-635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Är strålskydd godkänt i EPM ansökan? </w:t>
            </w:r>
            <w:r w:rsidRPr="0087103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2972" w:type="dxa"/>
            <w:shd w:val="clear" w:color="auto" w:fill="auto"/>
          </w:tcPr>
          <w:p w:rsidRPr="0087103F" w:rsidR="001A2766" w:rsidP="001A2766" w:rsidRDefault="001A2766" w14:paraId="5293803E" w14:textId="6BA5B57D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</w:t>
            </w:r>
            <w:r w:rsidRPr="0087103F" w:rsidR="007A7C3A">
              <w:rPr>
                <w:rFonts w:cstheme="minorHAnsi"/>
              </w:rPr>
              <w:t>, b</w:t>
            </w:r>
            <w:r w:rsidRPr="0087103F">
              <w:rPr>
                <w:rFonts w:cstheme="minorHAnsi"/>
                <w:bCs/>
              </w:rPr>
              <w:t xml:space="preserve">ifoga EPM godkännande med </w:t>
            </w:r>
            <w:proofErr w:type="spellStart"/>
            <w:r w:rsidRPr="0087103F">
              <w:rPr>
                <w:rFonts w:cstheme="minorHAnsi"/>
                <w:bCs/>
              </w:rPr>
              <w:t>stråldosrestriktion</w:t>
            </w:r>
            <w:proofErr w:type="spellEnd"/>
          </w:p>
        </w:tc>
        <w:tc>
          <w:tcPr>
            <w:tcW w:w="2802" w:type="dxa"/>
            <w:shd w:val="clear" w:color="auto" w:fill="auto"/>
          </w:tcPr>
          <w:p w:rsidRPr="0087103F" w:rsidR="001A2766" w:rsidP="001A2766" w:rsidRDefault="001A2766" w14:paraId="7FABA1F6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1A2766" w:rsidTr="007A7C3A" w14:paraId="5812D2BE" w14:textId="77777777">
        <w:trPr>
          <w:trHeight w:val="131"/>
        </w:trPr>
        <w:tc>
          <w:tcPr>
            <w:tcW w:w="11157" w:type="dxa"/>
            <w:gridSpan w:val="5"/>
            <w:shd w:val="clear" w:color="auto" w:fill="B4E5FF" w:themeFill="accent1" w:themeFillTint="33"/>
          </w:tcPr>
          <w:p w:rsidRPr="0087103F" w:rsidR="001A2766" w:rsidP="007A7C3A" w:rsidRDefault="001A2766" w14:paraId="7587068A" w14:textId="7777777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103F">
              <w:rPr>
                <w:b/>
                <w:sz w:val="24"/>
                <w:szCs w:val="24"/>
              </w:rPr>
              <w:t>Ifylls vid PET/MR undersökningar</w:t>
            </w:r>
          </w:p>
        </w:tc>
      </w:tr>
      <w:tr w:rsidRPr="0087103F" w:rsidR="007A7C3A" w:rsidTr="0087103F" w14:paraId="57649BC7" w14:textId="77777777">
        <w:trPr>
          <w:trHeight w:val="131"/>
        </w:trPr>
        <w:tc>
          <w:tcPr>
            <w:tcW w:w="526" w:type="dxa"/>
          </w:tcPr>
          <w:p w:rsidRPr="0087103F" w:rsidR="001A2766" w:rsidP="007A7C3A" w:rsidRDefault="007A7C3A" w14:paraId="652BB18A" w14:textId="3E0CE1C8">
            <w:pPr>
              <w:spacing w:after="0"/>
              <w:jc w:val="center"/>
              <w:rPr>
                <w:b/>
              </w:rPr>
            </w:pPr>
            <w:r w:rsidRPr="0087103F">
              <w:rPr>
                <w:b/>
              </w:rPr>
              <w:t>56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Pr="0087103F" w:rsidR="001A2766" w:rsidP="007A7C3A" w:rsidRDefault="001A2766" w14:paraId="5846F843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 xml:space="preserve">Antal undersökningar per patient och </w:t>
            </w:r>
            <w:proofErr w:type="spellStart"/>
            <w:r w:rsidRPr="0087103F">
              <w:rPr>
                <w:rFonts w:cstheme="minorHAnsi"/>
                <w:b/>
              </w:rPr>
              <w:t>ev</w:t>
            </w:r>
            <w:proofErr w:type="spellEnd"/>
            <w:r w:rsidRPr="0087103F">
              <w:rPr>
                <w:rFonts w:cstheme="minorHAnsi"/>
                <w:b/>
              </w:rPr>
              <w:t xml:space="preserve"> tidsintervall mellan undersökningar</w:t>
            </w:r>
          </w:p>
          <w:p w:rsidRPr="0087103F" w:rsidR="001A2766" w:rsidP="007A7C3A" w:rsidRDefault="001A2766" w14:paraId="35AF0938" w14:textId="77777777">
            <w:pPr>
              <w:spacing w:after="0"/>
              <w:ind w:right="176"/>
              <w:rPr>
                <w:b/>
              </w:rPr>
            </w:pPr>
            <w:r w:rsidRPr="0087103F">
              <w:rPr>
                <w:rFonts w:cstheme="minorHAnsi"/>
                <w:b/>
              </w:rPr>
              <w:t xml:space="preserve"> </w:t>
            </w:r>
            <w:r w:rsidRPr="0087103F">
              <w:rPr>
                <w:rFonts w:cstheme="minorHAnsi"/>
                <w:bCs/>
              </w:rPr>
              <w:t xml:space="preserve">(alternativt ”till progress, till läkning” </w:t>
            </w:r>
            <w:proofErr w:type="gramStart"/>
            <w:r w:rsidRPr="0087103F">
              <w:rPr>
                <w:rFonts w:cstheme="minorHAnsi"/>
                <w:bCs/>
              </w:rPr>
              <w:t>etc.</w:t>
            </w:r>
            <w:proofErr w:type="gramEnd"/>
            <w:r w:rsidRPr="0087103F">
              <w:rPr>
                <w:rFonts w:cstheme="minorHAnsi"/>
                <w:bCs/>
              </w:rPr>
              <w:t>)</w:t>
            </w:r>
          </w:p>
        </w:tc>
        <w:tc>
          <w:tcPr>
            <w:tcW w:w="5774" w:type="dxa"/>
            <w:gridSpan w:val="2"/>
            <w:shd w:val="clear" w:color="auto" w:fill="auto"/>
          </w:tcPr>
          <w:p w:rsidRPr="0087103F" w:rsidR="001A2766" w:rsidP="007A7C3A" w:rsidRDefault="001A2766" w14:paraId="17016BE2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  <w:p w:rsidRPr="0087103F" w:rsidR="001A2766" w:rsidP="007A7C3A" w:rsidRDefault="001A2766" w14:paraId="2C947BF8" w14:textId="77777777">
            <w:pPr>
              <w:spacing w:after="0"/>
              <w:rPr>
                <w:rFonts w:cstheme="minorHAnsi"/>
                <w:b/>
              </w:rPr>
            </w:pPr>
          </w:p>
        </w:tc>
      </w:tr>
      <w:tr w:rsidRPr="0087103F" w:rsidR="00A6742F" w:rsidTr="0087103F" w14:paraId="4C937811" w14:textId="77777777">
        <w:trPr>
          <w:trHeight w:val="132"/>
        </w:trPr>
        <w:tc>
          <w:tcPr>
            <w:tcW w:w="526" w:type="dxa"/>
          </w:tcPr>
          <w:p w:rsidRPr="0087103F" w:rsidR="00A6742F" w:rsidP="00BC75D2" w:rsidRDefault="00A6742F" w14:paraId="15A0EA56" w14:textId="3E282846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57</w:t>
            </w:r>
          </w:p>
        </w:tc>
        <w:tc>
          <w:tcPr>
            <w:tcW w:w="4843" w:type="dxa"/>
            <w:shd w:val="clear" w:color="auto" w:fill="auto"/>
          </w:tcPr>
          <w:p w:rsidRPr="0087103F" w:rsidR="00A6742F" w:rsidP="00BC75D2" w:rsidRDefault="00A6742F" w14:paraId="594AB2F1" w14:textId="77777777">
            <w:pPr>
              <w:spacing w:after="0"/>
              <w:rPr>
                <w:rFonts w:cstheme="minorHAnsi"/>
                <w:b/>
                <w:bCs/>
              </w:rPr>
            </w:pPr>
            <w:r w:rsidRPr="0087103F">
              <w:rPr>
                <w:rFonts w:cstheme="minorHAnsi"/>
                <w:b/>
                <w:bCs/>
              </w:rPr>
              <w:t xml:space="preserve">Särskilda krav på undersökningsutrustning?                                 </w:t>
            </w:r>
            <w:r w:rsidRPr="0087103F">
              <w:rPr>
                <w:rFonts w:cstheme="minorHAnsi"/>
              </w:rPr>
              <w:t>(</w:t>
            </w:r>
            <w:proofErr w:type="gramStart"/>
            <w:r w:rsidRPr="0087103F">
              <w:rPr>
                <w:rFonts w:cstheme="minorHAnsi"/>
              </w:rPr>
              <w:t>t.ex.</w:t>
            </w:r>
            <w:proofErr w:type="gramEnd"/>
            <w:r w:rsidRPr="0087103F">
              <w:rPr>
                <w:rFonts w:cstheme="minorHAnsi"/>
              </w:rPr>
              <w:t xml:space="preserve"> utförs på samma kamera)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A6742F" w:rsidP="00BC75D2" w:rsidRDefault="00A6742F" w14:paraId="21BFAF41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</w:t>
            </w:r>
          </w:p>
          <w:p w:rsidRPr="0087103F" w:rsidR="00A6742F" w:rsidP="00BC75D2" w:rsidRDefault="00A6742F" w14:paraId="51B31313" w14:textId="77777777">
            <w:pPr>
              <w:spacing w:after="0"/>
              <w:rPr>
                <w:rFonts w:cstheme="minorHAnsi"/>
              </w:rPr>
            </w:pPr>
            <w:r w:rsidRPr="008710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instrText xml:space="preserve"> FORMTEXT </w:instrText>
            </w:r>
            <w:r w:rsidRPr="0087103F">
              <w:fldChar w:fldCharType="separate"/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t> </w:t>
            </w:r>
            <w:r w:rsidRPr="0087103F">
              <w:fldChar w:fldCharType="end"/>
            </w:r>
          </w:p>
        </w:tc>
        <w:tc>
          <w:tcPr>
            <w:tcW w:w="2802" w:type="dxa"/>
            <w:shd w:val="clear" w:color="auto" w:fill="auto"/>
          </w:tcPr>
          <w:p w:rsidRPr="0087103F" w:rsidR="00A6742F" w:rsidP="00BC75D2" w:rsidRDefault="00A6742F" w14:paraId="5DEF9E2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A6742F" w:rsidTr="0087103F" w14:paraId="42FFDF53" w14:textId="77777777">
        <w:trPr>
          <w:trHeight w:val="132"/>
        </w:trPr>
        <w:tc>
          <w:tcPr>
            <w:tcW w:w="526" w:type="dxa"/>
          </w:tcPr>
          <w:p w:rsidRPr="0087103F" w:rsidR="00A6742F" w:rsidP="00BC75D2" w:rsidRDefault="00A6742F" w14:paraId="4A800B12" w14:textId="2A98296C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58</w:t>
            </w:r>
          </w:p>
        </w:tc>
        <w:tc>
          <w:tcPr>
            <w:tcW w:w="4843" w:type="dxa"/>
            <w:shd w:val="clear" w:color="auto" w:fill="auto"/>
          </w:tcPr>
          <w:p w:rsidRPr="0087103F" w:rsidR="00A6742F" w:rsidP="00BC75D2" w:rsidRDefault="00A6742F" w14:paraId="2D3593FF" w14:textId="77777777">
            <w:pPr>
              <w:spacing w:after="0"/>
              <w:rPr>
                <w:bCs/>
              </w:rPr>
            </w:pPr>
            <w:r w:rsidRPr="0087103F">
              <w:rPr>
                <w:rFonts w:cstheme="minorHAnsi"/>
                <w:b/>
                <w:bCs/>
              </w:rPr>
              <w:t>Behövs studiespecifik utbildning av personal?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A6742F" w:rsidP="00BC75D2" w:rsidRDefault="00A6742F" w14:paraId="7B7B6B0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                                              </w:t>
            </w:r>
          </w:p>
          <w:p w:rsidRPr="0087103F" w:rsidR="00A6742F" w:rsidP="00BC75D2" w:rsidRDefault="00A6742F" w14:paraId="48C62A76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shd w:val="clear" w:color="auto" w:fill="auto"/>
          </w:tcPr>
          <w:p w:rsidRPr="0087103F" w:rsidR="00A6742F" w:rsidP="00BC75D2" w:rsidRDefault="00A6742F" w14:paraId="7557C3CF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A6742F" w:rsidTr="0087103F" w14:paraId="054BDD93" w14:textId="77777777">
        <w:trPr>
          <w:trHeight w:val="131"/>
        </w:trPr>
        <w:tc>
          <w:tcPr>
            <w:tcW w:w="526" w:type="dxa"/>
          </w:tcPr>
          <w:p w:rsidRPr="0087103F" w:rsidR="00A6742F" w:rsidP="001A2766" w:rsidRDefault="00A6742F" w14:paraId="23AE0EC2" w14:textId="6E93C888">
            <w:pPr>
              <w:jc w:val="center"/>
              <w:rPr>
                <w:b/>
              </w:rPr>
            </w:pPr>
            <w:r w:rsidRPr="0087103F">
              <w:rPr>
                <w:b/>
              </w:rPr>
              <w:t>59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Pr="0087103F" w:rsidR="00A6742F" w:rsidP="001A2766" w:rsidRDefault="00A6742F" w14:paraId="6778EF0F" w14:textId="733F91E6">
            <w:pPr>
              <w:ind w:right="176"/>
              <w:rPr>
                <w:b/>
              </w:rPr>
            </w:pPr>
            <w:r w:rsidRPr="0087103F">
              <w:rPr>
                <w:b/>
              </w:rPr>
              <w:t>Vilka/vilket organ ska undersökas?</w:t>
            </w:r>
          </w:p>
        </w:tc>
        <w:tc>
          <w:tcPr>
            <w:tcW w:w="5774" w:type="dxa"/>
            <w:gridSpan w:val="2"/>
            <w:shd w:val="clear" w:color="auto" w:fill="auto"/>
          </w:tcPr>
          <w:p w:rsidRPr="0087103F" w:rsidR="00A6742F" w:rsidP="001A2766" w:rsidRDefault="00A6742F" w14:paraId="2577F056" w14:textId="157F38DD">
            <w:pPr>
              <w:rPr>
                <w:rFonts w:cstheme="minorHAnsi"/>
                <w:b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</w:tr>
      <w:tr w:rsidRPr="0087103F" w:rsidR="00A6742F" w:rsidTr="0087103F" w14:paraId="1BED6521" w14:textId="77777777">
        <w:trPr>
          <w:trHeight w:val="132"/>
        </w:trPr>
        <w:tc>
          <w:tcPr>
            <w:tcW w:w="526" w:type="dxa"/>
          </w:tcPr>
          <w:p w:rsidRPr="0087103F" w:rsidR="00A6742F" w:rsidP="00BC75D2" w:rsidRDefault="00A6742F" w14:paraId="0B51578F" w14:textId="0CA2D6B8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60</w:t>
            </w:r>
          </w:p>
        </w:tc>
        <w:tc>
          <w:tcPr>
            <w:tcW w:w="4843" w:type="dxa"/>
            <w:shd w:val="clear" w:color="auto" w:fill="auto"/>
          </w:tcPr>
          <w:p w:rsidRPr="0087103F" w:rsidR="00A6742F" w:rsidP="00BC75D2" w:rsidRDefault="00A6742F" w14:paraId="317686A9" w14:textId="41EAE478">
            <w:pPr>
              <w:spacing w:after="0"/>
              <w:rPr>
                <w:rFonts w:cstheme="minorHAnsi"/>
                <w:b/>
                <w:bCs/>
              </w:rPr>
            </w:pPr>
            <w:r w:rsidRPr="0087103F">
              <w:rPr>
                <w:b/>
              </w:rPr>
              <w:t>Önskas specifika MR sekvenser?</w:t>
            </w:r>
          </w:p>
          <w:p w:rsidRPr="0087103F" w:rsidR="00A6742F" w:rsidP="00BC75D2" w:rsidRDefault="00A6742F" w14:paraId="4A98CCC2" w14:textId="7D4D6B84">
            <w:pPr>
              <w:spacing w:after="0"/>
              <w:rPr>
                <w:bCs/>
              </w:rPr>
            </w:pP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A6742F" w:rsidP="00BC75D2" w:rsidRDefault="00A6742F" w14:paraId="62F41713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                                              </w:t>
            </w:r>
          </w:p>
          <w:p w:rsidRPr="0087103F" w:rsidR="00A6742F" w:rsidP="00BC75D2" w:rsidRDefault="00A6742F" w14:paraId="4926239F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shd w:val="clear" w:color="auto" w:fill="auto"/>
          </w:tcPr>
          <w:p w:rsidRPr="0087103F" w:rsidR="00A6742F" w:rsidP="00BC75D2" w:rsidRDefault="00A6742F" w14:paraId="57315DEE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A6742F" w:rsidTr="0087103F" w14:paraId="3C187C82" w14:textId="77777777">
        <w:trPr>
          <w:trHeight w:val="132"/>
        </w:trPr>
        <w:tc>
          <w:tcPr>
            <w:tcW w:w="526" w:type="dxa"/>
          </w:tcPr>
          <w:p w:rsidRPr="0087103F" w:rsidR="00A6742F" w:rsidP="00BC75D2" w:rsidRDefault="00A6742F" w14:paraId="4F33D735" w14:textId="0AA18A4C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61</w:t>
            </w:r>
          </w:p>
        </w:tc>
        <w:tc>
          <w:tcPr>
            <w:tcW w:w="4843" w:type="dxa"/>
            <w:shd w:val="clear" w:color="auto" w:fill="auto"/>
          </w:tcPr>
          <w:p w:rsidRPr="0087103F" w:rsidR="00A6742F" w:rsidP="00A6742F" w:rsidRDefault="00A6742F" w14:paraId="2FC2EC18" w14:textId="1A3C3169">
            <w:pPr>
              <w:spacing w:after="0"/>
              <w:rPr>
                <w:b/>
              </w:rPr>
            </w:pPr>
            <w:r w:rsidRPr="0087103F">
              <w:rPr>
                <w:b/>
              </w:rPr>
              <w:t>Bildhantering:</w:t>
            </w:r>
          </w:p>
          <w:p w:rsidRPr="0087103F" w:rsidR="00A6742F" w:rsidP="00A6742F" w:rsidRDefault="00A6742F" w14:paraId="57F38C75" w14:textId="760BD9AC">
            <w:pPr>
              <w:spacing w:after="0"/>
              <w:rPr>
                <w:b/>
                <w:bCs/>
              </w:rPr>
            </w:pPr>
            <w:r w:rsidRPr="0087103F">
              <w:rPr>
                <w:b/>
                <w:bCs/>
              </w:rPr>
              <w:t xml:space="preserve">Arkivering enligt klinisk rutin (BFR) </w:t>
            </w:r>
          </w:p>
          <w:p w:rsidRPr="0087103F" w:rsidR="00A6742F" w:rsidP="00A6742F" w:rsidRDefault="00A6742F" w14:paraId="35605353" w14:textId="77777777">
            <w:pPr>
              <w:spacing w:after="0"/>
              <w:rPr>
                <w:b/>
              </w:rPr>
            </w:pPr>
          </w:p>
          <w:p w:rsidRPr="0087103F" w:rsidR="00A6742F" w:rsidP="00A6742F" w:rsidRDefault="00A6742F" w14:paraId="6496CAC1" w14:textId="22E99528">
            <w:pPr>
              <w:spacing w:after="0"/>
              <w:rPr>
                <w:bCs/>
              </w:rPr>
            </w:pPr>
            <w:r w:rsidRPr="0087103F">
              <w:rPr>
                <w:b/>
                <w:bCs/>
              </w:rPr>
              <w:t>Annan bildöverföring</w:t>
            </w:r>
            <w:r w:rsidR="00010BBB">
              <w:rPr>
                <w:b/>
                <w:bCs/>
              </w:rPr>
              <w:t xml:space="preserve"> som till externt företag/portal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A6742F" w:rsidP="00BC75D2" w:rsidRDefault="00A6742F" w14:paraId="68B3BEA6" w14:textId="77777777">
            <w:pPr>
              <w:spacing w:after="0"/>
              <w:rPr>
                <w:rFonts w:cstheme="minorHAnsi"/>
              </w:rPr>
            </w:pPr>
          </w:p>
          <w:p w:rsidRPr="0087103F" w:rsidR="00A6742F" w:rsidP="00A6742F" w:rsidRDefault="00A6742F" w14:paraId="099E3764" w14:textId="77777777">
            <w:pPr>
              <w:spacing w:after="0"/>
            </w:pP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</w:t>
            </w:r>
          </w:p>
          <w:p w:rsidRPr="0087103F" w:rsidR="00A6742F" w:rsidP="00A6742F" w:rsidRDefault="00A6742F" w14:paraId="15BF9C45" w14:textId="77777777">
            <w:pPr>
              <w:spacing w:after="0"/>
            </w:pPr>
          </w:p>
          <w:p w:rsidRPr="0087103F" w:rsidR="00A6742F" w:rsidP="00A6742F" w:rsidRDefault="00A6742F" w14:paraId="72DACB98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</w:t>
            </w:r>
            <w:r w:rsidRPr="0087103F">
              <w:t>Om ja, specificera</w:t>
            </w:r>
            <w:r w:rsidRPr="0087103F">
              <w:rPr>
                <w:rFonts w:cstheme="minorHAnsi"/>
              </w:rPr>
              <w:t xml:space="preserve"> </w:t>
            </w:r>
          </w:p>
          <w:p w:rsidRPr="0087103F" w:rsidR="00A6742F" w:rsidP="00BC75D2" w:rsidRDefault="00A6742F" w14:paraId="3186FD47" w14:textId="6602163F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</w:rPr>
              <w:instrText xml:space="preserve"> FORMTEXT </w:instrText>
            </w:r>
            <w:r w:rsidRPr="0087103F">
              <w:rPr>
                <w:rFonts w:cstheme="minorHAnsi"/>
              </w:rPr>
            </w:r>
            <w:r w:rsidRPr="0087103F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t> </w:t>
            </w:r>
            <w:r w:rsidRPr="0087103F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shd w:val="clear" w:color="auto" w:fill="auto"/>
          </w:tcPr>
          <w:p w:rsidRPr="0087103F" w:rsidR="00A6742F" w:rsidP="00BC75D2" w:rsidRDefault="00A6742F" w14:paraId="0528019E" w14:textId="77777777">
            <w:pPr>
              <w:spacing w:after="0"/>
              <w:rPr>
                <w:rFonts w:cstheme="minorHAnsi"/>
              </w:rPr>
            </w:pPr>
          </w:p>
          <w:p w:rsidRPr="0087103F" w:rsidR="00A6742F" w:rsidP="00BC75D2" w:rsidRDefault="00A6742F" w14:paraId="156970C9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  <w:p w:rsidRPr="0087103F" w:rsidR="00A6742F" w:rsidP="00BC75D2" w:rsidRDefault="00A6742F" w14:paraId="0CBA8F28" w14:textId="77777777">
            <w:pPr>
              <w:spacing w:after="0"/>
              <w:rPr>
                <w:rFonts w:cstheme="minorHAnsi"/>
              </w:rPr>
            </w:pPr>
          </w:p>
          <w:p w:rsidRPr="0087103F" w:rsidR="00A6742F" w:rsidP="00BC75D2" w:rsidRDefault="00A6742F" w14:paraId="22AF59E5" w14:textId="6C12A9A6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</w:tbl>
    <w:p w:rsidR="0087103F" w:rsidRDefault="0087103F" w14:paraId="5901AFCD" w14:textId="5EDCD5BF"/>
    <w:tbl>
      <w:tblPr>
        <w:tblW w:w="1115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6"/>
        <w:gridCol w:w="4843"/>
        <w:gridCol w:w="14"/>
        <w:gridCol w:w="2972"/>
        <w:gridCol w:w="2802"/>
      </w:tblGrid>
      <w:tr w:rsidRPr="0087103F" w:rsidR="00CA4A05" w:rsidTr="0087103F" w14:paraId="5AFAE51A" w14:textId="77777777">
        <w:trPr>
          <w:trHeight w:val="132"/>
        </w:trPr>
        <w:tc>
          <w:tcPr>
            <w:tcW w:w="526" w:type="dxa"/>
          </w:tcPr>
          <w:p w:rsidRPr="0087103F" w:rsidR="00CA4A05" w:rsidP="00CA4A05" w:rsidRDefault="00CA4A05" w14:paraId="5FD237E2" w14:textId="02141F4E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lastRenderedPageBreak/>
              <w:t>62</w:t>
            </w:r>
          </w:p>
        </w:tc>
        <w:tc>
          <w:tcPr>
            <w:tcW w:w="4843" w:type="dxa"/>
            <w:shd w:val="clear" w:color="auto" w:fill="auto"/>
          </w:tcPr>
          <w:p w:rsidRPr="0087103F" w:rsidR="00CA4A05" w:rsidP="00CA4A05" w:rsidRDefault="00CA4A05" w14:paraId="40031E6B" w14:textId="77777777">
            <w:pPr>
              <w:spacing w:after="0"/>
              <w:ind w:right="176"/>
              <w:rPr>
                <w:b/>
              </w:rPr>
            </w:pPr>
            <w:r w:rsidRPr="0087103F">
              <w:rPr>
                <w:b/>
              </w:rPr>
              <w:t xml:space="preserve">Behövs mätning eller tolkning?              </w:t>
            </w:r>
          </w:p>
          <w:p w:rsidRPr="0087103F" w:rsidR="00CA4A05" w:rsidP="00CA4A05" w:rsidRDefault="00CA4A05" w14:paraId="64BEB968" w14:textId="52B2C975">
            <w:pPr>
              <w:spacing w:after="0"/>
              <w:rPr>
                <w:bCs/>
              </w:rPr>
            </w:pPr>
            <w:r w:rsidRPr="0087103F">
              <w:rPr>
                <w:bCs/>
              </w:rPr>
              <w:t>(ska tolkning av MR sekvenser ske behövs en separat ansökan skickas till radiologi)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CA4A05" w:rsidP="00CA4A05" w:rsidRDefault="00CA4A05" w14:paraId="03DBBA34" w14:textId="2E4EBEB2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t xml:space="preserve">PET: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</w:t>
            </w:r>
          </w:p>
          <w:p w:rsidRPr="0087103F" w:rsidR="00CA4A05" w:rsidP="00CA4A05" w:rsidRDefault="00CA4A05" w14:paraId="5B3CD6A1" w14:textId="11AD99C3">
            <w:pPr>
              <w:spacing w:after="0"/>
              <w:rPr>
                <w:rFonts w:cstheme="minorHAnsi"/>
              </w:rPr>
            </w:pPr>
            <w:r w:rsidRPr="0087103F">
              <w:t xml:space="preserve">MR:  </w:t>
            </w:r>
            <w:r w:rsidRPr="0087103F"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          </w:t>
            </w:r>
          </w:p>
          <w:p w:rsidRPr="0087103F" w:rsidR="00CA4A05" w:rsidP="00CA4A05" w:rsidRDefault="00CA4A05" w14:paraId="1F831431" w14:textId="5A71322B">
            <w:pPr>
              <w:spacing w:after="0"/>
              <w:rPr>
                <w:rFonts w:cstheme="minorHAnsi"/>
              </w:rPr>
            </w:pPr>
            <w:r w:rsidRPr="0087103F">
              <w:t>Om ja, bifoga underlag</w:t>
            </w:r>
          </w:p>
        </w:tc>
        <w:tc>
          <w:tcPr>
            <w:tcW w:w="2802" w:type="dxa"/>
            <w:shd w:val="clear" w:color="auto" w:fill="auto"/>
          </w:tcPr>
          <w:p w:rsidRPr="0087103F" w:rsidR="00CA4A05" w:rsidP="00CA4A05" w:rsidRDefault="00CA4A05" w14:paraId="139B5D14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  <w:p w:rsidRPr="0087103F" w:rsidR="00CA4A05" w:rsidP="00CA4A05" w:rsidRDefault="00CA4A05" w14:paraId="02AA513B" w14:textId="4A4E8D0D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6C402B" w:rsidTr="0087103F" w14:paraId="5744BB14" w14:textId="77777777">
        <w:trPr>
          <w:trHeight w:val="132"/>
        </w:trPr>
        <w:tc>
          <w:tcPr>
            <w:tcW w:w="526" w:type="dxa"/>
          </w:tcPr>
          <w:p w:rsidRPr="0087103F" w:rsidR="006C402B" w:rsidP="00BC75D2" w:rsidRDefault="006C402B" w14:paraId="08D63420" w14:textId="1319D975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63</w:t>
            </w:r>
          </w:p>
        </w:tc>
        <w:tc>
          <w:tcPr>
            <w:tcW w:w="4843" w:type="dxa"/>
            <w:shd w:val="clear" w:color="auto" w:fill="auto"/>
          </w:tcPr>
          <w:p w:rsidRPr="0087103F" w:rsidR="006C402B" w:rsidP="006C402B" w:rsidRDefault="006C402B" w14:paraId="6CD54BB7" w14:textId="6D6D75FC">
            <w:pPr>
              <w:spacing w:after="0"/>
              <w:rPr>
                <w:bCs/>
              </w:rPr>
            </w:pPr>
            <w:r w:rsidRPr="0087103F">
              <w:rPr>
                <w:b/>
              </w:rPr>
              <w:t>Behövs mätningar eller insamlingar med fantom på kamerasystemet inför uppstart?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6C402B" w:rsidP="00BC75D2" w:rsidRDefault="006C402B" w14:paraId="4DC69534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                                              </w:t>
            </w:r>
          </w:p>
          <w:p w:rsidRPr="0087103F" w:rsidR="006C402B" w:rsidP="00BC75D2" w:rsidRDefault="006C402B" w14:paraId="5656D11E" w14:textId="567D2689">
            <w:pPr>
              <w:spacing w:after="0"/>
              <w:rPr>
                <w:rFonts w:cstheme="minorHAnsi"/>
              </w:rPr>
            </w:pPr>
            <w:r w:rsidRPr="0087103F">
              <w:t>Om ja, bifoga underlag</w:t>
            </w:r>
          </w:p>
        </w:tc>
        <w:tc>
          <w:tcPr>
            <w:tcW w:w="2802" w:type="dxa"/>
            <w:shd w:val="clear" w:color="auto" w:fill="auto"/>
          </w:tcPr>
          <w:p w:rsidRPr="0087103F" w:rsidR="006C402B" w:rsidP="00BC75D2" w:rsidRDefault="006C402B" w14:paraId="5BA154F2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6C402B" w:rsidTr="0087103F" w14:paraId="781D8074" w14:textId="77777777">
        <w:trPr>
          <w:trHeight w:val="132"/>
        </w:trPr>
        <w:tc>
          <w:tcPr>
            <w:tcW w:w="526" w:type="dxa"/>
          </w:tcPr>
          <w:p w:rsidRPr="0087103F" w:rsidR="006C402B" w:rsidP="00BC75D2" w:rsidRDefault="006C402B" w14:paraId="7001E0AE" w14:textId="0F0B53B3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64</w:t>
            </w:r>
          </w:p>
        </w:tc>
        <w:tc>
          <w:tcPr>
            <w:tcW w:w="4843" w:type="dxa"/>
            <w:shd w:val="clear" w:color="auto" w:fill="auto"/>
          </w:tcPr>
          <w:p w:rsidRPr="0087103F" w:rsidR="006C402B" w:rsidP="00BC75D2" w:rsidRDefault="006C402B" w14:paraId="13155F43" w14:textId="3043F9A0">
            <w:pPr>
              <w:spacing w:after="0"/>
              <w:rPr>
                <w:bCs/>
              </w:rPr>
            </w:pPr>
            <w:r w:rsidRPr="0087103F">
              <w:rPr>
                <w:b/>
              </w:rPr>
              <w:t xml:space="preserve">Finns definierade protokoll för insamling och </w:t>
            </w:r>
            <w:proofErr w:type="spellStart"/>
            <w:r w:rsidRPr="0087103F">
              <w:rPr>
                <w:b/>
              </w:rPr>
              <w:t>bildprocessning</w:t>
            </w:r>
            <w:proofErr w:type="spellEnd"/>
            <w:r w:rsidRPr="0087103F">
              <w:rPr>
                <w:b/>
              </w:rPr>
              <w:t>?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Pr="0087103F" w:rsidR="006C402B" w:rsidP="00BC75D2" w:rsidRDefault="006C402B" w14:paraId="35F43E1E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JA, ange vad                                                      </w:t>
            </w:r>
          </w:p>
          <w:p w:rsidRPr="0087103F" w:rsidR="006C402B" w:rsidP="00BC75D2" w:rsidRDefault="006C402B" w14:paraId="75FFE840" w14:textId="77777777">
            <w:pPr>
              <w:spacing w:after="0"/>
              <w:rPr>
                <w:rFonts w:cstheme="minorHAnsi"/>
              </w:rPr>
            </w:pPr>
            <w:r w:rsidRPr="0087103F">
              <w:t>Om ja, bifoga underlag</w:t>
            </w:r>
          </w:p>
        </w:tc>
        <w:tc>
          <w:tcPr>
            <w:tcW w:w="2802" w:type="dxa"/>
            <w:shd w:val="clear" w:color="auto" w:fill="auto"/>
          </w:tcPr>
          <w:p w:rsidRPr="0087103F" w:rsidR="006C402B" w:rsidP="00BC75D2" w:rsidRDefault="006C402B" w14:paraId="757DD9E8" w14:textId="77777777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NEJ</w:t>
            </w:r>
          </w:p>
        </w:tc>
      </w:tr>
      <w:tr w:rsidRPr="0087103F" w:rsidR="00CA4A05" w:rsidTr="0087103F" w14:paraId="25F20766" w14:textId="77777777">
        <w:trPr>
          <w:trHeight w:val="131"/>
        </w:trPr>
        <w:tc>
          <w:tcPr>
            <w:tcW w:w="526" w:type="dxa"/>
          </w:tcPr>
          <w:p w:rsidRPr="0087103F" w:rsidR="00CA4A05" w:rsidP="00D85A24" w:rsidRDefault="00CA4A05" w14:paraId="41E76EEA" w14:textId="71782CBC">
            <w:pPr>
              <w:spacing w:after="0"/>
              <w:jc w:val="center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65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Pr="0087103F" w:rsidR="00CA4A05" w:rsidP="00D85A24" w:rsidRDefault="00CA4A05" w14:paraId="6696D4DB" w14:textId="77777777">
            <w:pPr>
              <w:spacing w:after="0"/>
              <w:rPr>
                <w:rFonts w:cstheme="minorHAnsi"/>
                <w:b/>
              </w:rPr>
            </w:pPr>
            <w:r w:rsidRPr="0087103F">
              <w:rPr>
                <w:rFonts w:cstheme="minorHAnsi"/>
                <w:b/>
              </w:rPr>
              <w:t>Ange spårämne(n)</w:t>
            </w:r>
          </w:p>
        </w:tc>
        <w:tc>
          <w:tcPr>
            <w:tcW w:w="5774" w:type="dxa"/>
            <w:gridSpan w:val="2"/>
            <w:shd w:val="clear" w:color="auto" w:fill="auto"/>
          </w:tcPr>
          <w:p w:rsidRPr="0087103F" w:rsidR="00CA4A05" w:rsidP="00D85A24" w:rsidRDefault="00CA4A05" w14:paraId="4370CB32" w14:textId="195D8EEE">
            <w:pPr>
              <w:spacing w:after="0"/>
              <w:rPr>
                <w:rFonts w:cstheme="minorHAnsi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18</w:t>
            </w:r>
            <w:r w:rsidRPr="0087103F">
              <w:rPr>
                <w:rFonts w:cstheme="minorHAnsi"/>
              </w:rPr>
              <w:t xml:space="preserve">F-FDG              </w:t>
            </w:r>
            <w:r w:rsidRPr="0087103F" w:rsidR="006D5524">
              <w:rPr>
                <w:rFonts w:cstheme="minorHAnsi"/>
              </w:rPr>
              <w:t xml:space="preserve">            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68</w:t>
            </w:r>
            <w:r w:rsidRPr="0087103F">
              <w:rPr>
                <w:rFonts w:cstheme="minorHAnsi"/>
              </w:rPr>
              <w:t xml:space="preserve">Ga-DOTATATE/TOC                                  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68</w:t>
            </w:r>
            <w:r w:rsidRPr="0087103F">
              <w:rPr>
                <w:rFonts w:cstheme="minorHAnsi"/>
              </w:rPr>
              <w:t xml:space="preserve">Ga-PSMA       </w:t>
            </w:r>
            <w:r w:rsidRPr="0087103F" w:rsidR="006C402B">
              <w:rPr>
                <w:rFonts w:cstheme="minorHAnsi"/>
              </w:rPr>
              <w:t xml:space="preserve">  </w:t>
            </w:r>
            <w:r w:rsidRPr="0087103F">
              <w:rPr>
                <w:rFonts w:cstheme="minorHAnsi"/>
              </w:rPr>
              <w:t xml:space="preserve"> </w:t>
            </w:r>
            <w:r w:rsidRPr="0087103F" w:rsidR="006D5524">
              <w:rPr>
                <w:rFonts w:cstheme="minorHAnsi"/>
              </w:rPr>
              <w:t xml:space="preserve">             </w:t>
            </w: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</w:t>
            </w:r>
            <w:r w:rsidRPr="0087103F">
              <w:rPr>
                <w:rFonts w:cstheme="minorHAnsi"/>
                <w:vertAlign w:val="superscript"/>
              </w:rPr>
              <w:t>18</w:t>
            </w:r>
            <w:r w:rsidRPr="0087103F">
              <w:rPr>
                <w:rFonts w:cstheme="minorHAnsi"/>
              </w:rPr>
              <w:t xml:space="preserve">F-FET           </w:t>
            </w:r>
          </w:p>
          <w:p w:rsidRPr="0087103F" w:rsidR="00CA4A05" w:rsidP="00D85A24" w:rsidRDefault="00CA4A05" w14:paraId="59301DBF" w14:textId="77777777">
            <w:pPr>
              <w:spacing w:after="0"/>
              <w:rPr>
                <w:rFonts w:cstheme="minorHAnsi"/>
                <w:vertAlign w:val="superscript"/>
              </w:rPr>
            </w:pPr>
            <w:r w:rsidRPr="0087103F">
              <w:rPr>
                <w:rFonts w:cstheme="minorHAnsi"/>
              </w:rPr>
              <w:fldChar w:fldCharType="begin">
                <w:ffData>
                  <w:name w:val="Kryss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rPr>
                <w:rFonts w:cstheme="minorHAnsi"/>
              </w:rPr>
              <w:instrText xml:space="preserve"> FORMCHECKBOX </w:instrText>
            </w:r>
            <w:r w:rsidR="00CD7F8C">
              <w:rPr>
                <w:rFonts w:cstheme="minorHAnsi"/>
              </w:rPr>
            </w:r>
            <w:r w:rsidR="00CD7F8C">
              <w:rPr>
                <w:rFonts w:cstheme="minorHAnsi"/>
              </w:rPr>
              <w:fldChar w:fldCharType="separate"/>
            </w:r>
            <w:r w:rsidRPr="0087103F">
              <w:rPr>
                <w:rFonts w:cstheme="minorHAnsi"/>
              </w:rPr>
              <w:fldChar w:fldCharType="end"/>
            </w:r>
            <w:r w:rsidRPr="0087103F">
              <w:rPr>
                <w:rFonts w:cstheme="minorHAnsi"/>
              </w:rPr>
              <w:t xml:space="preserve"> Annat </w:t>
            </w:r>
            <w:r w:rsidRPr="0087103F">
              <w:rPr>
                <w:rFonts w:cstheme="minorHAns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103F">
              <w:rPr>
                <w:rFonts w:cstheme="minorHAnsi"/>
                <w:b/>
              </w:rPr>
              <w:instrText xml:space="preserve"> FORMTEXT </w:instrText>
            </w:r>
            <w:r w:rsidRPr="0087103F">
              <w:rPr>
                <w:rFonts w:cstheme="minorHAnsi"/>
                <w:b/>
              </w:rPr>
            </w:r>
            <w:r w:rsidRPr="0087103F">
              <w:rPr>
                <w:rFonts w:cstheme="minorHAnsi"/>
                <w:b/>
              </w:rPr>
              <w:fldChar w:fldCharType="separate"/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t> </w:t>
            </w:r>
            <w:r w:rsidRPr="0087103F">
              <w:rPr>
                <w:rFonts w:cstheme="minorHAnsi"/>
                <w:b/>
              </w:rPr>
              <w:fldChar w:fldCharType="end"/>
            </w:r>
          </w:p>
        </w:tc>
      </w:tr>
      <w:tr w:rsidRPr="0087103F" w:rsidR="00CA4A05" w:rsidTr="0087103F" w14:paraId="0EFE2A92" w14:textId="77777777">
        <w:trPr>
          <w:trHeight w:val="131"/>
        </w:trPr>
        <w:tc>
          <w:tcPr>
            <w:tcW w:w="526" w:type="dxa"/>
          </w:tcPr>
          <w:p w:rsidRPr="0087103F" w:rsidR="00CA4A05" w:rsidP="00276CC1" w:rsidRDefault="00CA4A05" w14:paraId="511293D1" w14:textId="1EFFC906">
            <w:pPr>
              <w:spacing w:after="0"/>
              <w:jc w:val="center"/>
              <w:rPr>
                <w:b/>
              </w:rPr>
            </w:pPr>
            <w:r w:rsidRPr="0087103F">
              <w:rPr>
                <w:b/>
              </w:rPr>
              <w:t>66</w:t>
            </w:r>
          </w:p>
        </w:tc>
        <w:tc>
          <w:tcPr>
            <w:tcW w:w="4857" w:type="dxa"/>
            <w:gridSpan w:val="2"/>
            <w:shd w:val="clear" w:color="auto" w:fill="auto"/>
          </w:tcPr>
          <w:p w:rsidRPr="0087103F" w:rsidR="00CA4A05" w:rsidP="00276CC1" w:rsidRDefault="00CA4A05" w14:paraId="50BDA8DE" w14:textId="77777777">
            <w:pPr>
              <w:spacing w:after="0"/>
              <w:ind w:right="-635"/>
              <w:rPr>
                <w:b/>
              </w:rPr>
            </w:pPr>
            <w:r w:rsidRPr="0087103F">
              <w:rPr>
                <w:b/>
              </w:rPr>
              <w:t xml:space="preserve">Är strålskydd godkänt i EPM ansökan? </w:t>
            </w:r>
            <w:r w:rsidRPr="0087103F">
              <w:rPr>
                <w:bCs/>
              </w:rPr>
              <w:t xml:space="preserve"> </w:t>
            </w:r>
          </w:p>
        </w:tc>
        <w:tc>
          <w:tcPr>
            <w:tcW w:w="2972" w:type="dxa"/>
            <w:shd w:val="clear" w:color="auto" w:fill="auto"/>
          </w:tcPr>
          <w:p w:rsidRPr="0087103F" w:rsidR="00CA4A05" w:rsidP="00276CC1" w:rsidRDefault="00CA4A05" w14:paraId="17678283" w14:textId="5E68F974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JA</w:t>
            </w:r>
            <w:r w:rsidRPr="0087103F" w:rsidR="00D85A24">
              <w:t>, b</w:t>
            </w:r>
            <w:r w:rsidRPr="0087103F">
              <w:rPr>
                <w:bCs/>
              </w:rPr>
              <w:t xml:space="preserve">ifoga EPM godkännande med </w:t>
            </w:r>
            <w:proofErr w:type="spellStart"/>
            <w:r w:rsidRPr="0087103F">
              <w:rPr>
                <w:bCs/>
              </w:rPr>
              <w:t>stråldosrestriktion</w:t>
            </w:r>
            <w:proofErr w:type="spellEnd"/>
          </w:p>
        </w:tc>
        <w:tc>
          <w:tcPr>
            <w:tcW w:w="2802" w:type="dxa"/>
            <w:shd w:val="clear" w:color="auto" w:fill="auto"/>
          </w:tcPr>
          <w:p w:rsidRPr="0087103F" w:rsidR="00CA4A05" w:rsidP="00276CC1" w:rsidRDefault="00CA4A05" w14:paraId="7906A53E" w14:textId="77777777">
            <w:pPr>
              <w:spacing w:after="0"/>
            </w:pPr>
            <w:r w:rsidRPr="0087103F"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03F">
              <w:instrText xml:space="preserve"> FORMCHECKBOX </w:instrText>
            </w:r>
            <w:r w:rsidR="00CD7F8C">
              <w:fldChar w:fldCharType="separate"/>
            </w:r>
            <w:r w:rsidRPr="0087103F">
              <w:fldChar w:fldCharType="end"/>
            </w:r>
            <w:r w:rsidRPr="0087103F">
              <w:t xml:space="preserve"> NEJ</w:t>
            </w:r>
          </w:p>
        </w:tc>
      </w:tr>
    </w:tbl>
    <w:p w:rsidRPr="0087103F" w:rsidR="0068440F" w:rsidP="0068440F" w:rsidRDefault="0068440F" w14:paraId="0696F255" w14:textId="77777777">
      <w:pPr>
        <w:ind w:left="-426"/>
        <w:rPr>
          <w:rFonts w:cstheme="minorHAnsi"/>
        </w:rPr>
      </w:pPr>
    </w:p>
    <w:p w:rsidRPr="00A25527" w:rsidR="0068440F" w:rsidP="0068440F" w:rsidRDefault="0068440F" w14:paraId="675BB7B9" w14:textId="1CA1CF35">
      <w:pPr>
        <w:ind w:left="-426"/>
        <w:rPr>
          <w:rFonts w:cstheme="minorHAnsi"/>
          <w:b/>
        </w:rPr>
      </w:pPr>
      <w:r w:rsidRPr="00A25527">
        <w:rPr>
          <w:rFonts w:cstheme="minorHAnsi"/>
        </w:rPr>
        <w:t xml:space="preserve">Mejlas till Funktionsbrevlådan </w:t>
      </w:r>
      <w:hyperlink w:history="1" r:id="rId10">
        <w:r w:rsidRPr="00A25527">
          <w:rPr>
            <w:rStyle w:val="Hyperlnk"/>
            <w:rFonts w:cstheme="minorHAnsi"/>
          </w:rPr>
          <w:t>su.klinfys.studier@vgregion.se</w:t>
        </w:r>
      </w:hyperlink>
    </w:p>
    <w:p w:rsidRPr="00A25527" w:rsidR="0068440F" w:rsidP="0068440F" w:rsidRDefault="0068440F" w14:paraId="6A9DF043" w14:textId="77777777">
      <w:pPr>
        <w:ind w:left="-426"/>
        <w:rPr>
          <w:rFonts w:cstheme="minorHAnsi"/>
          <w:b/>
        </w:rPr>
      </w:pPr>
      <w:r w:rsidRPr="00A25527">
        <w:rPr>
          <w:rFonts w:cstheme="minorHAnsi"/>
        </w:rPr>
        <w:t xml:space="preserve">För studier där avtal/överenskommelse ingåtts ska remisser innehålla </w:t>
      </w:r>
      <w:proofErr w:type="spellStart"/>
      <w:r w:rsidRPr="00A25527">
        <w:rPr>
          <w:rFonts w:cstheme="minorHAnsi"/>
        </w:rPr>
        <w:t>studienamn</w:t>
      </w:r>
      <w:proofErr w:type="spellEnd"/>
      <w:r w:rsidRPr="00A25527">
        <w:rPr>
          <w:rFonts w:cstheme="minorHAnsi"/>
        </w:rPr>
        <w:t>, SKF.nr (finns angivet i avtal/överenskommelse), Beställarens ansvars.nr, patientens studie-ID samt önskat undersökningsdatum/vecka.</w:t>
      </w:r>
    </w:p>
    <w:p w:rsidR="0068440F" w:rsidP="00DE4561" w:rsidRDefault="0068440F" w14:paraId="6A473BCE" w14:textId="77777777">
      <w:pPr>
        <w:pStyle w:val="Rubrik2"/>
      </w:pPr>
    </w:p>
    <w:p w:rsidR="0068440F" w:rsidP="0068440F" w:rsidRDefault="0068440F" w14:paraId="05FCFC34" w14:textId="77777777">
      <w:pPr>
        <w:pStyle w:val="Rubrik2"/>
        <w:ind w:left="-993"/>
      </w:pPr>
    </w:p>
    <w:p w:rsidR="0068440F" w:rsidP="00DE4561" w:rsidRDefault="0068440F" w14:paraId="797E6EDC" w14:textId="77777777">
      <w:pPr>
        <w:pStyle w:val="Rubrik2"/>
      </w:pPr>
    </w:p>
    <w:p w:rsidR="00D121C4" w:rsidRDefault="00D121C4" w14:paraId="5E7E4E84" w14:textId="77777777"/>
    <w:p w:rsidR="00CD7F8C" w:rsidRDefault="00CD7F8C" w14:paraId="444481E1" w14:textId="77777777"/>
    <w:p w:rsidR="00CD7F8C" w:rsidRDefault="00CD7F8C" w14:paraId="503B19B4" w14:textId="77777777"/>
    <w:p w:rsidR="00CD7F8C" w:rsidRDefault="00CD7F8C" w14:paraId="2BCBADCD" w14:textId="77777777"/>
    <w:p w:rsidR="00CD7F8C" w:rsidRDefault="00CD7F8C" w14:paraId="444B641C" w14:textId="77777777"/>
    <w:p w:rsidR="00CD7F8C" w:rsidRDefault="00CD7F8C" w14:paraId="5996A115" w14:textId="77777777"/>
    <w:p w:rsidR="00CD7F8C" w:rsidRDefault="00CD7F8C" w14:paraId="7DDDD740" w14:textId="77777777"/>
    <w:p w:rsidR="00CD7F8C" w:rsidRDefault="00CD7F8C" w14:paraId="4F21E659" w14:textId="7D812B3F">
      <w:r>
        <w:br w:type="page"/>
      </w:r>
    </w:p>
    <w:p w:rsidR="00CD7F8C" w:rsidRDefault="00CD7F8C" w14:paraId="5F651E79" w14:textId="77777777"/>
    <w:p w:rsidR="00CD7F8C" w:rsidP="00CD7F8C" w:rsidRDefault="00CD7F8C" w14:paraId="68789709" w14:textId="77777777">
      <w:pPr>
        <w:ind w:left="142" w:right="-710"/>
        <w:rPr>
          <w:rFonts w:ascii="Calibri" w:hAnsi="Calibri"/>
          <w:b/>
          <w:sz w:val="44"/>
          <w:szCs w:val="28"/>
        </w:rPr>
      </w:pPr>
      <w:r>
        <w:rPr>
          <w:rFonts w:ascii="Calibri" w:hAnsi="Calibri"/>
          <w:b/>
          <w:sz w:val="44"/>
          <w:szCs w:val="28"/>
        </w:rPr>
        <w:t>Driftsmötesformulär</w:t>
      </w:r>
    </w:p>
    <w:p w:rsidRPr="00EB4BCE" w:rsidR="00CD7F8C" w:rsidP="00CD7F8C" w:rsidRDefault="00CD7F8C" w14:paraId="75472FAC" w14:textId="77777777">
      <w:pPr>
        <w:ind w:left="142" w:right="-710"/>
        <w:rPr>
          <w:rFonts w:ascii="Calibri" w:hAnsi="Calibri"/>
          <w:b/>
          <w:sz w:val="32"/>
          <w:szCs w:val="28"/>
        </w:rPr>
      </w:pPr>
      <w:r w:rsidRPr="00EB4BCE">
        <w:rPr>
          <w:rFonts w:ascii="Calibri" w:hAnsi="Calibri"/>
          <w:b/>
          <w:sz w:val="32"/>
          <w:szCs w:val="28"/>
        </w:rPr>
        <w:t>(OBS! fylls ej i av Sökande)</w:t>
      </w:r>
    </w:p>
    <w:p w:rsidR="00CD7F8C" w:rsidP="00CD7F8C" w:rsidRDefault="00CD7F8C" w14:paraId="46FCDFE8" w14:textId="77777777">
      <w:pPr>
        <w:ind w:left="142" w:right="-710"/>
        <w:rPr>
          <w:rFonts w:ascii="Calibri" w:hAnsi="Calibri"/>
          <w:b/>
          <w:sz w:val="36"/>
          <w:szCs w:val="22"/>
        </w:rPr>
      </w:pPr>
    </w:p>
    <w:p w:rsidRPr="001F4745" w:rsidR="00CD7F8C" w:rsidP="00CD7F8C" w:rsidRDefault="00CD7F8C" w14:paraId="6E269C06" w14:textId="77777777">
      <w:pPr>
        <w:ind w:left="142" w:right="-710"/>
        <w:rPr>
          <w:rFonts w:ascii="Calibri" w:hAnsi="Calibri"/>
          <w:b/>
          <w:sz w:val="44"/>
          <w:szCs w:val="28"/>
        </w:rPr>
      </w:pPr>
      <w:r>
        <w:rPr>
          <w:rFonts w:ascii="Calibri" w:hAnsi="Calibri"/>
          <w:b/>
          <w:sz w:val="36"/>
          <w:szCs w:val="22"/>
        </w:rPr>
        <w:t>VÖL-</w:t>
      </w:r>
      <w:r w:rsidRPr="00F80135">
        <w:rPr>
          <w:rFonts w:ascii="Calibri" w:hAnsi="Calibri"/>
          <w:b/>
          <w:sz w:val="36"/>
          <w:szCs w:val="22"/>
        </w:rPr>
        <w:t>bedömning</w:t>
      </w:r>
      <w:r>
        <w:rPr>
          <w:rFonts w:ascii="Calibri" w:hAnsi="Calibri"/>
          <w:b/>
          <w:sz w:val="36"/>
          <w:szCs w:val="22"/>
        </w:rPr>
        <w:t xml:space="preserve"> inför driftsmöte</w:t>
      </w:r>
      <w:r w:rsidRPr="00F80135">
        <w:rPr>
          <w:rFonts w:ascii="Calibri" w:hAnsi="Calibri"/>
          <w:b/>
          <w:sz w:val="36"/>
          <w:szCs w:val="22"/>
        </w:rPr>
        <w:t xml:space="preserve">: </w:t>
      </w: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</w:p>
    <w:p w:rsidRPr="00240FE7" w:rsidR="00CD7F8C" w:rsidP="00CD7F8C" w:rsidRDefault="00CD7F8C" w14:paraId="5A3C7CBA" w14:textId="77777777">
      <w:pPr>
        <w:ind w:left="142" w:right="-710"/>
        <w:rPr>
          <w:rFonts w:ascii="Calibri" w:hAnsi="Calibri"/>
          <w:sz w:val="28"/>
          <w:szCs w:val="28"/>
        </w:rPr>
      </w:pPr>
    </w:p>
    <w:p w:rsidRPr="001F4745" w:rsidR="00CD7F8C" w:rsidP="00CD7F8C" w:rsidRDefault="00CD7F8C" w14:paraId="5D89D0CC" w14:textId="77777777">
      <w:pPr>
        <w:ind w:left="142" w:right="-710"/>
        <w:rPr>
          <w:rFonts w:ascii="Gill Sans MT" w:hAnsi="Gill Sans MT"/>
          <w:b/>
          <w:sz w:val="32"/>
        </w:rPr>
      </w:pPr>
    </w:p>
    <w:p w:rsidR="00CD7F8C" w:rsidP="00CD7F8C" w:rsidRDefault="00CD7F8C" w14:paraId="0B1C0B2A" w14:textId="77777777">
      <w:pPr>
        <w:ind w:left="142" w:right="-710"/>
        <w:rPr>
          <w:rFonts w:ascii="Gill Sans MT" w:hAnsi="Gill Sans MT"/>
          <w:b/>
          <w:sz w:val="28"/>
        </w:rPr>
      </w:pPr>
      <w:r w:rsidRPr="009B19F4">
        <w:rPr>
          <w:rFonts w:ascii="Gill Sans MT" w:hAnsi="Gill Sans MT"/>
          <w:b/>
          <w:sz w:val="28"/>
        </w:rPr>
        <w:t xml:space="preserve">Etikansökan samt godkännande inkl. strålskyddsgodkännande </w:t>
      </w:r>
      <w:r>
        <w:rPr>
          <w:rFonts w:ascii="Gill Sans MT" w:hAnsi="Gill Sans MT"/>
          <w:b/>
          <w:sz w:val="28"/>
        </w:rPr>
        <w:t>(</w:t>
      </w:r>
      <w:r w:rsidRPr="009B19F4">
        <w:rPr>
          <w:rFonts w:ascii="Gill Sans MT" w:hAnsi="Gill Sans MT"/>
          <w:b/>
          <w:sz w:val="28"/>
        </w:rPr>
        <w:t>om tillämpligt</w:t>
      </w:r>
      <w:r>
        <w:rPr>
          <w:rFonts w:ascii="Gill Sans MT" w:hAnsi="Gill Sans MT"/>
          <w:b/>
          <w:sz w:val="28"/>
        </w:rPr>
        <w:t>) finns och VÖL anser att patientsäkerhetsaspekter är tillgodosedda</w:t>
      </w:r>
      <w:r w:rsidRPr="009B19F4">
        <w:rPr>
          <w:rFonts w:ascii="Gill Sans MT" w:hAnsi="Gill Sans MT"/>
          <w:b/>
          <w:sz w:val="28"/>
        </w:rPr>
        <w:t xml:space="preserve">: </w:t>
      </w:r>
    </w:p>
    <w:p w:rsidRPr="009B19F4" w:rsidR="00CD7F8C" w:rsidP="00CD7F8C" w:rsidRDefault="00CD7F8C" w14:paraId="4DE4F0B2" w14:textId="77777777">
      <w:pPr>
        <w:ind w:left="142" w:right="-710"/>
        <w:rPr>
          <w:rFonts w:ascii="Gill Sans MT" w:hAnsi="Gill Sans MT"/>
          <w:b/>
          <w:sz w:val="28"/>
        </w:rPr>
      </w:pPr>
    </w:p>
    <w:p w:rsidRPr="001F4745" w:rsidR="00CD7F8C" w:rsidP="00CD7F8C" w:rsidRDefault="00CD7F8C" w14:paraId="62F2BD78" w14:textId="77777777">
      <w:pPr>
        <w:ind w:left="142" w:right="-710"/>
        <w:rPr>
          <w:rFonts w:ascii="Gill Sans MT" w:hAnsi="Gill Sans MT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JA</w:t>
      </w:r>
      <w:r w:rsidRPr="001F4745">
        <w:rPr>
          <w:rFonts w:ascii="Gill Sans MT" w:hAnsi="Gill Sans MT"/>
        </w:rPr>
        <w:t xml:space="preserve">      </w:t>
      </w: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NEJ</w:t>
      </w:r>
      <w:r w:rsidRPr="001F4745">
        <w:rPr>
          <w:rFonts w:ascii="Gill Sans MT" w:hAnsi="Gill Sans MT"/>
        </w:rPr>
        <w:t xml:space="preserve">        </w:t>
      </w:r>
      <w:r>
        <w:rPr>
          <w:rFonts w:ascii="Gill Sans MT" w:hAnsi="Gill Sans MT"/>
        </w:rPr>
        <w:t xml:space="preserve"> Ev. kommentar</w:t>
      </w:r>
      <w:r w:rsidRPr="001F4745">
        <w:rPr>
          <w:rFonts w:ascii="Gill Sans MT" w:hAnsi="Gill Sans MT"/>
        </w:rPr>
        <w:t>:</w:t>
      </w:r>
      <w:r>
        <w:rPr>
          <w:rFonts w:ascii="Gill Sans MT" w:hAnsi="Gill Sans MT"/>
        </w:rPr>
        <w:t xml:space="preserve"> </w:t>
      </w: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</w:p>
    <w:p w:rsidRPr="001F4745" w:rsidR="00CD7F8C" w:rsidP="00CD7F8C" w:rsidRDefault="00CD7F8C" w14:paraId="155B9883" w14:textId="77777777">
      <w:pPr>
        <w:ind w:left="142" w:right="-710"/>
        <w:rPr>
          <w:rFonts w:ascii="Gill Sans MT" w:hAnsi="Gill Sans MT"/>
          <w:b/>
          <w:bCs/>
        </w:rPr>
      </w:pPr>
    </w:p>
    <w:p w:rsidRPr="001F4745" w:rsidR="00CD7F8C" w:rsidP="00CD7F8C" w:rsidRDefault="00CD7F8C" w14:paraId="75F68CFD" w14:textId="77777777">
      <w:pPr>
        <w:ind w:left="142" w:right="-710"/>
        <w:rPr>
          <w:rFonts w:ascii="Gill Sans MT" w:hAnsi="Gill Sans MT"/>
          <w:b/>
          <w:bCs/>
        </w:rPr>
      </w:pPr>
    </w:p>
    <w:p w:rsidRPr="00551A8C" w:rsidR="00CD7F8C" w:rsidP="00CD7F8C" w:rsidRDefault="00CD7F8C" w14:paraId="0E8BB6FB" w14:textId="77777777">
      <w:pPr>
        <w:ind w:left="142" w:right="-710"/>
        <w:rPr>
          <w:rFonts w:ascii="Gill Sans MT" w:hAnsi="Gill Sans MT"/>
          <w:b/>
          <w:bCs/>
          <w:sz w:val="28"/>
          <w:szCs w:val="22"/>
        </w:rPr>
      </w:pPr>
      <w:r w:rsidRPr="009B19F4">
        <w:rPr>
          <w:rFonts w:ascii="Gill Sans MT" w:hAnsi="Gill Sans MT"/>
          <w:b/>
          <w:sz w:val="28"/>
        </w:rPr>
        <w:t>Summering:</w:t>
      </w:r>
      <w:r w:rsidRPr="009B19F4">
        <w:rPr>
          <w:rFonts w:ascii="Gill Sans MT" w:hAnsi="Gill Sans MT"/>
          <w:sz w:val="28"/>
        </w:rPr>
        <w:t xml:space="preserve"> </w:t>
      </w:r>
      <w:r w:rsidRPr="00551A8C">
        <w:rPr>
          <w:rFonts w:ascii="Gill Sans MT" w:hAnsi="Gill Sans MT"/>
          <w:b/>
          <w:bCs/>
          <w:sz w:val="28"/>
          <w:szCs w:val="22"/>
        </w:rPr>
        <w:t>Medicinskt och schemamässigt OK</w:t>
      </w:r>
    </w:p>
    <w:p w:rsidRPr="001F4745" w:rsidR="00CD7F8C" w:rsidP="00CD7F8C" w:rsidRDefault="00CD7F8C" w14:paraId="20F77268" w14:textId="77777777">
      <w:pPr>
        <w:ind w:left="142" w:right="-710"/>
        <w:rPr>
          <w:rFonts w:ascii="Gill Sans MT" w:hAnsi="Gill Sans MT"/>
        </w:rPr>
      </w:pPr>
    </w:p>
    <w:p w:rsidRPr="001F4745" w:rsidR="00CD7F8C" w:rsidP="00CD7F8C" w:rsidRDefault="00CD7F8C" w14:paraId="4FECD499" w14:textId="77777777">
      <w:pPr>
        <w:ind w:left="142" w:right="-710"/>
        <w:rPr>
          <w:rFonts w:ascii="Gill Sans MT" w:hAnsi="Gill Sans MT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JA</w:t>
      </w:r>
      <w:r w:rsidRPr="001F4745">
        <w:rPr>
          <w:rFonts w:ascii="Gill Sans MT" w:hAnsi="Gill Sans MT"/>
        </w:rPr>
        <w:t xml:space="preserve">      </w:t>
      </w: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NEJ</w:t>
      </w:r>
      <w:r w:rsidRPr="001F4745">
        <w:rPr>
          <w:rFonts w:ascii="Gill Sans MT" w:hAnsi="Gill Sans MT"/>
        </w:rPr>
        <w:t xml:space="preserve">      </w:t>
      </w:r>
      <w:r>
        <w:rPr>
          <w:rFonts w:ascii="Gill Sans MT" w:hAnsi="Gill Sans MT"/>
        </w:rPr>
        <w:t xml:space="preserve">  Ev. VÖL </w:t>
      </w:r>
      <w:r w:rsidRPr="001F4745">
        <w:rPr>
          <w:rFonts w:ascii="Gill Sans MT" w:hAnsi="Gill Sans MT"/>
        </w:rPr>
        <w:t xml:space="preserve">kommentar: </w:t>
      </w: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 w:rsidRPr="009B19F4"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</w:p>
    <w:p w:rsidR="00CD7F8C" w:rsidP="00CD7F8C" w:rsidRDefault="00CD7F8C" w14:paraId="4BA4E319" w14:textId="77777777">
      <w:pPr>
        <w:ind w:left="142" w:right="-710"/>
        <w:rPr>
          <w:rFonts w:ascii="Gill Sans MT" w:hAnsi="Gill Sans MT"/>
        </w:rPr>
      </w:pPr>
    </w:p>
    <w:p w:rsidR="00CD7F8C" w:rsidP="00CD7F8C" w:rsidRDefault="00CD7F8C" w14:paraId="0FA9170B" w14:textId="77777777">
      <w:pPr>
        <w:pStyle w:val="Ledtext"/>
        <w:ind w:left="142" w:right="-710"/>
        <w:rPr>
          <w:b/>
          <w:bCs/>
          <w:sz w:val="24"/>
          <w:szCs w:val="20"/>
        </w:rPr>
      </w:pPr>
    </w:p>
    <w:p w:rsidRPr="000C1433" w:rsidR="00CD7F8C" w:rsidP="00CD7F8C" w:rsidRDefault="00CD7F8C" w14:paraId="64E5B61E" w14:textId="77777777">
      <w:pPr>
        <w:pStyle w:val="Ledtext"/>
        <w:ind w:left="142" w:right="-710"/>
        <w:rPr>
          <w:rFonts w:cs="Calibri"/>
          <w:sz w:val="24"/>
          <w:szCs w:val="32"/>
        </w:rPr>
      </w:pPr>
      <w:r w:rsidRPr="000C1433">
        <w:rPr>
          <w:b/>
          <w:bCs/>
          <w:sz w:val="28"/>
          <w:szCs w:val="22"/>
        </w:rPr>
        <w:t xml:space="preserve">Driftsmöte </w:t>
      </w:r>
    </w:p>
    <w:p w:rsidR="00CD7F8C" w:rsidP="00CD7F8C" w:rsidRDefault="00CD7F8C" w14:paraId="5B8894C8" w14:textId="77777777">
      <w:pPr>
        <w:ind w:left="142" w:right="-710"/>
        <w:rPr>
          <w:rFonts w:ascii="Gill Sans MT" w:hAnsi="Gill Sans MT"/>
        </w:rPr>
      </w:pPr>
    </w:p>
    <w:p w:rsidR="00CD7F8C" w:rsidP="00CD7F8C" w:rsidRDefault="00CD7F8C" w14:paraId="21C0AE79" w14:textId="77777777">
      <w:pPr>
        <w:ind w:left="142" w:right="-710"/>
        <w:rPr>
          <w:rFonts w:ascii="Calibri" w:hAnsi="Calibri" w:cs="Calibri"/>
          <w:sz w:val="28"/>
          <w:szCs w:val="28"/>
        </w:rPr>
      </w:pP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</w:p>
    <w:p w:rsidR="00CD7F8C" w:rsidP="00CD7F8C" w:rsidRDefault="00CD7F8C" w14:paraId="77F22E6C" w14:textId="77777777">
      <w:pPr>
        <w:pStyle w:val="Ledtext"/>
        <w:ind w:left="142" w:right="-710"/>
        <w:rPr>
          <w:rFonts w:ascii="Calibri" w:hAnsi="Calibri" w:cs="Calibri"/>
          <w:sz w:val="28"/>
          <w:szCs w:val="28"/>
        </w:rPr>
      </w:pPr>
      <w:r w:rsidRPr="009B19F4">
        <w:rPr>
          <w:rFonts w:ascii="Calibri" w:hAnsi="Calibri" w:cs="Calibri"/>
          <w:sz w:val="28"/>
          <w:szCs w:val="28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  <w:r>
        <w:rPr>
          <w:rFonts w:ascii="Calibri" w:hAnsi="Calibri" w:cs="Calibri"/>
          <w:sz w:val="28"/>
          <w:szCs w:val="28"/>
        </w:rPr>
        <w:t xml:space="preserve">  </w:t>
      </w:r>
    </w:p>
    <w:p w:rsidR="00CD7F8C" w:rsidP="00CD7F8C" w:rsidRDefault="00CD7F8C" w14:paraId="20EBD69A" w14:textId="77777777">
      <w:pPr>
        <w:pStyle w:val="Ledtext"/>
        <w:ind w:left="142" w:right="-710"/>
        <w:rPr>
          <w:rFonts w:ascii="Calibri" w:hAnsi="Calibri" w:cs="Calibri"/>
          <w:sz w:val="28"/>
          <w:szCs w:val="28"/>
        </w:rPr>
      </w:pP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  <w:r>
        <w:rPr>
          <w:rFonts w:ascii="Calibri" w:hAnsi="Calibri" w:cs="Calibri"/>
          <w:sz w:val="28"/>
          <w:szCs w:val="28"/>
        </w:rPr>
        <w:t xml:space="preserve">  </w:t>
      </w:r>
    </w:p>
    <w:p w:rsidRPr="004F3155" w:rsidR="00CD7F8C" w:rsidP="00CD7F8C" w:rsidRDefault="00CD7F8C" w14:paraId="1294A50B" w14:textId="77777777">
      <w:pPr>
        <w:pStyle w:val="Ledtext"/>
        <w:ind w:left="142" w:right="-710"/>
        <w:rPr>
          <w:rFonts w:ascii="Calibri" w:hAnsi="Calibri" w:cs="Calibri"/>
          <w:sz w:val="22"/>
          <w:szCs w:val="22"/>
        </w:rPr>
      </w:pPr>
      <w:r w:rsidRPr="004F3155">
        <w:rPr>
          <w:rFonts w:ascii="Calibri" w:hAnsi="Calibri" w:cs="Calibri"/>
          <w:sz w:val="22"/>
          <w:szCs w:val="22"/>
        </w:rPr>
        <w:t xml:space="preserve">[Datum, kommentar, signatur]  </w:t>
      </w:r>
    </w:p>
    <w:p w:rsidR="00CD7F8C" w:rsidP="00CD7F8C" w:rsidRDefault="00CD7F8C" w14:paraId="6B8C5B54" w14:textId="77777777">
      <w:pPr>
        <w:pStyle w:val="Ledtext"/>
        <w:ind w:left="142" w:right="-710"/>
        <w:rPr>
          <w:rFonts w:ascii="Calibri" w:hAnsi="Calibri" w:cs="Calibri"/>
          <w:sz w:val="28"/>
          <w:szCs w:val="28"/>
        </w:rPr>
      </w:pPr>
    </w:p>
    <w:p w:rsidR="00CD7F8C" w:rsidP="00CD7F8C" w:rsidRDefault="00CD7F8C" w14:paraId="02989889" w14:textId="77777777">
      <w:pPr>
        <w:pStyle w:val="Ifyllnad"/>
        <w:ind w:left="142" w:right="-710"/>
        <w:rPr>
          <w:rFonts w:ascii="Gill Sans MT" w:hAnsi="Gill Sans MT"/>
          <w:sz w:val="32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 </w:t>
      </w:r>
      <w:r w:rsidRPr="001F4745">
        <w:rPr>
          <w:rFonts w:ascii="Gill Sans MT" w:hAnsi="Gill Sans MT"/>
          <w:sz w:val="24"/>
          <w:szCs w:val="20"/>
        </w:rPr>
        <w:t xml:space="preserve"> </w:t>
      </w:r>
      <w:r>
        <w:rPr>
          <w:rFonts w:ascii="Gill Sans MT" w:hAnsi="Gill Sans MT"/>
          <w:sz w:val="24"/>
          <w:szCs w:val="20"/>
        </w:rPr>
        <w:t>G</w:t>
      </w:r>
      <w:r w:rsidRPr="001F4745">
        <w:rPr>
          <w:rFonts w:ascii="Gill Sans MT" w:hAnsi="Gill Sans MT"/>
          <w:sz w:val="24"/>
          <w:szCs w:val="20"/>
          <w:lang w:eastAsia="en-US"/>
        </w:rPr>
        <w:t xml:space="preserve">enomförande     </w:t>
      </w:r>
    </w:p>
    <w:p w:rsidR="00CD7F8C" w:rsidP="00CD7F8C" w:rsidRDefault="00CD7F8C" w14:paraId="33206C5A" w14:textId="77777777">
      <w:pPr>
        <w:pStyle w:val="Ifyllnad"/>
        <w:ind w:left="142" w:right="-710"/>
        <w:rPr>
          <w:rFonts w:ascii="Gill Sans MT" w:hAnsi="Gill Sans MT"/>
          <w:sz w:val="24"/>
          <w:szCs w:val="20"/>
          <w:lang w:eastAsia="en-US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  <w:sz w:val="24"/>
          <w:szCs w:val="20"/>
        </w:rPr>
        <w:t xml:space="preserve"> </w:t>
      </w:r>
      <w:r>
        <w:rPr>
          <w:rFonts w:ascii="Gill Sans MT" w:hAnsi="Gill Sans MT"/>
          <w:sz w:val="24"/>
          <w:szCs w:val="20"/>
        </w:rPr>
        <w:t xml:space="preserve"> </w:t>
      </w:r>
      <w:r w:rsidRPr="001F4745">
        <w:rPr>
          <w:rFonts w:ascii="Gill Sans MT" w:hAnsi="Gill Sans MT"/>
          <w:sz w:val="24"/>
          <w:szCs w:val="20"/>
          <w:lang w:eastAsia="en-US"/>
        </w:rPr>
        <w:t xml:space="preserve">Avslag     </w:t>
      </w:r>
    </w:p>
    <w:p w:rsidR="00CD7F8C" w:rsidP="00CD7F8C" w:rsidRDefault="00CD7F8C" w14:paraId="7DE99575" w14:textId="77777777">
      <w:pPr>
        <w:pStyle w:val="Ifyllnad"/>
        <w:ind w:left="142" w:right="-710"/>
        <w:rPr>
          <w:rFonts w:ascii="Gill Sans MT" w:hAnsi="Gill Sans MT"/>
          <w:sz w:val="24"/>
          <w:szCs w:val="20"/>
          <w:lang w:eastAsia="en-US"/>
        </w:rPr>
      </w:pP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  <w:r>
        <w:rPr>
          <w:rFonts w:ascii="Calibri" w:hAnsi="Calibri" w:cs="Calibri"/>
          <w:sz w:val="28"/>
          <w:szCs w:val="28"/>
        </w:rPr>
        <w:t xml:space="preserve">  </w:t>
      </w:r>
      <w:r w:rsidRPr="001F4745">
        <w:rPr>
          <w:sz w:val="24"/>
          <w:szCs w:val="20"/>
        </w:rPr>
        <w:t xml:space="preserve">  </w:t>
      </w:r>
    </w:p>
    <w:p w:rsidR="00CD7F8C" w:rsidP="00CD7F8C" w:rsidRDefault="00CD7F8C" w14:paraId="05179568" w14:textId="77777777">
      <w:pPr>
        <w:pStyle w:val="Ifyllnad"/>
        <w:ind w:left="142" w:right="-710"/>
        <w:rPr>
          <w:rFonts w:ascii="Gill Sans MT" w:hAnsi="Gill Sans MT"/>
          <w:szCs w:val="20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  <w:szCs w:val="20"/>
        </w:rPr>
        <w:t xml:space="preserve">  </w:t>
      </w:r>
      <w:proofErr w:type="spellStart"/>
      <w:r w:rsidRPr="001F4745">
        <w:rPr>
          <w:rFonts w:ascii="Gill Sans MT" w:hAnsi="Gill Sans MT"/>
          <w:szCs w:val="20"/>
        </w:rPr>
        <w:t>Köställan</w:t>
      </w:r>
      <w:proofErr w:type="spellEnd"/>
      <w:r w:rsidRPr="001F4745">
        <w:rPr>
          <w:rFonts w:ascii="Gill Sans MT" w:hAnsi="Gill Sans MT"/>
          <w:szCs w:val="20"/>
        </w:rPr>
        <w:t xml:space="preserve">, </w:t>
      </w:r>
      <w:r>
        <w:rPr>
          <w:rFonts w:ascii="Gill Sans MT" w:hAnsi="Gill Sans MT"/>
          <w:szCs w:val="20"/>
        </w:rPr>
        <w:t>ny kontakt om</w:t>
      </w:r>
      <w:r w:rsidRPr="001F4745">
        <w:rPr>
          <w:rFonts w:ascii="Gill Sans MT" w:hAnsi="Gill Sans MT"/>
          <w:szCs w:val="20"/>
        </w:rPr>
        <w:t xml:space="preserve"> </w:t>
      </w: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  <w:r>
        <w:rPr>
          <w:rFonts w:ascii="Gill Sans MT" w:hAnsi="Gill Sans MT"/>
          <w:szCs w:val="20"/>
        </w:rPr>
        <w:t xml:space="preserve"> </w:t>
      </w:r>
      <w:r w:rsidRPr="001F4745">
        <w:rPr>
          <w:rFonts w:ascii="Gill Sans MT" w:hAnsi="Gill Sans MT"/>
          <w:szCs w:val="20"/>
        </w:rPr>
        <w:t>mån</w:t>
      </w:r>
    </w:p>
    <w:p w:rsidR="00CD7F8C" w:rsidP="00CD7F8C" w:rsidRDefault="00CD7F8C" w14:paraId="74CB5978" w14:textId="77777777">
      <w:pPr>
        <w:pStyle w:val="Ifyllnad"/>
        <w:ind w:left="142" w:right="-710"/>
        <w:rPr>
          <w:rFonts w:ascii="Gill Sans MT" w:hAnsi="Gill Sans MT"/>
          <w:szCs w:val="20"/>
        </w:rPr>
      </w:pPr>
      <w:r w:rsidRPr="009B19F4">
        <w:rPr>
          <w:rFonts w:ascii="Calibri" w:hAnsi="Calibri" w:cs="Calibri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B19F4">
        <w:rPr>
          <w:rFonts w:ascii="Calibri" w:hAnsi="Calibri" w:cs="Calibri"/>
          <w:sz w:val="28"/>
          <w:szCs w:val="28"/>
        </w:rPr>
        <w:instrText xml:space="preserve"> FORMTEXT </w:instrText>
      </w:r>
      <w:r w:rsidRPr="009B19F4">
        <w:rPr>
          <w:rFonts w:ascii="Calibri" w:hAnsi="Calibri" w:cs="Calibri"/>
          <w:sz w:val="28"/>
          <w:szCs w:val="28"/>
        </w:rPr>
      </w:r>
      <w:r w:rsidRPr="009B19F4"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>
        <w:rPr>
          <w:rFonts w:ascii="Calibri" w:hAnsi="Calibri" w:cs="Calibri"/>
          <w:sz w:val="28"/>
          <w:szCs w:val="28"/>
        </w:rPr>
        <w:t> </w:t>
      </w:r>
      <w:r w:rsidRPr="009B19F4">
        <w:rPr>
          <w:rFonts w:ascii="Calibri" w:hAnsi="Calibri" w:cs="Calibri"/>
          <w:sz w:val="28"/>
          <w:szCs w:val="28"/>
        </w:rPr>
        <w:fldChar w:fldCharType="end"/>
      </w:r>
      <w:r>
        <w:rPr>
          <w:rFonts w:ascii="Calibri" w:hAnsi="Calibri" w:cs="Calibri"/>
          <w:sz w:val="28"/>
          <w:szCs w:val="28"/>
        </w:rPr>
        <w:t xml:space="preserve">  </w:t>
      </w:r>
      <w:r w:rsidRPr="001F4745">
        <w:rPr>
          <w:sz w:val="24"/>
          <w:szCs w:val="20"/>
        </w:rPr>
        <w:t xml:space="preserve">  </w:t>
      </w:r>
    </w:p>
    <w:p w:rsidR="00CD7F8C" w:rsidP="00CD7F8C" w:rsidRDefault="00CD7F8C" w14:paraId="3834549E" w14:textId="77777777">
      <w:pPr>
        <w:pStyle w:val="Ledtext"/>
        <w:ind w:left="142" w:right="-710"/>
        <w:rPr>
          <w:rFonts w:ascii="Calibri" w:hAnsi="Calibri" w:cs="Calibri"/>
          <w:sz w:val="28"/>
          <w:szCs w:val="28"/>
        </w:rPr>
      </w:pPr>
    </w:p>
    <w:p w:rsidRPr="001F4745" w:rsidR="00CD7F8C" w:rsidP="00CD7F8C" w:rsidRDefault="00CD7F8C" w14:paraId="4A9F0D56" w14:textId="77777777">
      <w:pPr>
        <w:pStyle w:val="Ifyllnad"/>
        <w:ind w:left="142" w:right="-710"/>
        <w:rPr>
          <w:rFonts w:ascii="Gill Sans MT" w:hAnsi="Gill Sans MT"/>
          <w:sz w:val="24"/>
          <w:szCs w:val="20"/>
          <w:lang w:eastAsia="en-US"/>
        </w:rPr>
      </w:pPr>
      <w:r>
        <w:rPr>
          <w:rFonts w:ascii="Gill Sans MT" w:hAnsi="Gill Sans MT"/>
          <w:sz w:val="24"/>
          <w:szCs w:val="20"/>
          <w:lang w:eastAsia="en-US"/>
        </w:rPr>
        <w:t>Föreslagen prissättning</w:t>
      </w:r>
      <w:r w:rsidRPr="001F4745">
        <w:rPr>
          <w:rFonts w:ascii="Gill Sans MT" w:hAnsi="Gill Sans MT"/>
          <w:sz w:val="24"/>
          <w:szCs w:val="20"/>
          <w:lang w:eastAsia="en-US"/>
        </w:rPr>
        <w:t xml:space="preserve">: </w:t>
      </w:r>
    </w:p>
    <w:p w:rsidRPr="001F4745" w:rsidR="00CD7F8C" w:rsidP="00CD7F8C" w:rsidRDefault="00CD7F8C" w14:paraId="52CF7136" w14:textId="77777777">
      <w:pPr>
        <w:ind w:left="142" w:right="-710"/>
        <w:rPr>
          <w:rFonts w:ascii="Gill Sans MT" w:hAnsi="Gill Sans MT"/>
        </w:rPr>
      </w:pP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</w:t>
      </w:r>
      <w:r w:rsidRPr="001F4745">
        <w:rPr>
          <w:rFonts w:ascii="Gill Sans MT" w:hAnsi="Gill Sans MT"/>
        </w:rPr>
        <w:t xml:space="preserve">  </w:t>
      </w:r>
      <w:r>
        <w:rPr>
          <w:rFonts w:ascii="Gill Sans MT" w:hAnsi="Gill Sans MT"/>
          <w:lang w:eastAsia="en-US"/>
        </w:rPr>
        <w:t>OK</w:t>
      </w:r>
      <w:r w:rsidRPr="001F4745">
        <w:rPr>
          <w:rFonts w:ascii="Gill Sans MT" w:hAnsi="Gill Sans MT"/>
          <w:lang w:eastAsia="en-US"/>
        </w:rPr>
        <w:t xml:space="preserve">    </w:t>
      </w:r>
      <w:r>
        <w:rPr>
          <w:rFonts w:ascii="Calibri" w:hAnsi="Calibri"/>
          <w:sz w:val="28"/>
          <w:szCs w:val="28"/>
        </w:rPr>
        <w:fldChar w:fldCharType="begin">
          <w:ffData>
            <w:name w:val="Kryss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8"/>
          <w:szCs w:val="28"/>
        </w:rPr>
        <w:instrText xml:space="preserve"> FORMCHECKBOX </w:instrTex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fldChar w:fldCharType="separate"/>
      </w:r>
      <w:r>
        <w:rPr>
          <w:rFonts w:ascii="Calibri" w:hAnsi="Calibri"/>
          <w:sz w:val="28"/>
          <w:szCs w:val="28"/>
        </w:rPr>
        <w:fldChar w:fldCharType="end"/>
      </w:r>
      <w:r>
        <w:rPr>
          <w:rFonts w:ascii="Calibri" w:hAnsi="Calibri"/>
          <w:sz w:val="28"/>
          <w:szCs w:val="28"/>
        </w:rPr>
        <w:t xml:space="preserve">  Till </w:t>
      </w:r>
      <w:r>
        <w:rPr>
          <w:rFonts w:ascii="Gill Sans MT" w:hAnsi="Gill Sans MT"/>
        </w:rPr>
        <w:t>SEC för färdigställande</w:t>
      </w:r>
      <w:r w:rsidRPr="001F4745">
        <w:rPr>
          <w:rFonts w:ascii="Gill Sans MT" w:hAnsi="Gill Sans MT"/>
          <w:lang w:eastAsia="en-US"/>
        </w:rPr>
        <w:t xml:space="preserve">     </w:t>
      </w:r>
    </w:p>
    <w:p w:rsidRPr="001F4745" w:rsidR="00CD7F8C" w:rsidP="00CD7F8C" w:rsidRDefault="00CD7F8C" w14:paraId="7B36FDB4" w14:textId="77777777">
      <w:pPr>
        <w:ind w:left="142" w:right="-710"/>
        <w:rPr>
          <w:rFonts w:ascii="Gill Sans MT" w:hAnsi="Gill Sans MT"/>
        </w:rPr>
      </w:pPr>
    </w:p>
    <w:p w:rsidR="00CD7F8C" w:rsidP="00CD7F8C" w:rsidRDefault="00CD7F8C" w14:paraId="07AFE179" w14:textId="77777777"/>
    <w:p w:rsidR="00CD7F8C" w:rsidRDefault="00CD7F8C" w14:paraId="1BA372D2" w14:textId="77777777"/>
    <w:sectPr w:rsidR="00CD7F8C" w:rsidSect="006A02EB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652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5FE5" w:rsidP="00ED6C6F" w:rsidRDefault="00125FE5" w14:paraId="3B4D2E17" w14:textId="77777777">
      <w:pPr>
        <w:spacing w:after="0" w:line="240" w:lineRule="auto"/>
      </w:pPr>
      <w:r>
        <w:separator/>
      </w:r>
    </w:p>
  </w:endnote>
  <w:endnote w:type="continuationSeparator" w:id="0">
    <w:p w:rsidR="00125FE5" w:rsidP="00ED6C6F" w:rsidRDefault="00125FE5" w14:paraId="3824A6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Pr="00D121C4" w:rsidR="003F0711" w:rsidP="006D5524" w:rsidRDefault="00D121C4" w14:paraId="144A8D31" w14:textId="77777777">
    <w:pPr>
      <w:pStyle w:val="Sidfot"/>
      <w:ind w:right="-1135"/>
      <w:jc w:val="center"/>
      <w:rPr>
        <w:sz w:val="16"/>
        <w:szCs w:val="16"/>
      </w:rPr>
    </w:pPr>
    <w:r w:rsidRPr="00D121C4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2645A1" wp14:editId="134A2E3F">
              <wp:simplePos x="0" y="0"/>
              <wp:positionH relativeFrom="column">
                <wp:posOffset>-429260</wp:posOffset>
              </wp:positionH>
              <wp:positionV relativeFrom="paragraph">
                <wp:posOffset>-59385</wp:posOffset>
              </wp:positionV>
              <wp:extent cx="4312285" cy="1404620"/>
              <wp:effectExtent l="0" t="0" r="0" b="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22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121C4" w:rsidR="00D121C4" w:rsidP="00D121C4" w:rsidRDefault="00D121C4" w14:paraId="44E57C9F" w14:textId="7777777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D121C4">
                            <w:rPr>
                              <w:sz w:val="16"/>
                              <w:szCs w:val="16"/>
                            </w:rPr>
                            <w:t>Sahlgrenska Universitetssjukhuset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1070AFD5">
            <v:shapetype id="_x0000_t202" coordsize="21600,21600" o:spt="202" path="m,l,21600r21600,l21600,xe" w14:anchorId="6C2645A1">
              <v:stroke joinstyle="miter"/>
              <v:path gradientshapeok="t" o:connecttype="rect"/>
            </v:shapetype>
            <v:shape id="_x0000_s1027" style="position:absolute;left:0;text-align:left;margin-left:-33.8pt;margin-top:-4.7pt;width:339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alt="&quot;&quot;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">
              <v:textbox style="mso-fit-shape-to-text:t">
                <w:txbxContent>
                  <w:p w:rsidRPr="00D121C4" w:rsidR="00D121C4" w:rsidP="00D121C4" w:rsidRDefault="00D121C4" w14:paraId="0B90FD5E" w14:textId="77777777">
                    <w:pPr>
                      <w:rPr>
                        <w:sz w:val="16"/>
                        <w:szCs w:val="16"/>
                      </w:rPr>
                    </w:pPr>
                    <w:r w:rsidRPr="00D121C4">
                      <w:rPr>
                        <w:sz w:val="16"/>
                        <w:szCs w:val="16"/>
                      </w:rPr>
                      <w:t>Sahlgrenska Universitetssjukhuset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sz w:val="16"/>
          <w:szCs w:val="16"/>
        </w:rPr>
        <w:id w:val="10019337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121C4" w:rsidR="003F0711">
              <w:rPr>
                <w:sz w:val="16"/>
                <w:szCs w:val="16"/>
              </w:rPr>
              <w:t xml:space="preserve">Sida </w:t>
            </w:r>
            <w:r w:rsidRPr="00D121C4" w:rsidR="003F0711">
              <w:rPr>
                <w:sz w:val="16"/>
                <w:szCs w:val="16"/>
              </w:rPr>
              <w:fldChar w:fldCharType="begin"/>
            </w:r>
            <w:r w:rsidRPr="00D121C4" w:rsidR="003F0711">
              <w:rPr>
                <w:sz w:val="16"/>
                <w:szCs w:val="16"/>
              </w:rPr>
              <w:instrText>PAGE</w:instrText>
            </w:r>
            <w:r w:rsidRPr="00D121C4" w:rsidR="003F0711">
              <w:rPr>
                <w:sz w:val="16"/>
                <w:szCs w:val="16"/>
              </w:rPr>
              <w:fldChar w:fldCharType="separate"/>
            </w:r>
            <w:r w:rsidRPr="00D121C4" w:rsidR="003F0711">
              <w:rPr>
                <w:sz w:val="16"/>
                <w:szCs w:val="16"/>
              </w:rPr>
              <w:t>2</w:t>
            </w:r>
            <w:r w:rsidRPr="00D121C4" w:rsidR="003F0711">
              <w:rPr>
                <w:sz w:val="16"/>
                <w:szCs w:val="16"/>
              </w:rPr>
              <w:fldChar w:fldCharType="end"/>
            </w:r>
            <w:r w:rsidRPr="00D121C4" w:rsidR="003F0711">
              <w:rPr>
                <w:sz w:val="16"/>
                <w:szCs w:val="16"/>
              </w:rPr>
              <w:t xml:space="preserve"> av </w:t>
            </w:r>
            <w:r w:rsidRPr="00D121C4" w:rsidR="003F0711">
              <w:rPr>
                <w:sz w:val="16"/>
                <w:szCs w:val="16"/>
              </w:rPr>
              <w:fldChar w:fldCharType="begin"/>
            </w:r>
            <w:r w:rsidRPr="00D121C4" w:rsidR="003F0711">
              <w:rPr>
                <w:sz w:val="16"/>
                <w:szCs w:val="16"/>
              </w:rPr>
              <w:instrText>NUMPAGES</w:instrText>
            </w:r>
            <w:r w:rsidRPr="00D121C4" w:rsidR="003F0711">
              <w:rPr>
                <w:sz w:val="16"/>
                <w:szCs w:val="16"/>
              </w:rPr>
              <w:fldChar w:fldCharType="separate"/>
            </w:r>
            <w:r w:rsidRPr="00D121C4" w:rsidR="003F0711">
              <w:rPr>
                <w:sz w:val="16"/>
                <w:szCs w:val="16"/>
              </w:rPr>
              <w:t>2</w:t>
            </w:r>
            <w:r w:rsidRPr="00D121C4" w:rsidR="003F0711">
              <w:rPr>
                <w:sz w:val="16"/>
                <w:szCs w:val="16"/>
              </w:rPr>
              <w:fldChar w:fldCharType="end"/>
            </w:r>
          </w:sdtContent>
        </w:sdt>
      </w:sdtContent>
    </w:sdt>
  </w:p>
  <w:p w:rsidR="003F0711" w:rsidRDefault="003F0711" w14:paraId="0B1756A3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9" w:type="dxa"/>
      <w:tblInd w:w="-57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856"/>
      <w:gridCol w:w="3783"/>
    </w:tblGrid>
    <w:tr w:rsidRPr="00E97E03" w:rsidR="00896242" w:rsidTr="005652DA" w14:paraId="2FE5494A" w14:textId="77777777">
      <w:trPr>
        <w:trHeight w:val="694"/>
      </w:trPr>
      <w:tc>
        <w:tcPr>
          <w:tcW w:w="5856" w:type="dxa"/>
        </w:tcPr>
        <w:p w:rsidRPr="001F79D1" w:rsidR="00896242" w:rsidRDefault="00896242" w14:paraId="3719BB11" w14:textId="77777777">
          <w:pPr>
            <w:pStyle w:val="Sidfot"/>
            <w:rPr>
              <w:rFonts w:asciiTheme="minorHAnsi" w:hAnsiTheme="minorHAnsi"/>
            </w:rPr>
          </w:pPr>
          <w:r w:rsidRPr="00D121C4">
            <w:rPr>
              <w:rFonts w:asciiTheme="minorHAnsi" w:hAnsiTheme="minorHAnsi"/>
              <w:sz w:val="16"/>
              <w:szCs w:val="18"/>
            </w:rPr>
            <w:t>Sahlgrenska Universitetssjukhuset</w:t>
          </w:r>
          <w:r w:rsidRPr="00D121C4">
            <w:rPr>
              <w:rFonts w:asciiTheme="minorHAnsi" w:hAnsiTheme="minorHAnsi"/>
              <w:sz w:val="16"/>
              <w:szCs w:val="18"/>
            </w:rPr>
            <w:br/>
          </w:r>
          <w:r w:rsidRPr="00D121C4">
            <w:rPr>
              <w:rFonts w:asciiTheme="minorHAnsi" w:hAnsiTheme="minorHAnsi"/>
              <w:sz w:val="16"/>
              <w:szCs w:val="18"/>
            </w:rPr>
            <w:t xml:space="preserve">413 45 Göteborg </w:t>
          </w:r>
          <w:r w:rsidRPr="00D121C4">
            <w:rPr>
              <w:rFonts w:asciiTheme="minorHAnsi" w:hAnsiTheme="minorHAnsi"/>
              <w:sz w:val="16"/>
              <w:szCs w:val="18"/>
            </w:rPr>
            <w:br/>
          </w:r>
          <w:r w:rsidRPr="00D121C4">
            <w:rPr>
              <w:rFonts w:asciiTheme="minorHAnsi" w:hAnsiTheme="minorHAnsi"/>
              <w:sz w:val="16"/>
              <w:szCs w:val="18"/>
            </w:rPr>
            <w:t>031-342 10 00 - sahlgrenska.se</w:t>
          </w:r>
        </w:p>
      </w:tc>
      <w:tc>
        <w:tcPr>
          <w:tcW w:w="3783" w:type="dxa"/>
        </w:tcPr>
        <w:p w:rsidRPr="00D121C4" w:rsidR="00896242" w:rsidP="00896242" w:rsidRDefault="00896242" w14:paraId="712A56CF" w14:textId="77777777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</w:p>
        <w:p w:rsidRPr="00D121C4" w:rsidR="00896242" w:rsidP="00896242" w:rsidRDefault="00896242" w14:paraId="00514906" w14:textId="77777777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</w:p>
        <w:p w:rsidRPr="00D121C4" w:rsidR="00896242" w:rsidP="00896242" w:rsidRDefault="00E97E03" w14:paraId="496B2E8A" w14:textId="77777777">
          <w:pPr>
            <w:pStyle w:val="Sidfot"/>
            <w:jc w:val="right"/>
            <w:rPr>
              <w:rFonts w:asciiTheme="minorHAnsi" w:hAnsiTheme="minorHAnsi"/>
              <w:sz w:val="16"/>
              <w:szCs w:val="18"/>
            </w:rPr>
          </w:pPr>
          <w:r w:rsidRPr="00D121C4">
            <w:rPr>
              <w:rFonts w:asciiTheme="minorHAnsi" w:hAnsiTheme="minorHAnsi"/>
              <w:sz w:val="16"/>
              <w:szCs w:val="18"/>
            </w:rPr>
            <w:t xml:space="preserve">Sida 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begin"/>
          </w:r>
          <w:r w:rsidRPr="00D121C4">
            <w:rPr>
              <w:rFonts w:asciiTheme="minorHAnsi" w:hAnsiTheme="minorHAnsi"/>
              <w:sz w:val="16"/>
              <w:szCs w:val="18"/>
            </w:rPr>
            <w:instrText>PAGE  \* Arabic  \* MERGEFORMAT</w:instrTex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separate"/>
          </w:r>
          <w:r w:rsidRPr="00D121C4">
            <w:rPr>
              <w:rFonts w:asciiTheme="minorHAnsi" w:hAnsiTheme="minorHAnsi"/>
              <w:sz w:val="16"/>
              <w:szCs w:val="18"/>
            </w:rPr>
            <w:t>1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end"/>
          </w:r>
          <w:r w:rsidRPr="00D121C4">
            <w:rPr>
              <w:rFonts w:asciiTheme="minorHAnsi" w:hAnsiTheme="minorHAnsi"/>
              <w:sz w:val="16"/>
              <w:szCs w:val="18"/>
            </w:rPr>
            <w:t xml:space="preserve"> av 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begin"/>
          </w:r>
          <w:r w:rsidRPr="00D121C4">
            <w:rPr>
              <w:rFonts w:asciiTheme="minorHAnsi" w:hAnsiTheme="minorHAnsi"/>
              <w:sz w:val="16"/>
              <w:szCs w:val="18"/>
            </w:rPr>
            <w:instrText>NUMPAGES  \* Arabic  \* MERGEFORMAT</w:instrTex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separate"/>
          </w:r>
          <w:r w:rsidRPr="00D121C4">
            <w:rPr>
              <w:rFonts w:asciiTheme="minorHAnsi" w:hAnsiTheme="minorHAnsi"/>
              <w:sz w:val="16"/>
              <w:szCs w:val="18"/>
            </w:rPr>
            <w:t>2</w:t>
          </w:r>
          <w:r w:rsidRPr="00D121C4">
            <w:rPr>
              <w:rFonts w:asciiTheme="minorHAnsi" w:hAnsiTheme="minorHAnsi"/>
              <w:sz w:val="16"/>
              <w:szCs w:val="18"/>
            </w:rPr>
            <w:fldChar w:fldCharType="end"/>
          </w:r>
        </w:p>
      </w:tc>
    </w:tr>
  </w:tbl>
  <w:p w:rsidR="00896242" w:rsidRDefault="00896242" w14:paraId="0A3965FE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5FE5" w:rsidP="00ED6C6F" w:rsidRDefault="00125FE5" w14:paraId="2E97176A" w14:textId="77777777">
      <w:pPr>
        <w:spacing w:after="0" w:line="240" w:lineRule="auto"/>
      </w:pPr>
      <w:r>
        <w:separator/>
      </w:r>
    </w:p>
  </w:footnote>
  <w:footnote w:type="continuationSeparator" w:id="0">
    <w:p w:rsidR="00125FE5" w:rsidP="00ED6C6F" w:rsidRDefault="00125FE5" w14:paraId="7ED5881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DC3" w:rsidP="00DE4561" w:rsidRDefault="009E3DC3" w14:paraId="21BCEE8F" w14:textId="77777777">
    <w:pPr>
      <w:pStyle w:val="Sidhuvud"/>
      <w:ind w:left="0"/>
      <w:rPr>
        <w:sz w:val="16"/>
        <w:szCs w:val="16"/>
      </w:rPr>
    </w:pPr>
  </w:p>
  <w:p w:rsidRPr="00F25BAC" w:rsidR="00010BBB" w:rsidP="00DE4561" w:rsidRDefault="00010BBB" w14:paraId="747AE434" w14:textId="77777777">
    <w:pPr>
      <w:pStyle w:val="Sidhuvud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5072C7" w:rsidRDefault="005072C7" w14:paraId="15DDEAD6" w14:textId="77777777">
    <w:pPr>
      <w:pStyle w:val="Sidhuvud"/>
    </w:pPr>
    <w:r w:rsidRPr="00E97E03">
      <w:rPr>
        <w:noProof/>
        <w:szCs w:val="18"/>
      </w:rPr>
      <w:drawing>
        <wp:anchor distT="0" distB="0" distL="114300" distR="114300" simplePos="0" relativeHeight="251659264" behindDoc="0" locked="0" layoutInCell="1" allowOverlap="1" wp14:anchorId="1FDCEB00" wp14:editId="793016BE">
          <wp:simplePos x="0" y="0"/>
          <wp:positionH relativeFrom="column">
            <wp:posOffset>-489585</wp:posOffset>
          </wp:positionH>
          <wp:positionV relativeFrom="paragraph">
            <wp:posOffset>-1270</wp:posOffset>
          </wp:positionV>
          <wp:extent cx="2298700" cy="426228"/>
          <wp:effectExtent l="0" t="0" r="6350" b="0"/>
          <wp:wrapNone/>
          <wp:docPr id="3" name="Bild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0" cy="426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355732"/>
    <w:multiLevelType w:val="multilevel"/>
    <w:tmpl w:val="936C12D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31520B4"/>
    <w:multiLevelType w:val="multilevel"/>
    <w:tmpl w:val="DDFA5E0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17222E8"/>
    <w:multiLevelType w:val="multilevel"/>
    <w:tmpl w:val="DE4C9356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7" w15:restartNumberingAfterBreak="0">
    <w:nsid w:val="37E928A5"/>
    <w:multiLevelType w:val="multilevel"/>
    <w:tmpl w:val="0C2EBB4A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8" w15:restartNumberingAfterBreak="0">
    <w:nsid w:val="39217360"/>
    <w:multiLevelType w:val="multilevel"/>
    <w:tmpl w:val="88E4FAB0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9" w15:restartNumberingAfterBreak="0">
    <w:nsid w:val="3D941BE2"/>
    <w:multiLevelType w:val="hybridMultilevel"/>
    <w:tmpl w:val="98B864F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8850D3"/>
    <w:multiLevelType w:val="hybridMultilevel"/>
    <w:tmpl w:val="A646737A"/>
    <w:lvl w:ilvl="0" w:tplc="4C908AF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Theme="minorEastAsia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2F3C60"/>
    <w:multiLevelType w:val="multilevel"/>
    <w:tmpl w:val="65307FC4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22" w15:restartNumberingAfterBreak="0">
    <w:nsid w:val="546A2BEB"/>
    <w:multiLevelType w:val="hybridMultilevel"/>
    <w:tmpl w:val="2B7EF4D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E20824"/>
    <w:multiLevelType w:val="multilevel"/>
    <w:tmpl w:val="DEF2A9F8"/>
    <w:lvl w:ilvl="0">
      <w:start w:val="1"/>
      <w:numFmt w:val="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24" w15:restartNumberingAfterBreak="0">
    <w:nsid w:val="6189061D"/>
    <w:multiLevelType w:val="hybridMultilevel"/>
    <w:tmpl w:val="C044A55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2520F79"/>
    <w:multiLevelType w:val="hybridMultilevel"/>
    <w:tmpl w:val="79D2DA2C"/>
    <w:lvl w:ilvl="0" w:tplc="041D0001">
      <w:start w:val="1"/>
      <w:numFmt w:val="bullet"/>
      <w:lvlText w:val=""/>
      <w:lvlJc w:val="left"/>
      <w:pPr>
        <w:ind w:left="102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4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6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8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0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2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4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6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81" w:hanging="360"/>
      </w:pPr>
      <w:rPr>
        <w:rFonts w:hint="default" w:ascii="Wingdings" w:hAnsi="Wingdings"/>
      </w:rPr>
    </w:lvl>
  </w:abstractNum>
  <w:abstractNum w:abstractNumId="2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91B609B"/>
    <w:multiLevelType w:val="multilevel"/>
    <w:tmpl w:val="9D44C904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num w:numId="1" w16cid:durableId="665863069">
    <w:abstractNumId w:val="2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5"/>
  </w:num>
  <w:num w:numId="17" w16cid:durableId="1786805601">
    <w:abstractNumId w:val="8"/>
  </w:num>
  <w:num w:numId="18" w16cid:durableId="1973632982">
    <w:abstractNumId w:val="26"/>
  </w:num>
  <w:num w:numId="19" w16cid:durableId="332756038">
    <w:abstractNumId w:val="26"/>
  </w:num>
  <w:num w:numId="20" w16cid:durableId="6489029">
    <w:abstractNumId w:val="26"/>
  </w:num>
  <w:num w:numId="21" w16cid:durableId="976102582">
    <w:abstractNumId w:val="26"/>
  </w:num>
  <w:num w:numId="22" w16cid:durableId="261376145">
    <w:abstractNumId w:val="26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7112577">
    <w:abstractNumId w:val="22"/>
  </w:num>
  <w:num w:numId="33" w16cid:durableId="1870097790">
    <w:abstractNumId w:val="19"/>
  </w:num>
  <w:num w:numId="34" w16cid:durableId="949895874">
    <w:abstractNumId w:val="24"/>
  </w:num>
  <w:num w:numId="35" w16cid:durableId="2016497003">
    <w:abstractNumId w:val="18"/>
  </w:num>
  <w:num w:numId="36" w16cid:durableId="1448305535">
    <w:abstractNumId w:val="14"/>
  </w:num>
  <w:num w:numId="37" w16cid:durableId="2068986162">
    <w:abstractNumId w:val="23"/>
  </w:num>
  <w:num w:numId="38" w16cid:durableId="1483086938">
    <w:abstractNumId w:val="16"/>
  </w:num>
  <w:num w:numId="39" w16cid:durableId="1606962686">
    <w:abstractNumId w:val="11"/>
  </w:num>
  <w:num w:numId="40" w16cid:durableId="1923223402">
    <w:abstractNumId w:val="17"/>
  </w:num>
  <w:num w:numId="41" w16cid:durableId="1705789479">
    <w:abstractNumId w:val="27"/>
  </w:num>
  <w:num w:numId="42" w16cid:durableId="1929464754">
    <w:abstractNumId w:val="21"/>
  </w:num>
  <w:num w:numId="43" w16cid:durableId="671839923">
    <w:abstractNumId w:val="25"/>
  </w:num>
  <w:num w:numId="44" w16cid:durableId="798339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E5"/>
    <w:rsid w:val="000013C8"/>
    <w:rsid w:val="00010BBB"/>
    <w:rsid w:val="00012D18"/>
    <w:rsid w:val="00014ABF"/>
    <w:rsid w:val="000164F3"/>
    <w:rsid w:val="000213E0"/>
    <w:rsid w:val="000226F4"/>
    <w:rsid w:val="00023CF5"/>
    <w:rsid w:val="000304A9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4689"/>
    <w:rsid w:val="000F3B55"/>
    <w:rsid w:val="0010206C"/>
    <w:rsid w:val="00104807"/>
    <w:rsid w:val="00106E6E"/>
    <w:rsid w:val="001105A7"/>
    <w:rsid w:val="0011207E"/>
    <w:rsid w:val="00125FE5"/>
    <w:rsid w:val="00136C6B"/>
    <w:rsid w:val="00142663"/>
    <w:rsid w:val="00167F2D"/>
    <w:rsid w:val="00182C4D"/>
    <w:rsid w:val="001945A0"/>
    <w:rsid w:val="0019680D"/>
    <w:rsid w:val="001A2766"/>
    <w:rsid w:val="001A2CE2"/>
    <w:rsid w:val="001A7D3F"/>
    <w:rsid w:val="001B2002"/>
    <w:rsid w:val="001B4BB9"/>
    <w:rsid w:val="001D41AC"/>
    <w:rsid w:val="001D7B65"/>
    <w:rsid w:val="001F79D1"/>
    <w:rsid w:val="00220B93"/>
    <w:rsid w:val="00227810"/>
    <w:rsid w:val="00231409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76CC1"/>
    <w:rsid w:val="002A0EBB"/>
    <w:rsid w:val="002A223C"/>
    <w:rsid w:val="002D6BE7"/>
    <w:rsid w:val="002D7C1A"/>
    <w:rsid w:val="002E6307"/>
    <w:rsid w:val="002F7366"/>
    <w:rsid w:val="00324BC6"/>
    <w:rsid w:val="00340F14"/>
    <w:rsid w:val="0035044E"/>
    <w:rsid w:val="0036067A"/>
    <w:rsid w:val="003748F9"/>
    <w:rsid w:val="003848CD"/>
    <w:rsid w:val="00384E26"/>
    <w:rsid w:val="003949C2"/>
    <w:rsid w:val="00397151"/>
    <w:rsid w:val="003977E2"/>
    <w:rsid w:val="003A0FEC"/>
    <w:rsid w:val="003A4BEC"/>
    <w:rsid w:val="003C45A3"/>
    <w:rsid w:val="003D1AD5"/>
    <w:rsid w:val="003E217E"/>
    <w:rsid w:val="003F0711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072C7"/>
    <w:rsid w:val="00517FBF"/>
    <w:rsid w:val="005241A4"/>
    <w:rsid w:val="00531996"/>
    <w:rsid w:val="005377E7"/>
    <w:rsid w:val="00537B1C"/>
    <w:rsid w:val="00541BBE"/>
    <w:rsid w:val="005537A8"/>
    <w:rsid w:val="005652DA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D298D"/>
    <w:rsid w:val="005E0CDB"/>
    <w:rsid w:val="005E31ED"/>
    <w:rsid w:val="005F29FB"/>
    <w:rsid w:val="00604B03"/>
    <w:rsid w:val="00606B0F"/>
    <w:rsid w:val="006137D6"/>
    <w:rsid w:val="00622230"/>
    <w:rsid w:val="00623859"/>
    <w:rsid w:val="00637025"/>
    <w:rsid w:val="0067423E"/>
    <w:rsid w:val="006769DD"/>
    <w:rsid w:val="0068440F"/>
    <w:rsid w:val="00693ED8"/>
    <w:rsid w:val="00696DF2"/>
    <w:rsid w:val="00697C2E"/>
    <w:rsid w:val="006A02EB"/>
    <w:rsid w:val="006A60A8"/>
    <w:rsid w:val="006A6286"/>
    <w:rsid w:val="006B3AC6"/>
    <w:rsid w:val="006C0636"/>
    <w:rsid w:val="006C20B8"/>
    <w:rsid w:val="006C402B"/>
    <w:rsid w:val="006C4DA1"/>
    <w:rsid w:val="006D5524"/>
    <w:rsid w:val="006E43A5"/>
    <w:rsid w:val="006E6496"/>
    <w:rsid w:val="006F7778"/>
    <w:rsid w:val="00723AED"/>
    <w:rsid w:val="00732505"/>
    <w:rsid w:val="00737193"/>
    <w:rsid w:val="00742CAC"/>
    <w:rsid w:val="007547F2"/>
    <w:rsid w:val="00766BEC"/>
    <w:rsid w:val="00772B6E"/>
    <w:rsid w:val="007829D2"/>
    <w:rsid w:val="00783074"/>
    <w:rsid w:val="0078522D"/>
    <w:rsid w:val="00785BB7"/>
    <w:rsid w:val="007A0B53"/>
    <w:rsid w:val="007A7C3A"/>
    <w:rsid w:val="007B634A"/>
    <w:rsid w:val="007C1E39"/>
    <w:rsid w:val="007C5139"/>
    <w:rsid w:val="007E16FA"/>
    <w:rsid w:val="007E3B3D"/>
    <w:rsid w:val="007E3DDA"/>
    <w:rsid w:val="007F6E5A"/>
    <w:rsid w:val="00801BBF"/>
    <w:rsid w:val="008065F9"/>
    <w:rsid w:val="00812DE2"/>
    <w:rsid w:val="00816FA9"/>
    <w:rsid w:val="008215CB"/>
    <w:rsid w:val="00822A22"/>
    <w:rsid w:val="00826C8A"/>
    <w:rsid w:val="0083391C"/>
    <w:rsid w:val="00834506"/>
    <w:rsid w:val="00834E7E"/>
    <w:rsid w:val="0084649C"/>
    <w:rsid w:val="00853F45"/>
    <w:rsid w:val="00854FCB"/>
    <w:rsid w:val="008574B7"/>
    <w:rsid w:val="00870403"/>
    <w:rsid w:val="0087103F"/>
    <w:rsid w:val="00875CBE"/>
    <w:rsid w:val="00896242"/>
    <w:rsid w:val="008A525C"/>
    <w:rsid w:val="008C5285"/>
    <w:rsid w:val="008D4F31"/>
    <w:rsid w:val="008E1D57"/>
    <w:rsid w:val="008F437E"/>
    <w:rsid w:val="008F46D6"/>
    <w:rsid w:val="00910C25"/>
    <w:rsid w:val="0091229C"/>
    <w:rsid w:val="009255D9"/>
    <w:rsid w:val="00934D21"/>
    <w:rsid w:val="00947BCD"/>
    <w:rsid w:val="00954C4C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1E1D"/>
    <w:rsid w:val="00A16575"/>
    <w:rsid w:val="00A17AEC"/>
    <w:rsid w:val="00A17B37"/>
    <w:rsid w:val="00A2125B"/>
    <w:rsid w:val="00A219BB"/>
    <w:rsid w:val="00A23320"/>
    <w:rsid w:val="00A273A8"/>
    <w:rsid w:val="00A51CEF"/>
    <w:rsid w:val="00A6449E"/>
    <w:rsid w:val="00A6742F"/>
    <w:rsid w:val="00A711E8"/>
    <w:rsid w:val="00A80C68"/>
    <w:rsid w:val="00A83794"/>
    <w:rsid w:val="00A87B49"/>
    <w:rsid w:val="00A96DA2"/>
    <w:rsid w:val="00AA2ABA"/>
    <w:rsid w:val="00AA3A34"/>
    <w:rsid w:val="00AA5C9A"/>
    <w:rsid w:val="00AB167A"/>
    <w:rsid w:val="00AB24CA"/>
    <w:rsid w:val="00AB3AFB"/>
    <w:rsid w:val="00AB57E2"/>
    <w:rsid w:val="00AD354E"/>
    <w:rsid w:val="00AD5832"/>
    <w:rsid w:val="00AF5B57"/>
    <w:rsid w:val="00B026DF"/>
    <w:rsid w:val="00B1580D"/>
    <w:rsid w:val="00B30455"/>
    <w:rsid w:val="00B32309"/>
    <w:rsid w:val="00B35298"/>
    <w:rsid w:val="00B37193"/>
    <w:rsid w:val="00B40283"/>
    <w:rsid w:val="00B4285A"/>
    <w:rsid w:val="00B462CC"/>
    <w:rsid w:val="00B6416A"/>
    <w:rsid w:val="00B67F0F"/>
    <w:rsid w:val="00B71B19"/>
    <w:rsid w:val="00BA1463"/>
    <w:rsid w:val="00BB48AC"/>
    <w:rsid w:val="00BB7B8B"/>
    <w:rsid w:val="00BC4E87"/>
    <w:rsid w:val="00BD60EE"/>
    <w:rsid w:val="00BE0327"/>
    <w:rsid w:val="00BE3F3D"/>
    <w:rsid w:val="00BE75E3"/>
    <w:rsid w:val="00BF2C07"/>
    <w:rsid w:val="00BF2DAB"/>
    <w:rsid w:val="00BF46DE"/>
    <w:rsid w:val="00C02681"/>
    <w:rsid w:val="00C079B5"/>
    <w:rsid w:val="00C12ADF"/>
    <w:rsid w:val="00C13434"/>
    <w:rsid w:val="00C27044"/>
    <w:rsid w:val="00C312B6"/>
    <w:rsid w:val="00C35B28"/>
    <w:rsid w:val="00C4216C"/>
    <w:rsid w:val="00C459F7"/>
    <w:rsid w:val="00C63DA4"/>
    <w:rsid w:val="00C76DDB"/>
    <w:rsid w:val="00CA4A05"/>
    <w:rsid w:val="00CC149C"/>
    <w:rsid w:val="00CC3124"/>
    <w:rsid w:val="00CC3657"/>
    <w:rsid w:val="00CD7F8C"/>
    <w:rsid w:val="00CE048D"/>
    <w:rsid w:val="00CE3AD1"/>
    <w:rsid w:val="00CE4E3C"/>
    <w:rsid w:val="00CF2948"/>
    <w:rsid w:val="00CF702C"/>
    <w:rsid w:val="00D02A34"/>
    <w:rsid w:val="00D070FF"/>
    <w:rsid w:val="00D112A4"/>
    <w:rsid w:val="00D121C4"/>
    <w:rsid w:val="00D2298A"/>
    <w:rsid w:val="00D24DBA"/>
    <w:rsid w:val="00D313D3"/>
    <w:rsid w:val="00D4779E"/>
    <w:rsid w:val="00D66523"/>
    <w:rsid w:val="00D85A24"/>
    <w:rsid w:val="00DA3109"/>
    <w:rsid w:val="00DD62DE"/>
    <w:rsid w:val="00DE4561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97E03"/>
    <w:rsid w:val="00EB1E30"/>
    <w:rsid w:val="00EB60E6"/>
    <w:rsid w:val="00EC5EB1"/>
    <w:rsid w:val="00ED6C6F"/>
    <w:rsid w:val="00EF58B6"/>
    <w:rsid w:val="00F20B41"/>
    <w:rsid w:val="00F25BAC"/>
    <w:rsid w:val="00F4778E"/>
    <w:rsid w:val="00F47FD9"/>
    <w:rsid w:val="00F5205D"/>
    <w:rsid w:val="00F54922"/>
    <w:rsid w:val="00F61558"/>
    <w:rsid w:val="00F61F0E"/>
    <w:rsid w:val="00F6408C"/>
    <w:rsid w:val="00FC6F9F"/>
    <w:rsid w:val="43EEA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BDDE6"/>
  <w15:chartTrackingRefBased/>
  <w15:docId w15:val="{5dc46f29-9218-42d4-b03a-29a242dfd9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23AED"/>
    <w:pPr>
      <w:numPr>
        <w:numId w:val="36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rsid w:val="006769DD"/>
    <w:rPr>
      <w:color w:val="0070C0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styleId="Doldtext" w:customStyle="1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Numreradrubrik1" w:customStyle="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styleId="Numreradrubrik2" w:customStyle="1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styleId="Numreradrubrik3" w:customStyle="1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styleId="Numreradrubrik4" w:customStyle="1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styleId="VGR" w:customStyle="1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qFormat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Ifyllnad" w:customStyle="1">
    <w:name w:val="Ifyllnad"/>
    <w:basedOn w:val="Normal"/>
    <w:qFormat/>
    <w:rsid w:val="0068440F"/>
    <w:pPr>
      <w:keepNext/>
      <w:spacing w:after="60" w:line="276" w:lineRule="auto"/>
    </w:pPr>
    <w:rPr>
      <w:rFonts w:ascii="Times New Roman" w:hAnsi="Times New Roman" w:eastAsia="Times New Roman" w:cs="Times New Roman"/>
      <w:sz w:val="22"/>
      <w:szCs w:val="22"/>
      <w:lang w:eastAsia="sv-SE"/>
    </w:rPr>
  </w:style>
  <w:style w:type="paragraph" w:styleId="Ledtext" w:customStyle="1">
    <w:name w:val="Ledtext"/>
    <w:basedOn w:val="Normal"/>
    <w:qFormat/>
    <w:rsid w:val="0068440F"/>
    <w:pPr>
      <w:keepNext/>
      <w:overflowPunct w:val="0"/>
      <w:autoSpaceDE w:val="0"/>
      <w:autoSpaceDN w:val="0"/>
      <w:adjustRightInd w:val="0"/>
      <w:spacing w:before="40" w:after="40" w:line="240" w:lineRule="auto"/>
      <w:textAlignment w:val="baseline"/>
    </w:pPr>
    <w:rPr>
      <w:rFonts w:ascii="Gill Sans MT" w:hAnsi="Gill Sans MT" w:eastAsia="Times New Roman" w:cs="Times New Roman"/>
      <w:sz w:val="18"/>
      <w:szCs w:val="18"/>
      <w:lang w:eastAsia="en-US"/>
    </w:rPr>
  </w:style>
  <w:style w:type="paragraph" w:styleId="elementtoproof" w:customStyle="1">
    <w:name w:val="elementtoproof"/>
    <w:basedOn w:val="Normal"/>
    <w:rsid w:val="0068440F"/>
    <w:pPr>
      <w:spacing w:after="0" w:line="240" w:lineRule="auto"/>
    </w:pPr>
    <w:rPr>
      <w:rFonts w:ascii="Calibri" w:hAnsi="Calibri" w:cs="Calibri" w:eastAsiaTheme="minorHAnsi"/>
      <w:sz w:val="22"/>
      <w:szCs w:val="22"/>
      <w:lang w:eastAsia="sv-SE"/>
    </w:rPr>
  </w:style>
  <w:style w:type="character" w:styleId="AnvndHyperlnk">
    <w:name w:val="FollowedHyperlink"/>
    <w:basedOn w:val="Standardstycketeckensnitt"/>
    <w:uiPriority w:val="99"/>
    <w:unhideWhenUsed/>
    <w:rsid w:val="0068440F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yperlink" Target="mailto:su.klinfys.studier@vgregion.se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sahlgrenska.se/omraden/omrade-4/klinisk-fysiologi/kliniska-studier/" TargetMode="Externa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SU\SU%20mall%20Basdokument.dotx" TargetMode="External"/></Relationships>
</file>

<file path=word/theme/theme1.xml><?xml version="1.0" encoding="utf-8"?>
<a:theme xmlns:a="http://schemas.openxmlformats.org/drawingml/2006/main" name="VGR_Sjukvården">
  <a:themeElements>
    <a:clrScheme name="Anpassat 2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0070C0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SU mall Basdokument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Ansökningsformulär för studier på klinisk fysiologi, vers 2.0  240422</dc:title>
  <dc:subject/>
  <dc:creator/>
  <keywords/>
  <dc:description/>
  <lastModifiedBy>Liselotte Neleborn Lingefjärd</lastModifiedBy>
  <revision>2</revision>
  <dcterms:created xsi:type="dcterms:W3CDTF">2024-04-12T07:41:00.0000000Z</dcterms:created>
  <dcterms:modified xsi:type="dcterms:W3CDTF">2024-05-16T13:29:10.0000000Z</dcterms:modified>
</coreProperties>
</file>