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9639"/>
      </w:tblGrid>
      <w:tr w:rsidR="00890FD9" w:rsidRPr="005864A7" w:rsidTr="00890FD9">
        <w:tc>
          <w:tcPr>
            <w:tcW w:w="4248" w:type="dxa"/>
          </w:tcPr>
          <w:p w:rsidR="00890FD9" w:rsidRPr="005864A7" w:rsidRDefault="00AE66CB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bookmarkStart w:id="0" w:name="_GoBack"/>
            <w:proofErr w:type="spellStart"/>
            <w:r w:rsidRPr="005864A7">
              <w:rPr>
                <w:sz w:val="20"/>
                <w:szCs w:val="20"/>
              </w:rPr>
              <w:t>Adevi</w:t>
            </w:r>
            <w:proofErr w:type="spellEnd"/>
            <w:r w:rsidRPr="005864A7">
              <w:rPr>
                <w:sz w:val="20"/>
                <w:szCs w:val="20"/>
              </w:rPr>
              <w:t>, 2011</w:t>
            </w:r>
          </w:p>
        </w:tc>
        <w:tc>
          <w:tcPr>
            <w:tcW w:w="9639" w:type="dxa"/>
          </w:tcPr>
          <w:p w:rsidR="00890FD9" w:rsidRPr="005864A7" w:rsidRDefault="00EE64CE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5864A7">
              <w:rPr>
                <w:sz w:val="20"/>
                <w:szCs w:val="20"/>
              </w:rPr>
              <w:t>Too few patient</w:t>
            </w: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AE66CB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5864A7">
              <w:rPr>
                <w:sz w:val="20"/>
                <w:szCs w:val="20"/>
              </w:rPr>
              <w:t>Eriksson, 2010</w:t>
            </w:r>
          </w:p>
        </w:tc>
        <w:tc>
          <w:tcPr>
            <w:tcW w:w="9639" w:type="dxa"/>
          </w:tcPr>
          <w:p w:rsidR="00890FD9" w:rsidRPr="005864A7" w:rsidRDefault="00EE64CE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5864A7">
              <w:rPr>
                <w:sz w:val="20"/>
                <w:szCs w:val="20"/>
              </w:rPr>
              <w:t>Too few patient</w:t>
            </w: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AE66CB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5864A7">
              <w:rPr>
                <w:sz w:val="20"/>
                <w:szCs w:val="20"/>
              </w:rPr>
              <w:t>Sahlin</w:t>
            </w:r>
            <w:proofErr w:type="spellEnd"/>
            <w:r w:rsidRPr="005864A7">
              <w:rPr>
                <w:sz w:val="20"/>
                <w:szCs w:val="20"/>
              </w:rPr>
              <w:t>, 2018</w:t>
            </w:r>
          </w:p>
        </w:tc>
        <w:tc>
          <w:tcPr>
            <w:tcW w:w="9639" w:type="dxa"/>
          </w:tcPr>
          <w:p w:rsidR="00890FD9" w:rsidRPr="005864A7" w:rsidRDefault="00AE66CB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5864A7">
              <w:rPr>
                <w:sz w:val="20"/>
                <w:szCs w:val="20"/>
              </w:rPr>
              <w:t>Case series</w:t>
            </w: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:rsidTr="00890FD9">
        <w:tc>
          <w:tcPr>
            <w:tcW w:w="4248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:rsidTr="00890FD9">
        <w:tc>
          <w:tcPr>
            <w:tcW w:w="4248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:rsidTr="00890FD9">
        <w:tc>
          <w:tcPr>
            <w:tcW w:w="4248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:rsidTr="00890FD9">
        <w:tc>
          <w:tcPr>
            <w:tcW w:w="4248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:rsidTr="00890FD9">
        <w:tc>
          <w:tcPr>
            <w:tcW w:w="4248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bookmarkEnd w:id="0"/>
    </w:tbl>
    <w:p w:rsidR="00DB1E63" w:rsidRPr="005864A7" w:rsidRDefault="00DB1E63">
      <w:pPr>
        <w:pStyle w:val="Sidhuvud"/>
        <w:tabs>
          <w:tab w:val="clear" w:pos="4536"/>
          <w:tab w:val="clear" w:pos="9072"/>
        </w:tabs>
        <w:rPr>
          <w:sz w:val="20"/>
          <w:szCs w:val="20"/>
        </w:rPr>
      </w:pPr>
    </w:p>
    <w:sectPr w:rsidR="00DB1E63" w:rsidRPr="005864A7" w:rsidSect="0021519C">
      <w:headerReference w:type="default" r:id="rId6"/>
      <w:footerReference w:type="default" r:id="rId7"/>
      <w:pgSz w:w="16838" w:h="11906" w:orient="landscape"/>
      <w:pgMar w:top="1418" w:right="1418" w:bottom="709" w:left="1418" w:header="709" w:footer="1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1E63" w:rsidRDefault="00DB1E63">
      <w:r>
        <w:separator/>
      </w:r>
    </w:p>
  </w:endnote>
  <w:endnote w:type="continuationSeparator" w:id="0">
    <w:p w:rsidR="00DB1E63" w:rsidRDefault="00DB1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Cs/>
        <w:sz w:val="20"/>
        <w:szCs w:val="20"/>
      </w:rPr>
      <w:id w:val="-874233997"/>
      <w:docPartObj>
        <w:docPartGallery w:val="Page Numbers (Bottom of Page)"/>
        <w:docPartUnique/>
      </w:docPartObj>
    </w:sdtPr>
    <w:sdtEndPr/>
    <w:sdtContent>
      <w:p w:rsidR="00C84608" w:rsidRPr="00562F44" w:rsidRDefault="00C84608" w:rsidP="003919E1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sz w:val="20"/>
            <w:szCs w:val="20"/>
          </w:rPr>
        </w:pP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PAGE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="004B5C8D">
          <w:rPr>
            <w:bCs/>
            <w:sz w:val="20"/>
            <w:szCs w:val="20"/>
          </w:rPr>
          <w:t xml:space="preserve"> </w:t>
        </w:r>
        <w:r w:rsidRPr="00562F44">
          <w:rPr>
            <w:bCs/>
            <w:sz w:val="20"/>
            <w:szCs w:val="20"/>
          </w:rPr>
          <w:t>(</w:t>
        </w: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NUMPAGES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Pr="00562F44">
          <w:rPr>
            <w:bCs/>
            <w:sz w:val="20"/>
            <w:szCs w:val="20"/>
          </w:rPr>
          <w:t>)</w:t>
        </w:r>
      </w:p>
    </w:sdtContent>
  </w:sdt>
  <w:p w:rsidR="00DB1E63" w:rsidRPr="0048721A" w:rsidRDefault="00DB1E63" w:rsidP="00954C78">
    <w:pPr>
      <w:pStyle w:val="Sidfot"/>
      <w:tabs>
        <w:tab w:val="clear" w:pos="4536"/>
        <w:tab w:val="right" w:pos="8820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1E63" w:rsidRDefault="00DB1E63">
      <w:r>
        <w:separator/>
      </w:r>
    </w:p>
  </w:footnote>
  <w:footnote w:type="continuationSeparator" w:id="0">
    <w:p w:rsidR="00DB1E63" w:rsidRDefault="00DB1E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510D" w:rsidRDefault="00DB510D" w:rsidP="00964811">
    <w:pPr>
      <w:rPr>
        <w:b/>
      </w:rPr>
    </w:pPr>
    <w:r>
      <w:rPr>
        <w:b/>
      </w:rPr>
      <w:t>Project:</w:t>
    </w:r>
  </w:p>
  <w:p w:rsidR="0021519C" w:rsidRPr="0021519C" w:rsidRDefault="00DB1E63" w:rsidP="00964811">
    <w:r w:rsidRPr="0021519C">
      <w:rPr>
        <w:b/>
      </w:rPr>
      <w:t xml:space="preserve">Appendix </w:t>
    </w:r>
    <w:r w:rsidR="00C20C48" w:rsidRPr="0021519C">
      <w:rPr>
        <w:b/>
      </w:rPr>
      <w:t>3</w:t>
    </w:r>
    <w:r w:rsidR="009C342F" w:rsidRPr="0021519C">
      <w:rPr>
        <w:b/>
      </w:rPr>
      <w:t>.</w:t>
    </w:r>
    <w:r w:rsidR="00BA5435" w:rsidRPr="0021519C">
      <w:t xml:space="preserve"> </w:t>
    </w:r>
  </w:p>
  <w:p w:rsidR="00DB1E63" w:rsidRPr="0021519C" w:rsidRDefault="006A5264" w:rsidP="00964811">
    <w:r w:rsidRPr="0021519C">
      <w:t xml:space="preserve">Excluded articles </w:t>
    </w:r>
  </w:p>
  <w:p w:rsidR="0021519C" w:rsidRPr="00660F53" w:rsidRDefault="0021519C" w:rsidP="00964811">
    <w:pPr>
      <w:rPr>
        <w:sz w:val="20"/>
        <w:szCs w:val="20"/>
      </w:rPr>
    </w:pPr>
  </w:p>
  <w:tbl>
    <w:tblPr>
      <w:tblW w:w="138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48"/>
      <w:gridCol w:w="9639"/>
    </w:tblGrid>
    <w:tr w:rsidR="00DB1E63" w:rsidRPr="004B5C8D" w:rsidTr="002A6915">
      <w:trPr>
        <w:cantSplit/>
      </w:trPr>
      <w:tc>
        <w:tcPr>
          <w:tcW w:w="4248" w:type="dxa"/>
          <w:shd w:val="clear" w:color="auto" w:fill="FFE8D1"/>
        </w:tcPr>
        <w:p w:rsidR="00DB1E63" w:rsidRPr="0021519C" w:rsidRDefault="00413CFB" w:rsidP="00413CFB">
          <w:pPr>
            <w:ind w:right="520"/>
            <w:rPr>
              <w:b/>
            </w:rPr>
          </w:pPr>
          <w:r>
            <w:rPr>
              <w:b/>
            </w:rPr>
            <w:t>A</w:t>
          </w:r>
          <w:r w:rsidR="00EE09B6" w:rsidRPr="0021519C">
            <w:rPr>
              <w:b/>
            </w:rPr>
            <w:t>uthor, year</w:t>
          </w:r>
        </w:p>
      </w:tc>
      <w:tc>
        <w:tcPr>
          <w:tcW w:w="9639" w:type="dxa"/>
          <w:shd w:val="clear" w:color="auto" w:fill="FFE8D1"/>
        </w:tcPr>
        <w:p w:rsidR="00DB1E63" w:rsidRPr="0021519C" w:rsidRDefault="00DB1E63" w:rsidP="005D3CA0">
          <w:pPr>
            <w:ind w:right="520"/>
            <w:rPr>
              <w:b/>
            </w:rPr>
          </w:pPr>
          <w:r w:rsidRPr="0021519C">
            <w:rPr>
              <w:b/>
            </w:rPr>
            <w:t xml:space="preserve"> Reason for exclusion</w:t>
          </w:r>
        </w:p>
        <w:p w:rsidR="00DB1E63" w:rsidRPr="0021519C" w:rsidRDefault="00DB1E63" w:rsidP="003228CA">
          <w:pPr>
            <w:ind w:right="520" w:firstLine="1304"/>
            <w:rPr>
              <w:b/>
            </w:rPr>
          </w:pPr>
        </w:p>
      </w:tc>
    </w:tr>
  </w:tbl>
  <w:p w:rsidR="00DB1E63" w:rsidRPr="004B5C8D" w:rsidRDefault="00DB1E63">
    <w:pPr>
      <w:pStyle w:val="Sidhuvud"/>
      <w:rPr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1B53"/>
    <w:rsid w:val="00024438"/>
    <w:rsid w:val="00042E32"/>
    <w:rsid w:val="00091F61"/>
    <w:rsid w:val="000C2B19"/>
    <w:rsid w:val="000E551C"/>
    <w:rsid w:val="00142888"/>
    <w:rsid w:val="00152218"/>
    <w:rsid w:val="001C0875"/>
    <w:rsid w:val="001C3B45"/>
    <w:rsid w:val="001F1F42"/>
    <w:rsid w:val="0021519C"/>
    <w:rsid w:val="002816FD"/>
    <w:rsid w:val="002A6915"/>
    <w:rsid w:val="002B2EE1"/>
    <w:rsid w:val="002C0313"/>
    <w:rsid w:val="003228CA"/>
    <w:rsid w:val="003919E1"/>
    <w:rsid w:val="003C7E72"/>
    <w:rsid w:val="003D73D1"/>
    <w:rsid w:val="00413CFB"/>
    <w:rsid w:val="00483AB0"/>
    <w:rsid w:val="0048721A"/>
    <w:rsid w:val="004B5C8D"/>
    <w:rsid w:val="004F7F79"/>
    <w:rsid w:val="005066AB"/>
    <w:rsid w:val="00555F27"/>
    <w:rsid w:val="00556414"/>
    <w:rsid w:val="005864A7"/>
    <w:rsid w:val="00587C1D"/>
    <w:rsid w:val="005C0AB7"/>
    <w:rsid w:val="005C0EE7"/>
    <w:rsid w:val="005D3CA0"/>
    <w:rsid w:val="005F45B2"/>
    <w:rsid w:val="0062163B"/>
    <w:rsid w:val="00660F53"/>
    <w:rsid w:val="006A1B53"/>
    <w:rsid w:val="006A5264"/>
    <w:rsid w:val="006F667A"/>
    <w:rsid w:val="00702EF4"/>
    <w:rsid w:val="007A1DF3"/>
    <w:rsid w:val="00885846"/>
    <w:rsid w:val="00890FD9"/>
    <w:rsid w:val="008A5E2E"/>
    <w:rsid w:val="008A6BA8"/>
    <w:rsid w:val="008C6016"/>
    <w:rsid w:val="00914CBC"/>
    <w:rsid w:val="00952618"/>
    <w:rsid w:val="00952C00"/>
    <w:rsid w:val="00954C78"/>
    <w:rsid w:val="00964811"/>
    <w:rsid w:val="00993B84"/>
    <w:rsid w:val="009C342F"/>
    <w:rsid w:val="00A254EC"/>
    <w:rsid w:val="00A60DC6"/>
    <w:rsid w:val="00AD3542"/>
    <w:rsid w:val="00AE66CB"/>
    <w:rsid w:val="00BA5435"/>
    <w:rsid w:val="00C20C48"/>
    <w:rsid w:val="00C451F6"/>
    <w:rsid w:val="00C84608"/>
    <w:rsid w:val="00CF6C65"/>
    <w:rsid w:val="00D77927"/>
    <w:rsid w:val="00D81E39"/>
    <w:rsid w:val="00DA6A59"/>
    <w:rsid w:val="00DB1E63"/>
    <w:rsid w:val="00DB510D"/>
    <w:rsid w:val="00E7767B"/>
    <w:rsid w:val="00E9525C"/>
    <w:rsid w:val="00EE09B6"/>
    <w:rsid w:val="00EE64CE"/>
    <w:rsid w:val="00F800DA"/>
    <w:rsid w:val="00F907DD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5:docId w15:val="{0C1FBA16-3DA1-4009-AC64-37B0627F8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83AB0"/>
    <w:rPr>
      <w:sz w:val="24"/>
      <w:szCs w:val="24"/>
      <w:lang w:val="en-GB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uiPriority w:val="99"/>
    <w:rsid w:val="00483AB0"/>
    <w:rPr>
      <w:sz w:val="20"/>
    </w:rPr>
  </w:style>
  <w:style w:type="character" w:customStyle="1" w:styleId="BrdtextChar">
    <w:name w:val="Brödtext Char"/>
    <w:basedOn w:val="Standardstycketeckensnitt"/>
    <w:link w:val="Brdtext"/>
    <w:uiPriority w:val="99"/>
    <w:semiHidden/>
    <w:locked/>
    <w:rsid w:val="00555F27"/>
    <w:rPr>
      <w:rFonts w:cs="Times New Roman"/>
      <w:sz w:val="24"/>
      <w:szCs w:val="24"/>
    </w:rPr>
  </w:style>
  <w:style w:type="paragraph" w:styleId="Sidhuvud">
    <w:name w:val="header"/>
    <w:basedOn w:val="Normal"/>
    <w:link w:val="Sidhuvud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semiHidden/>
    <w:locked/>
    <w:rsid w:val="00555F27"/>
    <w:rPr>
      <w:rFonts w:cs="Times New Roman"/>
      <w:sz w:val="24"/>
      <w:szCs w:val="24"/>
    </w:rPr>
  </w:style>
  <w:style w:type="paragraph" w:styleId="Sidfot">
    <w:name w:val="footer"/>
    <w:basedOn w:val="Normal"/>
    <w:link w:val="Sidfot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locked/>
    <w:rsid w:val="00555F27"/>
    <w:rPr>
      <w:rFonts w:cs="Times New Roman"/>
      <w:sz w:val="24"/>
      <w:szCs w:val="24"/>
    </w:rPr>
  </w:style>
  <w:style w:type="table" w:styleId="Tabellrutnt">
    <w:name w:val="Table Grid"/>
    <w:basedOn w:val="Normaltabell"/>
    <w:locked/>
    <w:rsid w:val="00890F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40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B47ABBA</Template>
  <TotalTime>15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Studie</vt:lpstr>
    </vt:vector>
  </TitlesOfParts>
  <Company>SU</Company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3  Excluded articles</dc:title>
  <dc:creator>annna1</dc:creator>
  <keywords/>
  <lastModifiedBy>Pernilla Rönnholm</lastModifiedBy>
  <revision>8</revision>
  <lastPrinted>2013-11-14T15:22:00.0000000Z</lastPrinted>
  <dcterms:created xsi:type="dcterms:W3CDTF">2017-06-21T05:12:00.0000000Z</dcterms:created>
  <dcterms:modified xsi:type="dcterms:W3CDTF">2021-01-19T15:50:00.0000000Z</dcterms:modified>
</coreProperties>
</file>