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62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4962"/>
      </w:tblGrid>
      <w:tr w:rsidR="00B01B33" w:rsidRPr="009632E7" w14:paraId="5307F2DB" w14:textId="77777777" w:rsidTr="00B01B33">
        <w:trPr>
          <w:trHeight w:val="55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E6D52A2" w14:textId="77777777" w:rsidR="00B01B33" w:rsidRPr="00F16D3B" w:rsidRDefault="00B01B33" w:rsidP="00FA7E26">
            <w:pPr>
              <w:pStyle w:val="Heading1"/>
              <w:rPr>
                <w:rFonts w:ascii="Corbel Light" w:eastAsia="Calibri" w:hAnsi="Corbel Light" w:cstheme="majorHAnsi"/>
                <w:bCs/>
              </w:rPr>
            </w:pPr>
            <w:bookmarkStart w:id="0" w:name="_Hlk43726588"/>
            <w:r w:rsidRPr="00F16D3B">
              <w:rPr>
                <w:rFonts w:ascii="Corbel Light" w:eastAsia="Calibri" w:hAnsi="Corbel Light" w:cstheme="majorHAnsi"/>
                <w:bCs/>
              </w:rPr>
              <w:t>Kallelse/inbjudan till SIP-möte</w:t>
            </w:r>
          </w:p>
        </w:tc>
      </w:tr>
    </w:tbl>
    <w:bookmarkEnd w:id="0"/>
    <w:p w14:paraId="72FCABE0" w14:textId="77777777" w:rsidR="003779A6" w:rsidRPr="00AA54F1" w:rsidRDefault="003779A6" w:rsidP="003779A6">
      <w:pPr>
        <w:tabs>
          <w:tab w:val="right" w:pos="5103"/>
          <w:tab w:val="right" w:pos="10206"/>
        </w:tabs>
        <w:rPr>
          <w:rFonts w:ascii="Corbel" w:hAnsi="Corbel"/>
        </w:rPr>
      </w:pPr>
      <w:r w:rsidRPr="00AA54F1">
        <w:rPr>
          <w:rFonts w:ascii="Corbel" w:hAnsi="Corbel"/>
        </w:rPr>
        <w:t xml:space="preserve">En samordnad individuell plan (SIP) upprättas när </w:t>
      </w:r>
      <w:r w:rsidR="00B107FD" w:rsidRPr="00AA54F1">
        <w:rPr>
          <w:rFonts w:ascii="Corbel" w:hAnsi="Corbel"/>
        </w:rPr>
        <w:t>det</w:t>
      </w:r>
      <w:r w:rsidRPr="00AA54F1">
        <w:rPr>
          <w:rFonts w:ascii="Corbel" w:hAnsi="Corbel"/>
        </w:rPr>
        <w:t xml:space="preserve"> </w:t>
      </w:r>
      <w:r w:rsidR="00B107FD" w:rsidRPr="00AA54F1">
        <w:rPr>
          <w:rFonts w:ascii="Corbel" w:hAnsi="Corbel"/>
        </w:rPr>
        <w:t>finns</w:t>
      </w:r>
      <w:r w:rsidRPr="00AA54F1">
        <w:rPr>
          <w:rFonts w:ascii="Corbel" w:hAnsi="Corbel"/>
        </w:rPr>
        <w:t xml:space="preserve"> behov av insatser från flera aktörer, såsom hälso- och sjukvård, socialtjänst och/eller </w:t>
      </w:r>
      <w:r w:rsidR="00B107FD" w:rsidRPr="00AA54F1">
        <w:rPr>
          <w:rFonts w:ascii="Corbel" w:hAnsi="Corbel"/>
        </w:rPr>
        <w:t>förskola/</w:t>
      </w:r>
      <w:r w:rsidRPr="00AA54F1">
        <w:rPr>
          <w:rFonts w:ascii="Corbel" w:hAnsi="Corbel"/>
        </w:rPr>
        <w:t xml:space="preserve">skola. </w:t>
      </w:r>
      <w:r w:rsidR="00B107FD" w:rsidRPr="00AA54F1">
        <w:rPr>
          <w:rFonts w:ascii="Corbel" w:hAnsi="Corbel"/>
        </w:rPr>
        <w:t xml:space="preserve">Vilka personer och verksamheter som ska bjudas in till mötet förbereds av huvudansvarig för SIP tillsammans med enskilde/vårdnadshavare/företrädare. </w:t>
      </w:r>
    </w:p>
    <w:p w14:paraId="625A94ED" w14:textId="77777777" w:rsidR="006D4ADF" w:rsidRPr="00254854" w:rsidRDefault="00FA7E26" w:rsidP="006D4ADF">
      <w:pPr>
        <w:tabs>
          <w:tab w:val="right" w:pos="5103"/>
          <w:tab w:val="right" w:pos="10466"/>
        </w:tabs>
        <w:rPr>
          <w:rFonts w:ascii="Corbel" w:hAnsi="Corbel" w:cs="Segoe UI Symbol"/>
        </w:rPr>
      </w:pPr>
      <w:sdt>
        <w:sdtPr>
          <w:rPr>
            <w:rFonts w:ascii="Corbel" w:hAnsi="Corbel"/>
          </w:rPr>
          <w:id w:val="1330559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ADF" w:rsidRPr="00254854">
            <w:rPr>
              <w:rFonts w:ascii="Segoe UI Symbol" w:eastAsia="MS Gothic" w:hAnsi="Segoe UI Symbol" w:cs="Segoe UI Symbol"/>
            </w:rPr>
            <w:t>☐</w:t>
          </w:r>
        </w:sdtContent>
      </w:sdt>
      <w:r w:rsidR="006D4ADF" w:rsidRPr="00254854">
        <w:rPr>
          <w:rFonts w:ascii="Corbel" w:hAnsi="Corbel"/>
        </w:rPr>
        <w:t xml:space="preserve"> Ny SIP</w:t>
      </w:r>
      <w:r w:rsidR="006D4ADF" w:rsidRPr="00254854">
        <w:rPr>
          <w:rFonts w:ascii="Corbel" w:hAnsi="Corbel" w:cs="Segoe UI Symbol"/>
        </w:rPr>
        <w:tab/>
        <w:t xml:space="preserve"> </w:t>
      </w:r>
      <w:r w:rsidR="006D4ADF" w:rsidRPr="00254854">
        <w:rPr>
          <w:rFonts w:ascii="Corbel" w:hAnsi="Corbel" w:cs="Segoe UI Symbol"/>
        </w:rPr>
        <w:br/>
      </w:r>
      <w:sdt>
        <w:sdtPr>
          <w:rPr>
            <w:rFonts w:ascii="Corbel" w:hAnsi="Corbel"/>
          </w:rPr>
          <w:id w:val="-610506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ADF" w:rsidRPr="00254854">
            <w:rPr>
              <w:rFonts w:ascii="Segoe UI Symbol" w:eastAsia="MS Gothic" w:hAnsi="Segoe UI Symbol" w:cs="Segoe UI Symbol"/>
            </w:rPr>
            <w:t>☐</w:t>
          </w:r>
        </w:sdtContent>
      </w:sdt>
      <w:r w:rsidR="006D4ADF" w:rsidRPr="00254854">
        <w:rPr>
          <w:rFonts w:ascii="Corbel" w:hAnsi="Corbel"/>
        </w:rPr>
        <w:t xml:space="preserve"> Ny SIP efter utskrivning från slutenvård </w:t>
      </w:r>
      <w:r w:rsidR="006D4ADF" w:rsidRPr="00254854">
        <w:rPr>
          <w:rFonts w:ascii="Corbel" w:hAnsi="Corbel"/>
        </w:rPr>
        <w:br/>
      </w:r>
      <w:sdt>
        <w:sdtPr>
          <w:rPr>
            <w:rFonts w:ascii="Corbel" w:hAnsi="Corbel"/>
          </w:rPr>
          <w:id w:val="-769469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ADF" w:rsidRPr="00254854">
            <w:rPr>
              <w:rFonts w:ascii="Segoe UI Symbol" w:eastAsia="MS Gothic" w:hAnsi="Segoe UI Symbol" w:cs="Segoe UI Symbol"/>
            </w:rPr>
            <w:t>☐</w:t>
          </w:r>
        </w:sdtContent>
      </w:sdt>
      <w:r w:rsidR="006D4ADF" w:rsidRPr="00254854">
        <w:rPr>
          <w:rFonts w:ascii="Corbel" w:hAnsi="Corbel"/>
        </w:rPr>
        <w:t xml:space="preserve"> Uppföljning av en tidigare SIP</w:t>
      </w:r>
    </w:p>
    <w:tbl>
      <w:tblPr>
        <w:tblW w:w="94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837"/>
        <w:gridCol w:w="4661"/>
      </w:tblGrid>
      <w:tr w:rsidR="00897DAF" w:rsidRPr="0060017B" w14:paraId="3259932A" w14:textId="77777777" w:rsidTr="00897DAF">
        <w:trPr>
          <w:trHeight w:val="461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ABB1" w:themeFill="accent1"/>
            <w:vAlign w:val="center"/>
          </w:tcPr>
          <w:p w14:paraId="48103F4F" w14:textId="77777777" w:rsidR="00897DAF" w:rsidRPr="0060017B" w:rsidRDefault="00897DAF" w:rsidP="00FA7E26">
            <w:pPr>
              <w:spacing w:after="0"/>
              <w:ind w:left="85"/>
              <w:rPr>
                <w:rFonts w:ascii="Corbel" w:hAnsi="Corbel"/>
                <w:bCs/>
                <w:color w:val="FFFFFF"/>
                <w:sz w:val="20"/>
                <w:szCs w:val="20"/>
              </w:rPr>
            </w:pPr>
            <w:r w:rsidRPr="0060017B">
              <w:rPr>
                <w:rFonts w:ascii="Corbel" w:eastAsia="Times New Roman" w:hAnsi="Corbel" w:cs="Times New Roman"/>
                <w:color w:val="FFFFFF" w:themeColor="background1"/>
                <w:sz w:val="20"/>
                <w:szCs w:val="20"/>
                <w:lang w:eastAsia="sv-SE"/>
              </w:rPr>
              <w:t>Planen tillhör</w:t>
            </w:r>
          </w:p>
        </w:tc>
      </w:tr>
      <w:tr w:rsidR="00897DAF" w:rsidRPr="00D34B43" w14:paraId="4F715C48" w14:textId="77777777" w:rsidTr="00897DAF">
        <w:trPr>
          <w:trHeight w:val="65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6F8774" w14:textId="77777777" w:rsidR="00897DAF" w:rsidRPr="00D34B43" w:rsidRDefault="00897DAF" w:rsidP="00FA7E26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D34B43">
              <w:rPr>
                <w:rFonts w:ascii="Corbel" w:hAnsi="Corbel"/>
                <w:sz w:val="18"/>
                <w:szCs w:val="18"/>
              </w:rPr>
              <w:t>Namn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AC34C6" w14:textId="77777777" w:rsidR="00897DAF" w:rsidRPr="00D34B43" w:rsidRDefault="00897DAF" w:rsidP="00FA7E26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D34B43">
              <w:rPr>
                <w:rFonts w:ascii="Corbel" w:hAnsi="Corbel"/>
                <w:sz w:val="18"/>
                <w:szCs w:val="18"/>
              </w:rPr>
              <w:t>Personnummer</w:t>
            </w:r>
          </w:p>
        </w:tc>
      </w:tr>
      <w:tr w:rsidR="00897DAF" w:rsidRPr="0060017B" w14:paraId="15BCCFF4" w14:textId="77777777" w:rsidTr="00897DAF">
        <w:trPr>
          <w:trHeight w:val="396"/>
        </w:trPr>
        <w:tc>
          <w:tcPr>
            <w:tcW w:w="4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E1384" w14:textId="77777777" w:rsidR="00897DAF" w:rsidRPr="00D34B43" w:rsidRDefault="00897DAF" w:rsidP="00FA7E26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F953B" w14:textId="77777777" w:rsidR="00897DAF" w:rsidRPr="00D34B43" w:rsidRDefault="00897DAF" w:rsidP="00FA7E26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897DAF" w:rsidRPr="00D34B43" w14:paraId="3406813A" w14:textId="77777777" w:rsidTr="00897DAF">
        <w:trPr>
          <w:trHeight w:val="13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827D1D" w14:textId="77777777" w:rsidR="00897DAF" w:rsidRPr="00D34B43" w:rsidRDefault="00897DAF" w:rsidP="00FA7E26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D34B43">
              <w:rPr>
                <w:rFonts w:ascii="Corbel" w:hAnsi="Corbel"/>
                <w:sz w:val="18"/>
                <w:szCs w:val="18"/>
              </w:rPr>
              <w:t>Telefon</w:t>
            </w:r>
          </w:p>
        </w:tc>
      </w:tr>
      <w:tr w:rsidR="00897DAF" w:rsidRPr="0060017B" w14:paraId="065C0F69" w14:textId="77777777" w:rsidTr="00897DAF">
        <w:trPr>
          <w:trHeight w:val="396"/>
        </w:trPr>
        <w:tc>
          <w:tcPr>
            <w:tcW w:w="9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850AE" w14:textId="77777777" w:rsidR="00897DAF" w:rsidRPr="00D34B43" w:rsidRDefault="00897DAF" w:rsidP="00FA7E26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4C7EDB6" w14:textId="77777777" w:rsidR="00897DAF" w:rsidRDefault="00897DAF" w:rsidP="00897DAF">
      <w:pPr>
        <w:spacing w:after="120" w:line="240" w:lineRule="auto"/>
        <w:rPr>
          <w:rFonts w:ascii="Arial" w:hAnsi="Arial"/>
          <w:sz w:val="14"/>
          <w:szCs w:val="20"/>
        </w:rPr>
      </w:pPr>
    </w:p>
    <w:tbl>
      <w:tblPr>
        <w:tblW w:w="94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498"/>
      </w:tblGrid>
      <w:tr w:rsidR="00D436E0" w:rsidRPr="0060017B" w14:paraId="296B1689" w14:textId="77777777" w:rsidTr="00500D2E">
        <w:trPr>
          <w:trHeight w:val="313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4ABB1" w:themeFill="accent1"/>
            <w:vAlign w:val="center"/>
          </w:tcPr>
          <w:p w14:paraId="54F72C4B" w14:textId="77777777" w:rsidR="00D436E0" w:rsidRPr="00D10C6E" w:rsidRDefault="00D436E0" w:rsidP="00FA7E26">
            <w:pPr>
              <w:spacing w:after="0"/>
              <w:ind w:left="85"/>
              <w:rPr>
                <w:rFonts w:ascii="Corbel" w:hAnsi="Corbel"/>
                <w:bCs/>
                <w:color w:val="FFFFFF" w:themeColor="background1"/>
                <w:sz w:val="20"/>
                <w:szCs w:val="20"/>
              </w:rPr>
            </w:pPr>
            <w:r w:rsidRPr="00D10C6E">
              <w:rPr>
                <w:rFonts w:ascii="Corbel" w:hAnsi="Corbel"/>
                <w:color w:val="FFFFFF" w:themeColor="background1"/>
                <w:sz w:val="20"/>
                <w:szCs w:val="20"/>
              </w:rPr>
              <w:br w:type="page"/>
            </w:r>
            <w:r w:rsidRPr="00D10C6E">
              <w:rPr>
                <w:rFonts w:ascii="Corbel" w:hAnsi="Corbel"/>
                <w:bCs/>
                <w:color w:val="FFFFFF" w:themeColor="background1"/>
                <w:sz w:val="20"/>
                <w:szCs w:val="20"/>
              </w:rPr>
              <w:t>Syfte</w:t>
            </w:r>
            <w:r w:rsidR="00693DC9" w:rsidRPr="00D10C6E">
              <w:rPr>
                <w:rFonts w:ascii="Corbel" w:hAnsi="Corbel"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D10C6E">
              <w:rPr>
                <w:rFonts w:ascii="Corbel" w:hAnsi="Corbel"/>
                <w:bCs/>
                <w:color w:val="FFFFFF" w:themeColor="background1"/>
                <w:sz w:val="20"/>
                <w:szCs w:val="20"/>
              </w:rPr>
              <w:t xml:space="preserve">- </w:t>
            </w:r>
            <w:r w:rsidR="00882995" w:rsidRPr="00D10C6E">
              <w:rPr>
                <w:rFonts w:ascii="Corbel" w:hAnsi="Corbel"/>
                <w:i/>
                <w:iCs/>
                <w:color w:val="FFFFFF" w:themeColor="background1"/>
                <w:sz w:val="18"/>
                <w:szCs w:val="18"/>
              </w:rPr>
              <w:t>Den enskildes syfte</w:t>
            </w:r>
            <w:r w:rsidR="00D10C6E">
              <w:rPr>
                <w:rFonts w:ascii="Corbel" w:hAnsi="Corbel"/>
                <w:i/>
                <w:iCs/>
                <w:color w:val="FFFFFF" w:themeColor="background1"/>
                <w:sz w:val="18"/>
                <w:szCs w:val="18"/>
              </w:rPr>
              <w:t xml:space="preserve">. </w:t>
            </w:r>
            <w:r w:rsidR="00882995" w:rsidRPr="00D10C6E">
              <w:rPr>
                <w:rFonts w:ascii="Corbel" w:hAnsi="Corbel"/>
                <w:i/>
                <w:iCs/>
                <w:color w:val="FFFFFF" w:themeColor="background1"/>
                <w:sz w:val="18"/>
                <w:szCs w:val="18"/>
              </w:rPr>
              <w:t>Varför ska vi träffas? Långsiktiga mål</w:t>
            </w:r>
            <w:r w:rsidR="00D10C6E">
              <w:rPr>
                <w:rFonts w:ascii="Corbel" w:hAnsi="Corbel"/>
                <w:i/>
                <w:iCs/>
                <w:color w:val="FFFFFF" w:themeColor="background1"/>
                <w:sz w:val="18"/>
                <w:szCs w:val="18"/>
              </w:rPr>
              <w:t>?</w:t>
            </w:r>
            <w:r w:rsidR="00882995" w:rsidRPr="00D10C6E">
              <w:rPr>
                <w:rFonts w:ascii="Corbel" w:hAnsi="Corbel"/>
                <w:i/>
                <w:iCs/>
                <w:color w:val="FFFFFF" w:themeColor="background1"/>
                <w:sz w:val="18"/>
                <w:szCs w:val="18"/>
              </w:rPr>
              <w:t xml:space="preserve"> Vad är viktigt?</w:t>
            </w:r>
          </w:p>
        </w:tc>
      </w:tr>
      <w:tr w:rsidR="00744697" w:rsidRPr="0060017B" w14:paraId="640ECE1E" w14:textId="77777777" w:rsidTr="00FA7E26">
        <w:trPr>
          <w:trHeight w:val="1250"/>
        </w:trPr>
        <w:tc>
          <w:tcPr>
            <w:tcW w:w="9498" w:type="dxa"/>
          </w:tcPr>
          <w:p w14:paraId="0C4C3EB8" w14:textId="77777777" w:rsidR="00744697" w:rsidRPr="00086B24" w:rsidRDefault="00744697" w:rsidP="00FA7E26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B01B33" w:rsidRPr="0060017B" w14:paraId="341370A2" w14:textId="77777777" w:rsidTr="00B01B33">
        <w:trPr>
          <w:trHeight w:val="31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ABB1" w:themeFill="accent1"/>
            <w:vAlign w:val="center"/>
          </w:tcPr>
          <w:p w14:paraId="2706345C" w14:textId="77777777" w:rsidR="00B01B33" w:rsidRPr="00D34B43" w:rsidRDefault="00B01B33" w:rsidP="00F40AFA">
            <w:pPr>
              <w:spacing w:after="0"/>
              <w:rPr>
                <w:rFonts w:ascii="Corbel" w:hAnsi="Corbel"/>
                <w:bCs/>
                <w:color w:val="FFFFFF"/>
                <w:sz w:val="18"/>
                <w:szCs w:val="18"/>
              </w:rPr>
            </w:pPr>
            <w:r>
              <w:rPr>
                <w:rFonts w:ascii="Corbel" w:hAnsi="Corbel"/>
                <w:bCs/>
                <w:color w:val="FFFFFF"/>
                <w:sz w:val="20"/>
                <w:szCs w:val="20"/>
              </w:rPr>
              <w:t xml:space="preserve">Andras behov - </w:t>
            </w:r>
            <w:r w:rsidRPr="00500D2E">
              <w:rPr>
                <w:rFonts w:ascii="Corbel" w:hAnsi="Corbel"/>
                <w:bCs/>
                <w:i/>
                <w:iCs/>
                <w:color w:val="FFFFFF"/>
                <w:sz w:val="18"/>
                <w:szCs w:val="18"/>
              </w:rPr>
              <w:t>Vilka behov har närstående/anhöriga/vårdnadshavare?</w:t>
            </w:r>
          </w:p>
        </w:tc>
      </w:tr>
      <w:tr w:rsidR="009F344E" w:rsidRPr="0060017B" w14:paraId="46F24C80" w14:textId="77777777" w:rsidTr="00086B24">
        <w:trPr>
          <w:trHeight w:val="111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CE11" w14:textId="77777777" w:rsidR="00F40AFA" w:rsidRPr="00086B24" w:rsidRDefault="00F40AFA" w:rsidP="00F40AFA">
            <w:pPr>
              <w:spacing w:after="0"/>
              <w:rPr>
                <w:rFonts w:ascii="Corbel" w:hAnsi="Corbel"/>
                <w:bCs/>
                <w:sz w:val="18"/>
                <w:szCs w:val="18"/>
              </w:rPr>
            </w:pPr>
          </w:p>
        </w:tc>
      </w:tr>
    </w:tbl>
    <w:tbl>
      <w:tblPr>
        <w:tblW w:w="94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498"/>
      </w:tblGrid>
      <w:tr w:rsidR="00D436E0" w:rsidRPr="0060017B" w14:paraId="7FD39FF5" w14:textId="77777777" w:rsidTr="00B01B33">
        <w:trPr>
          <w:trHeight w:val="312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44ABB1" w:themeFill="accent1"/>
            <w:vAlign w:val="center"/>
          </w:tcPr>
          <w:p w14:paraId="586D9AAC" w14:textId="77777777" w:rsidR="00D436E0" w:rsidRPr="0060017B" w:rsidRDefault="00D436E0" w:rsidP="00FA7E26">
            <w:pPr>
              <w:spacing w:after="0"/>
              <w:ind w:left="85"/>
              <w:rPr>
                <w:rFonts w:ascii="Corbel" w:hAnsi="Corbel"/>
                <w:bCs/>
                <w:color w:val="FFFFFF"/>
                <w:sz w:val="20"/>
                <w:szCs w:val="20"/>
              </w:rPr>
            </w:pPr>
            <w:r w:rsidRPr="00D10C6E">
              <w:rPr>
                <w:rFonts w:ascii="Corbel" w:hAnsi="Corbel"/>
                <w:bCs/>
                <w:color w:val="FFFFFF" w:themeColor="background1"/>
                <w:sz w:val="20"/>
                <w:szCs w:val="20"/>
              </w:rPr>
              <w:t>Frågor</w:t>
            </w:r>
            <w:r w:rsidR="00D10C6E">
              <w:rPr>
                <w:rFonts w:ascii="Corbel" w:hAnsi="Corbel"/>
                <w:bCs/>
                <w:color w:val="FFFFFF" w:themeColor="background1"/>
                <w:sz w:val="20"/>
                <w:szCs w:val="20"/>
              </w:rPr>
              <w:t xml:space="preserve"> -</w:t>
            </w:r>
            <w:r w:rsidR="00D10C6E" w:rsidRPr="00D10C6E">
              <w:rPr>
                <w:rFonts w:ascii="Corbel" w:hAnsi="Corbel"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D10C6E" w:rsidRPr="00D10C6E">
              <w:rPr>
                <w:rFonts w:ascii="Corbel" w:hAnsi="Corbel"/>
                <w:i/>
                <w:iCs/>
                <w:color w:val="FFFFFF" w:themeColor="background1"/>
                <w:sz w:val="18"/>
                <w:szCs w:val="18"/>
              </w:rPr>
              <w:t>Vilka frågor ska vi prata om?</w:t>
            </w:r>
          </w:p>
        </w:tc>
      </w:tr>
      <w:tr w:rsidR="00086B24" w:rsidRPr="00086B24" w14:paraId="16F5FF25" w14:textId="77777777" w:rsidTr="00FA7E26">
        <w:trPr>
          <w:trHeight w:val="173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C7449" w14:textId="77777777" w:rsidR="00744697" w:rsidRPr="00086B24" w:rsidRDefault="00744697" w:rsidP="00FA7E26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7649F432" w14:textId="77777777" w:rsidR="00D436E0" w:rsidRDefault="00D436E0" w:rsidP="00897DAF">
      <w:pPr>
        <w:spacing w:after="120" w:line="240" w:lineRule="auto"/>
        <w:rPr>
          <w:rFonts w:ascii="Arial" w:hAnsi="Arial"/>
          <w:sz w:val="14"/>
          <w:szCs w:val="20"/>
        </w:rPr>
      </w:pPr>
    </w:p>
    <w:tbl>
      <w:tblPr>
        <w:tblW w:w="94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547"/>
        <w:gridCol w:w="4951"/>
      </w:tblGrid>
      <w:tr w:rsidR="00897DAF" w:rsidRPr="0060017B" w14:paraId="02135ADC" w14:textId="77777777" w:rsidTr="00897DAF">
        <w:trPr>
          <w:trHeight w:val="389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ABB1" w:themeFill="accent1"/>
            <w:vAlign w:val="center"/>
          </w:tcPr>
          <w:p w14:paraId="0E2A267E" w14:textId="77777777" w:rsidR="00897DAF" w:rsidRPr="0060017B" w:rsidRDefault="00897DAF" w:rsidP="00FA7E26">
            <w:pPr>
              <w:spacing w:after="0"/>
              <w:ind w:left="85"/>
              <w:rPr>
                <w:rFonts w:ascii="Corbel" w:hAnsi="Corbel"/>
                <w:bCs/>
                <w:color w:val="FFFFFF"/>
                <w:sz w:val="20"/>
                <w:szCs w:val="20"/>
              </w:rPr>
            </w:pPr>
            <w:r w:rsidRPr="0060017B">
              <w:rPr>
                <w:rFonts w:ascii="Corbel" w:hAnsi="Corbel"/>
                <w:bCs/>
                <w:color w:val="FFFFFF"/>
                <w:sz w:val="20"/>
                <w:szCs w:val="20"/>
              </w:rPr>
              <w:t>Tid och plats</w:t>
            </w:r>
          </w:p>
        </w:tc>
      </w:tr>
      <w:tr w:rsidR="00897DAF" w:rsidRPr="0060017B" w14:paraId="62752C24" w14:textId="77777777" w:rsidTr="00897DAF">
        <w:trPr>
          <w:trHeight w:val="55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916E68" w14:textId="77777777" w:rsidR="00897DAF" w:rsidRPr="00D34B43" w:rsidRDefault="00897DAF" w:rsidP="00FA7E26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D34B43">
              <w:rPr>
                <w:rFonts w:ascii="Corbel" w:hAnsi="Corbel"/>
                <w:sz w:val="18"/>
                <w:szCs w:val="18"/>
              </w:rPr>
              <w:t>Datum för mötet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45665F" w14:textId="77777777" w:rsidR="00897DAF" w:rsidRPr="00D34B43" w:rsidRDefault="00897DAF" w:rsidP="00FA7E26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D34B43">
              <w:rPr>
                <w:rFonts w:ascii="Corbel" w:hAnsi="Corbel"/>
                <w:sz w:val="18"/>
                <w:szCs w:val="18"/>
              </w:rPr>
              <w:t>Tid för mötet (start- och sluttid)</w:t>
            </w:r>
          </w:p>
        </w:tc>
      </w:tr>
      <w:tr w:rsidR="00897DAF" w:rsidRPr="0060017B" w14:paraId="4C0BD672" w14:textId="77777777" w:rsidTr="00897DAF">
        <w:trPr>
          <w:trHeight w:val="333"/>
        </w:trPr>
        <w:tc>
          <w:tcPr>
            <w:tcW w:w="4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B54EB" w14:textId="77777777" w:rsidR="00897DAF" w:rsidRPr="00D34B43" w:rsidRDefault="00897DAF" w:rsidP="00FA7E26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58E2B" w14:textId="77777777" w:rsidR="00897DAF" w:rsidRPr="00D34B43" w:rsidRDefault="00897DAF" w:rsidP="00FA7E26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897DAF" w:rsidRPr="0060017B" w14:paraId="11FCC540" w14:textId="77777777" w:rsidTr="00897DAF">
        <w:trPr>
          <w:trHeight w:val="110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2EB08C" w14:textId="77777777" w:rsidR="00897DAF" w:rsidRPr="00D34B43" w:rsidRDefault="00897DAF" w:rsidP="00FA7E26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D34B43">
              <w:rPr>
                <w:rFonts w:ascii="Corbel" w:hAnsi="Corbel"/>
                <w:sz w:val="18"/>
                <w:szCs w:val="18"/>
              </w:rPr>
              <w:t>Plats för mötet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37E299" w14:textId="77777777" w:rsidR="00897DAF" w:rsidRPr="00D34B43" w:rsidRDefault="00897DAF" w:rsidP="00FA7E26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D34B43">
              <w:rPr>
                <w:rFonts w:ascii="Corbel" w:hAnsi="Corbel"/>
                <w:sz w:val="18"/>
                <w:szCs w:val="18"/>
              </w:rPr>
              <w:t>Kommentar</w:t>
            </w:r>
          </w:p>
        </w:tc>
      </w:tr>
      <w:tr w:rsidR="00897DAF" w:rsidRPr="0060017B" w14:paraId="479AAEC4" w14:textId="77777777" w:rsidTr="00897DAF">
        <w:trPr>
          <w:trHeight w:val="333"/>
        </w:trPr>
        <w:tc>
          <w:tcPr>
            <w:tcW w:w="4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7EE89" w14:textId="77777777" w:rsidR="00897DAF" w:rsidRPr="00D34B43" w:rsidRDefault="00897DAF" w:rsidP="00FA7E26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6D6C8" w14:textId="77777777" w:rsidR="00897DAF" w:rsidRPr="00D34B43" w:rsidRDefault="00897DAF" w:rsidP="00FA7E26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42F75A4" w14:textId="77777777" w:rsidR="00897DAF" w:rsidRDefault="00897DAF" w:rsidP="00897DAF">
      <w:pPr>
        <w:spacing w:after="120" w:line="240" w:lineRule="auto"/>
        <w:rPr>
          <w:rFonts w:ascii="Arial" w:hAnsi="Arial"/>
          <w:sz w:val="14"/>
          <w:szCs w:val="20"/>
        </w:rPr>
      </w:pPr>
    </w:p>
    <w:tbl>
      <w:tblPr>
        <w:tblW w:w="94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498"/>
      </w:tblGrid>
      <w:tr w:rsidR="00897DAF" w:rsidRPr="00220A0D" w14:paraId="2C7741E4" w14:textId="77777777" w:rsidTr="00203B5E">
        <w:trPr>
          <w:trHeight w:val="256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4ABB1" w:themeFill="accent1"/>
            <w:vAlign w:val="center"/>
          </w:tcPr>
          <w:p w14:paraId="7BC0BF49" w14:textId="77777777" w:rsidR="00897DAF" w:rsidRPr="00220A0D" w:rsidRDefault="00897DAF" w:rsidP="00FA7E26">
            <w:pPr>
              <w:spacing w:after="0"/>
              <w:ind w:left="85"/>
              <w:rPr>
                <w:rFonts w:ascii="Corbel" w:hAnsi="Corbel"/>
                <w:color w:val="FFFFFF"/>
                <w:sz w:val="20"/>
                <w:szCs w:val="20"/>
              </w:rPr>
            </w:pPr>
            <w:r w:rsidRPr="00220A0D">
              <w:rPr>
                <w:rFonts w:ascii="Corbel" w:hAnsi="Corbel"/>
                <w:color w:val="FFFFFF" w:themeColor="background1"/>
                <w:sz w:val="20"/>
                <w:szCs w:val="20"/>
              </w:rPr>
              <w:t>Kallade</w:t>
            </w:r>
            <w:r w:rsidR="00AB66C0">
              <w:rPr>
                <w:rFonts w:ascii="Corbel" w:hAnsi="Corbel"/>
                <w:color w:val="FFFFFF" w:themeColor="background1"/>
                <w:sz w:val="20"/>
                <w:szCs w:val="20"/>
              </w:rPr>
              <w:t xml:space="preserve"> -</w:t>
            </w:r>
            <w:r w:rsidRPr="00AB66C0">
              <w:rPr>
                <w:rFonts w:ascii="Corbel" w:hAnsi="Corbel"/>
                <w:i/>
                <w:iCs/>
                <w:color w:val="FFFFFF" w:themeColor="background1"/>
                <w:sz w:val="18"/>
                <w:szCs w:val="18"/>
              </w:rPr>
              <w:t xml:space="preserve"> Namn, funktion/relation/verksamhet, telefon</w:t>
            </w:r>
          </w:p>
        </w:tc>
      </w:tr>
      <w:tr w:rsidR="00897DAF" w:rsidRPr="00220A0D" w14:paraId="66E84C05" w14:textId="77777777" w:rsidTr="00897DAF">
        <w:trPr>
          <w:trHeight w:val="35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90BB" w14:textId="77777777" w:rsidR="00897DAF" w:rsidRPr="00220A0D" w:rsidRDefault="00897DAF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  <w:tr w:rsidR="00897DAF" w:rsidRPr="00220A0D" w14:paraId="75D32E1D" w14:textId="77777777" w:rsidTr="00897DAF">
        <w:trPr>
          <w:trHeight w:val="35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3FD8" w14:textId="77777777" w:rsidR="00897DAF" w:rsidRPr="00220A0D" w:rsidRDefault="00897DAF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  <w:tr w:rsidR="00897DAF" w:rsidRPr="00220A0D" w14:paraId="3DBEE346" w14:textId="77777777" w:rsidTr="00897DAF">
        <w:trPr>
          <w:trHeight w:val="35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F70F" w14:textId="77777777" w:rsidR="00897DAF" w:rsidRPr="00220A0D" w:rsidRDefault="00897DAF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  <w:tr w:rsidR="00897DAF" w:rsidRPr="00220A0D" w14:paraId="2F9C971C" w14:textId="77777777" w:rsidTr="00897DAF">
        <w:trPr>
          <w:trHeight w:val="35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D2B0" w14:textId="77777777" w:rsidR="00897DAF" w:rsidRPr="00220A0D" w:rsidRDefault="00897DAF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  <w:tr w:rsidR="00897DAF" w:rsidRPr="00220A0D" w14:paraId="1C71A6EA" w14:textId="77777777" w:rsidTr="00897DAF">
        <w:trPr>
          <w:trHeight w:val="35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D99A" w14:textId="77777777" w:rsidR="00897DAF" w:rsidRPr="00220A0D" w:rsidRDefault="00897DAF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  <w:tr w:rsidR="00897DAF" w:rsidRPr="00220A0D" w14:paraId="2A9A025D" w14:textId="77777777" w:rsidTr="00897DAF">
        <w:trPr>
          <w:trHeight w:val="35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1ACD" w14:textId="77777777" w:rsidR="00897DAF" w:rsidRPr="00220A0D" w:rsidRDefault="00897DAF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  <w:tr w:rsidR="00897DAF" w:rsidRPr="00220A0D" w14:paraId="127A3E88" w14:textId="77777777" w:rsidTr="00897DAF">
        <w:trPr>
          <w:trHeight w:val="35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618" w14:textId="77777777" w:rsidR="00897DAF" w:rsidRPr="00220A0D" w:rsidRDefault="00897DAF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  <w:tr w:rsidR="00897DAF" w:rsidRPr="00220A0D" w14:paraId="657B0449" w14:textId="77777777" w:rsidTr="00897DAF">
        <w:trPr>
          <w:trHeight w:val="35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ABF6" w14:textId="77777777" w:rsidR="00897DAF" w:rsidRPr="00220A0D" w:rsidRDefault="00897DAF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  <w:tr w:rsidR="00897DAF" w:rsidRPr="00220A0D" w14:paraId="7924FFFC" w14:textId="77777777" w:rsidTr="00897DAF">
        <w:trPr>
          <w:trHeight w:val="35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518A" w14:textId="77777777" w:rsidR="00897DAF" w:rsidRPr="00220A0D" w:rsidRDefault="00897DAF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  <w:tr w:rsidR="00897DAF" w:rsidRPr="00220A0D" w14:paraId="31EA8762" w14:textId="77777777" w:rsidTr="00897DAF">
        <w:trPr>
          <w:trHeight w:val="35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531F" w14:textId="77777777" w:rsidR="00897DAF" w:rsidRPr="00220A0D" w:rsidRDefault="00897DAF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  <w:tr w:rsidR="00897DAF" w:rsidRPr="00220A0D" w14:paraId="1652921E" w14:textId="77777777" w:rsidTr="00897DAF">
        <w:trPr>
          <w:trHeight w:val="35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7A25" w14:textId="77777777" w:rsidR="00897DAF" w:rsidRPr="00220A0D" w:rsidRDefault="00897DAF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  <w:tr w:rsidR="00897DAF" w:rsidRPr="00220A0D" w14:paraId="6C6172A2" w14:textId="77777777" w:rsidTr="00897DAF">
        <w:trPr>
          <w:trHeight w:val="35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56F8" w14:textId="77777777" w:rsidR="00897DAF" w:rsidRPr="00220A0D" w:rsidRDefault="00897DAF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  <w:tr w:rsidR="00897DAF" w:rsidRPr="00220A0D" w14:paraId="16FB8168" w14:textId="77777777" w:rsidTr="00897DAF">
        <w:trPr>
          <w:trHeight w:val="35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AB82" w14:textId="77777777" w:rsidR="00897DAF" w:rsidRPr="00220A0D" w:rsidRDefault="00897DAF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  <w:tr w:rsidR="00897DAF" w:rsidRPr="00220A0D" w14:paraId="209ABBA2" w14:textId="77777777" w:rsidTr="00897DAF">
        <w:trPr>
          <w:trHeight w:val="35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2AE7" w14:textId="77777777" w:rsidR="00897DAF" w:rsidRPr="00220A0D" w:rsidRDefault="00897DAF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  <w:tr w:rsidR="00897DAF" w:rsidRPr="00220A0D" w14:paraId="5112F776" w14:textId="77777777" w:rsidTr="00897DAF">
        <w:trPr>
          <w:trHeight w:val="35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CF5EA" w14:textId="77777777" w:rsidR="00897DAF" w:rsidRPr="00220A0D" w:rsidRDefault="00897DAF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</w:tbl>
    <w:p w14:paraId="5FAC419B" w14:textId="4F8DC20F" w:rsidR="00897DAF" w:rsidRDefault="00897DAF" w:rsidP="00897DAF">
      <w:pPr>
        <w:spacing w:after="120" w:line="240" w:lineRule="auto"/>
        <w:rPr>
          <w:rFonts w:ascii="Arial" w:hAnsi="Arial"/>
          <w:sz w:val="14"/>
          <w:szCs w:val="20"/>
        </w:rPr>
      </w:pPr>
    </w:p>
    <w:p w14:paraId="6E5DCC0B" w14:textId="77777777" w:rsidR="00897DAF" w:rsidRPr="00BB5E6B" w:rsidRDefault="00897DAF" w:rsidP="00897DAF">
      <w:pPr>
        <w:spacing w:after="120" w:line="240" w:lineRule="auto"/>
        <w:rPr>
          <w:rFonts w:ascii="Arial" w:hAnsi="Arial"/>
          <w:sz w:val="14"/>
          <w:szCs w:val="20"/>
        </w:rPr>
      </w:pPr>
    </w:p>
    <w:tbl>
      <w:tblPr>
        <w:tblW w:w="94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783"/>
        <w:gridCol w:w="4715"/>
      </w:tblGrid>
      <w:tr w:rsidR="00897DAF" w:rsidRPr="003E3C8C" w14:paraId="37463089" w14:textId="77777777" w:rsidTr="00897DAF">
        <w:trPr>
          <w:trHeight w:val="376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ABB1" w:themeFill="accent1"/>
            <w:vAlign w:val="center"/>
          </w:tcPr>
          <w:p w14:paraId="1F69C20D" w14:textId="77777777" w:rsidR="00897DAF" w:rsidRPr="003E3C8C" w:rsidRDefault="00897DAF" w:rsidP="00FA7E26">
            <w:pPr>
              <w:spacing w:after="0"/>
              <w:ind w:left="85"/>
              <w:rPr>
                <w:rFonts w:ascii="Franklin Gothic Demi" w:hAnsi="Franklin Gothic Demi"/>
                <w:color w:val="FFFFFF"/>
                <w:sz w:val="26"/>
                <w:szCs w:val="26"/>
              </w:rPr>
            </w:pPr>
            <w:r w:rsidRPr="00F531B5">
              <w:rPr>
                <w:rFonts w:ascii="Corbel" w:eastAsia="Times New Roman" w:hAnsi="Corbel" w:cs="Times New Roman"/>
                <w:color w:val="FFFFFF" w:themeColor="background1"/>
                <w:sz w:val="20"/>
                <w:szCs w:val="20"/>
                <w:lang w:eastAsia="sv-SE"/>
              </w:rPr>
              <w:t>Huvudansvarig för SIP</w:t>
            </w:r>
          </w:p>
        </w:tc>
      </w:tr>
      <w:tr w:rsidR="00897DAF" w:rsidRPr="00A44ACC" w14:paraId="70B900CC" w14:textId="77777777" w:rsidTr="00897DAF">
        <w:trPr>
          <w:trHeight w:val="54"/>
        </w:trPr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C0BA02" w14:textId="77777777" w:rsidR="00897DAF" w:rsidRPr="00F531B5" w:rsidRDefault="00897DAF" w:rsidP="00FA7E26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F531B5">
              <w:rPr>
                <w:rFonts w:ascii="Corbel" w:hAnsi="Corbel"/>
                <w:sz w:val="18"/>
                <w:szCs w:val="18"/>
              </w:rPr>
              <w:t>Namn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ACA814" w14:textId="77777777" w:rsidR="00897DAF" w:rsidRPr="00F531B5" w:rsidRDefault="00897DAF" w:rsidP="00FA7E26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F531B5">
              <w:rPr>
                <w:rFonts w:ascii="Corbel" w:hAnsi="Corbel"/>
                <w:sz w:val="18"/>
                <w:szCs w:val="18"/>
              </w:rPr>
              <w:t>Telefon</w:t>
            </w:r>
          </w:p>
        </w:tc>
      </w:tr>
      <w:tr w:rsidR="00897DAF" w:rsidRPr="00A44ACC" w14:paraId="168FF28D" w14:textId="77777777" w:rsidTr="00897DAF">
        <w:trPr>
          <w:trHeight w:val="322"/>
        </w:trPr>
        <w:tc>
          <w:tcPr>
            <w:tcW w:w="4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083EE" w14:textId="77777777" w:rsidR="00897DAF" w:rsidRPr="00F531B5" w:rsidRDefault="00897DAF" w:rsidP="00FA7E26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1F1A5" w14:textId="77777777" w:rsidR="00897DAF" w:rsidRPr="00F531B5" w:rsidRDefault="00897DAF" w:rsidP="00FA7E26">
            <w:pPr>
              <w:spacing w:after="0"/>
              <w:rPr>
                <w:rFonts w:ascii="Corbel" w:hAnsi="Corbel"/>
                <w:noProof/>
                <w:sz w:val="18"/>
                <w:szCs w:val="18"/>
              </w:rPr>
            </w:pPr>
          </w:p>
        </w:tc>
      </w:tr>
      <w:tr w:rsidR="00897DAF" w:rsidRPr="00A44ACC" w14:paraId="0AB4BB5F" w14:textId="77777777" w:rsidTr="00897DAF">
        <w:trPr>
          <w:trHeight w:val="24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58DA20" w14:textId="77777777" w:rsidR="00897DAF" w:rsidRPr="00F531B5" w:rsidRDefault="00897DAF" w:rsidP="00FA7E26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F531B5">
              <w:rPr>
                <w:rFonts w:ascii="Corbel" w:hAnsi="Corbel"/>
                <w:sz w:val="18"/>
                <w:szCs w:val="18"/>
              </w:rPr>
              <w:t>Funktion/verksamhet</w:t>
            </w:r>
          </w:p>
        </w:tc>
      </w:tr>
      <w:tr w:rsidR="00897DAF" w:rsidRPr="00A44ACC" w14:paraId="4C88774F" w14:textId="77777777" w:rsidTr="00897DAF">
        <w:trPr>
          <w:trHeight w:val="322"/>
        </w:trPr>
        <w:tc>
          <w:tcPr>
            <w:tcW w:w="9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4D266" w14:textId="77777777" w:rsidR="00897DAF" w:rsidRPr="00F531B5" w:rsidRDefault="00897DAF" w:rsidP="00FA7E26">
            <w:pPr>
              <w:spacing w:after="0"/>
              <w:rPr>
                <w:rFonts w:ascii="Corbel" w:hAnsi="Corbel"/>
                <w:noProof/>
                <w:sz w:val="18"/>
                <w:szCs w:val="18"/>
              </w:rPr>
            </w:pPr>
          </w:p>
        </w:tc>
      </w:tr>
    </w:tbl>
    <w:p w14:paraId="2A55ECE3" w14:textId="77777777" w:rsidR="00897DAF" w:rsidRDefault="00897DAF" w:rsidP="00897DAF"/>
    <w:tbl>
      <w:tblPr>
        <w:tblW w:w="94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836"/>
        <w:gridCol w:w="6662"/>
      </w:tblGrid>
      <w:tr w:rsidR="00F34720" w:rsidRPr="00220A0D" w14:paraId="3118D042" w14:textId="77777777" w:rsidTr="00F34720">
        <w:trPr>
          <w:trHeight w:val="256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4ABB1" w:themeFill="accent1"/>
            <w:vAlign w:val="center"/>
          </w:tcPr>
          <w:p w14:paraId="7970ED87" w14:textId="2FF98DFF" w:rsidR="00F34720" w:rsidRPr="00220A0D" w:rsidRDefault="00F34720" w:rsidP="00FA7E26">
            <w:pPr>
              <w:spacing w:after="0"/>
              <w:ind w:left="85"/>
              <w:rPr>
                <w:rFonts w:ascii="Corbel" w:hAnsi="Corbel"/>
                <w:color w:val="FFFFFF"/>
                <w:sz w:val="20"/>
                <w:szCs w:val="20"/>
              </w:rPr>
            </w:pPr>
            <w:r>
              <w:rPr>
                <w:rFonts w:ascii="Corbel" w:hAnsi="Corbel"/>
                <w:color w:val="FFFFFF" w:themeColor="background1"/>
                <w:sz w:val="20"/>
                <w:szCs w:val="20"/>
              </w:rPr>
              <w:t>Svara på inbjudan senast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D9C7A" w14:textId="3632EE8F" w:rsidR="00F34720" w:rsidRPr="00220A0D" w:rsidRDefault="00F34720" w:rsidP="00FA7E26">
            <w:pPr>
              <w:spacing w:after="0"/>
              <w:ind w:left="85"/>
              <w:rPr>
                <w:rFonts w:ascii="Corbel" w:hAnsi="Corbel"/>
                <w:color w:val="FFFFFF"/>
                <w:sz w:val="20"/>
                <w:szCs w:val="20"/>
              </w:rPr>
            </w:pPr>
          </w:p>
        </w:tc>
      </w:tr>
      <w:tr w:rsidR="00F34720" w:rsidRPr="00220A0D" w14:paraId="5FCD4501" w14:textId="77777777" w:rsidTr="00F34720">
        <w:trPr>
          <w:trHeight w:val="35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144F" w14:textId="77777777" w:rsidR="00F34720" w:rsidRPr="00220A0D" w:rsidRDefault="00F34720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FA48F3" w14:textId="64E504EB" w:rsidR="00F34720" w:rsidRPr="00220A0D" w:rsidRDefault="00F34720" w:rsidP="00FA7E26">
            <w:pPr>
              <w:spacing w:after="0" w:line="240" w:lineRule="auto"/>
              <w:rPr>
                <w:rStyle w:val="PlaceholderText"/>
                <w:rFonts w:ascii="Corbel" w:hAnsi="Corbel"/>
                <w:sz w:val="18"/>
                <w:szCs w:val="18"/>
              </w:rPr>
            </w:pPr>
          </w:p>
        </w:tc>
      </w:tr>
    </w:tbl>
    <w:p w14:paraId="60DD1014" w14:textId="4AA66BA4" w:rsidR="00897DAF" w:rsidRPr="00F531B5" w:rsidRDefault="00897DAF" w:rsidP="00897DAF">
      <w:pPr>
        <w:rPr>
          <w:rFonts w:ascii="Corbel Light" w:hAnsi="Corbel Light"/>
        </w:rPr>
      </w:pPr>
    </w:p>
    <w:p w14:paraId="7CC63E57" w14:textId="5AF6B4CC" w:rsidR="00897DAF" w:rsidRPr="00BB5E6B" w:rsidRDefault="00F34720" w:rsidP="00897DA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57CDD20" wp14:editId="4582CF93">
                <wp:simplePos x="0" y="0"/>
                <wp:positionH relativeFrom="page">
                  <wp:align>center</wp:align>
                </wp:positionH>
                <wp:positionV relativeFrom="paragraph">
                  <wp:posOffset>164617</wp:posOffset>
                </wp:positionV>
                <wp:extent cx="2885440" cy="1405255"/>
                <wp:effectExtent l="0" t="0" r="10160" b="23495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5440" cy="140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23C72" w14:textId="52AC8D89" w:rsidR="00F34720" w:rsidRPr="00F34720" w:rsidRDefault="00F34720" w:rsidP="00F34720">
                            <w:pPr>
                              <w:jc w:val="center"/>
                              <w:rPr>
                                <w:rFonts w:ascii="Corbel Light" w:hAnsi="Corbel Light"/>
                                <w:sz w:val="48"/>
                                <w:szCs w:val="48"/>
                              </w:rPr>
                            </w:pPr>
                            <w:r w:rsidRPr="00F34720">
                              <w:rPr>
                                <w:rFonts w:ascii="Corbel Light" w:hAnsi="Corbel Light"/>
                                <w:sz w:val="48"/>
                                <w:szCs w:val="48"/>
                              </w:rPr>
                              <w:t>Välkommen!</w:t>
                            </w:r>
                          </w:p>
                          <w:p w14:paraId="5288CC07" w14:textId="4391FD3B" w:rsidR="00F34720" w:rsidRDefault="00F347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CDD2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12.95pt;width:227.2pt;height:110.6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" strokecolor="white [3212]">
                <v:textbox>
                  <w:txbxContent>
                    <w:p w14:paraId="41123C72" w14:textId="52AC8D89" w:rsidR="00F34720" w:rsidRPr="00F34720" w:rsidRDefault="00F34720" w:rsidP="00F34720">
                      <w:pPr>
                        <w:jc w:val="center"/>
                        <w:rPr>
                          <w:rFonts w:ascii="Corbel Light" w:hAnsi="Corbel Light"/>
                          <w:sz w:val="48"/>
                          <w:szCs w:val="48"/>
                        </w:rPr>
                      </w:pPr>
                      <w:r w:rsidRPr="00F34720">
                        <w:rPr>
                          <w:rFonts w:ascii="Corbel Light" w:hAnsi="Corbel Light"/>
                          <w:sz w:val="48"/>
                          <w:szCs w:val="48"/>
                        </w:rPr>
                        <w:t>Välkommen!</w:t>
                      </w:r>
                    </w:p>
                    <w:p w14:paraId="5288CC07" w14:textId="4391FD3B" w:rsidR="00F34720" w:rsidRDefault="00F34720"/>
                  </w:txbxContent>
                </v:textbox>
                <w10:wrap anchorx="page"/>
              </v:shape>
            </w:pict>
          </mc:Fallback>
        </mc:AlternateContent>
      </w:r>
    </w:p>
    <w:p w14:paraId="5C527E93" w14:textId="70BA20B9" w:rsidR="002A414B" w:rsidRPr="00CB00B8" w:rsidRDefault="002A414B" w:rsidP="00CB00B8"/>
    <w:sectPr w:rsidR="002A414B" w:rsidRPr="00CB00B8" w:rsidSect="00513313">
      <w:footerReference w:type="default" r:id="rId12"/>
      <w:pgSz w:w="11906" w:h="16838"/>
      <w:pgMar w:top="1440" w:right="2835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09850" w14:textId="77777777" w:rsidR="00E443A1" w:rsidRDefault="00E443A1" w:rsidP="00B21F75">
      <w:pPr>
        <w:spacing w:after="0" w:line="240" w:lineRule="auto"/>
      </w:pPr>
      <w:r>
        <w:separator/>
      </w:r>
    </w:p>
  </w:endnote>
  <w:endnote w:type="continuationSeparator" w:id="0">
    <w:p w14:paraId="0E0EDCAB" w14:textId="77777777" w:rsidR="00E443A1" w:rsidRDefault="00E443A1" w:rsidP="00B2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Calibri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3A44D" w14:textId="77777777" w:rsidR="00513313" w:rsidRPr="00440FA4" w:rsidRDefault="000F1F27" w:rsidP="00440FA4">
    <w:pPr>
      <w:pStyle w:val="Footer"/>
    </w:pPr>
    <w:r w:rsidRPr="000F1F27">
      <w:rPr>
        <w:noProof/>
      </w:rPr>
      <w:drawing>
        <wp:anchor distT="0" distB="0" distL="114300" distR="114300" simplePos="0" relativeHeight="251658240" behindDoc="0" locked="0" layoutInCell="1" allowOverlap="1" wp14:anchorId="3DD1FABF" wp14:editId="3B8D4E09">
          <wp:simplePos x="0" y="0"/>
          <wp:positionH relativeFrom="column">
            <wp:posOffset>1121410</wp:posOffset>
          </wp:positionH>
          <wp:positionV relativeFrom="paragraph">
            <wp:posOffset>70485</wp:posOffset>
          </wp:positionV>
          <wp:extent cx="1242060" cy="221855"/>
          <wp:effectExtent l="0" t="0" r="0" b="6985"/>
          <wp:wrapNone/>
          <wp:docPr id="1896975395" name="Bildobjekt 12" descr="En bild som visar svart, mörker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8C0DDF5B-0298-73E5-8642-E4C9A1248B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ildobjekt 12" descr="En bild som visar svart, mörker&#10;&#10;Automatiskt genererad beskrivning">
                    <a:extLst>
                      <a:ext uri="{FF2B5EF4-FFF2-40B4-BE49-F238E27FC236}">
                        <a16:creationId xmlns:a16="http://schemas.microsoft.com/office/drawing/2014/main" id="{8C0DDF5B-0298-73E5-8642-E4C9A1248B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221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F27">
      <w:rPr>
        <w:noProof/>
      </w:rPr>
      <w:drawing>
        <wp:anchor distT="0" distB="0" distL="114300" distR="114300" simplePos="0" relativeHeight="251658241" behindDoc="0" locked="0" layoutInCell="1" allowOverlap="1" wp14:anchorId="36F78CEE" wp14:editId="51E6623F">
          <wp:simplePos x="0" y="0"/>
          <wp:positionH relativeFrom="column">
            <wp:posOffset>-73660</wp:posOffset>
          </wp:positionH>
          <wp:positionV relativeFrom="paragraph">
            <wp:posOffset>62230</wp:posOffset>
          </wp:positionV>
          <wp:extent cx="1059180" cy="218897"/>
          <wp:effectExtent l="0" t="0" r="0" b="0"/>
          <wp:wrapNone/>
          <wp:docPr id="1331151428" name="Bildobjekt 14">
            <a:extLst xmlns:a="http://schemas.openxmlformats.org/drawingml/2006/main">
              <a:ext uri="{FF2B5EF4-FFF2-40B4-BE49-F238E27FC236}">
                <a16:creationId xmlns:a16="http://schemas.microsoft.com/office/drawing/2014/main" id="{42BBF3BB-9B35-8D97-86F5-863483A3E6C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objekt 14">
                    <a:extLst>
                      <a:ext uri="{FF2B5EF4-FFF2-40B4-BE49-F238E27FC236}">
                        <a16:creationId xmlns:a16="http://schemas.microsoft.com/office/drawing/2014/main" id="{42BBF3BB-9B35-8D97-86F5-863483A3E6C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80" cy="2188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670142053"/>
        <w:docPartObj>
          <w:docPartGallery w:val="Page Numbers (Bottom of Page)"/>
          <w:docPartUnique/>
        </w:docPartObj>
      </w:sdtPr>
      <w:sdtContent>
        <w:r w:rsidR="00513313" w:rsidRPr="00440FA4">
          <w:t xml:space="preserve">    </w:t>
        </w:r>
        <w:r w:rsidR="00513313" w:rsidRPr="00440FA4">
          <w:tab/>
        </w:r>
        <w:r w:rsidR="00513313" w:rsidRPr="00440FA4">
          <w:tab/>
          <w:t xml:space="preserve"> </w:t>
        </w:r>
        <w:r w:rsidR="00C26F5B" w:rsidRPr="00440FA4">
          <w:t>www.</w:t>
        </w:r>
        <w:r w:rsidR="00C26F5B" w:rsidRPr="00440FA4">
          <w:rPr>
            <w:rStyle w:val="HeaderChar"/>
            <w:rFonts w:ascii="Franklin Gothic Book" w:hAnsi="Franklin Gothic Book"/>
          </w:rPr>
          <w:t>vardsamverkan</w:t>
        </w:r>
        <w:r w:rsidR="00C26F5B" w:rsidRPr="00440FA4">
          <w:t xml:space="preserve">.se </w:t>
        </w:r>
        <w:r w:rsidR="00513313" w:rsidRPr="00440FA4">
          <w:t xml:space="preserve">| </w:t>
        </w:r>
        <w:r w:rsidR="00C26F5B" w:rsidRPr="00440FA4">
          <w:t xml:space="preserve">Sida </w:t>
        </w:r>
        <w:r w:rsidR="00513313" w:rsidRPr="00440FA4">
          <w:fldChar w:fldCharType="begin"/>
        </w:r>
        <w:r w:rsidR="00513313" w:rsidRPr="00440FA4">
          <w:instrText>PAGE   \* MERGEFORMAT</w:instrText>
        </w:r>
        <w:r w:rsidR="00513313" w:rsidRPr="00440FA4">
          <w:fldChar w:fldCharType="separate"/>
        </w:r>
        <w:r w:rsidR="00513313" w:rsidRPr="00440FA4">
          <w:t>2</w:t>
        </w:r>
        <w:r w:rsidR="00513313" w:rsidRPr="00440FA4">
          <w:fldChar w:fldCharType="end"/>
        </w:r>
        <w:r w:rsidR="00513313" w:rsidRPr="00440FA4"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4872" w14:textId="77777777" w:rsidR="00E443A1" w:rsidRDefault="00E443A1" w:rsidP="00B21F75">
      <w:pPr>
        <w:spacing w:after="0" w:line="240" w:lineRule="auto"/>
      </w:pPr>
      <w:r>
        <w:separator/>
      </w:r>
    </w:p>
  </w:footnote>
  <w:footnote w:type="continuationSeparator" w:id="0">
    <w:p w14:paraId="764E7E75" w14:textId="77777777" w:rsidR="00E443A1" w:rsidRDefault="00E443A1" w:rsidP="00B21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20"/>
    <w:rsid w:val="00046396"/>
    <w:rsid w:val="00086B24"/>
    <w:rsid w:val="000A1709"/>
    <w:rsid w:val="000E2595"/>
    <w:rsid w:val="000F1F27"/>
    <w:rsid w:val="001372D5"/>
    <w:rsid w:val="00174805"/>
    <w:rsid w:val="00203B5E"/>
    <w:rsid w:val="00220A0D"/>
    <w:rsid w:val="0024689B"/>
    <w:rsid w:val="00262D4C"/>
    <w:rsid w:val="00270C85"/>
    <w:rsid w:val="002A414B"/>
    <w:rsid w:val="002D5270"/>
    <w:rsid w:val="002E5FE2"/>
    <w:rsid w:val="002E7B57"/>
    <w:rsid w:val="003779A6"/>
    <w:rsid w:val="003B333F"/>
    <w:rsid w:val="0041531D"/>
    <w:rsid w:val="00440FA4"/>
    <w:rsid w:val="0049714C"/>
    <w:rsid w:val="004C646E"/>
    <w:rsid w:val="004D4D24"/>
    <w:rsid w:val="00500D2E"/>
    <w:rsid w:val="00513313"/>
    <w:rsid w:val="0056777C"/>
    <w:rsid w:val="005B43D9"/>
    <w:rsid w:val="005C2406"/>
    <w:rsid w:val="005E1043"/>
    <w:rsid w:val="0060017B"/>
    <w:rsid w:val="006516E8"/>
    <w:rsid w:val="00693DC9"/>
    <w:rsid w:val="006B5AAF"/>
    <w:rsid w:val="006B7EF3"/>
    <w:rsid w:val="006C18D7"/>
    <w:rsid w:val="006C7F20"/>
    <w:rsid w:val="006D4ADF"/>
    <w:rsid w:val="006E378C"/>
    <w:rsid w:val="00716D5D"/>
    <w:rsid w:val="00744697"/>
    <w:rsid w:val="00797C7F"/>
    <w:rsid w:val="007A0CA0"/>
    <w:rsid w:val="007B7012"/>
    <w:rsid w:val="007F482F"/>
    <w:rsid w:val="00801E2A"/>
    <w:rsid w:val="00837B7F"/>
    <w:rsid w:val="00850BF3"/>
    <w:rsid w:val="00865000"/>
    <w:rsid w:val="00882995"/>
    <w:rsid w:val="00897DAF"/>
    <w:rsid w:val="0091105F"/>
    <w:rsid w:val="00914EAD"/>
    <w:rsid w:val="009632E7"/>
    <w:rsid w:val="00992E0D"/>
    <w:rsid w:val="00996360"/>
    <w:rsid w:val="009E262A"/>
    <w:rsid w:val="009E516A"/>
    <w:rsid w:val="009F344E"/>
    <w:rsid w:val="009F5EB1"/>
    <w:rsid w:val="00A11B95"/>
    <w:rsid w:val="00A721DC"/>
    <w:rsid w:val="00A7510F"/>
    <w:rsid w:val="00A7541C"/>
    <w:rsid w:val="00AA54F1"/>
    <w:rsid w:val="00AB66C0"/>
    <w:rsid w:val="00B005CA"/>
    <w:rsid w:val="00B01B33"/>
    <w:rsid w:val="00B107FD"/>
    <w:rsid w:val="00B21F75"/>
    <w:rsid w:val="00BA698D"/>
    <w:rsid w:val="00BF4638"/>
    <w:rsid w:val="00C26F5B"/>
    <w:rsid w:val="00C55778"/>
    <w:rsid w:val="00C557CF"/>
    <w:rsid w:val="00C73D41"/>
    <w:rsid w:val="00C755B5"/>
    <w:rsid w:val="00CA3326"/>
    <w:rsid w:val="00CB00B8"/>
    <w:rsid w:val="00CD1FD9"/>
    <w:rsid w:val="00D018D2"/>
    <w:rsid w:val="00D10C6E"/>
    <w:rsid w:val="00D177F1"/>
    <w:rsid w:val="00D34B43"/>
    <w:rsid w:val="00D436E0"/>
    <w:rsid w:val="00D87067"/>
    <w:rsid w:val="00DA2B07"/>
    <w:rsid w:val="00DD684A"/>
    <w:rsid w:val="00DE417F"/>
    <w:rsid w:val="00E17A72"/>
    <w:rsid w:val="00E31832"/>
    <w:rsid w:val="00E33D77"/>
    <w:rsid w:val="00E443A1"/>
    <w:rsid w:val="00E64797"/>
    <w:rsid w:val="00E7723F"/>
    <w:rsid w:val="00E91145"/>
    <w:rsid w:val="00EE0AC1"/>
    <w:rsid w:val="00F16D3B"/>
    <w:rsid w:val="00F328BB"/>
    <w:rsid w:val="00F34720"/>
    <w:rsid w:val="00F40AFA"/>
    <w:rsid w:val="00F531B5"/>
    <w:rsid w:val="00FA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8C37D"/>
  <w15:chartTrackingRefBased/>
  <w15:docId w15:val="{D096C213-9799-43BA-903F-E6A7AEA7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F20"/>
    <w:pPr>
      <w:spacing w:line="312" w:lineRule="auto"/>
    </w:pPr>
    <w:rPr>
      <w:rFonts w:ascii="Georgia" w:hAnsi="Georg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5778"/>
    <w:pPr>
      <w:keepNext/>
      <w:keepLines/>
      <w:spacing w:before="240" w:after="120"/>
      <w:outlineLvl w:val="0"/>
    </w:pPr>
    <w:rPr>
      <w:rFonts w:ascii="Franklin Gothic Medium" w:eastAsiaTheme="majorEastAsia" w:hAnsi="Franklin Gothic Medium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5778"/>
    <w:pPr>
      <w:keepNext/>
      <w:keepLines/>
      <w:spacing w:before="240" w:after="120"/>
      <w:outlineLvl w:val="1"/>
    </w:pPr>
    <w:rPr>
      <w:rFonts w:ascii="Franklin Gothic Medium" w:eastAsiaTheme="majorEastAsia" w:hAnsi="Franklin Gothic Medium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5778"/>
    <w:pPr>
      <w:keepNext/>
      <w:keepLines/>
      <w:spacing w:before="240" w:after="120"/>
      <w:outlineLvl w:val="2"/>
    </w:pPr>
    <w:rPr>
      <w:rFonts w:ascii="Franklin Gothic Medium" w:eastAsiaTheme="majorEastAsia" w:hAnsi="Franklin Gothic Medium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5778"/>
    <w:pPr>
      <w:keepNext/>
      <w:keepLines/>
      <w:spacing w:before="240" w:after="120"/>
      <w:outlineLvl w:val="3"/>
    </w:pPr>
    <w:rPr>
      <w:rFonts w:ascii="Franklin Gothic Medium" w:eastAsiaTheme="majorEastAsia" w:hAnsi="Franklin Gothic Medium" w:cstheme="majorBidi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C557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37F84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778"/>
    <w:rPr>
      <w:rFonts w:ascii="Franklin Gothic Medium" w:eastAsiaTheme="majorEastAsia" w:hAnsi="Franklin Gothic Medium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55778"/>
    <w:rPr>
      <w:rFonts w:ascii="Franklin Gothic Medium" w:eastAsiaTheme="majorEastAsia" w:hAnsi="Franklin Gothic Medium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55778"/>
    <w:rPr>
      <w:rFonts w:ascii="Franklin Gothic Medium" w:eastAsiaTheme="majorEastAsia" w:hAnsi="Franklin Gothic Medium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55778"/>
    <w:rPr>
      <w:rFonts w:ascii="Franklin Gothic Medium" w:eastAsiaTheme="majorEastAsia" w:hAnsi="Franklin Gothic Medium" w:cstheme="majorBidi"/>
    </w:rPr>
  </w:style>
  <w:style w:type="character" w:customStyle="1" w:styleId="Heading5Char">
    <w:name w:val="Heading 5 Char"/>
    <w:basedOn w:val="DefaultParagraphFont"/>
    <w:link w:val="Heading5"/>
    <w:uiPriority w:val="9"/>
    <w:rsid w:val="00C55778"/>
    <w:rPr>
      <w:rFonts w:asciiTheme="majorHAnsi" w:eastAsiaTheme="majorEastAsia" w:hAnsiTheme="majorHAnsi" w:cstheme="majorBidi"/>
      <w:color w:val="337F84" w:themeColor="accent1" w:themeShade="BF"/>
    </w:rPr>
  </w:style>
  <w:style w:type="paragraph" w:styleId="Title">
    <w:name w:val="Title"/>
    <w:aliases w:val="Dokumentrubrik"/>
    <w:basedOn w:val="Normal"/>
    <w:next w:val="Normal"/>
    <w:link w:val="TitleChar"/>
    <w:uiPriority w:val="10"/>
    <w:qFormat/>
    <w:rsid w:val="006C7F20"/>
    <w:pPr>
      <w:spacing w:after="0" w:line="240" w:lineRule="auto"/>
      <w:contextualSpacing/>
    </w:pPr>
    <w:rPr>
      <w:rFonts w:ascii="Franklin Gothic Medium" w:eastAsiaTheme="majorEastAsia" w:hAnsi="Franklin Gothic Medium" w:cstheme="majorBidi"/>
      <w:noProof/>
      <w:spacing w:val="-10"/>
      <w:kern w:val="28"/>
      <w:sz w:val="40"/>
      <w:szCs w:val="40"/>
    </w:rPr>
  </w:style>
  <w:style w:type="character" w:customStyle="1" w:styleId="TitleChar">
    <w:name w:val="Title Char"/>
    <w:aliases w:val="Dokumentrubrik Char"/>
    <w:basedOn w:val="DefaultParagraphFont"/>
    <w:link w:val="Title"/>
    <w:uiPriority w:val="10"/>
    <w:rsid w:val="006C7F20"/>
    <w:rPr>
      <w:rFonts w:ascii="Franklin Gothic Medium" w:eastAsiaTheme="majorEastAsia" w:hAnsi="Franklin Gothic Medium" w:cstheme="majorBidi"/>
      <w:noProof/>
      <w:spacing w:val="-10"/>
      <w:kern w:val="28"/>
      <w:sz w:val="40"/>
      <w:szCs w:val="40"/>
      <w:lang w:val="sv-SE"/>
    </w:rPr>
  </w:style>
  <w:style w:type="paragraph" w:styleId="Subtitle">
    <w:name w:val="Subtitle"/>
    <w:aliases w:val="Dokumentinformation"/>
    <w:basedOn w:val="Normal"/>
    <w:next w:val="Normal"/>
    <w:link w:val="SubtitleChar"/>
    <w:uiPriority w:val="11"/>
    <w:qFormat/>
    <w:rsid w:val="00E64797"/>
    <w:pPr>
      <w:numPr>
        <w:ilvl w:val="1"/>
      </w:numPr>
      <w:spacing w:after="0"/>
    </w:pPr>
    <w:rPr>
      <w:rFonts w:ascii="Franklin Gothic Book" w:eastAsiaTheme="minorEastAsia" w:hAnsi="Franklin Gothic Book"/>
      <w:spacing w:val="15"/>
      <w:sz w:val="20"/>
      <w:szCs w:val="20"/>
    </w:rPr>
  </w:style>
  <w:style w:type="character" w:customStyle="1" w:styleId="SubtitleChar">
    <w:name w:val="Subtitle Char"/>
    <w:aliases w:val="Dokumentinformation Char"/>
    <w:basedOn w:val="DefaultParagraphFont"/>
    <w:link w:val="Subtitle"/>
    <w:uiPriority w:val="11"/>
    <w:rsid w:val="00E64797"/>
    <w:rPr>
      <w:rFonts w:ascii="Franklin Gothic Book" w:eastAsiaTheme="minorEastAsia" w:hAnsi="Franklin Gothic Book"/>
      <w:spacing w:val="15"/>
      <w:sz w:val="20"/>
      <w:szCs w:val="20"/>
      <w:lang w:val="sv-SE"/>
    </w:rPr>
  </w:style>
  <w:style w:type="paragraph" w:styleId="Header">
    <w:name w:val="header"/>
    <w:basedOn w:val="Footer"/>
    <w:link w:val="HeaderChar"/>
    <w:uiPriority w:val="99"/>
    <w:unhideWhenUsed/>
    <w:rsid w:val="00E64797"/>
    <w:pPr>
      <w:ind w:right="-1867"/>
    </w:pPr>
  </w:style>
  <w:style w:type="character" w:customStyle="1" w:styleId="HeaderChar">
    <w:name w:val="Header Char"/>
    <w:basedOn w:val="DefaultParagraphFont"/>
    <w:link w:val="Header"/>
    <w:uiPriority w:val="99"/>
    <w:rsid w:val="00E64797"/>
    <w:rPr>
      <w:rFonts w:ascii="Franklin Gothic Medium" w:hAnsi="Franklin Gothic Medium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440FA4"/>
    <w:pPr>
      <w:tabs>
        <w:tab w:val="center" w:pos="4513"/>
        <w:tab w:val="right" w:pos="9026"/>
      </w:tabs>
      <w:spacing w:after="0" w:line="240" w:lineRule="auto"/>
      <w:jc w:val="right"/>
    </w:pPr>
    <w:rPr>
      <w:rFonts w:ascii="Franklin Gothic Book" w:hAnsi="Franklin Gothic Book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40FA4"/>
    <w:rPr>
      <w:rFonts w:ascii="Franklin Gothic Book" w:hAnsi="Franklin Gothic Book"/>
      <w:sz w:val="18"/>
      <w:szCs w:val="18"/>
      <w:lang w:val="sv-SE"/>
    </w:rPr>
  </w:style>
  <w:style w:type="character" w:styleId="Hyperlink">
    <w:name w:val="Hyperlink"/>
    <w:basedOn w:val="DefaultParagraphFont"/>
    <w:uiPriority w:val="99"/>
    <w:unhideWhenUsed/>
    <w:rsid w:val="00513313"/>
    <w:rPr>
      <w:color w:val="00526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313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C26F5B"/>
    <w:rPr>
      <w:rFonts w:ascii="Franklin Gothic Book" w:hAnsi="Franklin Gothic Book"/>
      <w:b/>
      <w:bCs/>
      <w:sz w:val="24"/>
      <w:szCs w:val="24"/>
    </w:rPr>
  </w:style>
  <w:style w:type="character" w:styleId="IntenseEmphasis">
    <w:name w:val="Intense Emphasis"/>
    <w:uiPriority w:val="21"/>
    <w:qFormat/>
    <w:rsid w:val="00C26F5B"/>
    <w:rPr>
      <w:rFonts w:ascii="Franklin Gothic Book" w:hAnsi="Franklin Gothic Book"/>
      <w:b/>
      <w:bCs/>
      <w:color w:val="EE8302" w:themeColor="accent2"/>
      <w:sz w:val="24"/>
      <w:szCs w:val="24"/>
    </w:rPr>
  </w:style>
  <w:style w:type="character" w:styleId="Emphasis">
    <w:name w:val="Emphasis"/>
    <w:basedOn w:val="IntenseEmphasis"/>
    <w:uiPriority w:val="20"/>
    <w:qFormat/>
    <w:rsid w:val="00C26F5B"/>
    <w:rPr>
      <w:rFonts w:ascii="Franklin Gothic Book" w:hAnsi="Franklin Gothic Book"/>
      <w:b w:val="0"/>
      <w:bCs/>
      <w:i/>
      <w:iCs/>
      <w:color w:val="EE8302" w:themeColor="accent2"/>
      <w:sz w:val="24"/>
      <w:szCs w:val="24"/>
    </w:rPr>
  </w:style>
  <w:style w:type="character" w:styleId="SubtleEmphasis">
    <w:name w:val="Subtle Emphasis"/>
    <w:basedOn w:val="Emphasis"/>
    <w:uiPriority w:val="19"/>
    <w:qFormat/>
    <w:rsid w:val="00797C7F"/>
    <w:rPr>
      <w:rFonts w:ascii="Franklin Gothic Book" w:hAnsi="Franklin Gothic Book"/>
      <w:b w:val="0"/>
      <w:bCs/>
      <w:i/>
      <w:iCs/>
      <w:color w:val="auto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C7F"/>
    <w:pPr>
      <w:pBdr>
        <w:top w:val="single" w:sz="4" w:space="10" w:color="44ABB1" w:themeColor="accent1"/>
        <w:bottom w:val="single" w:sz="4" w:space="10" w:color="44ABB1" w:themeColor="accent1"/>
      </w:pBdr>
      <w:spacing w:before="360" w:after="360"/>
      <w:ind w:left="864" w:right="864"/>
      <w:jc w:val="center"/>
    </w:pPr>
    <w:rPr>
      <w:i/>
      <w:iCs/>
      <w:color w:val="005C5C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C7F"/>
    <w:rPr>
      <w:rFonts w:ascii="Georgia" w:hAnsi="Georgia"/>
      <w:i/>
      <w:iCs/>
      <w:color w:val="005C5C" w:themeColor="text2"/>
      <w:lang w:val="sv-SE"/>
    </w:rPr>
  </w:style>
  <w:style w:type="character" w:styleId="IntenseReference">
    <w:name w:val="Intense Reference"/>
    <w:basedOn w:val="DefaultParagraphFont"/>
    <w:uiPriority w:val="32"/>
    <w:qFormat/>
    <w:rsid w:val="00797C7F"/>
    <w:rPr>
      <w:b/>
      <w:bCs/>
      <w:smallCaps/>
      <w:color w:val="005C5C" w:themeColor="text2"/>
      <w:spacing w:val="5"/>
    </w:rPr>
  </w:style>
  <w:style w:type="character" w:styleId="BookTitle">
    <w:name w:val="Book Title"/>
    <w:basedOn w:val="DefaultParagraphFont"/>
    <w:uiPriority w:val="33"/>
    <w:rsid w:val="00797C7F"/>
    <w:rPr>
      <w:b/>
      <w:bCs/>
      <w:i/>
      <w:iCs/>
      <w:spacing w:val="5"/>
    </w:rPr>
  </w:style>
  <w:style w:type="paragraph" w:styleId="NoSpacing">
    <w:name w:val="No Spacing"/>
    <w:link w:val="NoSpacingChar"/>
    <w:uiPriority w:val="1"/>
    <w:qFormat/>
    <w:rsid w:val="00E6479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64797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E64797"/>
    <w:rPr>
      <w:color w:val="808080"/>
    </w:rPr>
  </w:style>
  <w:style w:type="table" w:styleId="TableGrid">
    <w:name w:val="Table Grid"/>
    <w:basedOn w:val="TableNormal"/>
    <w:uiPriority w:val="39"/>
    <w:rsid w:val="0089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3DC9"/>
    <w:pPr>
      <w:autoSpaceDE w:val="0"/>
      <w:autoSpaceDN w:val="0"/>
      <w:adjustRightInd w:val="0"/>
      <w:spacing w:after="0" w:line="240" w:lineRule="auto"/>
      <w:ind w:left="1304"/>
    </w:pPr>
    <w:rPr>
      <w:rFonts w:ascii="Gill Sans MT" w:eastAsia="Times New Roman" w:hAnsi="Gill Sans MT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bias%20Hellstr&#246;m\Downloads\MALL%20-%20Kallelse%20SIP.dotx" TargetMode="External"/></Relationships>
</file>

<file path=word/theme/theme1.xml><?xml version="1.0" encoding="utf-8"?>
<a:theme xmlns:a="http://schemas.openxmlformats.org/drawingml/2006/main" name="Office-tema">
  <a:themeElements>
    <a:clrScheme name="Vårdsamverkan Västra Götaland">
      <a:dk1>
        <a:srgbClr val="171616"/>
      </a:dk1>
      <a:lt1>
        <a:sysClr val="window" lastClr="FFFFFF"/>
      </a:lt1>
      <a:dk2>
        <a:srgbClr val="005C5C"/>
      </a:dk2>
      <a:lt2>
        <a:srgbClr val="E7E6E6"/>
      </a:lt2>
      <a:accent1>
        <a:srgbClr val="44ABB1"/>
      </a:accent1>
      <a:accent2>
        <a:srgbClr val="EE8302"/>
      </a:accent2>
      <a:accent3>
        <a:srgbClr val="008080"/>
      </a:accent3>
      <a:accent4>
        <a:srgbClr val="FF6561"/>
      </a:accent4>
      <a:accent5>
        <a:srgbClr val="FFC552"/>
      </a:accent5>
      <a:accent6>
        <a:srgbClr val="FFAA61"/>
      </a:accent6>
      <a:hlink>
        <a:srgbClr val="005266"/>
      </a:hlink>
      <a:folHlink>
        <a:srgbClr val="B2620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MALL - Kallelse SIP.dotx</Template>
  <TotalTime>7</TotalTime>
  <Pages>1</Pages>
  <Words>146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Dokument utan försättsblad Vårdsamverkan Västra Götaland 2025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(Word) - Kallelse, SIP</dc:title>
  <dc:subject/>
  <dc:creator>Tobias Hellström</dc:creator>
  <keywords/>
  <lastModifiedBy>Tobias Hellström</lastModifiedBy>
  <revision>3</revision>
  <dcterms:created xsi:type="dcterms:W3CDTF">2025-11-05T18:33:00.0000000Z</dcterms:created>
  <dcterms:modified xsi:type="dcterms:W3CDTF">2026-04-23T09:20:00.0000000Z</dcterms:modified>
</coreProperties>
</file>