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500DD19D" w:rsidP="007D6B55" w:rsidRDefault="00AF0C26" w14:paraId="1BCF2960" w14:textId="16FBB039">
      <w:pPr>
        <w:pStyle w:val="Rubrik1"/>
      </w:pPr>
      <w:r w:rsidRPr="7D8B1869" w:rsidR="00AF0C26">
        <w:rPr>
          <w:rFonts w:ascii="Verdana" w:hAnsi="Verdana" w:eastAsia="Verdana" w:cs="Verdana"/>
        </w:rPr>
        <w:t>Nationell k</w:t>
      </w:r>
      <w:r w:rsidRPr="7D8B1869" w:rsidR="002E68D6">
        <w:rPr>
          <w:rFonts w:ascii="Verdana" w:hAnsi="Verdana" w:eastAsia="Verdana" w:cs="Verdana"/>
        </w:rPr>
        <w:t xml:space="preserve">unskapsstyrning – lathund för </w:t>
      </w:r>
      <w:r w:rsidRPr="7D8B1869" w:rsidR="00DB30A2">
        <w:rPr>
          <w:rFonts w:ascii="Verdana" w:hAnsi="Verdana" w:eastAsia="Verdana" w:cs="Verdana"/>
        </w:rPr>
        <w:t>fakturering</w:t>
      </w:r>
      <w:r w:rsidRPr="7D8B1869" w:rsidR="00D91F62">
        <w:rPr>
          <w:rFonts w:ascii="Verdana" w:hAnsi="Verdana" w:eastAsia="Verdana" w:cs="Verdana"/>
        </w:rPr>
        <w:t xml:space="preserve"> </w:t>
      </w:r>
      <w:r w:rsidRPr="7D8B1869" w:rsidR="002E68D6">
        <w:rPr>
          <w:rFonts w:ascii="Verdana" w:hAnsi="Verdana" w:eastAsia="Verdana" w:cs="Verdana"/>
        </w:rPr>
        <w:t xml:space="preserve">av resor och </w:t>
      </w:r>
      <w:r w:rsidRPr="7D8B1869" w:rsidR="12535A1A">
        <w:rPr>
          <w:rFonts w:ascii="Verdana" w:hAnsi="Verdana" w:eastAsia="Verdana" w:cs="Verdana"/>
        </w:rPr>
        <w:t>lokal</w:t>
      </w:r>
      <w:r w:rsidRPr="7D8B1869" w:rsidR="37C4A080">
        <w:rPr>
          <w:rFonts w:ascii="Verdana" w:hAnsi="Verdana" w:eastAsia="Verdana" w:cs="Verdana"/>
        </w:rPr>
        <w:t>er</w:t>
      </w:r>
    </w:p>
    <w:p w:rsidRPr="007666F5" w:rsidR="00A725AD" w:rsidP="6FB06E26" w:rsidRDefault="00530D8D" w14:paraId="5E4065C9" w14:textId="20408FAA">
      <w:pPr>
        <w:spacing w:before="120" w:after="120" w:line="276" w:lineRule="auto"/>
        <w:rPr>
          <w:rFonts w:ascii="Verdana" w:hAnsi="Verdana" w:eastAsia="Verdana" w:cs="Verdana"/>
        </w:rPr>
      </w:pPr>
      <w:r w:rsidRPr="6FB06E26" w:rsidR="778E3524">
        <w:rPr>
          <w:rFonts w:ascii="Verdana" w:hAnsi="Verdana" w:eastAsia="Verdana" w:cs="Verdana"/>
        </w:rPr>
        <w:t>Denna lathund beskriver vilka uppgifter som krävs för att säkerställa korrekt fakturering av resor, logi, förtäring och lokal</w:t>
      </w:r>
      <w:r w:rsidRPr="6FB06E26" w:rsidR="5722B1B8">
        <w:rPr>
          <w:rFonts w:ascii="Verdana" w:hAnsi="Verdana" w:eastAsia="Verdana" w:cs="Verdana"/>
        </w:rPr>
        <w:t>er</w:t>
      </w:r>
      <w:r w:rsidRPr="6FB06E26" w:rsidR="778E3524">
        <w:rPr>
          <w:rFonts w:ascii="Verdana" w:hAnsi="Verdana" w:eastAsia="Verdana" w:cs="Verdana"/>
        </w:rPr>
        <w:t xml:space="preserve"> i samband med nationella möten. </w:t>
      </w:r>
      <w:r w:rsidRPr="6FB06E26" w:rsidR="3103787D">
        <w:rPr>
          <w:rFonts w:ascii="Verdana" w:hAnsi="Verdana" w:eastAsia="Verdana" w:cs="Verdana"/>
        </w:rPr>
        <w:t>Gäller all</w:t>
      </w:r>
      <w:r w:rsidRPr="6FB06E26" w:rsidR="1C67AB40">
        <w:rPr>
          <w:rFonts w:ascii="Verdana" w:hAnsi="Verdana" w:eastAsia="Verdana" w:cs="Verdana"/>
        </w:rPr>
        <w:t xml:space="preserve">t </w:t>
      </w:r>
      <w:r w:rsidRPr="6FB06E26" w:rsidR="3103787D">
        <w:rPr>
          <w:rFonts w:ascii="Verdana" w:hAnsi="Verdana" w:eastAsia="Verdana" w:cs="Verdana"/>
        </w:rPr>
        <w:t xml:space="preserve">deltagande i nationella möten </w:t>
      </w:r>
      <w:r w:rsidRPr="6FB06E26" w:rsidR="1C4AA360">
        <w:rPr>
          <w:rFonts w:ascii="Verdana" w:hAnsi="Verdana" w:eastAsia="Verdana" w:cs="Verdana"/>
        </w:rPr>
        <w:t xml:space="preserve">med undantag </w:t>
      </w:r>
      <w:r w:rsidRPr="6FB06E26" w:rsidR="33512A1D">
        <w:rPr>
          <w:rFonts w:ascii="Verdana" w:hAnsi="Verdana" w:eastAsia="Verdana" w:cs="Verdana"/>
        </w:rPr>
        <w:t xml:space="preserve">för </w:t>
      </w:r>
      <w:r w:rsidRPr="6FB06E26" w:rsidR="3103787D">
        <w:rPr>
          <w:rFonts w:ascii="Verdana" w:hAnsi="Verdana" w:eastAsia="Verdana" w:cs="Verdana"/>
        </w:rPr>
        <w:t>programområde</w:t>
      </w:r>
      <w:r w:rsidRPr="6FB06E26" w:rsidR="62F8CCCC">
        <w:rPr>
          <w:rFonts w:ascii="Verdana" w:hAnsi="Verdana" w:eastAsia="Verdana" w:cs="Verdana"/>
        </w:rPr>
        <w:t xml:space="preserve"> </w:t>
      </w:r>
      <w:r w:rsidRPr="6FB06E26" w:rsidR="62F8CCCC">
        <w:rPr>
          <w:rFonts w:ascii="Verdana" w:hAnsi="Verdana" w:eastAsia="Verdana" w:cs="Verdana"/>
          <w:color w:val="000000" w:themeColor="text2" w:themeTint="FF" w:themeShade="FF"/>
        </w:rPr>
        <w:t>Psykisk hälsa</w:t>
      </w:r>
      <w:r w:rsidRPr="6FB06E26" w:rsidR="33EEB558">
        <w:rPr>
          <w:rFonts w:ascii="Verdana" w:hAnsi="Verdana" w:eastAsia="Verdana" w:cs="Verdana"/>
          <w:color w:val="000000" w:themeColor="text2" w:themeTint="FF" w:themeShade="FF"/>
        </w:rPr>
        <w:t>.</w:t>
      </w:r>
    </w:p>
    <w:p w:rsidRPr="00174C48" w:rsidR="003E68CD" w:rsidP="00286939" w:rsidRDefault="00782F72" w14:paraId="15568F38" w14:textId="7A502208">
      <w:pPr>
        <w:spacing w:before="120" w:after="120" w:line="276" w:lineRule="auto"/>
        <w:rPr>
          <w:rFonts w:ascii="Verdana" w:hAnsi="Verdana" w:eastAsia="Verdana" w:cs="Verdana"/>
        </w:rPr>
      </w:pPr>
      <w:r w:rsidRPr="500DD19D">
        <w:rPr>
          <w:rFonts w:ascii="Verdana" w:hAnsi="Verdana" w:eastAsia="Verdana" w:cs="Verdana"/>
        </w:rPr>
        <w:t xml:space="preserve">All fakturering </w:t>
      </w:r>
      <w:r w:rsidRPr="500DD19D" w:rsidR="00222752">
        <w:rPr>
          <w:rFonts w:ascii="Verdana" w:hAnsi="Verdana" w:eastAsia="Verdana" w:cs="Verdana"/>
        </w:rPr>
        <w:t xml:space="preserve">sker via fakturaenhet enligt adresser nedan. </w:t>
      </w:r>
      <w:r w:rsidRPr="500DD19D" w:rsidR="0085233B">
        <w:rPr>
          <w:rFonts w:ascii="Verdana" w:hAnsi="Verdana" w:eastAsia="Verdana" w:cs="Verdana"/>
        </w:rPr>
        <w:t xml:space="preserve">Det är viktigt </w:t>
      </w:r>
      <w:r w:rsidRPr="500DD19D" w:rsidR="00C7320D">
        <w:rPr>
          <w:rFonts w:ascii="Verdana" w:hAnsi="Verdana" w:eastAsia="Verdana" w:cs="Verdana"/>
        </w:rPr>
        <w:t xml:space="preserve">att samtliga </w:t>
      </w:r>
      <w:r w:rsidRPr="500DD19D" w:rsidR="008B5F1F">
        <w:rPr>
          <w:rFonts w:ascii="Verdana" w:hAnsi="Verdana" w:eastAsia="Verdana" w:cs="Verdana"/>
        </w:rPr>
        <w:t>uppgift</w:t>
      </w:r>
      <w:r w:rsidRPr="500DD19D" w:rsidR="00506F3A">
        <w:rPr>
          <w:rFonts w:ascii="Verdana" w:hAnsi="Verdana" w:eastAsia="Verdana" w:cs="Verdana"/>
        </w:rPr>
        <w:t>er</w:t>
      </w:r>
      <w:r w:rsidRPr="500DD19D" w:rsidR="0085233B">
        <w:rPr>
          <w:rFonts w:ascii="Verdana" w:hAnsi="Verdana" w:eastAsia="Verdana" w:cs="Verdana"/>
        </w:rPr>
        <w:t xml:space="preserve"> anges.</w:t>
      </w:r>
      <w:r w:rsidRPr="500DD19D" w:rsidR="00FC20AC">
        <w:rPr>
          <w:rFonts w:ascii="Verdana" w:hAnsi="Verdana" w:eastAsia="Verdana" w:cs="Verdana"/>
        </w:rPr>
        <w:t xml:space="preserve"> Fakturabetalning sker inom 30 dagar.</w:t>
      </w:r>
    </w:p>
    <w:p w:rsidR="00FC7E26" w:rsidP="00FE1B47" w:rsidRDefault="00AE76A6" w14:paraId="4A8E69F6" w14:textId="7AF567D4">
      <w:pPr>
        <w:pStyle w:val="Rubrik3"/>
      </w:pPr>
      <w:r w:rsidRPr="500DD19D">
        <w:rPr>
          <w:rFonts w:ascii="Verdana" w:hAnsi="Verdana" w:eastAsia="Verdana" w:cs="Verdana"/>
          <w:b/>
          <w:szCs w:val="28"/>
        </w:rPr>
        <w:t>Underlag för fakturering – viktigt att skicka in komplett information</w:t>
      </w:r>
    </w:p>
    <w:p w:rsidR="0BEB1780" w:rsidP="500DD19D" w:rsidRDefault="0BEB1780" w14:paraId="61256CC9" w14:textId="3E0643CF">
      <w:pPr>
        <w:tabs>
          <w:tab w:val="left" w:pos="426"/>
        </w:tabs>
        <w:spacing w:before="120" w:after="120" w:line="276" w:lineRule="auto"/>
      </w:pPr>
      <w:r w:rsidRPr="500DD19D">
        <w:rPr>
          <w:rFonts w:ascii="Verdana" w:hAnsi="Verdana" w:eastAsia="Verdana" w:cs="Verdana"/>
        </w:rPr>
        <w:t xml:space="preserve">För att säkerställa korrekt hantering av fakturor behöver följande uppgifter </w:t>
      </w:r>
      <w:r w:rsidRPr="500DD19D">
        <w:rPr>
          <w:rFonts w:ascii="Verdana" w:hAnsi="Verdana" w:eastAsia="Verdana" w:cs="Verdana"/>
          <w:b/>
          <w:bCs/>
        </w:rPr>
        <w:t xml:space="preserve">alltid </w:t>
      </w:r>
      <w:r w:rsidRPr="500DD19D">
        <w:rPr>
          <w:rFonts w:ascii="Verdana" w:hAnsi="Verdana" w:eastAsia="Verdana" w:cs="Verdana"/>
        </w:rPr>
        <w:t>skickas in</w:t>
      </w:r>
      <w:r w:rsidR="001C0206">
        <w:rPr>
          <w:rFonts w:ascii="Verdana" w:hAnsi="Verdana" w:eastAsia="Verdana" w:cs="Verdana"/>
        </w:rPr>
        <w:t xml:space="preserve"> </w:t>
      </w:r>
      <w:r w:rsidRPr="500DD19D">
        <w:rPr>
          <w:rFonts w:ascii="Verdana" w:hAnsi="Verdana" w:eastAsia="Verdana" w:cs="Verdana"/>
        </w:rPr>
        <w:t>till kunskapsstyrningens funktionsbrevlåda i samband med bokning av lokal, förtäring, resa</w:t>
      </w:r>
      <w:r w:rsidR="001C0206">
        <w:rPr>
          <w:rFonts w:ascii="Verdana" w:hAnsi="Verdana" w:eastAsia="Verdana" w:cs="Verdana"/>
        </w:rPr>
        <w:t xml:space="preserve"> </w:t>
      </w:r>
      <w:r w:rsidRPr="500DD19D">
        <w:rPr>
          <w:rFonts w:ascii="Verdana" w:hAnsi="Verdana" w:eastAsia="Verdana" w:cs="Verdana"/>
        </w:rPr>
        <w:t>och logi:</w:t>
      </w:r>
    </w:p>
    <w:p w:rsidR="008D2965" w:rsidP="500DD19D" w:rsidRDefault="00936447" w14:paraId="3FDF4B00" w14:textId="7A42941B">
      <w:pPr>
        <w:pStyle w:val="Liststycke"/>
        <w:numPr>
          <w:ilvl w:val="0"/>
          <w:numId w:val="48"/>
        </w:numPr>
        <w:spacing w:after="0" w:line="276" w:lineRule="auto"/>
        <w:ind w:left="360"/>
      </w:pPr>
      <w:r w:rsidRPr="500DD19D">
        <w:rPr>
          <w:rFonts w:ascii="Verdana" w:hAnsi="Verdana" w:eastAsia="Verdana" w:cs="Verdana"/>
          <w:b/>
        </w:rPr>
        <w:t>Deltagarförteckning</w:t>
      </w:r>
      <w:r>
        <w:t xml:space="preserve"> med fullständigt för- och efternamn för samtliga deltagare</w:t>
      </w:r>
      <w:r w:rsidR="003570F0">
        <w:t>.</w:t>
      </w:r>
    </w:p>
    <w:p w:rsidR="00936447" w:rsidP="500DD19D" w:rsidRDefault="00936447" w14:paraId="386D022D" w14:textId="6F4EC549">
      <w:pPr>
        <w:pStyle w:val="Liststycke"/>
        <w:numPr>
          <w:ilvl w:val="0"/>
          <w:numId w:val="48"/>
        </w:numPr>
        <w:spacing w:after="0" w:line="276" w:lineRule="auto"/>
        <w:ind w:left="360"/>
      </w:pPr>
      <w:r w:rsidRPr="500DD19D">
        <w:rPr>
          <w:rFonts w:ascii="Verdana" w:hAnsi="Verdana" w:eastAsia="Verdana" w:cs="Verdana"/>
          <w:b/>
        </w:rPr>
        <w:t xml:space="preserve">Program </w:t>
      </w:r>
      <w:r w:rsidRPr="500DD19D">
        <w:rPr>
          <w:rFonts w:ascii="Verdana" w:hAnsi="Verdana" w:eastAsia="Verdana" w:cs="Verdana"/>
        </w:rPr>
        <w:t>eller</w:t>
      </w:r>
      <w:r w:rsidRPr="500DD19D">
        <w:rPr>
          <w:rFonts w:ascii="Verdana" w:hAnsi="Verdana" w:eastAsia="Verdana" w:cs="Verdana"/>
          <w:b/>
        </w:rPr>
        <w:t xml:space="preserve"> agenda </w:t>
      </w:r>
      <w:r w:rsidRPr="500DD19D">
        <w:rPr>
          <w:rFonts w:ascii="Verdana" w:hAnsi="Verdana" w:eastAsia="Verdana" w:cs="Verdana"/>
        </w:rPr>
        <w:t xml:space="preserve">som innehåller </w:t>
      </w:r>
      <w:r w:rsidR="003C2925">
        <w:rPr>
          <w:rFonts w:ascii="Verdana" w:hAnsi="Verdana" w:eastAsia="Verdana" w:cs="Verdana"/>
          <w:u w:val="single"/>
        </w:rPr>
        <w:t>datum</w:t>
      </w:r>
      <w:r w:rsidRPr="500DD19D">
        <w:rPr>
          <w:rFonts w:ascii="Verdana" w:hAnsi="Verdana" w:eastAsia="Verdana" w:cs="Verdana"/>
        </w:rPr>
        <w:t xml:space="preserve"> samt </w:t>
      </w:r>
      <w:r w:rsidRPr="500DD19D">
        <w:rPr>
          <w:rFonts w:ascii="Verdana" w:hAnsi="Verdana" w:eastAsia="Verdana" w:cs="Verdana"/>
          <w:u w:val="single"/>
        </w:rPr>
        <w:t>beskrivning</w:t>
      </w:r>
      <w:r w:rsidRPr="500DD19D">
        <w:rPr>
          <w:rFonts w:ascii="Verdana" w:hAnsi="Verdana" w:eastAsia="Verdana" w:cs="Verdana"/>
        </w:rPr>
        <w:t xml:space="preserve"> av innehållet för kursen/konferensen/seminariet eller motsvarande (observera att länk inte är tillräcklig</w:t>
      </w:r>
      <w:r w:rsidR="00563743">
        <w:rPr>
          <w:rFonts w:ascii="Verdana" w:hAnsi="Verdana" w:eastAsia="Verdana" w:cs="Verdana"/>
        </w:rPr>
        <w:br/>
      </w:r>
      <w:r w:rsidRPr="500DD19D" w:rsidR="0BEB1780">
        <w:rPr>
          <w:rFonts w:ascii="Verdana" w:hAnsi="Verdana" w:eastAsia="Verdana" w:cs="Verdana"/>
        </w:rPr>
        <w:t>då den</w:t>
      </w:r>
      <w:r w:rsidRPr="500DD19D">
        <w:rPr>
          <w:rFonts w:ascii="Verdana" w:hAnsi="Verdana" w:eastAsia="Verdana" w:cs="Verdana"/>
        </w:rPr>
        <w:t xml:space="preserve"> ofta slutar att fungera efter en tid)</w:t>
      </w:r>
      <w:r w:rsidR="003570F0">
        <w:t>.</w:t>
      </w:r>
    </w:p>
    <w:p w:rsidR="0BEB1780" w:rsidP="500DD19D" w:rsidRDefault="0BEB1780" w14:paraId="142A2A97" w14:textId="01BB16D9">
      <w:pPr>
        <w:pStyle w:val="Liststycke"/>
        <w:numPr>
          <w:ilvl w:val="0"/>
          <w:numId w:val="48"/>
        </w:numPr>
        <w:spacing w:after="0" w:line="276" w:lineRule="auto"/>
        <w:ind w:left="360"/>
        <w:rPr>
          <w:rFonts w:ascii="Verdana" w:hAnsi="Verdana" w:eastAsia="Verdana" w:cs="Verdana"/>
        </w:rPr>
      </w:pPr>
      <w:r w:rsidRPr="500DD19D">
        <w:rPr>
          <w:rFonts w:ascii="Verdana" w:hAnsi="Verdana" w:eastAsia="Verdana" w:cs="Verdana"/>
          <w:b/>
          <w:bCs/>
        </w:rPr>
        <w:t xml:space="preserve">Syftet med mötet/resan - </w:t>
      </w:r>
      <w:r w:rsidRPr="500DD19D">
        <w:rPr>
          <w:rFonts w:ascii="Verdana" w:hAnsi="Verdana" w:eastAsia="Verdana" w:cs="Verdana"/>
        </w:rPr>
        <w:t xml:space="preserve">observera att syftet inte automatiskt följer med underlagetför fakturan även om det anges vid bokning hos resebolag eller annan leverantör. Det behöver därför skickas in separat till funktionsbrevlådan. </w:t>
      </w:r>
    </w:p>
    <w:p w:rsidR="0BEB1780" w:rsidP="500DD19D" w:rsidRDefault="0BEB1780" w14:paraId="23F9722D" w14:textId="6094DD0B">
      <w:pPr>
        <w:pStyle w:val="Liststycke"/>
        <w:numPr>
          <w:ilvl w:val="0"/>
          <w:numId w:val="48"/>
        </w:numPr>
        <w:spacing w:after="0" w:line="276" w:lineRule="auto"/>
        <w:ind w:left="360"/>
        <w:rPr>
          <w:rFonts w:ascii="Verdana" w:hAnsi="Verdana" w:eastAsia="Verdana" w:cs="Verdana"/>
        </w:rPr>
      </w:pPr>
      <w:r w:rsidRPr="500DD19D">
        <w:rPr>
          <w:rFonts w:ascii="Verdana" w:hAnsi="Verdana" w:eastAsia="Verdana" w:cs="Verdana"/>
          <w:b/>
          <w:bCs/>
        </w:rPr>
        <w:t>Underlag för resebokningar</w:t>
      </w:r>
      <w:r w:rsidRPr="500DD19D">
        <w:rPr>
          <w:rFonts w:ascii="Verdana" w:hAnsi="Verdana" w:eastAsia="Verdana" w:cs="Verdana"/>
        </w:rPr>
        <w:t xml:space="preserve"> - faktura för resebokningar skickas direkt efter bokning hos resebolag. Underlagen behöver därför vidarebefordras till funktionsbrevlådan så snart de mottagits. </w:t>
      </w:r>
    </w:p>
    <w:p w:rsidR="0BEB1780" w:rsidP="500DD19D" w:rsidRDefault="0BEB1780" w14:paraId="526E136C" w14:textId="43835214">
      <w:pPr>
        <w:pStyle w:val="Liststycke"/>
        <w:numPr>
          <w:ilvl w:val="0"/>
          <w:numId w:val="48"/>
        </w:numPr>
        <w:spacing w:after="0" w:line="276" w:lineRule="auto"/>
        <w:ind w:left="360"/>
        <w:rPr>
          <w:rFonts w:ascii="Verdana" w:hAnsi="Verdana" w:eastAsia="Verdana" w:cs="Verdana"/>
        </w:rPr>
      </w:pPr>
      <w:r w:rsidRPr="500DD19D">
        <w:rPr>
          <w:rFonts w:ascii="Verdana" w:hAnsi="Verdana" w:eastAsia="Verdana" w:cs="Verdana"/>
          <w:b/>
          <w:bCs/>
        </w:rPr>
        <w:t>Mejla till funktionsbrevlådan när du har gjort en lokalbokning</w:t>
      </w:r>
      <w:r w:rsidRPr="500DD19D">
        <w:rPr>
          <w:rFonts w:ascii="Verdana" w:hAnsi="Verdana" w:eastAsia="Verdana" w:cs="Verdana"/>
        </w:rPr>
        <w:t xml:space="preserve"> för ett nationellt möte. Mejlet ska innehålla datum, syfte och deltagarnamn.</w:t>
      </w:r>
    </w:p>
    <w:p w:rsidR="00174C48" w:rsidRDefault="00174C48" w14:paraId="798863D8" w14:textId="3021029B">
      <w:pPr>
        <w:rPr>
          <w:rFonts w:ascii="Verdana" w:hAnsi="Verdana" w:eastAsia="Verdana" w:cs="Verdana"/>
        </w:rPr>
      </w:pPr>
      <w:r>
        <w:rPr>
          <w:rFonts w:ascii="Verdana" w:hAnsi="Verdana" w:eastAsia="Verdana" w:cs="Verdana"/>
        </w:rPr>
        <w:br w:type="page"/>
      </w:r>
    </w:p>
    <w:p w:rsidR="0022514D" w:rsidP="00FE1B47" w:rsidRDefault="715535E1" w14:paraId="084B3755" w14:textId="7F0EAD30">
      <w:pPr>
        <w:pStyle w:val="Rubrik3"/>
      </w:pPr>
      <w:r w:rsidRPr="500DD19D">
        <w:rPr>
          <w:rFonts w:ascii="Verdana" w:hAnsi="Verdana" w:eastAsia="Verdana" w:cs="Verdana"/>
          <w:b/>
          <w:szCs w:val="28"/>
        </w:rPr>
        <w:t>Bokning av resor</w:t>
      </w:r>
    </w:p>
    <w:p w:rsidRPr="005566FA" w:rsidR="3E9D8B93" w:rsidP="500DD19D" w:rsidRDefault="00F55EAE" w14:paraId="79A4CC4C" w14:textId="1117763B">
      <w:pPr>
        <w:pStyle w:val="Liststycke"/>
        <w:numPr>
          <w:ilvl w:val="0"/>
          <w:numId w:val="47"/>
        </w:numPr>
        <w:spacing w:after="0" w:line="276" w:lineRule="auto"/>
        <w:ind w:left="360"/>
      </w:pPr>
      <w:r w:rsidRPr="500DD19D">
        <w:rPr>
          <w:rFonts w:ascii="Verdana" w:hAnsi="Verdana" w:eastAsia="Verdana" w:cs="Verdana"/>
        </w:rPr>
        <w:t>Boka din</w:t>
      </w:r>
      <w:r w:rsidRPr="500DD19D" w:rsidR="60ACFABB">
        <w:rPr>
          <w:rFonts w:ascii="Verdana" w:hAnsi="Verdana" w:eastAsia="Verdana" w:cs="Verdana"/>
        </w:rPr>
        <w:t xml:space="preserve"> res</w:t>
      </w:r>
      <w:r w:rsidRPr="500DD19D" w:rsidR="2A23BA30">
        <w:rPr>
          <w:rFonts w:ascii="Verdana" w:hAnsi="Verdana" w:eastAsia="Verdana" w:cs="Verdana"/>
        </w:rPr>
        <w:t>a</w:t>
      </w:r>
      <w:r w:rsidRPr="500DD19D" w:rsidR="60ACFABB">
        <w:rPr>
          <w:rFonts w:ascii="Verdana" w:hAnsi="Verdana" w:eastAsia="Verdana" w:cs="Verdana"/>
        </w:rPr>
        <w:t xml:space="preserve"> via DIB </w:t>
      </w:r>
      <w:proofErr w:type="spellStart"/>
      <w:r w:rsidRPr="500DD19D" w:rsidR="60ACFABB">
        <w:rPr>
          <w:rFonts w:ascii="Verdana" w:hAnsi="Verdana" w:eastAsia="Verdana" w:cs="Verdana"/>
        </w:rPr>
        <w:t>Travel</w:t>
      </w:r>
      <w:proofErr w:type="spellEnd"/>
      <w:r w:rsidRPr="500DD19D" w:rsidR="60ACFABB">
        <w:rPr>
          <w:rFonts w:ascii="Verdana" w:hAnsi="Verdana" w:eastAsia="Verdana" w:cs="Verdana"/>
        </w:rPr>
        <w:t xml:space="preserve"> portal</w:t>
      </w:r>
      <w:r w:rsidRPr="500DD19D" w:rsidR="0BEB1780">
        <w:rPr>
          <w:rFonts w:ascii="Verdana" w:hAnsi="Verdana" w:eastAsia="Verdana" w:cs="Verdana"/>
        </w:rPr>
        <w:t>:</w:t>
      </w:r>
      <w:r w:rsidRPr="500DD19D" w:rsidR="60ACFABB">
        <w:rPr>
          <w:rFonts w:ascii="Verdana" w:hAnsi="Verdana" w:eastAsia="Verdana" w:cs="Verdana"/>
        </w:rPr>
        <w:t xml:space="preserve"> </w:t>
      </w:r>
      <w:hyperlink r:id="rId13">
        <w:r w:rsidRPr="005566FA" w:rsidR="60ACFABB">
          <w:rPr>
            <w:rStyle w:val="Hyperlnk"/>
          </w:rPr>
          <w:t xml:space="preserve">Logga in - </w:t>
        </w:r>
        <w:proofErr w:type="spellStart"/>
        <w:r w:rsidRPr="005566FA" w:rsidR="60ACFABB">
          <w:rPr>
            <w:rStyle w:val="Hyperlnk"/>
          </w:rPr>
          <w:t>Dib</w:t>
        </w:r>
        <w:proofErr w:type="spellEnd"/>
        <w:r w:rsidRPr="005566FA" w:rsidR="60ACFABB">
          <w:rPr>
            <w:rStyle w:val="Hyperlnk"/>
          </w:rPr>
          <w:t xml:space="preserve"> </w:t>
        </w:r>
        <w:proofErr w:type="spellStart"/>
        <w:r w:rsidRPr="005566FA" w:rsidR="60ACFABB">
          <w:rPr>
            <w:rStyle w:val="Hyperlnk"/>
          </w:rPr>
          <w:t>Travel</w:t>
        </w:r>
        <w:proofErr w:type="spellEnd"/>
      </w:hyperlink>
    </w:p>
    <w:p w:rsidRPr="005566FA" w:rsidR="2F8ABFCE" w:rsidP="500DD19D" w:rsidRDefault="2C4D1F3F" w14:paraId="21FD156B" w14:textId="5CA2BBA6">
      <w:pPr>
        <w:pStyle w:val="Liststycke"/>
        <w:numPr>
          <w:ilvl w:val="0"/>
          <w:numId w:val="47"/>
        </w:numPr>
        <w:spacing w:after="0" w:line="276" w:lineRule="auto"/>
        <w:ind w:left="360"/>
        <w:rPr/>
      </w:pPr>
      <w:r w:rsidRPr="5E657941" w:rsidR="2C4D1F3F">
        <w:rPr>
          <w:rFonts w:ascii="Verdana" w:hAnsi="Verdana" w:eastAsia="Verdana" w:cs="Verdana"/>
        </w:rPr>
        <w:t xml:space="preserve">Om du saknar </w:t>
      </w:r>
      <w:r w:rsidR="00F55EAE">
        <w:rPr/>
        <w:t>resenärsp</w:t>
      </w:r>
      <w:r w:rsidR="2C4D1F3F">
        <w:rPr/>
        <w:t>rofil</w:t>
      </w:r>
      <w:r w:rsidR="00F55EAE">
        <w:rPr/>
        <w:t>,</w:t>
      </w:r>
      <w:r w:rsidR="2C4D1F3F">
        <w:rPr/>
        <w:t xml:space="preserve"> skapa en här: </w:t>
      </w:r>
      <w:hyperlink r:id="R5f6071c7d24b43af">
        <w:r w:rsidRPr="5E657941" w:rsidR="2C4D1F3F">
          <w:rPr>
            <w:rStyle w:val="Hyperlnk"/>
          </w:rPr>
          <w:t xml:space="preserve">Resenärsprofil - </w:t>
        </w:r>
        <w:r w:rsidRPr="5E657941" w:rsidR="2C4D1F3F">
          <w:rPr>
            <w:rStyle w:val="Hyperlnk"/>
          </w:rPr>
          <w:t>nyupplägg</w:t>
        </w:r>
        <w:r w:rsidRPr="5E657941" w:rsidR="2C4D1F3F">
          <w:rPr>
            <w:rStyle w:val="Hyperlnk"/>
          </w:rPr>
          <w:t>/byte av roll</w:t>
        </w:r>
      </w:hyperlink>
    </w:p>
    <w:p w:rsidR="0BEB1780" w:rsidP="500DD19D" w:rsidRDefault="0BEB1780" w14:paraId="17A6E72D" w14:textId="5320672E">
      <w:pPr>
        <w:pStyle w:val="Ingetavstnd"/>
        <w:numPr>
          <w:ilvl w:val="0"/>
          <w:numId w:val="47"/>
        </w:numPr>
        <w:spacing w:line="276" w:lineRule="auto"/>
        <w:ind w:left="360"/>
        <w:rPr>
          <w:rFonts w:ascii="Verdana" w:hAnsi="Verdana" w:eastAsia="Verdana" w:cs="Verdana"/>
          <w:sz w:val="20"/>
        </w:rPr>
      </w:pPr>
      <w:r w:rsidRPr="500DD19D">
        <w:rPr>
          <w:rFonts w:ascii="Verdana" w:hAnsi="Verdana" w:eastAsia="Verdana" w:cs="Verdana"/>
          <w:sz w:val="20"/>
          <w:u w:val="single"/>
        </w:rPr>
        <w:t>Mejla faktureringsunderlag</w:t>
      </w:r>
      <w:r w:rsidRPr="500DD19D">
        <w:rPr>
          <w:rFonts w:ascii="Verdana" w:hAnsi="Verdana" w:eastAsia="Verdana" w:cs="Verdana"/>
          <w:b/>
          <w:bCs/>
          <w:sz w:val="20"/>
        </w:rPr>
        <w:t xml:space="preserve"> </w:t>
      </w:r>
      <w:r w:rsidRPr="500DD19D">
        <w:rPr>
          <w:rFonts w:ascii="Verdana" w:hAnsi="Verdana" w:eastAsia="Verdana" w:cs="Verdana"/>
          <w:sz w:val="20"/>
        </w:rPr>
        <w:t xml:space="preserve">enligt anvisning ovan till funktionsbrevlådan. </w:t>
      </w:r>
    </w:p>
    <w:p w:rsidR="00C36F77" w:rsidP="008E7711" w:rsidRDefault="00C36F77" w14:paraId="48E9844F" w14:textId="0931EFF7">
      <w:pPr>
        <w:pStyle w:val="Rubrik4"/>
        <w:rPr>
          <w:rFonts w:ascii="Verdana" w:hAnsi="Verdana" w:eastAsia="Verdana" w:cs="Verdana"/>
        </w:rPr>
      </w:pPr>
    </w:p>
    <w:p w:rsidR="00A97C20" w:rsidP="008E7711" w:rsidRDefault="00C36F77" w14:paraId="143E66BB" w14:textId="413E0515">
      <w:pPr>
        <w:pStyle w:val="Rubrik4"/>
        <w:rPr>
          <w:rFonts w:ascii="Verdana" w:hAnsi="Verdana" w:eastAsia="Verdana" w:cs="Verdana"/>
        </w:rPr>
      </w:pPr>
      <w:r w:rsidRPr="14652082">
        <w:rPr>
          <w:rFonts w:ascii="Verdana" w:hAnsi="Verdana" w:eastAsia="Verdana" w:cs="Verdana"/>
        </w:rPr>
        <w:t>A</w:t>
      </w:r>
      <w:r w:rsidRPr="14652082" w:rsidR="0BEB1780">
        <w:rPr>
          <w:rFonts w:ascii="Verdana" w:hAnsi="Verdana" w:eastAsia="Verdana" w:cs="Verdana"/>
        </w:rPr>
        <w:t>nställd inom annan förvaltning än koncernkontoret</w:t>
      </w:r>
    </w:p>
    <w:p w:rsidRPr="00501998" w:rsidR="00A97C20" w:rsidP="3D4E8117" w:rsidRDefault="0BEB1780" w14:paraId="39746367" w14:textId="1310D196">
      <w:pPr>
        <w:pStyle w:val="Brdtext"/>
        <w:numPr>
          <w:ilvl w:val="0"/>
          <w:numId w:val="50"/>
        </w:numPr>
        <w:rPr>
          <w:rFonts w:ascii="Verdana" w:hAnsi="Verdana" w:eastAsia="Verdana" w:cs="Verdana"/>
          <w:noProof w:val="0"/>
          <w:sz w:val="20"/>
          <w:szCs w:val="20"/>
          <w:lang w:val="sv-SE"/>
        </w:rPr>
      </w:pPr>
      <w:r w:rsidRPr="5E657941" w:rsidR="26C16E60">
        <w:rPr>
          <w:rFonts w:ascii="Verdana" w:hAnsi="Verdana" w:eastAsia="Verdana" w:cs="Verdana" w:asciiTheme="minorAscii" w:hAnsiTheme="minorAscii"/>
          <w:sz w:val="20"/>
          <w:szCs w:val="20"/>
        </w:rPr>
        <w:t>F</w:t>
      </w:r>
      <w:r w:rsidRPr="5E657941" w:rsidR="26C16E60">
        <w:rPr>
          <w:rFonts w:ascii="Verdana" w:hAnsi="Verdana" w:eastAsia="Verdana" w:cs="Verdana" w:asciiTheme="minorAscii" w:hAnsiTheme="minorAscii"/>
          <w:sz w:val="20"/>
          <w:szCs w:val="20"/>
        </w:rPr>
        <w:t>y</w:t>
      </w:r>
      <w:r w:rsidRPr="5E657941" w:rsidR="26C16E60">
        <w:rPr>
          <w:rFonts w:ascii="Verdana" w:hAnsi="Verdana" w:eastAsia="Verdana" w:cs="Verdana" w:asciiTheme="minorAscii" w:hAnsiTheme="minorAscii"/>
          <w:sz w:val="20"/>
          <w:szCs w:val="20"/>
        </w:rPr>
        <w:t>l</w:t>
      </w:r>
      <w:r w:rsidRPr="5E657941" w:rsidR="26C16E60">
        <w:rPr>
          <w:rFonts w:ascii="Verdana" w:hAnsi="Verdana" w:eastAsia="Verdana" w:cs="Verdana" w:asciiTheme="minorAscii" w:hAnsiTheme="minorAscii"/>
          <w:sz w:val="20"/>
          <w:szCs w:val="20"/>
        </w:rPr>
        <w:t>l</w:t>
      </w:r>
      <w:r w:rsidRPr="5E657941" w:rsidR="26C16E60">
        <w:rPr>
          <w:rFonts w:ascii="Verdana" w:hAnsi="Verdana" w:eastAsia="Verdana" w:cs="Verdana" w:asciiTheme="minorAscii" w:hAnsiTheme="minorAscii"/>
          <w:sz w:val="20"/>
          <w:szCs w:val="20"/>
        </w:rPr>
        <w:t xml:space="preserve"> </w:t>
      </w:r>
      <w:r w:rsidRPr="5E657941" w:rsidR="26C16E60">
        <w:rPr>
          <w:rFonts w:ascii="Verdana" w:hAnsi="Verdana" w:eastAsia="Verdana" w:cs="Verdana" w:asciiTheme="minorAscii" w:hAnsiTheme="minorAscii"/>
          <w:sz w:val="20"/>
          <w:szCs w:val="20"/>
        </w:rPr>
        <w:t>i</w:t>
      </w:r>
      <w:r w:rsidRPr="5E657941" w:rsidR="26C16E60">
        <w:rPr>
          <w:rFonts w:ascii="Verdana" w:hAnsi="Verdana" w:eastAsia="Verdana" w:cs="Verdana" w:asciiTheme="minorAscii" w:hAnsiTheme="minorAscii"/>
          <w:sz w:val="20"/>
          <w:szCs w:val="20"/>
        </w:rPr>
        <w:t xml:space="preserve"> </w:t>
      </w:r>
      <w:r w:rsidRPr="5E657941" w:rsidR="26C16E60">
        <w:rPr>
          <w:rFonts w:ascii="Verdana" w:hAnsi="Verdana" w:eastAsia="Verdana" w:cs="Verdana" w:asciiTheme="minorAscii" w:hAnsiTheme="minorAscii"/>
          <w:sz w:val="20"/>
          <w:szCs w:val="20"/>
        </w:rPr>
        <w:t>f</w:t>
      </w:r>
      <w:r w:rsidRPr="5E657941" w:rsidR="26C16E60">
        <w:rPr>
          <w:rFonts w:ascii="Verdana" w:hAnsi="Verdana" w:eastAsia="Verdana" w:cs="Verdana" w:asciiTheme="minorAscii" w:hAnsiTheme="minorAscii"/>
          <w:sz w:val="20"/>
          <w:szCs w:val="20"/>
        </w:rPr>
        <w:t>o</w:t>
      </w:r>
      <w:r w:rsidRPr="5E657941" w:rsidR="26C16E60">
        <w:rPr>
          <w:rFonts w:ascii="Verdana" w:hAnsi="Verdana" w:eastAsia="Verdana" w:cs="Verdana" w:asciiTheme="minorAscii" w:hAnsiTheme="minorAscii"/>
          <w:sz w:val="20"/>
          <w:szCs w:val="20"/>
        </w:rPr>
        <w:t>rmuläret för att l</w:t>
      </w:r>
      <w:r w:rsidRPr="5E657941" w:rsidR="0BEB1780">
        <w:rPr>
          <w:rFonts w:ascii="Verdana" w:hAnsi="Verdana" w:eastAsia="Verdana" w:cs="Verdana" w:asciiTheme="minorAscii" w:hAnsiTheme="minorAscii"/>
          <w:sz w:val="20"/>
          <w:szCs w:val="20"/>
        </w:rPr>
        <w:t>ägg</w:t>
      </w:r>
      <w:r w:rsidRPr="5E657941" w:rsidR="4FACE250">
        <w:rPr>
          <w:rFonts w:ascii="Verdana" w:hAnsi="Verdana" w:eastAsia="Verdana" w:cs="Verdana" w:asciiTheme="minorAscii" w:hAnsiTheme="minorAscii"/>
          <w:sz w:val="20"/>
          <w:szCs w:val="20"/>
        </w:rPr>
        <w:t>a</w:t>
      </w:r>
      <w:r w:rsidRPr="5E657941" w:rsidR="0BEB1780">
        <w:rPr>
          <w:rFonts w:ascii="Verdana" w:hAnsi="Verdana" w:eastAsia="Verdana" w:cs="Verdana" w:asciiTheme="minorAscii" w:hAnsiTheme="minorAscii"/>
          <w:sz w:val="20"/>
          <w:szCs w:val="20"/>
        </w:rPr>
        <w:t xml:space="preserve"> till en </w:t>
      </w:r>
      <w:r w:rsidRPr="5E657941" w:rsidR="5E4470C1">
        <w:rPr>
          <w:rFonts w:ascii="Verdana" w:hAnsi="Verdana" w:eastAsia="Verdana" w:cs="Verdana" w:asciiTheme="minorAscii" w:hAnsiTheme="minorAscii"/>
          <w:sz w:val="20"/>
          <w:szCs w:val="20"/>
        </w:rPr>
        <w:t>resenärs</w:t>
      </w:r>
      <w:r w:rsidRPr="5E657941" w:rsidR="0BEB1780">
        <w:rPr>
          <w:rFonts w:ascii="Verdana" w:hAnsi="Verdana" w:eastAsia="Verdana" w:cs="Verdana" w:asciiTheme="minorAscii" w:hAnsiTheme="minorAscii"/>
          <w:sz w:val="20"/>
          <w:szCs w:val="20"/>
        </w:rPr>
        <w:t>profil i resesystemet kopplad mot regionstyrelsen:</w:t>
      </w:r>
      <w:r w:rsidRPr="5E657941" w:rsidR="0BEB1780">
        <w:rPr>
          <w:rFonts w:ascii="Verdana" w:hAnsi="Verdana" w:eastAsia="Verdana" w:cs="Verdana" w:asciiTheme="minorAscii" w:hAnsiTheme="minorAscii"/>
          <w:sz w:val="20"/>
          <w:szCs w:val="20"/>
        </w:rPr>
        <w:t xml:space="preserve"> </w:t>
      </w:r>
      <w:hyperlink r:id="R3867eaa0259e4e44">
        <w:r w:rsidRPr="5E657941" w:rsidR="58CD68D3">
          <w:rPr>
            <w:rStyle w:val="Hyperlnk"/>
            <w:rFonts w:ascii="Verdana" w:hAnsi="Verdana" w:eastAsia="Verdana" w:cs="Verdana"/>
            <w:sz w:val="20"/>
            <w:szCs w:val="20"/>
          </w:rPr>
          <w:t>Resenärsprofil - nyupplägg/byte av roll.</w:t>
        </w:r>
      </w:hyperlink>
    </w:p>
    <w:p w:rsidRPr="00501998" w:rsidR="00A97C20" w:rsidP="0060166F" w:rsidRDefault="0BEB1780" w14:paraId="77201DBE" w14:textId="11A3ECAA">
      <w:pPr>
        <w:pStyle w:val="Brdtext"/>
        <w:numPr>
          <w:ilvl w:val="0"/>
          <w:numId w:val="50"/>
        </w:numPr>
        <w:rPr>
          <w:rFonts w:eastAsia="Verdana" w:cs="Verdana" w:asciiTheme="minorHAnsi" w:hAnsiTheme="minorHAnsi"/>
          <w:sz w:val="20"/>
          <w:szCs w:val="20"/>
        </w:rPr>
      </w:pPr>
      <w:r w:rsidRPr="00501998">
        <w:rPr>
          <w:rFonts w:eastAsia="Verdana" w:cs="Verdana" w:asciiTheme="minorHAnsi" w:hAnsiTheme="minorHAnsi"/>
          <w:sz w:val="20"/>
          <w:szCs w:val="20"/>
        </w:rPr>
        <w:t>Välj förvaltning ”Regionstyrelsen/Koncernkontoret” och ange beställar-ID enligt fakturauppgifter.</w:t>
      </w:r>
    </w:p>
    <w:p w:rsidRPr="00501998" w:rsidR="00A97C20" w:rsidP="0060166F" w:rsidRDefault="0BEB1780" w14:paraId="75F2DD04" w14:textId="58BAF885">
      <w:pPr>
        <w:pStyle w:val="Brdtext"/>
        <w:numPr>
          <w:ilvl w:val="0"/>
          <w:numId w:val="50"/>
        </w:numPr>
        <w:rPr>
          <w:rFonts w:eastAsia="Verdana" w:cs="Verdana" w:asciiTheme="minorHAnsi" w:hAnsiTheme="minorHAnsi"/>
          <w:sz w:val="20"/>
          <w:szCs w:val="20"/>
        </w:rPr>
      </w:pPr>
      <w:r w:rsidRPr="00501998">
        <w:rPr>
          <w:rFonts w:eastAsia="Verdana" w:cs="Verdana" w:asciiTheme="minorHAnsi" w:hAnsiTheme="minorHAnsi"/>
          <w:sz w:val="20"/>
          <w:szCs w:val="20"/>
        </w:rPr>
        <w:t>I fältet ”Övrigt” skriver du den förvaltning du är anställd på och att du reser på uppdrag av kunskapsstyrningen.</w:t>
      </w:r>
    </w:p>
    <w:p w:rsidRPr="00501998" w:rsidR="0BEB1780" w:rsidP="0060166F" w:rsidRDefault="0BEB1780" w14:paraId="481A3DB9" w14:textId="49F0DF8A">
      <w:pPr>
        <w:pStyle w:val="Brdtext"/>
        <w:numPr>
          <w:ilvl w:val="0"/>
          <w:numId w:val="50"/>
        </w:numPr>
        <w:rPr>
          <w:rFonts w:eastAsia="Verdana" w:cs="Verdana" w:asciiTheme="minorHAnsi" w:hAnsiTheme="minorHAnsi"/>
          <w:sz w:val="20"/>
          <w:szCs w:val="20"/>
        </w:rPr>
      </w:pPr>
      <w:r w:rsidRPr="00501998">
        <w:rPr>
          <w:rFonts w:eastAsia="Verdana" w:cs="Verdana" w:asciiTheme="minorHAnsi" w:hAnsiTheme="minorHAnsi"/>
          <w:sz w:val="20"/>
          <w:szCs w:val="20"/>
        </w:rPr>
        <w:t>När den nya profilen är upplagd väljer du profilen regionstyrelsen vid bokning och då fungerar kommande bokningar utan detta extra steg.</w:t>
      </w:r>
    </w:p>
    <w:p w:rsidR="00A36DD6" w:rsidP="00A36DD6" w:rsidRDefault="00A36DD6" w14:paraId="74185BB3" w14:textId="2FDD0648">
      <w:pPr>
        <w:spacing w:after="0" w:line="276" w:lineRule="auto"/>
        <w:rPr>
          <w:rFonts w:ascii="Verdana" w:hAnsi="Verdana" w:eastAsia="Verdana" w:cs="Verdana"/>
        </w:rPr>
      </w:pPr>
    </w:p>
    <w:p w:rsidR="00A36DD6" w:rsidP="00A36DD6" w:rsidRDefault="00A36DD6" w14:paraId="6D70722F" w14:textId="0C97886F">
      <w:pPr>
        <w:tabs>
          <w:tab w:val="left" w:pos="426"/>
        </w:tabs>
        <w:spacing w:before="120" w:after="120" w:line="276" w:lineRule="auto"/>
      </w:pPr>
      <w:r w:rsidRPr="500DD19D">
        <w:rPr>
          <w:rFonts w:ascii="Verdana" w:hAnsi="Verdana" w:eastAsia="Verdana" w:cs="Verdana"/>
        </w:rPr>
        <w:t xml:space="preserve">Läs mer på </w:t>
      </w:r>
      <w:hyperlink r:id="rId16">
        <w:r w:rsidRPr="500DD19D">
          <w:rPr>
            <w:rStyle w:val="Hyperlnk"/>
            <w:rFonts w:ascii="Verdana" w:hAnsi="Verdana" w:eastAsia="Verdana" w:cs="Verdana"/>
            <w:color w:val="1A9FB3" w:themeColor="accent4"/>
          </w:rPr>
          <w:t>Resor och logi - Västra Götalandsregionen.</w:t>
        </w:r>
      </w:hyperlink>
      <w:r w:rsidRPr="500DD19D">
        <w:rPr>
          <w:rFonts w:ascii="Verdana" w:hAnsi="Verdana" w:eastAsia="Verdana" w:cs="Verdana"/>
        </w:rPr>
        <w:t xml:space="preserve"> </w:t>
      </w:r>
      <w:r>
        <w:br/>
      </w:r>
      <w:r w:rsidRPr="500DD19D">
        <w:rPr>
          <w:rFonts w:ascii="Verdana" w:hAnsi="Verdana" w:eastAsia="Verdana" w:cs="Verdana"/>
        </w:rPr>
        <w:t xml:space="preserve">Alla resor ska bokas enligt </w:t>
      </w:r>
      <w:hyperlink r:id="rId17">
        <w:proofErr w:type="spellStart"/>
        <w:r w:rsidRPr="500DD19D">
          <w:rPr>
            <w:rStyle w:val="Hyperlnk"/>
            <w:rFonts w:ascii="Verdana" w:hAnsi="Verdana" w:eastAsia="Verdana" w:cs="Verdana"/>
            <w:color w:val="1A9FB3" w:themeColor="accent4"/>
          </w:rPr>
          <w:t>VGR:s</w:t>
        </w:r>
        <w:proofErr w:type="spellEnd"/>
        <w:r w:rsidRPr="500DD19D">
          <w:rPr>
            <w:rStyle w:val="Hyperlnk"/>
            <w:rFonts w:ascii="Verdana" w:hAnsi="Verdana" w:eastAsia="Verdana" w:cs="Verdana"/>
            <w:color w:val="1A9FB3" w:themeColor="accent4"/>
          </w:rPr>
          <w:t xml:space="preserve"> resepolicy</w:t>
        </w:r>
      </w:hyperlink>
      <w:r w:rsidRPr="500DD19D">
        <w:rPr>
          <w:rFonts w:ascii="Verdana" w:hAnsi="Verdana" w:eastAsia="Verdana" w:cs="Verdana"/>
        </w:rPr>
        <w:t>.</w:t>
      </w:r>
    </w:p>
    <w:p w:rsidR="00A36DD6" w:rsidP="00A36DD6" w:rsidRDefault="00A36DD6" w14:paraId="0895948C" w14:textId="597947F4">
      <w:pPr>
        <w:spacing w:after="0" w:line="276" w:lineRule="auto"/>
        <w:rPr>
          <w:rFonts w:ascii="Verdana" w:hAnsi="Verdana" w:eastAsia="Verdana" w:cs="Verdana"/>
        </w:rPr>
      </w:pPr>
    </w:p>
    <w:p w:rsidRPr="00A36DD6" w:rsidR="0084491B" w:rsidP="00A36DD6" w:rsidRDefault="0084491B" w14:paraId="05C6BAF0" w14:textId="77777777">
      <w:pPr>
        <w:spacing w:after="0" w:line="276" w:lineRule="auto"/>
        <w:rPr>
          <w:rFonts w:ascii="Verdana" w:hAnsi="Verdana" w:eastAsia="Verdana" w:cs="Verdana"/>
        </w:rPr>
      </w:pPr>
    </w:p>
    <w:p w:rsidRPr="00EA5870" w:rsidR="002E2CA8" w:rsidP="002E2CA8" w:rsidRDefault="002E2CA8" w14:paraId="6FEB1506" w14:textId="09833B0D">
      <w:pPr>
        <w:pStyle w:val="Rubrik3"/>
        <w:rPr>
          <w:rFonts w:ascii="Verdana" w:hAnsi="Verdana" w:eastAsia="Verdana" w:cs="Verdana"/>
          <w:b/>
        </w:rPr>
      </w:pPr>
      <w:r w:rsidRPr="14652082">
        <w:rPr>
          <w:rFonts w:ascii="Verdana" w:hAnsi="Verdana" w:eastAsia="Verdana" w:cs="Verdana"/>
          <w:b/>
        </w:rPr>
        <w:t>Faktureringsuppgifter</w:t>
      </w:r>
    </w:p>
    <w:p w:rsidRPr="00095820" w:rsidR="002E2CA8" w:rsidP="002E2CA8" w:rsidRDefault="002E2CA8" w14:paraId="28927A0C" w14:textId="04E2F063">
      <w:pPr>
        <w:tabs>
          <w:tab w:val="left" w:pos="426"/>
        </w:tabs>
        <w:spacing w:before="120" w:after="120" w:line="276" w:lineRule="auto"/>
        <w:rPr>
          <w:b/>
          <w:bCs/>
        </w:rPr>
      </w:pPr>
      <w:r w:rsidRPr="500DD19D">
        <w:rPr>
          <w:rFonts w:ascii="Verdana" w:hAnsi="Verdana" w:eastAsia="Verdana" w:cs="Verdana"/>
          <w:b/>
        </w:rPr>
        <w:t>Fakturaenhet</w:t>
      </w:r>
    </w:p>
    <w:p w:rsidRPr="005566FA" w:rsidR="002E2CA8" w:rsidP="002E2CA8" w:rsidRDefault="002E2CA8" w14:paraId="1660E35F" w14:textId="26F27011">
      <w:pPr>
        <w:tabs>
          <w:tab w:val="left" w:pos="426"/>
        </w:tabs>
        <w:spacing w:after="0"/>
      </w:pPr>
      <w:r w:rsidRPr="500DD19D">
        <w:rPr>
          <w:rFonts w:ascii="Verdana" w:hAnsi="Verdana" w:eastAsia="Verdana" w:cs="Verdana"/>
        </w:rPr>
        <w:t>Adress</w:t>
      </w:r>
      <w:r w:rsidRPr="005566FA">
        <w:tab/>
      </w:r>
      <w:r w:rsidRPr="005566FA">
        <w:tab/>
      </w:r>
      <w:r w:rsidRPr="005566FA">
        <w:t>Regionstyrelsen</w:t>
      </w:r>
    </w:p>
    <w:p w:rsidR="002E2CA8" w:rsidP="002E2CA8" w:rsidRDefault="002E2CA8" w14:paraId="1DFF7227" w14:textId="41385C99">
      <w:pPr>
        <w:tabs>
          <w:tab w:val="left" w:pos="426"/>
        </w:tabs>
        <w:spacing w:after="0"/>
      </w:pPr>
      <w:r w:rsidRPr="72550901" w:rsidR="1963C68D">
        <w:rPr>
          <w:rFonts w:ascii="Verdana" w:hAnsi="Verdana" w:eastAsia="Verdana" w:cs="Verdana"/>
        </w:rPr>
        <w:t xml:space="preserve">                                     </w:t>
      </w:r>
      <w:r w:rsidRPr="72550901" w:rsidR="002E2CA8">
        <w:rPr>
          <w:rFonts w:ascii="Verdana" w:hAnsi="Verdana" w:eastAsia="Verdana" w:cs="Verdana"/>
        </w:rPr>
        <w:t>Fe 960</w:t>
      </w:r>
    </w:p>
    <w:p w:rsidR="002E2CA8" w:rsidP="002E2CA8" w:rsidRDefault="002E2CA8" w14:paraId="6BCB164F" w14:textId="16BCAC6A">
      <w:pPr>
        <w:tabs>
          <w:tab w:val="left" w:pos="426"/>
        </w:tabs>
        <w:spacing w:after="0"/>
      </w:pPr>
      <w:r w:rsidRPr="72550901" w:rsidR="7718BB31">
        <w:rPr>
          <w:rFonts w:ascii="Verdana" w:hAnsi="Verdana" w:eastAsia="Verdana" w:cs="Verdana"/>
        </w:rPr>
        <w:t xml:space="preserve">                                     </w:t>
      </w:r>
      <w:r w:rsidRPr="72550901" w:rsidR="002E2CA8">
        <w:rPr>
          <w:rFonts w:ascii="Verdana" w:hAnsi="Verdana" w:eastAsia="Verdana" w:cs="Verdana"/>
        </w:rPr>
        <w:t>405 83 Göteborg</w:t>
      </w:r>
    </w:p>
    <w:p w:rsidR="002E2CA8" w:rsidP="002E2CA8" w:rsidRDefault="002E2CA8" w14:paraId="6923D43A" w14:textId="17C474D1">
      <w:pPr>
        <w:tabs>
          <w:tab w:val="left" w:pos="426"/>
        </w:tabs>
        <w:spacing w:after="0"/>
      </w:pPr>
      <w:r w:rsidRPr="500DD19D">
        <w:rPr>
          <w:rFonts w:ascii="Verdana" w:hAnsi="Verdana" w:eastAsia="Verdana" w:cs="Verdana"/>
        </w:rPr>
        <w:t xml:space="preserve"> </w:t>
      </w:r>
    </w:p>
    <w:p w:rsidRPr="005566FA" w:rsidR="002E2CA8" w:rsidP="002E2CA8" w:rsidRDefault="002E2CA8" w14:paraId="1E9194E8" w14:textId="28117D4E">
      <w:pPr>
        <w:spacing w:after="0"/>
      </w:pPr>
      <w:r w:rsidRPr="500DD19D">
        <w:rPr>
          <w:rFonts w:ascii="Verdana" w:hAnsi="Verdana" w:eastAsia="Verdana" w:cs="Verdana"/>
        </w:rPr>
        <w:t>Organisationsnummer</w:t>
      </w:r>
      <w:r w:rsidRPr="005566FA">
        <w:tab/>
      </w:r>
      <w:proofErr w:type="gramStart"/>
      <w:r w:rsidRPr="500DD19D">
        <w:rPr>
          <w:rFonts w:ascii="Verdana" w:hAnsi="Verdana" w:eastAsia="Verdana" w:cs="Verdana"/>
        </w:rPr>
        <w:t>232100-0131</w:t>
      </w:r>
      <w:proofErr w:type="gramEnd"/>
    </w:p>
    <w:p w:rsidRPr="005566FA" w:rsidR="002E2CA8" w:rsidP="002E2CA8" w:rsidRDefault="002E2CA8" w14:paraId="520A47F8" w14:textId="084F2937">
      <w:pPr>
        <w:spacing w:after="0"/>
      </w:pPr>
      <w:r w:rsidRPr="500DD19D">
        <w:rPr>
          <w:rFonts w:ascii="Verdana" w:hAnsi="Verdana" w:eastAsia="Verdana" w:cs="Verdana"/>
        </w:rPr>
        <w:t>VAT-nummer</w:t>
      </w:r>
      <w:r w:rsidRPr="005566FA">
        <w:tab/>
      </w:r>
      <w:r w:rsidRPr="500DD19D">
        <w:rPr>
          <w:rFonts w:ascii="Verdana" w:hAnsi="Verdana" w:eastAsia="Verdana" w:cs="Verdana"/>
        </w:rPr>
        <w:t>SE232100013101</w:t>
      </w:r>
    </w:p>
    <w:p w:rsidR="002E2CA8" w:rsidP="002E2CA8" w:rsidRDefault="002E2CA8" w14:paraId="6F77DE11" w14:textId="3C720B20">
      <w:pPr>
        <w:tabs>
          <w:tab w:val="left" w:pos="426"/>
        </w:tabs>
        <w:spacing w:after="0"/>
      </w:pPr>
      <w:r w:rsidRPr="500DD19D">
        <w:rPr>
          <w:rFonts w:ascii="Verdana" w:hAnsi="Verdana" w:eastAsia="Verdana" w:cs="Verdana"/>
        </w:rPr>
        <w:t>GLN</w:t>
      </w:r>
      <w:r>
        <w:tab/>
      </w:r>
      <w:r>
        <w:tab/>
      </w:r>
      <w:r>
        <w:tab/>
      </w:r>
      <w:proofErr w:type="gramStart"/>
      <w:r w:rsidRPr="500DD19D">
        <w:rPr>
          <w:rFonts w:ascii="Verdana" w:hAnsi="Verdana" w:eastAsia="Verdana" w:cs="Verdana"/>
        </w:rPr>
        <w:t>7350003379294</w:t>
      </w:r>
      <w:proofErr w:type="gramEnd"/>
    </w:p>
    <w:p w:rsidR="002E2CA8" w:rsidP="002E2CA8" w:rsidRDefault="002E2CA8" w14:paraId="648F1E5F" w14:textId="77777777">
      <w:pPr>
        <w:tabs>
          <w:tab w:val="left" w:pos="426"/>
        </w:tabs>
        <w:spacing w:after="0"/>
      </w:pPr>
      <w:r w:rsidRPr="500DD19D">
        <w:rPr>
          <w:rFonts w:ascii="Verdana" w:hAnsi="Verdana" w:eastAsia="Verdana" w:cs="Verdana"/>
        </w:rPr>
        <w:t>Peppol-id</w:t>
      </w:r>
      <w:r w:rsidRPr="005566FA">
        <w:tab/>
      </w:r>
      <w:r w:rsidRPr="005566FA">
        <w:tab/>
      </w:r>
      <w:r w:rsidRPr="005566FA">
        <w:rPr>
          <w:spacing w:val="-2"/>
        </w:rPr>
        <w:t>0088:</w:t>
      </w:r>
      <w:proofErr w:type="gramStart"/>
      <w:r w:rsidRPr="005566FA">
        <w:rPr>
          <w:spacing w:val="-2"/>
        </w:rPr>
        <w:t>7350003379294</w:t>
      </w:r>
      <w:proofErr w:type="gramEnd"/>
    </w:p>
    <w:p w:rsidR="002E2CA8" w:rsidP="002E2CA8" w:rsidRDefault="002E2CA8" w14:paraId="618D0770" w14:textId="20E0C120">
      <w:pPr>
        <w:tabs>
          <w:tab w:val="left" w:pos="426"/>
        </w:tabs>
        <w:spacing w:after="0"/>
      </w:pPr>
      <w:r w:rsidRPr="500DD19D">
        <w:rPr>
          <w:rFonts w:ascii="Verdana" w:hAnsi="Verdana" w:eastAsia="Verdana" w:cs="Verdana"/>
        </w:rPr>
        <w:t xml:space="preserve"> </w:t>
      </w:r>
    </w:p>
    <w:p w:rsidRPr="00957E5B" w:rsidR="002E2CA8" w:rsidP="002E2CA8" w:rsidRDefault="002E2CA8" w14:paraId="7A634739" w14:textId="3A69E93C">
      <w:pPr>
        <w:tabs>
          <w:tab w:val="left" w:pos="426"/>
        </w:tabs>
        <w:spacing w:after="0"/>
        <w:rPr>
          <w:b/>
          <w:bCs/>
        </w:rPr>
      </w:pPr>
      <w:r w:rsidRPr="500DD19D">
        <w:rPr>
          <w:rFonts w:ascii="Verdana" w:hAnsi="Verdana" w:eastAsia="Verdana" w:cs="Verdana"/>
          <w:b/>
        </w:rPr>
        <w:t>Fakturauppgifter</w:t>
      </w:r>
    </w:p>
    <w:p w:rsidRPr="005566FA" w:rsidR="002E2CA8" w:rsidP="002E2CA8" w:rsidRDefault="002E2CA8" w14:paraId="4DB0595B" w14:textId="77777777">
      <w:pPr>
        <w:tabs>
          <w:tab w:val="left" w:pos="426"/>
        </w:tabs>
        <w:spacing w:after="0"/>
      </w:pPr>
      <w:r w:rsidRPr="500DD19D">
        <w:rPr>
          <w:rFonts w:ascii="Verdana" w:hAnsi="Verdana" w:eastAsia="Verdana" w:cs="Verdana"/>
        </w:rPr>
        <w:t>Beställar</w:t>
      </w:r>
      <w:r>
        <w:rPr>
          <w:spacing w:val="-2"/>
        </w:rPr>
        <w:t>-</w:t>
      </w:r>
      <w:r w:rsidRPr="005566FA">
        <w:rPr>
          <w:spacing w:val="-2"/>
        </w:rPr>
        <w:t>ID</w:t>
      </w:r>
      <w:r w:rsidRPr="005566FA">
        <w:rPr>
          <w:spacing w:val="-2"/>
        </w:rPr>
        <w:tab/>
      </w:r>
      <w:r w:rsidRPr="005566FA">
        <w:rPr>
          <w:spacing w:val="-2"/>
        </w:rPr>
        <w:tab/>
      </w:r>
      <w:r w:rsidRPr="005566FA">
        <w:rPr>
          <w:spacing w:val="-2"/>
        </w:rPr>
        <w:t>3611140</w:t>
      </w:r>
    </w:p>
    <w:p w:rsidRPr="005566FA" w:rsidR="002E2CA8" w:rsidP="002E2CA8" w:rsidRDefault="002E2CA8" w14:paraId="0160D772" w14:textId="77777777">
      <w:pPr>
        <w:tabs>
          <w:tab w:val="left" w:pos="426"/>
        </w:tabs>
        <w:spacing w:after="0"/>
      </w:pPr>
      <w:r w:rsidRPr="500DD19D">
        <w:rPr>
          <w:rFonts w:ascii="Verdana" w:hAnsi="Verdana" w:eastAsia="Verdana" w:cs="Verdana"/>
        </w:rPr>
        <w:t>Ansvarsnummer</w:t>
      </w:r>
      <w:r w:rsidRPr="005566FA">
        <w:rPr>
          <w:spacing w:val="-2"/>
        </w:rPr>
        <w:tab/>
      </w:r>
      <w:r w:rsidRPr="005566FA">
        <w:rPr>
          <w:spacing w:val="-2"/>
        </w:rPr>
        <w:t>36111</w:t>
      </w:r>
    </w:p>
    <w:p w:rsidR="002E2CA8" w:rsidP="002E2CA8" w:rsidRDefault="002E2CA8" w14:paraId="7B35ECA7" w14:textId="77777777">
      <w:pPr>
        <w:tabs>
          <w:tab w:val="left" w:pos="426"/>
        </w:tabs>
        <w:spacing w:after="0"/>
      </w:pPr>
      <w:r w:rsidRPr="500DD19D">
        <w:rPr>
          <w:rFonts w:ascii="Verdana" w:hAnsi="Verdana" w:eastAsia="Verdana" w:cs="Verdana"/>
        </w:rPr>
        <w:t>I-kundnummer</w:t>
      </w:r>
      <w:r w:rsidRPr="005566FA">
        <w:rPr>
          <w:spacing w:val="-2"/>
        </w:rPr>
        <w:tab/>
      </w:r>
      <w:r w:rsidRPr="005566FA">
        <w:rPr>
          <w:spacing w:val="-2"/>
        </w:rPr>
        <w:t>I70201</w:t>
      </w:r>
    </w:p>
    <w:p w:rsidR="00A36DD6" w:rsidP="002E2CA8" w:rsidRDefault="00A36DD6" w14:paraId="1C5F417B" w14:textId="6A19651E">
      <w:pPr>
        <w:tabs>
          <w:tab w:val="left" w:pos="426"/>
        </w:tabs>
        <w:spacing w:after="0"/>
      </w:pPr>
    </w:p>
    <w:p w:rsidR="00A36DD6" w:rsidP="002E2CA8" w:rsidRDefault="00A36DD6" w14:paraId="2D5D97C2" w14:textId="28EDDF48">
      <w:pPr>
        <w:tabs>
          <w:tab w:val="left" w:pos="426"/>
        </w:tabs>
        <w:spacing w:after="0"/>
      </w:pPr>
    </w:p>
    <w:p w:rsidRPr="00A36DD6" w:rsidR="002E2CA8" w:rsidP="00A36DD6" w:rsidRDefault="002E2CA8" w14:paraId="4714AD4C" w14:textId="49AC10AC">
      <w:pPr>
        <w:tabs>
          <w:tab w:val="left" w:pos="426"/>
        </w:tabs>
        <w:spacing w:after="0"/>
        <w:rPr>
          <w:rFonts w:ascii="Verdana" w:hAnsi="Verdana" w:eastAsia="Verdana" w:cs="Verdana"/>
        </w:rPr>
      </w:pPr>
    </w:p>
    <w:p w:rsidR="00B65EF1" w:rsidP="00473523" w:rsidRDefault="00D91F62" w14:paraId="5742D868" w14:textId="6CE65950">
      <w:pPr>
        <w:pStyle w:val="Rubrik3"/>
      </w:pPr>
      <w:r w:rsidRPr="500DD19D">
        <w:rPr>
          <w:rFonts w:ascii="Verdana" w:hAnsi="Verdana" w:eastAsia="Verdana" w:cs="Verdana"/>
          <w:b/>
          <w:szCs w:val="28"/>
        </w:rPr>
        <w:t>Kontaktuppgifter</w:t>
      </w:r>
    </w:p>
    <w:p w:rsidRPr="00C41C65" w:rsidR="00D91F62" w:rsidP="500DD19D" w:rsidRDefault="4453A27E" w14:paraId="4099176B" w14:textId="315AC859">
      <w:pPr>
        <w:spacing w:before="120" w:after="120" w:line="276" w:lineRule="auto"/>
      </w:pPr>
      <w:r w:rsidRPr="500DD19D">
        <w:rPr>
          <w:rFonts w:ascii="Verdana" w:hAnsi="Verdana" w:eastAsia="Verdana" w:cs="Verdana"/>
          <w:b/>
          <w:sz w:val="22"/>
          <w:szCs w:val="22"/>
        </w:rPr>
        <w:t>Kunskapsstyr</w:t>
      </w:r>
      <w:r w:rsidRPr="500DD19D" w:rsidR="6AEE8316">
        <w:rPr>
          <w:rFonts w:ascii="Verdana" w:hAnsi="Verdana" w:eastAsia="Verdana" w:cs="Verdana"/>
          <w:b/>
          <w:sz w:val="22"/>
          <w:szCs w:val="22"/>
        </w:rPr>
        <w:t>n</w:t>
      </w:r>
      <w:r w:rsidRPr="500DD19D">
        <w:rPr>
          <w:rFonts w:ascii="Verdana" w:hAnsi="Verdana" w:eastAsia="Verdana" w:cs="Verdana"/>
          <w:b/>
          <w:sz w:val="22"/>
          <w:szCs w:val="22"/>
        </w:rPr>
        <w:t>ingens administration</w:t>
      </w:r>
      <w:r w:rsidRPr="500DD19D" w:rsidR="00473523">
        <w:rPr>
          <w:rFonts w:ascii="Verdana" w:hAnsi="Verdana" w:eastAsia="Verdana" w:cs="Verdana"/>
          <w:b/>
          <w:sz w:val="22"/>
          <w:szCs w:val="22"/>
        </w:rPr>
        <w:t>:</w:t>
      </w:r>
      <w:r w:rsidR="00D91F62">
        <w:br/>
      </w:r>
      <w:r w:rsidRPr="500DD19D" w:rsidR="0BEB1780">
        <w:rPr>
          <w:rFonts w:ascii="Verdana" w:hAnsi="Verdana" w:eastAsia="Verdana" w:cs="Verdana"/>
        </w:rPr>
        <w:t xml:space="preserve"> </w:t>
      </w:r>
      <w:r w:rsidRPr="500DD19D" w:rsidR="00D91F62">
        <w:rPr>
          <w:rFonts w:ascii="Verdana" w:hAnsi="Verdana" w:eastAsia="Verdana" w:cs="Verdana"/>
          <w:lang w:val="en-US"/>
        </w:rPr>
        <w:t xml:space="preserve">E-post: </w:t>
      </w:r>
      <w:hyperlink r:id="rId18">
        <w:r w:rsidRPr="005566FA" w:rsidR="00D91F62">
          <w:rPr>
            <w:rStyle w:val="Hyperlnk"/>
            <w:lang w:val="en-US"/>
          </w:rPr>
          <w:t>koncernkontoret.kunskapsstyrning@vgregion.se</w:t>
        </w:r>
      </w:hyperlink>
      <w:r w:rsidRPr="005566FA" w:rsidR="00B65EF1">
        <w:rPr>
          <w:lang w:val="en-US"/>
        </w:rPr>
        <w:t xml:space="preserve"> </w:t>
      </w:r>
    </w:p>
    <w:p w:rsidR="00396D36" w:rsidP="00286939" w:rsidRDefault="00396D36" w14:paraId="28E60E6C" w14:textId="4D3BE2C8">
      <w:pPr>
        <w:spacing w:before="120" w:after="120" w:line="276" w:lineRule="auto"/>
      </w:pPr>
      <w:r w:rsidRPr="6ED470DE" w:rsidR="728A2FE0">
        <w:rPr>
          <w:rFonts w:ascii="Verdana" w:hAnsi="Verdana" w:eastAsia="Verdana" w:cs="Verdana"/>
        </w:rPr>
        <w:t xml:space="preserve">Webb: </w:t>
      </w:r>
      <w:hyperlink r:id="R89106ee779984c8f">
        <w:r w:rsidRPr="6ED470DE" w:rsidR="728A2FE0">
          <w:rPr>
            <w:rStyle w:val="Hyperlnk"/>
            <w:rFonts w:ascii="Verdana" w:hAnsi="Verdana" w:eastAsia="Verdana" w:cs="Verdana"/>
            <w:color w:val="1A9FB3" w:themeColor="accent4" w:themeTint="FF" w:themeShade="FF"/>
          </w:rPr>
          <w:t>www.vgregion.se/kunskapsstyrning</w:t>
        </w:r>
      </w:hyperlink>
    </w:p>
    <w:sectPr w:rsidR="00396D36" w:rsidSect="007601A2">
      <w:headerReference w:type="default" r:id="rId20"/>
      <w:footerReference w:type="default" r:id="rId21"/>
      <w:headerReference w:type="first" r:id="rId22"/>
      <w:footerReference w:type="first" r:id="rId23"/>
      <w:pgSz w:w="11906" w:h="16838" w:orient="portrait"/>
      <w:pgMar w:top="1417" w:right="849" w:bottom="1417" w:left="1417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C352B" w:rsidP="00ED6C6F" w:rsidRDefault="00EC352B" w14:paraId="73B52ACF" w14:textId="77777777">
      <w:pPr>
        <w:spacing w:after="0" w:line="240" w:lineRule="auto"/>
      </w:pPr>
      <w:r>
        <w:separator/>
      </w:r>
    </w:p>
  </w:endnote>
  <w:endnote w:type="continuationSeparator" w:id="0">
    <w:p w:rsidR="00EC352B" w:rsidP="00ED6C6F" w:rsidRDefault="00EC352B" w14:paraId="70F5B94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3AD679D7" w:rsidP="3AD679D7" w:rsidRDefault="3AD679D7" w14:paraId="6198D9DE" w14:textId="601C82B8">
    <w:pPr>
      <w:pStyle w:val="Sidfot"/>
      <w:rPr>
        <w:sz w:val="20"/>
        <w:szCs w:val="20"/>
      </w:rPr>
    </w:pPr>
    <w:r w:rsidRPr="3AD679D7" w:rsidR="3AD679D7">
      <w:rPr>
        <w:sz w:val="20"/>
        <w:szCs w:val="20"/>
      </w:rPr>
      <w:t xml:space="preserve">Koncernkontoret, </w:t>
    </w:r>
    <w:r w:rsidRPr="3AD679D7" w:rsidR="3AD679D7">
      <w:rPr>
        <w:sz w:val="20"/>
        <w:szCs w:val="20"/>
      </w:rPr>
      <w:t xml:space="preserve">uppdaterad </w:t>
    </w:r>
    <w:r w:rsidRPr="3AD679D7" w:rsidR="3AD679D7">
      <w:rPr>
        <w:sz w:val="20"/>
        <w:szCs w:val="20"/>
      </w:rPr>
      <w:t>2026-0</w:t>
    </w:r>
    <w:r w:rsidRPr="3AD679D7" w:rsidR="3AD679D7">
      <w:rPr>
        <w:sz w:val="20"/>
        <w:szCs w:val="20"/>
      </w:rPr>
      <w:t>3-09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139A1" w:rsidR="00DF7D90" w:rsidP="6FB06E26" w:rsidRDefault="5A782EA1" w14:paraId="079E40B0" w14:textId="6E252748">
    <w:pPr>
      <w:pStyle w:val="Sidfot"/>
      <w:rPr>
        <w:sz w:val="20"/>
        <w:szCs w:val="20"/>
      </w:rPr>
    </w:pPr>
    <w:r w:rsidRPr="6FB06E26" w:rsidR="6FB06E26">
      <w:rPr>
        <w:sz w:val="20"/>
        <w:szCs w:val="20"/>
      </w:rPr>
      <w:t xml:space="preserve">Koncernkontoret, uppdaterad </w:t>
    </w:r>
    <w:r w:rsidRPr="6FB06E26" w:rsidR="6FB06E26">
      <w:rPr>
        <w:sz w:val="20"/>
        <w:szCs w:val="20"/>
      </w:rPr>
      <w:t>202</w:t>
    </w:r>
    <w:r w:rsidRPr="6FB06E26" w:rsidR="6FB06E26">
      <w:rPr>
        <w:sz w:val="20"/>
        <w:szCs w:val="20"/>
      </w:rPr>
      <w:t>6-03-09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C352B" w:rsidP="00ED6C6F" w:rsidRDefault="00EC352B" w14:paraId="66B0D9DE" w14:textId="77777777">
      <w:pPr>
        <w:spacing w:after="0" w:line="240" w:lineRule="auto"/>
      </w:pPr>
      <w:r>
        <w:separator/>
      </w:r>
    </w:p>
  </w:footnote>
  <w:footnote w:type="continuationSeparator" w:id="0">
    <w:p w:rsidR="00EC352B" w:rsidP="00ED6C6F" w:rsidRDefault="00EC352B" w14:paraId="7023BD60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F25BAC" w:rsidR="009E3DC3" w:rsidP="00F25BAC" w:rsidRDefault="009E3DC3" w14:paraId="1863B0AB" w14:textId="1F92A969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442356" w:rsidP="00DF7D90" w:rsidRDefault="00442356" w14:paraId="3D89C9FD" w14:textId="7C4854B1">
    <w:pPr>
      <w:pStyle w:val="Sidhuvud"/>
      <w:ind w:left="0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7DE60D7F" wp14:editId="0929A977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3403603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30897"/>
    <w:multiLevelType w:val="hybridMultilevel"/>
    <w:tmpl w:val="C05637FA"/>
    <w:lvl w:ilvl="0" w:tplc="BC7A1A86">
      <w:start w:val="1"/>
      <w:numFmt w:val="decimal"/>
      <w:lvlText w:val="%1."/>
      <w:lvlJc w:val="left"/>
      <w:pPr>
        <w:ind w:left="720" w:hanging="360"/>
      </w:pPr>
    </w:lvl>
    <w:lvl w:ilvl="1" w:tplc="F3CC7854">
      <w:start w:val="1"/>
      <w:numFmt w:val="lowerLetter"/>
      <w:lvlText w:val="%2."/>
      <w:lvlJc w:val="left"/>
      <w:pPr>
        <w:ind w:left="1440" w:hanging="360"/>
      </w:pPr>
    </w:lvl>
    <w:lvl w:ilvl="2" w:tplc="8DFA2290">
      <w:start w:val="1"/>
      <w:numFmt w:val="lowerRoman"/>
      <w:lvlText w:val="%3."/>
      <w:lvlJc w:val="right"/>
      <w:pPr>
        <w:ind w:left="2160" w:hanging="180"/>
      </w:pPr>
    </w:lvl>
    <w:lvl w:ilvl="3" w:tplc="3DB00B44">
      <w:start w:val="1"/>
      <w:numFmt w:val="decimal"/>
      <w:lvlText w:val="%4."/>
      <w:lvlJc w:val="left"/>
      <w:pPr>
        <w:ind w:left="2880" w:hanging="360"/>
      </w:pPr>
    </w:lvl>
    <w:lvl w:ilvl="4" w:tplc="903E1D1A">
      <w:start w:val="1"/>
      <w:numFmt w:val="lowerLetter"/>
      <w:lvlText w:val="%5."/>
      <w:lvlJc w:val="left"/>
      <w:pPr>
        <w:ind w:left="3600" w:hanging="360"/>
      </w:pPr>
    </w:lvl>
    <w:lvl w:ilvl="5" w:tplc="BA7A5B52">
      <w:start w:val="1"/>
      <w:numFmt w:val="lowerRoman"/>
      <w:lvlText w:val="%6."/>
      <w:lvlJc w:val="right"/>
      <w:pPr>
        <w:ind w:left="4320" w:hanging="180"/>
      </w:pPr>
    </w:lvl>
    <w:lvl w:ilvl="6" w:tplc="CCF453DC">
      <w:start w:val="1"/>
      <w:numFmt w:val="decimal"/>
      <w:lvlText w:val="%7."/>
      <w:lvlJc w:val="left"/>
      <w:pPr>
        <w:ind w:left="5040" w:hanging="360"/>
      </w:pPr>
    </w:lvl>
    <w:lvl w:ilvl="7" w:tplc="B5CA7F98">
      <w:start w:val="1"/>
      <w:numFmt w:val="lowerLetter"/>
      <w:lvlText w:val="%8."/>
      <w:lvlJc w:val="left"/>
      <w:pPr>
        <w:ind w:left="5760" w:hanging="360"/>
      </w:pPr>
    </w:lvl>
    <w:lvl w:ilvl="8" w:tplc="7A78DCB0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0CDB65C7"/>
    <w:multiLevelType w:val="hybridMultilevel"/>
    <w:tmpl w:val="BA98D43E"/>
    <w:lvl w:ilvl="0" w:tplc="DE842928">
      <w:numFmt w:val="bullet"/>
      <w:lvlText w:val=""/>
      <w:lvlJc w:val="left"/>
      <w:pPr>
        <w:ind w:left="1609" w:hanging="266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99"/>
        <w:sz w:val="20"/>
        <w:szCs w:val="20"/>
        <w:lang w:val="sv-SE" w:eastAsia="en-US" w:bidi="ar-SA"/>
      </w:rPr>
    </w:lvl>
    <w:lvl w:ilvl="1" w:tplc="31EA59EA">
      <w:numFmt w:val="bullet"/>
      <w:lvlText w:val="•"/>
      <w:lvlJc w:val="left"/>
      <w:pPr>
        <w:ind w:left="2482" w:hanging="266"/>
      </w:pPr>
      <w:rPr>
        <w:rFonts w:hint="default"/>
        <w:lang w:val="sv-SE" w:eastAsia="en-US" w:bidi="ar-SA"/>
      </w:rPr>
    </w:lvl>
    <w:lvl w:ilvl="2" w:tplc="F44209C6">
      <w:numFmt w:val="bullet"/>
      <w:lvlText w:val="•"/>
      <w:lvlJc w:val="left"/>
      <w:pPr>
        <w:ind w:left="3365" w:hanging="266"/>
      </w:pPr>
      <w:rPr>
        <w:rFonts w:hint="default"/>
        <w:lang w:val="sv-SE" w:eastAsia="en-US" w:bidi="ar-SA"/>
      </w:rPr>
    </w:lvl>
    <w:lvl w:ilvl="3" w:tplc="60F05B46">
      <w:numFmt w:val="bullet"/>
      <w:lvlText w:val="•"/>
      <w:lvlJc w:val="left"/>
      <w:pPr>
        <w:ind w:left="4247" w:hanging="266"/>
      </w:pPr>
      <w:rPr>
        <w:rFonts w:hint="default"/>
        <w:lang w:val="sv-SE" w:eastAsia="en-US" w:bidi="ar-SA"/>
      </w:rPr>
    </w:lvl>
    <w:lvl w:ilvl="4" w:tplc="FE767806">
      <w:numFmt w:val="bullet"/>
      <w:lvlText w:val="•"/>
      <w:lvlJc w:val="left"/>
      <w:pPr>
        <w:ind w:left="5130" w:hanging="266"/>
      </w:pPr>
      <w:rPr>
        <w:rFonts w:hint="default"/>
        <w:lang w:val="sv-SE" w:eastAsia="en-US" w:bidi="ar-SA"/>
      </w:rPr>
    </w:lvl>
    <w:lvl w:ilvl="5" w:tplc="DC1E1BBC">
      <w:numFmt w:val="bullet"/>
      <w:lvlText w:val="•"/>
      <w:lvlJc w:val="left"/>
      <w:pPr>
        <w:ind w:left="6013" w:hanging="266"/>
      </w:pPr>
      <w:rPr>
        <w:rFonts w:hint="default"/>
        <w:lang w:val="sv-SE" w:eastAsia="en-US" w:bidi="ar-SA"/>
      </w:rPr>
    </w:lvl>
    <w:lvl w:ilvl="6" w:tplc="57E42138">
      <w:numFmt w:val="bullet"/>
      <w:lvlText w:val="•"/>
      <w:lvlJc w:val="left"/>
      <w:pPr>
        <w:ind w:left="6895" w:hanging="266"/>
      </w:pPr>
      <w:rPr>
        <w:rFonts w:hint="default"/>
        <w:lang w:val="sv-SE" w:eastAsia="en-US" w:bidi="ar-SA"/>
      </w:rPr>
    </w:lvl>
    <w:lvl w:ilvl="7" w:tplc="D46E37BC">
      <w:numFmt w:val="bullet"/>
      <w:lvlText w:val="•"/>
      <w:lvlJc w:val="left"/>
      <w:pPr>
        <w:ind w:left="7778" w:hanging="266"/>
      </w:pPr>
      <w:rPr>
        <w:rFonts w:hint="default"/>
        <w:lang w:val="sv-SE" w:eastAsia="en-US" w:bidi="ar-SA"/>
      </w:rPr>
    </w:lvl>
    <w:lvl w:ilvl="8" w:tplc="766EF7F6">
      <w:numFmt w:val="bullet"/>
      <w:lvlText w:val="•"/>
      <w:lvlJc w:val="left"/>
      <w:pPr>
        <w:ind w:left="8661" w:hanging="266"/>
      </w:pPr>
      <w:rPr>
        <w:rFonts w:hint="default"/>
        <w:lang w:val="sv-SE" w:eastAsia="en-US" w:bidi="ar-SA"/>
      </w:rPr>
    </w:lvl>
  </w:abstractNum>
  <w:abstractNum w:abstractNumId="14" w15:restartNumberingAfterBreak="0">
    <w:nsid w:val="13EE371D"/>
    <w:multiLevelType w:val="hybridMultilevel"/>
    <w:tmpl w:val="24009A20"/>
    <w:lvl w:ilvl="0" w:tplc="6220DF90">
      <w:numFmt w:val="bullet"/>
      <w:lvlText w:val="-"/>
      <w:lvlJc w:val="left"/>
      <w:pPr>
        <w:ind w:left="846" w:hanging="368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100"/>
        <w:sz w:val="22"/>
        <w:szCs w:val="22"/>
        <w:lang w:val="sv-SE" w:eastAsia="en-US" w:bidi="ar-SA"/>
      </w:rPr>
    </w:lvl>
    <w:lvl w:ilvl="1" w:tplc="30EAD842">
      <w:numFmt w:val="bullet"/>
      <w:lvlText w:val="•"/>
      <w:lvlJc w:val="left"/>
      <w:pPr>
        <w:ind w:left="1727" w:hanging="368"/>
      </w:pPr>
      <w:rPr>
        <w:rFonts w:hint="default"/>
        <w:lang w:val="sv-SE" w:eastAsia="en-US" w:bidi="ar-SA"/>
      </w:rPr>
    </w:lvl>
    <w:lvl w:ilvl="2" w:tplc="0C22F4C8">
      <w:numFmt w:val="bullet"/>
      <w:lvlText w:val="•"/>
      <w:lvlJc w:val="left"/>
      <w:pPr>
        <w:ind w:left="2615" w:hanging="368"/>
      </w:pPr>
      <w:rPr>
        <w:rFonts w:hint="default"/>
        <w:lang w:val="sv-SE" w:eastAsia="en-US" w:bidi="ar-SA"/>
      </w:rPr>
    </w:lvl>
    <w:lvl w:ilvl="3" w:tplc="60066134">
      <w:numFmt w:val="bullet"/>
      <w:lvlText w:val="•"/>
      <w:lvlJc w:val="left"/>
      <w:pPr>
        <w:ind w:left="3503" w:hanging="368"/>
      </w:pPr>
      <w:rPr>
        <w:rFonts w:hint="default"/>
        <w:lang w:val="sv-SE" w:eastAsia="en-US" w:bidi="ar-SA"/>
      </w:rPr>
    </w:lvl>
    <w:lvl w:ilvl="4" w:tplc="65F268E4">
      <w:numFmt w:val="bullet"/>
      <w:lvlText w:val="•"/>
      <w:lvlJc w:val="left"/>
      <w:pPr>
        <w:ind w:left="4391" w:hanging="368"/>
      </w:pPr>
      <w:rPr>
        <w:rFonts w:hint="default"/>
        <w:lang w:val="sv-SE" w:eastAsia="en-US" w:bidi="ar-SA"/>
      </w:rPr>
    </w:lvl>
    <w:lvl w:ilvl="5" w:tplc="5768AE90">
      <w:numFmt w:val="bullet"/>
      <w:lvlText w:val="•"/>
      <w:lvlJc w:val="left"/>
      <w:pPr>
        <w:ind w:left="5279" w:hanging="368"/>
      </w:pPr>
      <w:rPr>
        <w:rFonts w:hint="default"/>
        <w:lang w:val="sv-SE" w:eastAsia="en-US" w:bidi="ar-SA"/>
      </w:rPr>
    </w:lvl>
    <w:lvl w:ilvl="6" w:tplc="47B2FAA6">
      <w:numFmt w:val="bullet"/>
      <w:lvlText w:val="•"/>
      <w:lvlJc w:val="left"/>
      <w:pPr>
        <w:ind w:left="6167" w:hanging="368"/>
      </w:pPr>
      <w:rPr>
        <w:rFonts w:hint="default"/>
        <w:lang w:val="sv-SE" w:eastAsia="en-US" w:bidi="ar-SA"/>
      </w:rPr>
    </w:lvl>
    <w:lvl w:ilvl="7" w:tplc="5D8C569C">
      <w:numFmt w:val="bullet"/>
      <w:lvlText w:val="•"/>
      <w:lvlJc w:val="left"/>
      <w:pPr>
        <w:ind w:left="7055" w:hanging="368"/>
      </w:pPr>
      <w:rPr>
        <w:rFonts w:hint="default"/>
        <w:lang w:val="sv-SE" w:eastAsia="en-US" w:bidi="ar-SA"/>
      </w:rPr>
    </w:lvl>
    <w:lvl w:ilvl="8" w:tplc="3ACCEC90">
      <w:numFmt w:val="bullet"/>
      <w:lvlText w:val="•"/>
      <w:lvlJc w:val="left"/>
      <w:pPr>
        <w:ind w:left="7943" w:hanging="368"/>
      </w:pPr>
      <w:rPr>
        <w:rFonts w:hint="default"/>
        <w:lang w:val="sv-SE" w:eastAsia="en-US" w:bidi="ar-SA"/>
      </w:rPr>
    </w:lvl>
  </w:abstractNum>
  <w:abstractNum w:abstractNumId="15" w15:restartNumberingAfterBreak="0">
    <w:nsid w:val="19D537F8"/>
    <w:multiLevelType w:val="hybridMultilevel"/>
    <w:tmpl w:val="2F5406D0"/>
    <w:lvl w:ilvl="0" w:tplc="041D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41E4FC8"/>
    <w:multiLevelType w:val="hybridMultilevel"/>
    <w:tmpl w:val="71AE95FE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 w15:restartNumberingAfterBreak="0">
    <w:nsid w:val="29DB7418"/>
    <w:multiLevelType w:val="hybridMultilevel"/>
    <w:tmpl w:val="B0506614"/>
    <w:lvl w:ilvl="0" w:tplc="041D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2E57073A"/>
    <w:multiLevelType w:val="hybridMultilevel"/>
    <w:tmpl w:val="E8500492"/>
    <w:lvl w:ilvl="0" w:tplc="041D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1" w15:restartNumberingAfterBreak="0">
    <w:nsid w:val="3A358C1D"/>
    <w:multiLevelType w:val="hybridMultilevel"/>
    <w:tmpl w:val="CD92FCEC"/>
    <w:lvl w:ilvl="0" w:tplc="86C24644">
      <w:start w:val="1"/>
      <w:numFmt w:val="decimal"/>
      <w:lvlText w:val="%1."/>
      <w:lvlJc w:val="left"/>
      <w:pPr>
        <w:ind w:left="720" w:hanging="360"/>
      </w:pPr>
    </w:lvl>
    <w:lvl w:ilvl="1" w:tplc="093EDB2E">
      <w:start w:val="1"/>
      <w:numFmt w:val="lowerLetter"/>
      <w:lvlText w:val="%2."/>
      <w:lvlJc w:val="left"/>
      <w:pPr>
        <w:ind w:left="1440" w:hanging="360"/>
      </w:pPr>
    </w:lvl>
    <w:lvl w:ilvl="2" w:tplc="ECBA5E8E">
      <w:start w:val="1"/>
      <w:numFmt w:val="lowerRoman"/>
      <w:lvlText w:val="%3."/>
      <w:lvlJc w:val="right"/>
      <w:pPr>
        <w:ind w:left="2160" w:hanging="180"/>
      </w:pPr>
    </w:lvl>
    <w:lvl w:ilvl="3" w:tplc="D6FC0AEE">
      <w:start w:val="1"/>
      <w:numFmt w:val="decimal"/>
      <w:lvlText w:val="%4."/>
      <w:lvlJc w:val="left"/>
      <w:pPr>
        <w:ind w:left="2880" w:hanging="360"/>
      </w:pPr>
    </w:lvl>
    <w:lvl w:ilvl="4" w:tplc="C414E84A">
      <w:start w:val="1"/>
      <w:numFmt w:val="lowerLetter"/>
      <w:lvlText w:val="%5."/>
      <w:lvlJc w:val="left"/>
      <w:pPr>
        <w:ind w:left="3600" w:hanging="360"/>
      </w:pPr>
    </w:lvl>
    <w:lvl w:ilvl="5" w:tplc="E65E44AA">
      <w:start w:val="1"/>
      <w:numFmt w:val="lowerRoman"/>
      <w:lvlText w:val="%6."/>
      <w:lvlJc w:val="right"/>
      <w:pPr>
        <w:ind w:left="4320" w:hanging="180"/>
      </w:pPr>
    </w:lvl>
    <w:lvl w:ilvl="6" w:tplc="9F6454B0">
      <w:start w:val="1"/>
      <w:numFmt w:val="decimal"/>
      <w:lvlText w:val="%7."/>
      <w:lvlJc w:val="left"/>
      <w:pPr>
        <w:ind w:left="5040" w:hanging="360"/>
      </w:pPr>
    </w:lvl>
    <w:lvl w:ilvl="7" w:tplc="4ACE1040">
      <w:start w:val="1"/>
      <w:numFmt w:val="lowerLetter"/>
      <w:lvlText w:val="%8."/>
      <w:lvlJc w:val="left"/>
      <w:pPr>
        <w:ind w:left="5760" w:hanging="360"/>
      </w:pPr>
    </w:lvl>
    <w:lvl w:ilvl="8" w:tplc="BA8C2B00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845366"/>
    <w:multiLevelType w:val="hybridMultilevel"/>
    <w:tmpl w:val="48F0715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48F6966"/>
    <w:multiLevelType w:val="hybridMultilevel"/>
    <w:tmpl w:val="6294557C"/>
    <w:lvl w:ilvl="0" w:tplc="F5404F4C">
      <w:numFmt w:val="bullet"/>
      <w:lvlText w:val=""/>
      <w:lvlJc w:val="left"/>
      <w:pPr>
        <w:ind w:left="838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2"/>
        <w:szCs w:val="22"/>
        <w:lang w:val="sv-SE" w:eastAsia="en-US" w:bidi="ar-SA"/>
      </w:rPr>
    </w:lvl>
    <w:lvl w:ilvl="1" w:tplc="95821920">
      <w:numFmt w:val="bullet"/>
      <w:lvlText w:val="•"/>
      <w:lvlJc w:val="left"/>
      <w:pPr>
        <w:ind w:left="1727" w:hanging="360"/>
      </w:pPr>
      <w:rPr>
        <w:rFonts w:hint="default"/>
        <w:lang w:val="sv-SE" w:eastAsia="en-US" w:bidi="ar-SA"/>
      </w:rPr>
    </w:lvl>
    <w:lvl w:ilvl="2" w:tplc="25C0B436">
      <w:numFmt w:val="bullet"/>
      <w:lvlText w:val="•"/>
      <w:lvlJc w:val="left"/>
      <w:pPr>
        <w:ind w:left="2615" w:hanging="360"/>
      </w:pPr>
      <w:rPr>
        <w:rFonts w:hint="default"/>
        <w:lang w:val="sv-SE" w:eastAsia="en-US" w:bidi="ar-SA"/>
      </w:rPr>
    </w:lvl>
    <w:lvl w:ilvl="3" w:tplc="31B8D878">
      <w:numFmt w:val="bullet"/>
      <w:lvlText w:val="•"/>
      <w:lvlJc w:val="left"/>
      <w:pPr>
        <w:ind w:left="3503" w:hanging="360"/>
      </w:pPr>
      <w:rPr>
        <w:rFonts w:hint="default"/>
        <w:lang w:val="sv-SE" w:eastAsia="en-US" w:bidi="ar-SA"/>
      </w:rPr>
    </w:lvl>
    <w:lvl w:ilvl="4" w:tplc="EF6EEA3E">
      <w:numFmt w:val="bullet"/>
      <w:lvlText w:val="•"/>
      <w:lvlJc w:val="left"/>
      <w:pPr>
        <w:ind w:left="4391" w:hanging="360"/>
      </w:pPr>
      <w:rPr>
        <w:rFonts w:hint="default"/>
        <w:lang w:val="sv-SE" w:eastAsia="en-US" w:bidi="ar-SA"/>
      </w:rPr>
    </w:lvl>
    <w:lvl w:ilvl="5" w:tplc="EA6600C2">
      <w:numFmt w:val="bullet"/>
      <w:lvlText w:val="•"/>
      <w:lvlJc w:val="left"/>
      <w:pPr>
        <w:ind w:left="5279" w:hanging="360"/>
      </w:pPr>
      <w:rPr>
        <w:rFonts w:hint="default"/>
        <w:lang w:val="sv-SE" w:eastAsia="en-US" w:bidi="ar-SA"/>
      </w:rPr>
    </w:lvl>
    <w:lvl w:ilvl="6" w:tplc="765E5C3C">
      <w:numFmt w:val="bullet"/>
      <w:lvlText w:val="•"/>
      <w:lvlJc w:val="left"/>
      <w:pPr>
        <w:ind w:left="6167" w:hanging="360"/>
      </w:pPr>
      <w:rPr>
        <w:rFonts w:hint="default"/>
        <w:lang w:val="sv-SE" w:eastAsia="en-US" w:bidi="ar-SA"/>
      </w:rPr>
    </w:lvl>
    <w:lvl w:ilvl="7" w:tplc="D40C75EA">
      <w:numFmt w:val="bullet"/>
      <w:lvlText w:val="•"/>
      <w:lvlJc w:val="left"/>
      <w:pPr>
        <w:ind w:left="7055" w:hanging="360"/>
      </w:pPr>
      <w:rPr>
        <w:rFonts w:hint="default"/>
        <w:lang w:val="sv-SE" w:eastAsia="en-US" w:bidi="ar-SA"/>
      </w:rPr>
    </w:lvl>
    <w:lvl w:ilvl="8" w:tplc="1B7EFEE0">
      <w:numFmt w:val="bullet"/>
      <w:lvlText w:val="•"/>
      <w:lvlJc w:val="left"/>
      <w:pPr>
        <w:ind w:left="7943" w:hanging="360"/>
      </w:pPr>
      <w:rPr>
        <w:rFonts w:hint="default"/>
        <w:lang w:val="sv-SE" w:eastAsia="en-US" w:bidi="ar-SA"/>
      </w:rPr>
    </w:lvl>
  </w:abstractNum>
  <w:abstractNum w:abstractNumId="24" w15:restartNumberingAfterBreak="0">
    <w:nsid w:val="463D06EC"/>
    <w:multiLevelType w:val="hybridMultilevel"/>
    <w:tmpl w:val="13A02E68"/>
    <w:lvl w:ilvl="0" w:tplc="B9F6879E">
      <w:start w:val="1"/>
      <w:numFmt w:val="decimal"/>
      <w:lvlText w:val="%1."/>
      <w:lvlJc w:val="left"/>
      <w:pPr>
        <w:ind w:left="720" w:hanging="360"/>
      </w:pPr>
    </w:lvl>
    <w:lvl w:ilvl="1" w:tplc="44A4B3C0">
      <w:start w:val="1"/>
      <w:numFmt w:val="lowerLetter"/>
      <w:lvlText w:val="%2."/>
      <w:lvlJc w:val="left"/>
      <w:pPr>
        <w:ind w:left="1440" w:hanging="360"/>
      </w:pPr>
    </w:lvl>
    <w:lvl w:ilvl="2" w:tplc="71DEAE40">
      <w:start w:val="1"/>
      <w:numFmt w:val="lowerRoman"/>
      <w:lvlText w:val="%3."/>
      <w:lvlJc w:val="right"/>
      <w:pPr>
        <w:ind w:left="2160" w:hanging="180"/>
      </w:pPr>
    </w:lvl>
    <w:lvl w:ilvl="3" w:tplc="4E661F8C">
      <w:start w:val="1"/>
      <w:numFmt w:val="decimal"/>
      <w:lvlText w:val="%4."/>
      <w:lvlJc w:val="left"/>
      <w:pPr>
        <w:ind w:left="2880" w:hanging="360"/>
      </w:pPr>
    </w:lvl>
    <w:lvl w:ilvl="4" w:tplc="92E629EC">
      <w:start w:val="1"/>
      <w:numFmt w:val="lowerLetter"/>
      <w:lvlText w:val="%5."/>
      <w:lvlJc w:val="left"/>
      <w:pPr>
        <w:ind w:left="3600" w:hanging="360"/>
      </w:pPr>
    </w:lvl>
    <w:lvl w:ilvl="5" w:tplc="8A2AF518">
      <w:start w:val="1"/>
      <w:numFmt w:val="lowerRoman"/>
      <w:lvlText w:val="%6."/>
      <w:lvlJc w:val="right"/>
      <w:pPr>
        <w:ind w:left="4320" w:hanging="180"/>
      </w:pPr>
    </w:lvl>
    <w:lvl w:ilvl="6" w:tplc="3A926A3A">
      <w:start w:val="1"/>
      <w:numFmt w:val="decimal"/>
      <w:lvlText w:val="%7."/>
      <w:lvlJc w:val="left"/>
      <w:pPr>
        <w:ind w:left="5040" w:hanging="360"/>
      </w:pPr>
    </w:lvl>
    <w:lvl w:ilvl="7" w:tplc="A490D23C">
      <w:start w:val="1"/>
      <w:numFmt w:val="lowerLetter"/>
      <w:lvlText w:val="%8."/>
      <w:lvlJc w:val="left"/>
      <w:pPr>
        <w:ind w:left="5760" w:hanging="360"/>
      </w:pPr>
    </w:lvl>
    <w:lvl w:ilvl="8" w:tplc="D382A95E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B02A9A"/>
    <w:multiLevelType w:val="hybridMultilevel"/>
    <w:tmpl w:val="19040FBE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6" w15:restartNumberingAfterBreak="0">
    <w:nsid w:val="4E2237DE"/>
    <w:multiLevelType w:val="hybridMultilevel"/>
    <w:tmpl w:val="75D00C58"/>
    <w:lvl w:ilvl="0" w:tplc="041D0003">
      <w:start w:val="1"/>
      <w:numFmt w:val="bullet"/>
      <w:lvlText w:val="o"/>
      <w:lvlJc w:val="left"/>
      <w:pPr>
        <w:ind w:left="360" w:hanging="360"/>
      </w:pPr>
      <w:rPr>
        <w:rFonts w:hint="default" w:ascii="Courier New" w:hAnsi="Courier New" w:cs="Courier New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7" w15:restartNumberingAfterBreak="0">
    <w:nsid w:val="5E676250"/>
    <w:multiLevelType w:val="hybridMultilevel"/>
    <w:tmpl w:val="DE6C975A"/>
    <w:lvl w:ilvl="0" w:tplc="041D0003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5F422A86"/>
    <w:multiLevelType w:val="hybridMultilevel"/>
    <w:tmpl w:val="20BC5618"/>
    <w:lvl w:ilvl="0" w:tplc="041D000F">
      <w:start w:val="1"/>
      <w:numFmt w:val="decimal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12F04D1"/>
    <w:multiLevelType w:val="hybridMultilevel"/>
    <w:tmpl w:val="04FCA0E2"/>
    <w:lvl w:ilvl="0" w:tplc="041D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0" w15:restartNumberingAfterBreak="0">
    <w:nsid w:val="6179308A"/>
    <w:multiLevelType w:val="hybridMultilevel"/>
    <w:tmpl w:val="63FC4224"/>
    <w:lvl w:ilvl="0" w:tplc="CA3E640A">
      <w:start w:val="1"/>
      <w:numFmt w:val="decimal"/>
      <w:lvlText w:val="%1."/>
      <w:lvlJc w:val="left"/>
      <w:pPr>
        <w:ind w:left="360" w:hanging="360"/>
      </w:pPr>
      <w:rPr>
        <w:rFonts w:eastAsia="Calibri" w:cs="Calibri" w:asciiTheme="minorHAnsi" w:hAnsiTheme="minorHAnsi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1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32" w15:restartNumberingAfterBreak="0">
    <w:nsid w:val="7D6273C2"/>
    <w:multiLevelType w:val="hybridMultilevel"/>
    <w:tmpl w:val="7902A338"/>
    <w:lvl w:ilvl="0" w:tplc="041D000F">
      <w:start w:val="1"/>
      <w:numFmt w:val="decimal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FE25111"/>
    <w:multiLevelType w:val="hybridMultilevel"/>
    <w:tmpl w:val="1C5C6F58"/>
    <w:lvl w:ilvl="0" w:tplc="041D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 w16cid:durableId="665863069">
    <w:abstractNumId w:val="31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6"/>
  </w:num>
  <w:num w:numId="15" w16cid:durableId="680936313">
    <w:abstractNumId w:val="10"/>
  </w:num>
  <w:num w:numId="16" w16cid:durableId="2094425704">
    <w:abstractNumId w:val="19"/>
  </w:num>
  <w:num w:numId="17" w16cid:durableId="1786805601">
    <w:abstractNumId w:val="8"/>
  </w:num>
  <w:num w:numId="18" w16cid:durableId="1973632982">
    <w:abstractNumId w:val="31"/>
  </w:num>
  <w:num w:numId="19" w16cid:durableId="332756038">
    <w:abstractNumId w:val="31"/>
  </w:num>
  <w:num w:numId="20" w16cid:durableId="6489029">
    <w:abstractNumId w:val="31"/>
  </w:num>
  <w:num w:numId="21" w16cid:durableId="976102582">
    <w:abstractNumId w:val="31"/>
  </w:num>
  <w:num w:numId="22" w16cid:durableId="261376145">
    <w:abstractNumId w:val="31"/>
  </w:num>
  <w:num w:numId="23" w16cid:durableId="338237999">
    <w:abstractNumId w:val="16"/>
  </w:num>
  <w:num w:numId="24" w16cid:durableId="405617605">
    <w:abstractNumId w:val="16"/>
  </w:num>
  <w:num w:numId="25" w16cid:durableId="792141459">
    <w:abstractNumId w:val="16"/>
  </w:num>
  <w:num w:numId="26" w16cid:durableId="1138382439">
    <w:abstractNumId w:val="16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262149996">
    <w:abstractNumId w:val="14"/>
  </w:num>
  <w:num w:numId="33" w16cid:durableId="975253976">
    <w:abstractNumId w:val="23"/>
  </w:num>
  <w:num w:numId="34" w16cid:durableId="1348947486">
    <w:abstractNumId w:val="15"/>
  </w:num>
  <w:num w:numId="35" w16cid:durableId="915017363">
    <w:abstractNumId w:val="13"/>
  </w:num>
  <w:num w:numId="36" w16cid:durableId="413936056">
    <w:abstractNumId w:val="22"/>
  </w:num>
  <w:num w:numId="37" w16cid:durableId="1560553536">
    <w:abstractNumId w:val="25"/>
  </w:num>
  <w:num w:numId="38" w16cid:durableId="1765154142">
    <w:abstractNumId w:val="27"/>
  </w:num>
  <w:num w:numId="39" w16cid:durableId="2130051112">
    <w:abstractNumId w:val="20"/>
  </w:num>
  <w:num w:numId="40" w16cid:durableId="845292425">
    <w:abstractNumId w:val="33"/>
  </w:num>
  <w:num w:numId="41" w16cid:durableId="504824143">
    <w:abstractNumId w:val="18"/>
  </w:num>
  <w:num w:numId="42" w16cid:durableId="1834445594">
    <w:abstractNumId w:val="26"/>
  </w:num>
  <w:num w:numId="43" w16cid:durableId="68504240">
    <w:abstractNumId w:val="29"/>
  </w:num>
  <w:num w:numId="44" w16cid:durableId="27030833">
    <w:abstractNumId w:val="17"/>
  </w:num>
  <w:num w:numId="45" w16cid:durableId="1344548121">
    <w:abstractNumId w:val="30"/>
  </w:num>
  <w:num w:numId="46" w16cid:durableId="635381608">
    <w:abstractNumId w:val="24"/>
  </w:num>
  <w:num w:numId="47" w16cid:durableId="1664383819">
    <w:abstractNumId w:val="21"/>
  </w:num>
  <w:num w:numId="48" w16cid:durableId="2083135870">
    <w:abstractNumId w:val="11"/>
  </w:num>
  <w:num w:numId="49" w16cid:durableId="186601203">
    <w:abstractNumId w:val="32"/>
  </w:num>
  <w:num w:numId="50" w16cid:durableId="345987320">
    <w:abstractNumId w:val="2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80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61A"/>
    <w:rsid w:val="00005F84"/>
    <w:rsid w:val="00012D58"/>
    <w:rsid w:val="00014237"/>
    <w:rsid w:val="00014866"/>
    <w:rsid w:val="00014ABF"/>
    <w:rsid w:val="000164F3"/>
    <w:rsid w:val="000213E0"/>
    <w:rsid w:val="00021A1A"/>
    <w:rsid w:val="000226F4"/>
    <w:rsid w:val="00023CF5"/>
    <w:rsid w:val="000304A9"/>
    <w:rsid w:val="00034EA7"/>
    <w:rsid w:val="00035184"/>
    <w:rsid w:val="00035827"/>
    <w:rsid w:val="00037510"/>
    <w:rsid w:val="00041C33"/>
    <w:rsid w:val="000428AA"/>
    <w:rsid w:val="0004725F"/>
    <w:rsid w:val="00047983"/>
    <w:rsid w:val="00051B0B"/>
    <w:rsid w:val="000529AB"/>
    <w:rsid w:val="00053176"/>
    <w:rsid w:val="0005500A"/>
    <w:rsid w:val="0007355A"/>
    <w:rsid w:val="000810BC"/>
    <w:rsid w:val="00081E07"/>
    <w:rsid w:val="00083807"/>
    <w:rsid w:val="00085715"/>
    <w:rsid w:val="0008596E"/>
    <w:rsid w:val="0008640E"/>
    <w:rsid w:val="000864FF"/>
    <w:rsid w:val="00086DAA"/>
    <w:rsid w:val="000879D1"/>
    <w:rsid w:val="00090F07"/>
    <w:rsid w:val="000927CE"/>
    <w:rsid w:val="00095621"/>
    <w:rsid w:val="00095753"/>
    <w:rsid w:val="00095820"/>
    <w:rsid w:val="00096599"/>
    <w:rsid w:val="000A259F"/>
    <w:rsid w:val="000C4AAE"/>
    <w:rsid w:val="000C60F9"/>
    <w:rsid w:val="000D29F7"/>
    <w:rsid w:val="000D36E2"/>
    <w:rsid w:val="000D4286"/>
    <w:rsid w:val="000D787A"/>
    <w:rsid w:val="000E136F"/>
    <w:rsid w:val="000E6CA5"/>
    <w:rsid w:val="000F267A"/>
    <w:rsid w:val="000F3B55"/>
    <w:rsid w:val="000F73A1"/>
    <w:rsid w:val="0010080B"/>
    <w:rsid w:val="0010206C"/>
    <w:rsid w:val="00104807"/>
    <w:rsid w:val="00106E6E"/>
    <w:rsid w:val="001105A7"/>
    <w:rsid w:val="0011145A"/>
    <w:rsid w:val="0011207E"/>
    <w:rsid w:val="00113876"/>
    <w:rsid w:val="00117E33"/>
    <w:rsid w:val="00121EF7"/>
    <w:rsid w:val="001303A4"/>
    <w:rsid w:val="001325CA"/>
    <w:rsid w:val="0013276E"/>
    <w:rsid w:val="00135707"/>
    <w:rsid w:val="00135F35"/>
    <w:rsid w:val="00136C6B"/>
    <w:rsid w:val="00142663"/>
    <w:rsid w:val="00142E3C"/>
    <w:rsid w:val="00143921"/>
    <w:rsid w:val="00146244"/>
    <w:rsid w:val="00160B04"/>
    <w:rsid w:val="001611C6"/>
    <w:rsid w:val="00167F2D"/>
    <w:rsid w:val="00170A71"/>
    <w:rsid w:val="00174C48"/>
    <w:rsid w:val="0018256E"/>
    <w:rsid w:val="00182C4D"/>
    <w:rsid w:val="00185CFF"/>
    <w:rsid w:val="00193566"/>
    <w:rsid w:val="00193D3F"/>
    <w:rsid w:val="0019680D"/>
    <w:rsid w:val="001A0305"/>
    <w:rsid w:val="001A3A8A"/>
    <w:rsid w:val="001A5367"/>
    <w:rsid w:val="001A7D3F"/>
    <w:rsid w:val="001B04BC"/>
    <w:rsid w:val="001B2002"/>
    <w:rsid w:val="001B398F"/>
    <w:rsid w:val="001B4BB9"/>
    <w:rsid w:val="001C0206"/>
    <w:rsid w:val="001C78DF"/>
    <w:rsid w:val="001F25E0"/>
    <w:rsid w:val="001F3F0F"/>
    <w:rsid w:val="001F7FBE"/>
    <w:rsid w:val="00215B1D"/>
    <w:rsid w:val="002172B8"/>
    <w:rsid w:val="00220B93"/>
    <w:rsid w:val="00222752"/>
    <w:rsid w:val="0022514D"/>
    <w:rsid w:val="0022777D"/>
    <w:rsid w:val="00227810"/>
    <w:rsid w:val="0023309C"/>
    <w:rsid w:val="002346A2"/>
    <w:rsid w:val="002350B0"/>
    <w:rsid w:val="002353ED"/>
    <w:rsid w:val="00235637"/>
    <w:rsid w:val="002360F1"/>
    <w:rsid w:val="00237D8B"/>
    <w:rsid w:val="00241C27"/>
    <w:rsid w:val="002506A7"/>
    <w:rsid w:val="00251B44"/>
    <w:rsid w:val="00257988"/>
    <w:rsid w:val="002603DF"/>
    <w:rsid w:val="00260933"/>
    <w:rsid w:val="002611BD"/>
    <w:rsid w:val="002655B0"/>
    <w:rsid w:val="00265C10"/>
    <w:rsid w:val="00265F65"/>
    <w:rsid w:val="00267E76"/>
    <w:rsid w:val="002704A2"/>
    <w:rsid w:val="00280495"/>
    <w:rsid w:val="00286939"/>
    <w:rsid w:val="002A0BC4"/>
    <w:rsid w:val="002A0EBB"/>
    <w:rsid w:val="002A223C"/>
    <w:rsid w:val="002A5455"/>
    <w:rsid w:val="002B0344"/>
    <w:rsid w:val="002B654A"/>
    <w:rsid w:val="002C465E"/>
    <w:rsid w:val="002D14D3"/>
    <w:rsid w:val="002D1ACD"/>
    <w:rsid w:val="002D552B"/>
    <w:rsid w:val="002D6BE7"/>
    <w:rsid w:val="002E095B"/>
    <w:rsid w:val="002E1742"/>
    <w:rsid w:val="002E2CA8"/>
    <w:rsid w:val="002E4A6C"/>
    <w:rsid w:val="002E6307"/>
    <w:rsid w:val="002E68D6"/>
    <w:rsid w:val="002E6C41"/>
    <w:rsid w:val="002F5C4F"/>
    <w:rsid w:val="002F7366"/>
    <w:rsid w:val="003059DC"/>
    <w:rsid w:val="00311F58"/>
    <w:rsid w:val="0031298F"/>
    <w:rsid w:val="00324BC6"/>
    <w:rsid w:val="0035044E"/>
    <w:rsid w:val="003570F0"/>
    <w:rsid w:val="0035F3F8"/>
    <w:rsid w:val="0036067A"/>
    <w:rsid w:val="00363129"/>
    <w:rsid w:val="00364818"/>
    <w:rsid w:val="00366611"/>
    <w:rsid w:val="003817BF"/>
    <w:rsid w:val="00382F5D"/>
    <w:rsid w:val="003848CD"/>
    <w:rsid w:val="00384E26"/>
    <w:rsid w:val="00386ED9"/>
    <w:rsid w:val="00386F6C"/>
    <w:rsid w:val="00396D36"/>
    <w:rsid w:val="00397151"/>
    <w:rsid w:val="003977E2"/>
    <w:rsid w:val="003A0FEC"/>
    <w:rsid w:val="003A4BEC"/>
    <w:rsid w:val="003B2FCB"/>
    <w:rsid w:val="003B5CC1"/>
    <w:rsid w:val="003C2925"/>
    <w:rsid w:val="003C45A3"/>
    <w:rsid w:val="003C68B8"/>
    <w:rsid w:val="003D1AD5"/>
    <w:rsid w:val="003D4AA5"/>
    <w:rsid w:val="003D6318"/>
    <w:rsid w:val="003E3420"/>
    <w:rsid w:val="003E68CD"/>
    <w:rsid w:val="003F0854"/>
    <w:rsid w:val="003F0BD7"/>
    <w:rsid w:val="003F19B7"/>
    <w:rsid w:val="003F1C5A"/>
    <w:rsid w:val="003F1F1F"/>
    <w:rsid w:val="00406B70"/>
    <w:rsid w:val="004078DF"/>
    <w:rsid w:val="00411631"/>
    <w:rsid w:val="00411FB3"/>
    <w:rsid w:val="00425C8C"/>
    <w:rsid w:val="0042FAA2"/>
    <w:rsid w:val="004333A3"/>
    <w:rsid w:val="00442356"/>
    <w:rsid w:val="0044265C"/>
    <w:rsid w:val="00444096"/>
    <w:rsid w:val="004449DD"/>
    <w:rsid w:val="004457CA"/>
    <w:rsid w:val="00446E8F"/>
    <w:rsid w:val="004477B4"/>
    <w:rsid w:val="004539FA"/>
    <w:rsid w:val="0045486A"/>
    <w:rsid w:val="0045645E"/>
    <w:rsid w:val="004579C9"/>
    <w:rsid w:val="00463F60"/>
    <w:rsid w:val="00466ABB"/>
    <w:rsid w:val="00467A81"/>
    <w:rsid w:val="00471B65"/>
    <w:rsid w:val="00472FE4"/>
    <w:rsid w:val="00473523"/>
    <w:rsid w:val="00476DDD"/>
    <w:rsid w:val="00477463"/>
    <w:rsid w:val="00481060"/>
    <w:rsid w:val="0048395E"/>
    <w:rsid w:val="00483F66"/>
    <w:rsid w:val="00485C5D"/>
    <w:rsid w:val="00487034"/>
    <w:rsid w:val="00487721"/>
    <w:rsid w:val="00496677"/>
    <w:rsid w:val="004A2F89"/>
    <w:rsid w:val="004B0928"/>
    <w:rsid w:val="004B1A1F"/>
    <w:rsid w:val="004B380F"/>
    <w:rsid w:val="004B6A8A"/>
    <w:rsid w:val="004C2B36"/>
    <w:rsid w:val="004D5310"/>
    <w:rsid w:val="004D5EE3"/>
    <w:rsid w:val="004E08FC"/>
    <w:rsid w:val="004E0951"/>
    <w:rsid w:val="004E0B05"/>
    <w:rsid w:val="004F2653"/>
    <w:rsid w:val="004F307A"/>
    <w:rsid w:val="004F33AA"/>
    <w:rsid w:val="004F6E9F"/>
    <w:rsid w:val="00501998"/>
    <w:rsid w:val="00502996"/>
    <w:rsid w:val="00506F3A"/>
    <w:rsid w:val="005224C7"/>
    <w:rsid w:val="005241A4"/>
    <w:rsid w:val="00530D8D"/>
    <w:rsid w:val="00531996"/>
    <w:rsid w:val="005357EC"/>
    <w:rsid w:val="005377E7"/>
    <w:rsid w:val="00541CB5"/>
    <w:rsid w:val="005422AD"/>
    <w:rsid w:val="0054247C"/>
    <w:rsid w:val="005446AE"/>
    <w:rsid w:val="0054650F"/>
    <w:rsid w:val="00547C72"/>
    <w:rsid w:val="0055204B"/>
    <w:rsid w:val="00552C59"/>
    <w:rsid w:val="005537A8"/>
    <w:rsid w:val="005558BB"/>
    <w:rsid w:val="005566FA"/>
    <w:rsid w:val="005603EA"/>
    <w:rsid w:val="00563743"/>
    <w:rsid w:val="0056637A"/>
    <w:rsid w:val="0056721C"/>
    <w:rsid w:val="005719B6"/>
    <w:rsid w:val="005730FF"/>
    <w:rsid w:val="0057580F"/>
    <w:rsid w:val="00575871"/>
    <w:rsid w:val="00581A45"/>
    <w:rsid w:val="005861D0"/>
    <w:rsid w:val="00586919"/>
    <w:rsid w:val="00592CCD"/>
    <w:rsid w:val="00594D98"/>
    <w:rsid w:val="005A403A"/>
    <w:rsid w:val="005A6F62"/>
    <w:rsid w:val="005B118A"/>
    <w:rsid w:val="005B2591"/>
    <w:rsid w:val="005C44A6"/>
    <w:rsid w:val="005C4A0C"/>
    <w:rsid w:val="005C6423"/>
    <w:rsid w:val="005C738E"/>
    <w:rsid w:val="005D505D"/>
    <w:rsid w:val="005D55B2"/>
    <w:rsid w:val="005E0CDB"/>
    <w:rsid w:val="005E2E2C"/>
    <w:rsid w:val="005E31ED"/>
    <w:rsid w:val="005E4919"/>
    <w:rsid w:val="005E7123"/>
    <w:rsid w:val="005F1CEB"/>
    <w:rsid w:val="005F29FB"/>
    <w:rsid w:val="005F4860"/>
    <w:rsid w:val="005F65AB"/>
    <w:rsid w:val="0060166F"/>
    <w:rsid w:val="006043BD"/>
    <w:rsid w:val="00604B03"/>
    <w:rsid w:val="00606B0F"/>
    <w:rsid w:val="00607C9C"/>
    <w:rsid w:val="00610E3E"/>
    <w:rsid w:val="006137D6"/>
    <w:rsid w:val="00622230"/>
    <w:rsid w:val="00634CCF"/>
    <w:rsid w:val="006403AC"/>
    <w:rsid w:val="00641ECD"/>
    <w:rsid w:val="00641F1F"/>
    <w:rsid w:val="00647E0D"/>
    <w:rsid w:val="006608EE"/>
    <w:rsid w:val="006706F1"/>
    <w:rsid w:val="00672C3F"/>
    <w:rsid w:val="00673425"/>
    <w:rsid w:val="00674678"/>
    <w:rsid w:val="00676957"/>
    <w:rsid w:val="006769DD"/>
    <w:rsid w:val="0069304A"/>
    <w:rsid w:val="00693ED8"/>
    <w:rsid w:val="006957E5"/>
    <w:rsid w:val="00696DF2"/>
    <w:rsid w:val="00697C2E"/>
    <w:rsid w:val="006A60A8"/>
    <w:rsid w:val="006A6286"/>
    <w:rsid w:val="006B0221"/>
    <w:rsid w:val="006B3AC6"/>
    <w:rsid w:val="006B607F"/>
    <w:rsid w:val="006B6C42"/>
    <w:rsid w:val="006C0636"/>
    <w:rsid w:val="006C20B8"/>
    <w:rsid w:val="006C37A8"/>
    <w:rsid w:val="006C4DA1"/>
    <w:rsid w:val="006C7EAE"/>
    <w:rsid w:val="006D5753"/>
    <w:rsid w:val="006D7ACF"/>
    <w:rsid w:val="006E43A5"/>
    <w:rsid w:val="006E459C"/>
    <w:rsid w:val="006E6496"/>
    <w:rsid w:val="006F1435"/>
    <w:rsid w:val="006F7778"/>
    <w:rsid w:val="00704125"/>
    <w:rsid w:val="00712443"/>
    <w:rsid w:val="00712F83"/>
    <w:rsid w:val="0071761B"/>
    <w:rsid w:val="00717DDA"/>
    <w:rsid w:val="0072537B"/>
    <w:rsid w:val="00730679"/>
    <w:rsid w:val="00732C97"/>
    <w:rsid w:val="00737193"/>
    <w:rsid w:val="00737D0C"/>
    <w:rsid w:val="00742CAC"/>
    <w:rsid w:val="007547F2"/>
    <w:rsid w:val="007601A2"/>
    <w:rsid w:val="007666F5"/>
    <w:rsid w:val="00766BEC"/>
    <w:rsid w:val="00767611"/>
    <w:rsid w:val="00772B6E"/>
    <w:rsid w:val="007745A0"/>
    <w:rsid w:val="00780F7C"/>
    <w:rsid w:val="007829D2"/>
    <w:rsid w:val="00782F72"/>
    <w:rsid w:val="00783074"/>
    <w:rsid w:val="0078371D"/>
    <w:rsid w:val="0078522D"/>
    <w:rsid w:val="00790B1F"/>
    <w:rsid w:val="007A0B53"/>
    <w:rsid w:val="007A0B7B"/>
    <w:rsid w:val="007B5AC9"/>
    <w:rsid w:val="007B634A"/>
    <w:rsid w:val="007C1E39"/>
    <w:rsid w:val="007C2819"/>
    <w:rsid w:val="007C5139"/>
    <w:rsid w:val="007D2DE6"/>
    <w:rsid w:val="007D6B55"/>
    <w:rsid w:val="007E16FA"/>
    <w:rsid w:val="007E1F05"/>
    <w:rsid w:val="007F099C"/>
    <w:rsid w:val="007F3177"/>
    <w:rsid w:val="007F4F4A"/>
    <w:rsid w:val="007F6E5A"/>
    <w:rsid w:val="00801BBF"/>
    <w:rsid w:val="008065F9"/>
    <w:rsid w:val="00807B76"/>
    <w:rsid w:val="00812DE2"/>
    <w:rsid w:val="00813675"/>
    <w:rsid w:val="00813739"/>
    <w:rsid w:val="008139A1"/>
    <w:rsid w:val="0081458F"/>
    <w:rsid w:val="008167B2"/>
    <w:rsid w:val="00816FA9"/>
    <w:rsid w:val="008215CB"/>
    <w:rsid w:val="00822A22"/>
    <w:rsid w:val="008267EC"/>
    <w:rsid w:val="00826C8A"/>
    <w:rsid w:val="00830438"/>
    <w:rsid w:val="008315A5"/>
    <w:rsid w:val="00834506"/>
    <w:rsid w:val="00834E7E"/>
    <w:rsid w:val="00837E28"/>
    <w:rsid w:val="008401DA"/>
    <w:rsid w:val="0084491B"/>
    <w:rsid w:val="0085233B"/>
    <w:rsid w:val="00853F45"/>
    <w:rsid w:val="00854088"/>
    <w:rsid w:val="00854FCB"/>
    <w:rsid w:val="00856A42"/>
    <w:rsid w:val="008574B7"/>
    <w:rsid w:val="00870403"/>
    <w:rsid w:val="008713F8"/>
    <w:rsid w:val="008731B3"/>
    <w:rsid w:val="00875CBE"/>
    <w:rsid w:val="0088196C"/>
    <w:rsid w:val="008850B1"/>
    <w:rsid w:val="00885DBF"/>
    <w:rsid w:val="008961E0"/>
    <w:rsid w:val="008A525C"/>
    <w:rsid w:val="008B5F1F"/>
    <w:rsid w:val="008B7937"/>
    <w:rsid w:val="008B7EC3"/>
    <w:rsid w:val="008C010B"/>
    <w:rsid w:val="008C5285"/>
    <w:rsid w:val="008C761A"/>
    <w:rsid w:val="008D2965"/>
    <w:rsid w:val="008D4F31"/>
    <w:rsid w:val="008D63F2"/>
    <w:rsid w:val="008D75A9"/>
    <w:rsid w:val="008E7711"/>
    <w:rsid w:val="008F06FE"/>
    <w:rsid w:val="008F3DDF"/>
    <w:rsid w:val="008F437E"/>
    <w:rsid w:val="008F46D6"/>
    <w:rsid w:val="008F7868"/>
    <w:rsid w:val="009009D9"/>
    <w:rsid w:val="00910C25"/>
    <w:rsid w:val="00911A7F"/>
    <w:rsid w:val="0091229C"/>
    <w:rsid w:val="009214F4"/>
    <w:rsid w:val="0092374A"/>
    <w:rsid w:val="009255D9"/>
    <w:rsid w:val="00931A3D"/>
    <w:rsid w:val="00934209"/>
    <w:rsid w:val="00934D21"/>
    <w:rsid w:val="00936447"/>
    <w:rsid w:val="00940FC1"/>
    <w:rsid w:val="009437B3"/>
    <w:rsid w:val="00947BCD"/>
    <w:rsid w:val="00953835"/>
    <w:rsid w:val="00957E5B"/>
    <w:rsid w:val="009609C9"/>
    <w:rsid w:val="00963038"/>
    <w:rsid w:val="00963B29"/>
    <w:rsid w:val="009641AB"/>
    <w:rsid w:val="00965D34"/>
    <w:rsid w:val="009709FE"/>
    <w:rsid w:val="00972D16"/>
    <w:rsid w:val="00973775"/>
    <w:rsid w:val="00976057"/>
    <w:rsid w:val="009762A8"/>
    <w:rsid w:val="00990AED"/>
    <w:rsid w:val="00992229"/>
    <w:rsid w:val="0099293C"/>
    <w:rsid w:val="00993C2E"/>
    <w:rsid w:val="009A10CF"/>
    <w:rsid w:val="009A171B"/>
    <w:rsid w:val="009A25E1"/>
    <w:rsid w:val="009B2791"/>
    <w:rsid w:val="009C2422"/>
    <w:rsid w:val="009C610A"/>
    <w:rsid w:val="009D051B"/>
    <w:rsid w:val="009D509B"/>
    <w:rsid w:val="009E3DC3"/>
    <w:rsid w:val="009E4309"/>
    <w:rsid w:val="009E437C"/>
    <w:rsid w:val="009E495B"/>
    <w:rsid w:val="009E5423"/>
    <w:rsid w:val="009E6EF9"/>
    <w:rsid w:val="009E7B9D"/>
    <w:rsid w:val="009E7F82"/>
    <w:rsid w:val="009F0582"/>
    <w:rsid w:val="009F21D3"/>
    <w:rsid w:val="00A0169E"/>
    <w:rsid w:val="00A076D6"/>
    <w:rsid w:val="00A1377D"/>
    <w:rsid w:val="00A14E90"/>
    <w:rsid w:val="00A15595"/>
    <w:rsid w:val="00A16575"/>
    <w:rsid w:val="00A17AEC"/>
    <w:rsid w:val="00A17B37"/>
    <w:rsid w:val="00A2125B"/>
    <w:rsid w:val="00A23320"/>
    <w:rsid w:val="00A273A8"/>
    <w:rsid w:val="00A321E6"/>
    <w:rsid w:val="00A326CA"/>
    <w:rsid w:val="00A35604"/>
    <w:rsid w:val="00A36DD6"/>
    <w:rsid w:val="00A41ECB"/>
    <w:rsid w:val="00A423C1"/>
    <w:rsid w:val="00A46326"/>
    <w:rsid w:val="00A51CEF"/>
    <w:rsid w:val="00A61BD4"/>
    <w:rsid w:val="00A6449E"/>
    <w:rsid w:val="00A711E8"/>
    <w:rsid w:val="00A725AD"/>
    <w:rsid w:val="00A80C68"/>
    <w:rsid w:val="00A82D64"/>
    <w:rsid w:val="00A85CB0"/>
    <w:rsid w:val="00A87B49"/>
    <w:rsid w:val="00A96DA2"/>
    <w:rsid w:val="00A97C20"/>
    <w:rsid w:val="00AA2ABA"/>
    <w:rsid w:val="00AA2F36"/>
    <w:rsid w:val="00AA3A34"/>
    <w:rsid w:val="00AA57CC"/>
    <w:rsid w:val="00AA5C9A"/>
    <w:rsid w:val="00AB167A"/>
    <w:rsid w:val="00AB24CA"/>
    <w:rsid w:val="00AB2AFC"/>
    <w:rsid w:val="00AB5649"/>
    <w:rsid w:val="00AB57E2"/>
    <w:rsid w:val="00AC00AB"/>
    <w:rsid w:val="00AC089E"/>
    <w:rsid w:val="00AC0F60"/>
    <w:rsid w:val="00AC2279"/>
    <w:rsid w:val="00AD354E"/>
    <w:rsid w:val="00AD5832"/>
    <w:rsid w:val="00AE3969"/>
    <w:rsid w:val="00AE76A6"/>
    <w:rsid w:val="00AF0C26"/>
    <w:rsid w:val="00AF4308"/>
    <w:rsid w:val="00AF5B57"/>
    <w:rsid w:val="00B04F9A"/>
    <w:rsid w:val="00B1580D"/>
    <w:rsid w:val="00B1720D"/>
    <w:rsid w:val="00B24B80"/>
    <w:rsid w:val="00B27EF3"/>
    <w:rsid w:val="00B30455"/>
    <w:rsid w:val="00B32309"/>
    <w:rsid w:val="00B33A0E"/>
    <w:rsid w:val="00B341AA"/>
    <w:rsid w:val="00B35E48"/>
    <w:rsid w:val="00B37193"/>
    <w:rsid w:val="00B40283"/>
    <w:rsid w:val="00B4052F"/>
    <w:rsid w:val="00B4285A"/>
    <w:rsid w:val="00B44D38"/>
    <w:rsid w:val="00B462CC"/>
    <w:rsid w:val="00B5623B"/>
    <w:rsid w:val="00B60D70"/>
    <w:rsid w:val="00B617B0"/>
    <w:rsid w:val="00B6416A"/>
    <w:rsid w:val="00B65EF1"/>
    <w:rsid w:val="00B71B19"/>
    <w:rsid w:val="00B7568A"/>
    <w:rsid w:val="00B75790"/>
    <w:rsid w:val="00B76C6E"/>
    <w:rsid w:val="00B85EF5"/>
    <w:rsid w:val="00B8612D"/>
    <w:rsid w:val="00B92223"/>
    <w:rsid w:val="00B93899"/>
    <w:rsid w:val="00BA0D4F"/>
    <w:rsid w:val="00BA22FA"/>
    <w:rsid w:val="00BA42A2"/>
    <w:rsid w:val="00BB48AC"/>
    <w:rsid w:val="00BB5B73"/>
    <w:rsid w:val="00BB7B8B"/>
    <w:rsid w:val="00BC2C84"/>
    <w:rsid w:val="00BC4E87"/>
    <w:rsid w:val="00BC720E"/>
    <w:rsid w:val="00BE0327"/>
    <w:rsid w:val="00BE28F4"/>
    <w:rsid w:val="00BE3F3D"/>
    <w:rsid w:val="00BE75E3"/>
    <w:rsid w:val="00BF2DAB"/>
    <w:rsid w:val="00BF46DE"/>
    <w:rsid w:val="00BF7016"/>
    <w:rsid w:val="00C02681"/>
    <w:rsid w:val="00C079B5"/>
    <w:rsid w:val="00C12A95"/>
    <w:rsid w:val="00C12ADF"/>
    <w:rsid w:val="00C13434"/>
    <w:rsid w:val="00C20784"/>
    <w:rsid w:val="00C214C1"/>
    <w:rsid w:val="00C232D8"/>
    <w:rsid w:val="00C27044"/>
    <w:rsid w:val="00C312B6"/>
    <w:rsid w:val="00C31A60"/>
    <w:rsid w:val="00C36F77"/>
    <w:rsid w:val="00C402B3"/>
    <w:rsid w:val="00C41C65"/>
    <w:rsid w:val="00C4216C"/>
    <w:rsid w:val="00C43F1C"/>
    <w:rsid w:val="00C459F7"/>
    <w:rsid w:val="00C4655C"/>
    <w:rsid w:val="00C5261A"/>
    <w:rsid w:val="00C578AF"/>
    <w:rsid w:val="00C61EF2"/>
    <w:rsid w:val="00C63DA4"/>
    <w:rsid w:val="00C6426D"/>
    <w:rsid w:val="00C6601F"/>
    <w:rsid w:val="00C72655"/>
    <w:rsid w:val="00C7320D"/>
    <w:rsid w:val="00C76754"/>
    <w:rsid w:val="00C76DDB"/>
    <w:rsid w:val="00C8237F"/>
    <w:rsid w:val="00C86AC1"/>
    <w:rsid w:val="00C91011"/>
    <w:rsid w:val="00C9741A"/>
    <w:rsid w:val="00CA05AE"/>
    <w:rsid w:val="00CA511F"/>
    <w:rsid w:val="00CB7ABC"/>
    <w:rsid w:val="00CC149C"/>
    <w:rsid w:val="00CC15E2"/>
    <w:rsid w:val="00CC3124"/>
    <w:rsid w:val="00CC3657"/>
    <w:rsid w:val="00CD018E"/>
    <w:rsid w:val="00CD0FB2"/>
    <w:rsid w:val="00CE048D"/>
    <w:rsid w:val="00CE4631"/>
    <w:rsid w:val="00CE4E3C"/>
    <w:rsid w:val="00CF524B"/>
    <w:rsid w:val="00CF7C2A"/>
    <w:rsid w:val="00D0182E"/>
    <w:rsid w:val="00D01FB0"/>
    <w:rsid w:val="00D02121"/>
    <w:rsid w:val="00D02736"/>
    <w:rsid w:val="00D02A34"/>
    <w:rsid w:val="00D070FF"/>
    <w:rsid w:val="00D1039A"/>
    <w:rsid w:val="00D13BFF"/>
    <w:rsid w:val="00D2298A"/>
    <w:rsid w:val="00D24DBA"/>
    <w:rsid w:val="00D27FA6"/>
    <w:rsid w:val="00D313D3"/>
    <w:rsid w:val="00D33C4E"/>
    <w:rsid w:val="00D4779E"/>
    <w:rsid w:val="00D47EFA"/>
    <w:rsid w:val="00D5088F"/>
    <w:rsid w:val="00D61B03"/>
    <w:rsid w:val="00D64F74"/>
    <w:rsid w:val="00D655D1"/>
    <w:rsid w:val="00D906AB"/>
    <w:rsid w:val="00D91F62"/>
    <w:rsid w:val="00D94FB5"/>
    <w:rsid w:val="00DA08F7"/>
    <w:rsid w:val="00DB30A2"/>
    <w:rsid w:val="00DB4A6C"/>
    <w:rsid w:val="00DB626F"/>
    <w:rsid w:val="00DB706D"/>
    <w:rsid w:val="00DC3B1D"/>
    <w:rsid w:val="00DC6359"/>
    <w:rsid w:val="00DD348F"/>
    <w:rsid w:val="00DE10E3"/>
    <w:rsid w:val="00DE1CA3"/>
    <w:rsid w:val="00DE69AC"/>
    <w:rsid w:val="00DF0444"/>
    <w:rsid w:val="00DF13E7"/>
    <w:rsid w:val="00DF1666"/>
    <w:rsid w:val="00DF19B1"/>
    <w:rsid w:val="00DF28E1"/>
    <w:rsid w:val="00DF42CC"/>
    <w:rsid w:val="00DF4346"/>
    <w:rsid w:val="00DF7D90"/>
    <w:rsid w:val="00E0329D"/>
    <w:rsid w:val="00E0493C"/>
    <w:rsid w:val="00E05BFC"/>
    <w:rsid w:val="00E10374"/>
    <w:rsid w:val="00E15D2C"/>
    <w:rsid w:val="00E17F5B"/>
    <w:rsid w:val="00E17FDD"/>
    <w:rsid w:val="00E203F7"/>
    <w:rsid w:val="00E22DAE"/>
    <w:rsid w:val="00E26A46"/>
    <w:rsid w:val="00E33025"/>
    <w:rsid w:val="00E339A3"/>
    <w:rsid w:val="00E35D94"/>
    <w:rsid w:val="00E3709E"/>
    <w:rsid w:val="00E37905"/>
    <w:rsid w:val="00E47380"/>
    <w:rsid w:val="00E50040"/>
    <w:rsid w:val="00E6182A"/>
    <w:rsid w:val="00E63ED2"/>
    <w:rsid w:val="00E648F3"/>
    <w:rsid w:val="00E65721"/>
    <w:rsid w:val="00E65EE2"/>
    <w:rsid w:val="00E66CA0"/>
    <w:rsid w:val="00E75246"/>
    <w:rsid w:val="00E77B01"/>
    <w:rsid w:val="00E84C4D"/>
    <w:rsid w:val="00E85F77"/>
    <w:rsid w:val="00E93C53"/>
    <w:rsid w:val="00E947C1"/>
    <w:rsid w:val="00E956BF"/>
    <w:rsid w:val="00EA5870"/>
    <w:rsid w:val="00EB1E30"/>
    <w:rsid w:val="00EB60E6"/>
    <w:rsid w:val="00EC0B3B"/>
    <w:rsid w:val="00EC352B"/>
    <w:rsid w:val="00EC508C"/>
    <w:rsid w:val="00EC51D0"/>
    <w:rsid w:val="00EC5EB1"/>
    <w:rsid w:val="00ED6C6F"/>
    <w:rsid w:val="00ED72EB"/>
    <w:rsid w:val="00EE07AF"/>
    <w:rsid w:val="00EE3F42"/>
    <w:rsid w:val="00EE6C6F"/>
    <w:rsid w:val="00EE74CC"/>
    <w:rsid w:val="00EE7CD8"/>
    <w:rsid w:val="00EF58B6"/>
    <w:rsid w:val="00EF5B1B"/>
    <w:rsid w:val="00F02EEF"/>
    <w:rsid w:val="00F0351F"/>
    <w:rsid w:val="00F04BB4"/>
    <w:rsid w:val="00F059DF"/>
    <w:rsid w:val="00F20B41"/>
    <w:rsid w:val="00F238C8"/>
    <w:rsid w:val="00F25BAC"/>
    <w:rsid w:val="00F309F4"/>
    <w:rsid w:val="00F32EC9"/>
    <w:rsid w:val="00F41CCA"/>
    <w:rsid w:val="00F4589D"/>
    <w:rsid w:val="00F46AC4"/>
    <w:rsid w:val="00F4778E"/>
    <w:rsid w:val="00F5205D"/>
    <w:rsid w:val="00F52CC5"/>
    <w:rsid w:val="00F53156"/>
    <w:rsid w:val="00F536B8"/>
    <w:rsid w:val="00F54922"/>
    <w:rsid w:val="00F55EAE"/>
    <w:rsid w:val="00F5777B"/>
    <w:rsid w:val="00F61558"/>
    <w:rsid w:val="00F61F0E"/>
    <w:rsid w:val="00F6408C"/>
    <w:rsid w:val="00F7194D"/>
    <w:rsid w:val="00F77C31"/>
    <w:rsid w:val="00F84DC3"/>
    <w:rsid w:val="00FA3E4F"/>
    <w:rsid w:val="00FA3F08"/>
    <w:rsid w:val="00FC20AC"/>
    <w:rsid w:val="00FC6F9F"/>
    <w:rsid w:val="00FC7E26"/>
    <w:rsid w:val="00FD0957"/>
    <w:rsid w:val="00FD1476"/>
    <w:rsid w:val="00FD5C29"/>
    <w:rsid w:val="00FE1B47"/>
    <w:rsid w:val="00FE24C6"/>
    <w:rsid w:val="00FE6A07"/>
    <w:rsid w:val="00FF6FCF"/>
    <w:rsid w:val="016B5CCF"/>
    <w:rsid w:val="03152C43"/>
    <w:rsid w:val="0350B5BD"/>
    <w:rsid w:val="03ABB097"/>
    <w:rsid w:val="03EE216A"/>
    <w:rsid w:val="03F5919C"/>
    <w:rsid w:val="040D4C4C"/>
    <w:rsid w:val="051744FD"/>
    <w:rsid w:val="05B4BC0A"/>
    <w:rsid w:val="06945005"/>
    <w:rsid w:val="06D3902B"/>
    <w:rsid w:val="07E27A65"/>
    <w:rsid w:val="08299527"/>
    <w:rsid w:val="090DC509"/>
    <w:rsid w:val="0928370B"/>
    <w:rsid w:val="0A06A884"/>
    <w:rsid w:val="0B084446"/>
    <w:rsid w:val="0B94841F"/>
    <w:rsid w:val="0BA01228"/>
    <w:rsid w:val="0BD3B195"/>
    <w:rsid w:val="0BD68291"/>
    <w:rsid w:val="0BEB1780"/>
    <w:rsid w:val="0D53743A"/>
    <w:rsid w:val="0E267E88"/>
    <w:rsid w:val="0E62D4AE"/>
    <w:rsid w:val="0E7F6D69"/>
    <w:rsid w:val="0F21DA31"/>
    <w:rsid w:val="102FB44C"/>
    <w:rsid w:val="1057C927"/>
    <w:rsid w:val="11285B4E"/>
    <w:rsid w:val="116DFD13"/>
    <w:rsid w:val="124126E6"/>
    <w:rsid w:val="12535A1A"/>
    <w:rsid w:val="128F4A6E"/>
    <w:rsid w:val="12B86096"/>
    <w:rsid w:val="13D650A9"/>
    <w:rsid w:val="13E8453A"/>
    <w:rsid w:val="14652082"/>
    <w:rsid w:val="1476162A"/>
    <w:rsid w:val="148DEF10"/>
    <w:rsid w:val="169BE69C"/>
    <w:rsid w:val="16D4B8BA"/>
    <w:rsid w:val="1737868F"/>
    <w:rsid w:val="179B1D25"/>
    <w:rsid w:val="179E107A"/>
    <w:rsid w:val="18A37B98"/>
    <w:rsid w:val="18AB1403"/>
    <w:rsid w:val="18DAB194"/>
    <w:rsid w:val="1963C68D"/>
    <w:rsid w:val="1A350F73"/>
    <w:rsid w:val="1ADC8565"/>
    <w:rsid w:val="1AEC42AA"/>
    <w:rsid w:val="1AF5474F"/>
    <w:rsid w:val="1C04A014"/>
    <w:rsid w:val="1C4AA360"/>
    <w:rsid w:val="1C67AB40"/>
    <w:rsid w:val="1D502AD3"/>
    <w:rsid w:val="1D9DA790"/>
    <w:rsid w:val="1DFBE634"/>
    <w:rsid w:val="1E1BBA2D"/>
    <w:rsid w:val="1F6C5BDF"/>
    <w:rsid w:val="1FA8E27F"/>
    <w:rsid w:val="1FBF28F8"/>
    <w:rsid w:val="20E08B28"/>
    <w:rsid w:val="215ACCA1"/>
    <w:rsid w:val="21720018"/>
    <w:rsid w:val="2186ACD1"/>
    <w:rsid w:val="2187939A"/>
    <w:rsid w:val="21C87CE1"/>
    <w:rsid w:val="22560404"/>
    <w:rsid w:val="227FE469"/>
    <w:rsid w:val="22C2C6FC"/>
    <w:rsid w:val="23773E21"/>
    <w:rsid w:val="24DF91E8"/>
    <w:rsid w:val="25B4E3F3"/>
    <w:rsid w:val="26C16E60"/>
    <w:rsid w:val="2726D104"/>
    <w:rsid w:val="2843DF2A"/>
    <w:rsid w:val="28512CF0"/>
    <w:rsid w:val="292E93F6"/>
    <w:rsid w:val="294F4FFE"/>
    <w:rsid w:val="29B3D20A"/>
    <w:rsid w:val="29F07E80"/>
    <w:rsid w:val="2A23BA30"/>
    <w:rsid w:val="2A8564F8"/>
    <w:rsid w:val="2C4D1F3F"/>
    <w:rsid w:val="2CE0A834"/>
    <w:rsid w:val="2CF1DDFB"/>
    <w:rsid w:val="2E32C69D"/>
    <w:rsid w:val="2F129655"/>
    <w:rsid w:val="2F8ABFCE"/>
    <w:rsid w:val="30295030"/>
    <w:rsid w:val="30316202"/>
    <w:rsid w:val="30F8BDB5"/>
    <w:rsid w:val="3103787D"/>
    <w:rsid w:val="313EFFFA"/>
    <w:rsid w:val="319237CB"/>
    <w:rsid w:val="3259BA89"/>
    <w:rsid w:val="32B27C15"/>
    <w:rsid w:val="33512A1D"/>
    <w:rsid w:val="33981765"/>
    <w:rsid w:val="33EEB558"/>
    <w:rsid w:val="34BFA834"/>
    <w:rsid w:val="35B30730"/>
    <w:rsid w:val="3710E747"/>
    <w:rsid w:val="373F01E4"/>
    <w:rsid w:val="37C4A080"/>
    <w:rsid w:val="38E2481E"/>
    <w:rsid w:val="3936F0C3"/>
    <w:rsid w:val="39D3CE3E"/>
    <w:rsid w:val="39F3279A"/>
    <w:rsid w:val="3A1E56F8"/>
    <w:rsid w:val="3A2E3CCC"/>
    <w:rsid w:val="3A466630"/>
    <w:rsid w:val="3AD679D7"/>
    <w:rsid w:val="3AFC4185"/>
    <w:rsid w:val="3BA1CAA4"/>
    <w:rsid w:val="3D4E8117"/>
    <w:rsid w:val="3E9D8B93"/>
    <w:rsid w:val="3EBB790A"/>
    <w:rsid w:val="3F759C19"/>
    <w:rsid w:val="3F85E433"/>
    <w:rsid w:val="407FF990"/>
    <w:rsid w:val="40C1A35B"/>
    <w:rsid w:val="41A4DB9C"/>
    <w:rsid w:val="42172646"/>
    <w:rsid w:val="42379040"/>
    <w:rsid w:val="42DE0C91"/>
    <w:rsid w:val="43463CD3"/>
    <w:rsid w:val="4389A478"/>
    <w:rsid w:val="43933487"/>
    <w:rsid w:val="4453A27E"/>
    <w:rsid w:val="44B5F6E3"/>
    <w:rsid w:val="45265E26"/>
    <w:rsid w:val="45D59943"/>
    <w:rsid w:val="4632A33D"/>
    <w:rsid w:val="46D960CC"/>
    <w:rsid w:val="47778BF5"/>
    <w:rsid w:val="47C060D9"/>
    <w:rsid w:val="483999C3"/>
    <w:rsid w:val="488BD30B"/>
    <w:rsid w:val="49E74214"/>
    <w:rsid w:val="49EF7922"/>
    <w:rsid w:val="4A523F82"/>
    <w:rsid w:val="4A77D7ED"/>
    <w:rsid w:val="4BD014D8"/>
    <w:rsid w:val="4C8C2894"/>
    <w:rsid w:val="4C9381D6"/>
    <w:rsid w:val="4CCC8EFA"/>
    <w:rsid w:val="4E796A18"/>
    <w:rsid w:val="4F9D05FD"/>
    <w:rsid w:val="4FACE250"/>
    <w:rsid w:val="500DD19D"/>
    <w:rsid w:val="506558F5"/>
    <w:rsid w:val="50FF6D49"/>
    <w:rsid w:val="51CAB2E7"/>
    <w:rsid w:val="52DCE0E0"/>
    <w:rsid w:val="531F8B04"/>
    <w:rsid w:val="545D6FA0"/>
    <w:rsid w:val="559D057A"/>
    <w:rsid w:val="561412D0"/>
    <w:rsid w:val="56D17BE9"/>
    <w:rsid w:val="5722B1B8"/>
    <w:rsid w:val="57766D95"/>
    <w:rsid w:val="577BD31F"/>
    <w:rsid w:val="57E04087"/>
    <w:rsid w:val="580C9634"/>
    <w:rsid w:val="58CD68D3"/>
    <w:rsid w:val="59FF46E9"/>
    <w:rsid w:val="5A33D7A7"/>
    <w:rsid w:val="5A782EA1"/>
    <w:rsid w:val="5B93E60D"/>
    <w:rsid w:val="5C030A8C"/>
    <w:rsid w:val="5C457F3E"/>
    <w:rsid w:val="5C8BF89F"/>
    <w:rsid w:val="5D61C201"/>
    <w:rsid w:val="5E4470C1"/>
    <w:rsid w:val="5E657941"/>
    <w:rsid w:val="5EFCBA4C"/>
    <w:rsid w:val="604E44F0"/>
    <w:rsid w:val="60527FAC"/>
    <w:rsid w:val="6058F43F"/>
    <w:rsid w:val="60902E02"/>
    <w:rsid w:val="60ACFABB"/>
    <w:rsid w:val="61014A88"/>
    <w:rsid w:val="626896FC"/>
    <w:rsid w:val="62F8CCCC"/>
    <w:rsid w:val="6318458E"/>
    <w:rsid w:val="63C148A1"/>
    <w:rsid w:val="63C20D44"/>
    <w:rsid w:val="63F85A49"/>
    <w:rsid w:val="64D1ADFC"/>
    <w:rsid w:val="64DF5B7D"/>
    <w:rsid w:val="654C13E9"/>
    <w:rsid w:val="65942DBC"/>
    <w:rsid w:val="65AABDEB"/>
    <w:rsid w:val="65F0CA1F"/>
    <w:rsid w:val="664EC3DF"/>
    <w:rsid w:val="66BD52E4"/>
    <w:rsid w:val="66D1E85D"/>
    <w:rsid w:val="66EC542C"/>
    <w:rsid w:val="67995E13"/>
    <w:rsid w:val="6842A448"/>
    <w:rsid w:val="684B7EB4"/>
    <w:rsid w:val="69958376"/>
    <w:rsid w:val="6A19CAB4"/>
    <w:rsid w:val="6AB49A4F"/>
    <w:rsid w:val="6AC8745F"/>
    <w:rsid w:val="6AEE8316"/>
    <w:rsid w:val="6B433F77"/>
    <w:rsid w:val="6C34671C"/>
    <w:rsid w:val="6C820FF5"/>
    <w:rsid w:val="6C85976F"/>
    <w:rsid w:val="6CF0FBB9"/>
    <w:rsid w:val="6D1941B1"/>
    <w:rsid w:val="6D33665A"/>
    <w:rsid w:val="6D3637AB"/>
    <w:rsid w:val="6DD2AB4B"/>
    <w:rsid w:val="6E0E54B2"/>
    <w:rsid w:val="6E6B72B7"/>
    <w:rsid w:val="6ED470DE"/>
    <w:rsid w:val="6F76C1DB"/>
    <w:rsid w:val="6FB06E26"/>
    <w:rsid w:val="70827DEB"/>
    <w:rsid w:val="70E9D330"/>
    <w:rsid w:val="71363FD6"/>
    <w:rsid w:val="715535E1"/>
    <w:rsid w:val="715BC213"/>
    <w:rsid w:val="719C5855"/>
    <w:rsid w:val="71B9D371"/>
    <w:rsid w:val="7246C6BB"/>
    <w:rsid w:val="72550901"/>
    <w:rsid w:val="7276FD34"/>
    <w:rsid w:val="728A2FE0"/>
    <w:rsid w:val="74200B1D"/>
    <w:rsid w:val="74260872"/>
    <w:rsid w:val="749878BB"/>
    <w:rsid w:val="74E8DA69"/>
    <w:rsid w:val="752CDE43"/>
    <w:rsid w:val="7557DA6D"/>
    <w:rsid w:val="75F214F8"/>
    <w:rsid w:val="76892F5D"/>
    <w:rsid w:val="769BE2B9"/>
    <w:rsid w:val="76AA7DCE"/>
    <w:rsid w:val="7718BB31"/>
    <w:rsid w:val="778E3524"/>
    <w:rsid w:val="789F9B3F"/>
    <w:rsid w:val="7958E982"/>
    <w:rsid w:val="7B41BD21"/>
    <w:rsid w:val="7B6B0781"/>
    <w:rsid w:val="7B8B1738"/>
    <w:rsid w:val="7BBB5C4F"/>
    <w:rsid w:val="7C01FB94"/>
    <w:rsid w:val="7C7B7930"/>
    <w:rsid w:val="7D335F39"/>
    <w:rsid w:val="7D5DB481"/>
    <w:rsid w:val="7D6A3813"/>
    <w:rsid w:val="7D8B1869"/>
    <w:rsid w:val="7DB1FA13"/>
    <w:rsid w:val="7DD21680"/>
    <w:rsid w:val="7F1728E5"/>
    <w:rsid w:val="7F65708D"/>
    <w:rsid w:val="7FCD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EC9737"/>
  <w15:chartTrackingRefBased/>
  <w15:docId w15:val="{E3D37602-45AB-4524-95EF-5EB4DE121B7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uiPriority="1" w:semiHidden="1" w:qFormat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D4AA5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Rubrik2Char" w:customStyle="1">
    <w:name w:val="Rubrik 2 Char"/>
    <w:basedOn w:val="Standardstycketeckensnitt"/>
    <w:link w:val="Rubrik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Rubrik3Char" w:customStyle="1">
    <w:name w:val="Rubrik 3 Char"/>
    <w:basedOn w:val="Standardstycketeckensnitt"/>
    <w:link w:val="Rubrik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Rubrik4Char" w:customStyle="1">
    <w:name w:val="Rubrik 4 Char"/>
    <w:basedOn w:val="Standardstycketeckensnitt"/>
    <w:link w:val="Rubrik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RubrikChar" w:customStyle="1">
    <w:name w:val="Rubrik Char"/>
    <w:basedOn w:val="Standardstycketeckensnitt"/>
    <w:link w:val="Rubrik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UnderrubrikChar" w:customStyle="1">
    <w:name w:val="Underrubrik Char"/>
    <w:basedOn w:val="Standardstycketeckensnitt"/>
    <w:link w:val="Underrubrik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StarktcitatChar" w:customStyle="1">
    <w:name w:val="Starkt citat Char"/>
    <w:basedOn w:val="Standardstycketeckensnitt"/>
    <w:link w:val="Starktcitat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SidfotChar" w:customStyle="1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2E095B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2E095B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tnotstextChar" w:customStyle="1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SlutnotstextChar" w:customStyle="1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styleId="AvslutandetextChar" w:customStyle="1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styleId="InledningChar" w:customStyle="1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IngetavstndChar" w:customStyle="1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styleId="VGR" w:customStyle="1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Brdtext">
    <w:name w:val="Body Text"/>
    <w:basedOn w:val="Normal"/>
    <w:link w:val="BrdtextChar"/>
    <w:uiPriority w:val="1"/>
    <w:qFormat/>
    <w:rsid w:val="00D91F62"/>
    <w:pPr>
      <w:widowControl w:val="0"/>
      <w:autoSpaceDE w:val="0"/>
      <w:autoSpaceDN w:val="0"/>
      <w:spacing w:after="0" w:line="240" w:lineRule="auto"/>
    </w:pPr>
    <w:rPr>
      <w:rFonts w:ascii="Calibri" w:hAnsi="Calibri" w:eastAsia="Calibri" w:cs="Calibri"/>
      <w:sz w:val="22"/>
      <w:szCs w:val="22"/>
      <w:lang w:eastAsia="en-US"/>
    </w:rPr>
  </w:style>
  <w:style w:type="character" w:styleId="BrdtextChar" w:customStyle="1">
    <w:name w:val="Brödtext Char"/>
    <w:basedOn w:val="Standardstycketeckensnitt"/>
    <w:link w:val="Brdtext"/>
    <w:uiPriority w:val="1"/>
    <w:rsid w:val="00D91F62"/>
    <w:rPr>
      <w:rFonts w:ascii="Calibri" w:hAnsi="Calibri" w:eastAsia="Calibri" w:cs="Calibri"/>
      <w:sz w:val="22"/>
      <w:szCs w:val="22"/>
      <w:lang w:eastAsia="en-US"/>
    </w:rPr>
  </w:style>
  <w:style w:type="character" w:styleId="normaltextrun" w:customStyle="1">
    <w:name w:val="normaltextrun"/>
    <w:basedOn w:val="Standardstycketeckensnitt"/>
    <w:rsid w:val="00B76C6E"/>
  </w:style>
  <w:style w:type="character" w:styleId="eop" w:customStyle="1">
    <w:name w:val="eop"/>
    <w:basedOn w:val="Standardstycketeckensnitt"/>
    <w:rsid w:val="00A423C1"/>
  </w:style>
  <w:style w:type="character" w:styleId="AnvndHyperlnk">
    <w:name w:val="FollowedHyperlink"/>
    <w:basedOn w:val="Standardstycketeckensnitt"/>
    <w:uiPriority w:val="98"/>
    <w:rsid w:val="009C610A"/>
    <w:rPr>
      <w:color w:val="91919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07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00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8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51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3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6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93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9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56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hyperlink" Target="https://app.dibtravel.com/login" TargetMode="External" Id="rId13" /><Relationship Type="http://schemas.openxmlformats.org/officeDocument/2006/relationships/hyperlink" Target="mailto:koncernkontoret.kunskapsstyrning@vgregion.se" TargetMode="External" Id="rId18" /><Relationship Type="http://schemas.openxmlformats.org/officeDocument/2006/relationships/footer" Target="footer1.xml" Id="rId21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hyperlink" Target="https://mellanarkiv-offentlig.vgregion.se/alfresco/s/archive/stream/public/v1/source/available/sofia/rs8630-1138324516-92/surrogate/Riktlinje%20f%c3%b6r%20m%c3%b6ten%20och%20tj%c3%a4nsteresor%20i%20V%c3%a4stra%20G%c3%b6talandsregionens%20verksamheter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www.vgregion.se/ov/resor-och-logi/" TargetMode="External" Id="rId16" /><Relationship Type="http://schemas.openxmlformats.org/officeDocument/2006/relationships/header" Target="header1.xml" Id="rId20" /><Relationship Type="http://schemas.openxmlformats.org/officeDocument/2006/relationships/footnotes" Target="footnotes.xml" Id="rId11" /><Relationship Type="http://schemas.openxmlformats.org/officeDocument/2006/relationships/fontTable" Target="fontTable.xml" Id="rId24" /><Relationship Type="http://schemas.openxmlformats.org/officeDocument/2006/relationships/footer" Target="footer2.xml" Id="rId23" /><Relationship Type="http://schemas.openxmlformats.org/officeDocument/2006/relationships/webSettings" Target="webSettings.xml" Id="rId10" /><Relationship Type="http://schemas.openxmlformats.org/officeDocument/2006/relationships/settings" Target="settings.xml" Id="rId9" /><Relationship Type="http://schemas.openxmlformats.org/officeDocument/2006/relationships/header" Target="header2.xml" Id="rId22" /><Relationship Type="http://schemas.openxmlformats.org/officeDocument/2006/relationships/hyperlink" Target="http://www.vgregion.se/kunskapsstyrning" TargetMode="External" Id="R89106ee779984c8f" /><Relationship Type="http://schemas.openxmlformats.org/officeDocument/2006/relationships/hyperlink" Target="https://forms.office.com/pages/responsepage.aspx?id=VaJi_CBC5EebWkGO7jHaX_dPyuMGqzdGkuIGyQYBW7VUNUdLU1o0NjhTMzFaWk1PNjhaN05TS1NOUCQlQCN0PWcu&amp;route=shorturl" TargetMode="External" Id="R5f6071c7d24b43af" /><Relationship Type="http://schemas.openxmlformats.org/officeDocument/2006/relationships/hyperlink" Target="https://forms.office.com/pages/responsepage.aspx?id=VaJi_CBC5EebWkGO7jHaX_dPyuMGqzdGkuIGyQYBW7VUNUdLU1o0NjhTMzFaWk1PNjhaN05TS1NOUCQlQCN0PWcu&amp;route=shorturl" TargetMode="External" Id="R3867eaa0259e4e4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Grunden\WorkgroupTemplates\Kort%20dokument%20Grunden.dotx" TargetMode="External"/></Relationships>
</file>

<file path=word/theme/theme1.xml><?xml version="1.0" encoding="utf-8"?>
<a:theme xmlns:a="http://schemas.openxmlformats.org/drawingml/2006/main" xmlns:thm15="http://schemas.microsoft.com/office/thememl/2012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Kort dokument Grunden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Lathund fakturering av resor och lokaler - Nationell kunskapsstyrning VGR</dc:title>
  <dc:subject/>
  <dc:creator>Kerstin Hinz</dc:creator>
  <keywords/>
  <dc:description/>
  <lastModifiedBy>Johan Norén</lastModifiedBy>
  <revision>285</revision>
  <lastPrinted>2022-11-24T12:38:00.0000000Z</lastPrinted>
  <dcterms:created xsi:type="dcterms:W3CDTF">2024-06-05T12:22:00.0000000Z</dcterms:created>
  <dcterms:modified xsi:type="dcterms:W3CDTF">2026-03-09T14:41:42.0000000Z</dcterms:modified>
</coreProperties>
</file>