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B37193" w:rsidR="00D24DBA" w:rsidP="006769DD" w:rsidRDefault="004477B4" w14:paraId="3D5DB8B0" w14:textId="7105D9D7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66432" behindDoc="0" locked="1" layoutInCell="1" allowOverlap="1" wp14:anchorId="42C464C3" wp14:editId="035A74FF">
            <wp:simplePos x="0" y="0"/>
            <wp:positionH relativeFrom="page">
              <wp:posOffset>540385</wp:posOffset>
            </wp:positionH>
            <wp:positionV relativeFrom="page">
              <wp:posOffset>9789795</wp:posOffset>
            </wp:positionV>
            <wp:extent cx="2214000" cy="450000"/>
            <wp:effectExtent l="0" t="0" r="0" b="7620"/>
            <wp:wrapTopAndBottom/>
            <wp:docPr id="28" name="Logo" descr="Västra Götaland, logotyp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Västra Götaland, logotyp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3A">
        <w:rPr>
          <w:noProof/>
        </w:rPr>
        <w:t>Läkemedelsnära produkter</w:t>
      </w:r>
    </w:p>
    <w:p w:rsidRPr="005F614E" w:rsidR="007547F2" w:rsidP="006769DD" w:rsidRDefault="00D8038D" w14:paraId="4F830902" w14:textId="74C2AD17">
      <w:pPr>
        <w:pStyle w:val="Omslagstext"/>
      </w:pPr>
      <w:r>
        <w:t>2024-0</w:t>
      </w:r>
      <w:r w:rsidR="0007724A">
        <w:t>8</w:t>
      </w:r>
      <w:r>
        <w:t>-</w:t>
      </w:r>
      <w:r w:rsidR="0007724A">
        <w:t>12</w:t>
      </w:r>
    </w:p>
    <w:p w:rsidR="002C44F8" w:rsidP="002C44F8" w:rsidRDefault="002C44F8" w14:paraId="3B46FF0D" w14:textId="77777777">
      <w:pPr>
        <w:pStyle w:val="Rubrik1"/>
      </w:pPr>
      <w:r>
        <w:t>Information om avgifter för returhantering</w:t>
      </w:r>
    </w:p>
    <w:p w:rsidR="00E9189B" w:rsidP="00B37193" w:rsidRDefault="00D8038D" w14:paraId="482807EA" w14:textId="3B0B6A76">
      <w:r>
        <w:t>Hej,</w:t>
      </w:r>
    </w:p>
    <w:p w:rsidR="001B4980" w:rsidP="00B37193" w:rsidRDefault="00D8038D" w14:paraId="05B3BDC2" w14:textId="77777777">
      <w:r>
        <w:t>Från och med 1 juli 2024</w:t>
      </w:r>
      <w:r w:rsidR="009C7B59">
        <w:t xml:space="preserve"> kommer</w:t>
      </w:r>
      <w:r w:rsidR="001B4980">
        <w:t xml:space="preserve"> den avgift som finns idag för returhantering att delas </w:t>
      </w:r>
      <w:r w:rsidRPr="00B6126C" w:rsidR="001B4980">
        <w:t>upp på två</w:t>
      </w:r>
      <w:r w:rsidR="001B4980">
        <w:t xml:space="preserve"> avgifter:</w:t>
      </w:r>
    </w:p>
    <w:p w:rsidR="001B4980" w:rsidP="001B4980" w:rsidRDefault="001B4980" w14:paraId="1FEDBE93" w14:textId="34B55985">
      <w:pPr>
        <w:pStyle w:val="Liststycke"/>
        <w:numPr>
          <w:ilvl w:val="0"/>
          <w:numId w:val="33"/>
        </w:numPr>
      </w:pPr>
      <w:r w:rsidRPr="001B4980">
        <w:t xml:space="preserve">kund </w:t>
      </w:r>
      <w:r>
        <w:t>ej</w:t>
      </w:r>
      <w:r w:rsidRPr="001B4980">
        <w:t xml:space="preserve"> hemma och ej angett portkod</w:t>
      </w:r>
    </w:p>
    <w:p w:rsidR="001B4980" w:rsidP="001B4980" w:rsidRDefault="001B4980" w14:paraId="7D0BB87F" w14:textId="55EA1F9D">
      <w:pPr>
        <w:pStyle w:val="Liststycke"/>
        <w:numPr>
          <w:ilvl w:val="0"/>
          <w:numId w:val="33"/>
        </w:numPr>
      </w:pPr>
      <w:r w:rsidRPr="001B4980">
        <w:t>paket inte är uthämtat hos ombud</w:t>
      </w:r>
    </w:p>
    <w:p w:rsidR="00BE6188" w:rsidP="00411EAF" w:rsidRDefault="006B0C67" w14:paraId="2EF2B383" w14:textId="63184023">
      <w:r w:rsidR="006B0C67">
        <w:rPr/>
        <w:t>P</w:t>
      </w:r>
      <w:r w:rsidR="00BE6188">
        <w:rPr/>
        <w:t>å fakturaunderlaget för j</w:t>
      </w:r>
      <w:r w:rsidR="00B6126C">
        <w:rPr/>
        <w:t>uli</w:t>
      </w:r>
      <w:r w:rsidR="00BE6188">
        <w:rPr/>
        <w:t xml:space="preserve"> och som skickas ut i början på augusti kommer det att framgå vilka mottagare och vilken avgift som har orsakat kostnaden. </w:t>
      </w:r>
    </w:p>
    <w:p w:rsidR="1517E952" w:rsidRDefault="1517E952" w14:paraId="6D22EC67" w14:textId="798463DE">
      <w:r w:rsidR="1517E952">
        <w:rPr/>
        <w:t xml:space="preserve">OBS! Det är </w:t>
      </w:r>
      <w:r w:rsidR="1C3A1154">
        <w:rPr/>
        <w:t>betalaren</w:t>
      </w:r>
      <w:r w:rsidR="1517E952">
        <w:rPr/>
        <w:t xml:space="preserve"> som debiteras. </w:t>
      </w:r>
    </w:p>
    <w:p w:rsidR="006219A6" w:rsidP="00F53E2C" w:rsidRDefault="006219A6" w14:paraId="37FEE385" w14:textId="77777777"/>
    <w:p w:rsidR="00411EAF" w:rsidP="00F53E2C" w:rsidRDefault="00411EAF" w14:paraId="24B408B0" w14:textId="77777777"/>
    <w:p w:rsidR="00BE6188" w:rsidP="00F53E2C" w:rsidRDefault="00BE6188" w14:paraId="4227D852" w14:textId="77777777"/>
    <w:p w:rsidRPr="00B37193" w:rsidR="006219A6" w:rsidP="006219A6" w:rsidRDefault="006219A6" w14:paraId="52017A21" w14:textId="4EC96E96">
      <w:r>
        <w:t>Med vänlig hälsning,</w:t>
      </w:r>
      <w:r>
        <w:br/>
      </w:r>
      <w:r>
        <w:t>Läkemedelsnära produkter</w:t>
      </w:r>
      <w:r>
        <w:br/>
      </w:r>
    </w:p>
    <w:sectPr w:rsidRPr="00B37193" w:rsidR="006219A6" w:rsidSect="006F7778">
      <w:headerReference w:type="default" r:id="rId14"/>
      <w:headerReference w:type="first" r:id="rId15"/>
      <w:pgSz w:w="11906" w:h="16838" w:orient="portrait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5FC8" w:rsidP="00ED6C6F" w:rsidRDefault="000E5FC8" w14:paraId="14F9041E" w14:textId="77777777">
      <w:pPr>
        <w:spacing w:after="0" w:line="240" w:lineRule="auto"/>
      </w:pPr>
      <w:r>
        <w:separator/>
      </w:r>
    </w:p>
  </w:endnote>
  <w:endnote w:type="continuationSeparator" w:id="0">
    <w:p w:rsidR="000E5FC8" w:rsidP="00ED6C6F" w:rsidRDefault="000E5FC8" w14:paraId="48E286A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5FC8" w:rsidP="00ED6C6F" w:rsidRDefault="000E5FC8" w14:paraId="53F8C10D" w14:textId="77777777">
      <w:pPr>
        <w:spacing w:after="0" w:line="240" w:lineRule="auto"/>
      </w:pPr>
      <w:r>
        <w:separator/>
      </w:r>
    </w:p>
  </w:footnote>
  <w:footnote w:type="continuationSeparator" w:id="0">
    <w:p w:rsidR="000E5FC8" w:rsidP="00ED6C6F" w:rsidRDefault="000E5FC8" w14:paraId="352F8F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25BAC" w:rsidR="009E3DC3" w:rsidP="00F25BAC" w:rsidRDefault="00D8636F" w14:paraId="31979959" w14:textId="77777777">
    <w:pPr>
      <w:pStyle w:val="Sidhuvud"/>
    </w:pPr>
    <w:r>
      <w:t>Sidhuvud</w:t>
    </w:r>
    <w:r w:rsidR="009E3DC3">
      <w:tab/>
    </w:r>
    <w:r w:rsidRPr="00F25BAC" w:rsidR="009E3DC3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95698" w:rsidRDefault="00C95698" w14:paraId="581ACD05" w14:textId="77777777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1414853A" wp14:editId="7247B206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30922905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B6E7E31"/>
    <w:multiLevelType w:val="hybridMultilevel"/>
    <w:tmpl w:val="FAA061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AA62DE2"/>
    <w:multiLevelType w:val="hybridMultilevel"/>
    <w:tmpl w:val="DA68604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291054594">
    <w:abstractNumId w:val="13"/>
  </w:num>
  <w:num w:numId="33" w16cid:durableId="205680925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16"/>
    <w:rsid w:val="00014ABF"/>
    <w:rsid w:val="000164F3"/>
    <w:rsid w:val="000213E0"/>
    <w:rsid w:val="000226F4"/>
    <w:rsid w:val="00023CF5"/>
    <w:rsid w:val="000304A9"/>
    <w:rsid w:val="00035827"/>
    <w:rsid w:val="000428AA"/>
    <w:rsid w:val="00062D22"/>
    <w:rsid w:val="0007724A"/>
    <w:rsid w:val="00081E07"/>
    <w:rsid w:val="00083807"/>
    <w:rsid w:val="000879D1"/>
    <w:rsid w:val="00090816"/>
    <w:rsid w:val="00090F07"/>
    <w:rsid w:val="000927CE"/>
    <w:rsid w:val="00095753"/>
    <w:rsid w:val="000A259F"/>
    <w:rsid w:val="000C60F9"/>
    <w:rsid w:val="000D29F7"/>
    <w:rsid w:val="000D36E2"/>
    <w:rsid w:val="000D3EB7"/>
    <w:rsid w:val="000D4286"/>
    <w:rsid w:val="000D787A"/>
    <w:rsid w:val="000E136F"/>
    <w:rsid w:val="000E584E"/>
    <w:rsid w:val="000E5FC8"/>
    <w:rsid w:val="000F3B55"/>
    <w:rsid w:val="0010206C"/>
    <w:rsid w:val="00104807"/>
    <w:rsid w:val="00106E6E"/>
    <w:rsid w:val="001105A7"/>
    <w:rsid w:val="0011207E"/>
    <w:rsid w:val="00136C6B"/>
    <w:rsid w:val="00142663"/>
    <w:rsid w:val="00145556"/>
    <w:rsid w:val="00167F2D"/>
    <w:rsid w:val="00182C4D"/>
    <w:rsid w:val="0019680D"/>
    <w:rsid w:val="001A7D3F"/>
    <w:rsid w:val="001B2002"/>
    <w:rsid w:val="001B4980"/>
    <w:rsid w:val="001B4BB9"/>
    <w:rsid w:val="001F39DE"/>
    <w:rsid w:val="001F3A6E"/>
    <w:rsid w:val="0020003C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03DF"/>
    <w:rsid w:val="002611BD"/>
    <w:rsid w:val="00267E76"/>
    <w:rsid w:val="002A0EBB"/>
    <w:rsid w:val="002A223C"/>
    <w:rsid w:val="002B3795"/>
    <w:rsid w:val="002C44F8"/>
    <w:rsid w:val="002D2779"/>
    <w:rsid w:val="002D57FE"/>
    <w:rsid w:val="002D6BE7"/>
    <w:rsid w:val="002E6307"/>
    <w:rsid w:val="002F7366"/>
    <w:rsid w:val="00305E76"/>
    <w:rsid w:val="00324BC6"/>
    <w:rsid w:val="0035044E"/>
    <w:rsid w:val="003553FD"/>
    <w:rsid w:val="0036067A"/>
    <w:rsid w:val="003747FF"/>
    <w:rsid w:val="003848CD"/>
    <w:rsid w:val="00384E26"/>
    <w:rsid w:val="00397151"/>
    <w:rsid w:val="003977E2"/>
    <w:rsid w:val="003A0FEC"/>
    <w:rsid w:val="003A4BEC"/>
    <w:rsid w:val="003C45A3"/>
    <w:rsid w:val="003D14FC"/>
    <w:rsid w:val="003D1AD5"/>
    <w:rsid w:val="003E0FE8"/>
    <w:rsid w:val="003F0854"/>
    <w:rsid w:val="003F0BD7"/>
    <w:rsid w:val="004052BA"/>
    <w:rsid w:val="00411EAF"/>
    <w:rsid w:val="00411FB3"/>
    <w:rsid w:val="00421C5A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19B"/>
    <w:rsid w:val="00483F66"/>
    <w:rsid w:val="00487C0F"/>
    <w:rsid w:val="004B1A1F"/>
    <w:rsid w:val="004C0560"/>
    <w:rsid w:val="004C2B36"/>
    <w:rsid w:val="004E08FC"/>
    <w:rsid w:val="004E0B05"/>
    <w:rsid w:val="004E60DF"/>
    <w:rsid w:val="004F2653"/>
    <w:rsid w:val="004F6E9F"/>
    <w:rsid w:val="004F7B84"/>
    <w:rsid w:val="00502996"/>
    <w:rsid w:val="005029CB"/>
    <w:rsid w:val="005241A4"/>
    <w:rsid w:val="00531996"/>
    <w:rsid w:val="005377E7"/>
    <w:rsid w:val="005537A8"/>
    <w:rsid w:val="0056637A"/>
    <w:rsid w:val="00575871"/>
    <w:rsid w:val="005861D0"/>
    <w:rsid w:val="00586919"/>
    <w:rsid w:val="00594D53"/>
    <w:rsid w:val="00594D98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5F614E"/>
    <w:rsid w:val="00604B03"/>
    <w:rsid w:val="00606B0F"/>
    <w:rsid w:val="006137D6"/>
    <w:rsid w:val="006219A6"/>
    <w:rsid w:val="00622230"/>
    <w:rsid w:val="00640FC9"/>
    <w:rsid w:val="006769DD"/>
    <w:rsid w:val="006876C8"/>
    <w:rsid w:val="00693ED8"/>
    <w:rsid w:val="00696DF2"/>
    <w:rsid w:val="00697C2E"/>
    <w:rsid w:val="006A4639"/>
    <w:rsid w:val="006A60A8"/>
    <w:rsid w:val="006A6286"/>
    <w:rsid w:val="006B0C67"/>
    <w:rsid w:val="006B3AC6"/>
    <w:rsid w:val="006C0636"/>
    <w:rsid w:val="006C20B8"/>
    <w:rsid w:val="006C4DA1"/>
    <w:rsid w:val="006E43A5"/>
    <w:rsid w:val="006E6496"/>
    <w:rsid w:val="006F0808"/>
    <w:rsid w:val="006F7778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4A3F"/>
    <w:rsid w:val="007A0B53"/>
    <w:rsid w:val="007B634A"/>
    <w:rsid w:val="007C1E39"/>
    <w:rsid w:val="007C5139"/>
    <w:rsid w:val="007D1C61"/>
    <w:rsid w:val="007E16FA"/>
    <w:rsid w:val="007E27FA"/>
    <w:rsid w:val="007F6E5A"/>
    <w:rsid w:val="00801BBF"/>
    <w:rsid w:val="008065F9"/>
    <w:rsid w:val="00812DE2"/>
    <w:rsid w:val="008136B9"/>
    <w:rsid w:val="00816FA9"/>
    <w:rsid w:val="008215CB"/>
    <w:rsid w:val="00822A22"/>
    <w:rsid w:val="0082440A"/>
    <w:rsid w:val="00826C8A"/>
    <w:rsid w:val="00834506"/>
    <w:rsid w:val="00834E7E"/>
    <w:rsid w:val="00853F45"/>
    <w:rsid w:val="00854FCB"/>
    <w:rsid w:val="008574B7"/>
    <w:rsid w:val="008642E9"/>
    <w:rsid w:val="00870403"/>
    <w:rsid w:val="00875CBE"/>
    <w:rsid w:val="008A525C"/>
    <w:rsid w:val="008C3CFF"/>
    <w:rsid w:val="008C5285"/>
    <w:rsid w:val="008D297B"/>
    <w:rsid w:val="008D4553"/>
    <w:rsid w:val="008D4F31"/>
    <w:rsid w:val="008D63F2"/>
    <w:rsid w:val="008F437E"/>
    <w:rsid w:val="008F46D6"/>
    <w:rsid w:val="00910C25"/>
    <w:rsid w:val="0091229C"/>
    <w:rsid w:val="009255D9"/>
    <w:rsid w:val="00934D21"/>
    <w:rsid w:val="00944A49"/>
    <w:rsid w:val="00947BCD"/>
    <w:rsid w:val="009609C9"/>
    <w:rsid w:val="009611D9"/>
    <w:rsid w:val="00972D16"/>
    <w:rsid w:val="00973775"/>
    <w:rsid w:val="00976057"/>
    <w:rsid w:val="00976DDF"/>
    <w:rsid w:val="0099293C"/>
    <w:rsid w:val="009A25E1"/>
    <w:rsid w:val="009A31A2"/>
    <w:rsid w:val="009B186C"/>
    <w:rsid w:val="009B2791"/>
    <w:rsid w:val="009B773D"/>
    <w:rsid w:val="009C7B59"/>
    <w:rsid w:val="009D509B"/>
    <w:rsid w:val="009D7F49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006E"/>
    <w:rsid w:val="00A2125B"/>
    <w:rsid w:val="00A23320"/>
    <w:rsid w:val="00A273A8"/>
    <w:rsid w:val="00A374CC"/>
    <w:rsid w:val="00A51CEF"/>
    <w:rsid w:val="00A6449E"/>
    <w:rsid w:val="00A678DA"/>
    <w:rsid w:val="00A711E8"/>
    <w:rsid w:val="00A80C68"/>
    <w:rsid w:val="00A85CB0"/>
    <w:rsid w:val="00A87B49"/>
    <w:rsid w:val="00A919CE"/>
    <w:rsid w:val="00A96DA2"/>
    <w:rsid w:val="00AA1DA4"/>
    <w:rsid w:val="00AA2ABA"/>
    <w:rsid w:val="00AA3A34"/>
    <w:rsid w:val="00AA4689"/>
    <w:rsid w:val="00AA5C9A"/>
    <w:rsid w:val="00AB167A"/>
    <w:rsid w:val="00AB24CA"/>
    <w:rsid w:val="00AB2AFC"/>
    <w:rsid w:val="00AB52F3"/>
    <w:rsid w:val="00AB57E2"/>
    <w:rsid w:val="00AD354E"/>
    <w:rsid w:val="00AD5832"/>
    <w:rsid w:val="00AE7BA4"/>
    <w:rsid w:val="00AF5B57"/>
    <w:rsid w:val="00B1580D"/>
    <w:rsid w:val="00B1755C"/>
    <w:rsid w:val="00B30455"/>
    <w:rsid w:val="00B32309"/>
    <w:rsid w:val="00B37193"/>
    <w:rsid w:val="00B40283"/>
    <w:rsid w:val="00B4285A"/>
    <w:rsid w:val="00B462CC"/>
    <w:rsid w:val="00B5330A"/>
    <w:rsid w:val="00B6126C"/>
    <w:rsid w:val="00B6416A"/>
    <w:rsid w:val="00B71B19"/>
    <w:rsid w:val="00BB48AC"/>
    <w:rsid w:val="00BB7B8B"/>
    <w:rsid w:val="00BC4E87"/>
    <w:rsid w:val="00BD161C"/>
    <w:rsid w:val="00BE0327"/>
    <w:rsid w:val="00BE3F3D"/>
    <w:rsid w:val="00BE563A"/>
    <w:rsid w:val="00BE6188"/>
    <w:rsid w:val="00BE75E3"/>
    <w:rsid w:val="00BF2DAB"/>
    <w:rsid w:val="00BF46DE"/>
    <w:rsid w:val="00C02681"/>
    <w:rsid w:val="00C079B5"/>
    <w:rsid w:val="00C12ADF"/>
    <w:rsid w:val="00C13281"/>
    <w:rsid w:val="00C13434"/>
    <w:rsid w:val="00C27044"/>
    <w:rsid w:val="00C312B6"/>
    <w:rsid w:val="00C31D74"/>
    <w:rsid w:val="00C4216C"/>
    <w:rsid w:val="00C459F7"/>
    <w:rsid w:val="00C63DA4"/>
    <w:rsid w:val="00C71A03"/>
    <w:rsid w:val="00C728C0"/>
    <w:rsid w:val="00C76DDB"/>
    <w:rsid w:val="00C95698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61FB3"/>
    <w:rsid w:val="00D63B37"/>
    <w:rsid w:val="00D8038D"/>
    <w:rsid w:val="00D85CC6"/>
    <w:rsid w:val="00D8636F"/>
    <w:rsid w:val="00D87511"/>
    <w:rsid w:val="00D97FF6"/>
    <w:rsid w:val="00DD3A59"/>
    <w:rsid w:val="00DF0444"/>
    <w:rsid w:val="00DF19B1"/>
    <w:rsid w:val="00DF28E1"/>
    <w:rsid w:val="00DF42CC"/>
    <w:rsid w:val="00E0329D"/>
    <w:rsid w:val="00E05BFC"/>
    <w:rsid w:val="00E13EFC"/>
    <w:rsid w:val="00E15D2C"/>
    <w:rsid w:val="00E32692"/>
    <w:rsid w:val="00E33025"/>
    <w:rsid w:val="00E339A3"/>
    <w:rsid w:val="00E47380"/>
    <w:rsid w:val="00E50040"/>
    <w:rsid w:val="00E53DDE"/>
    <w:rsid w:val="00E63ED2"/>
    <w:rsid w:val="00E66CA0"/>
    <w:rsid w:val="00E9189B"/>
    <w:rsid w:val="00EA6EF6"/>
    <w:rsid w:val="00EB1E30"/>
    <w:rsid w:val="00EB60E6"/>
    <w:rsid w:val="00EC5EB1"/>
    <w:rsid w:val="00ED6C6F"/>
    <w:rsid w:val="00EE0890"/>
    <w:rsid w:val="00EF58B6"/>
    <w:rsid w:val="00F20B41"/>
    <w:rsid w:val="00F25BAC"/>
    <w:rsid w:val="00F4778E"/>
    <w:rsid w:val="00F5205D"/>
    <w:rsid w:val="00F53E2C"/>
    <w:rsid w:val="00F54922"/>
    <w:rsid w:val="00F61558"/>
    <w:rsid w:val="00F61F0E"/>
    <w:rsid w:val="00F6408C"/>
    <w:rsid w:val="00F81503"/>
    <w:rsid w:val="00F93506"/>
    <w:rsid w:val="00FC6F9F"/>
    <w:rsid w:val="00FD3337"/>
    <w:rsid w:val="14C8CEDF"/>
    <w:rsid w:val="1517E952"/>
    <w:rsid w:val="1C3A1154"/>
    <w:rsid w:val="460A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10302"/>
  <w15:chartTrackingRefBased/>
  <w15:docId w15:val="{50D889CD-1906-4913-9200-1DD89E1094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styleId="VGR" w:customStyle="1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svg" Id="rId1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Helhet\Kort%20dokument%20Helheten.dotx" TargetMode="External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 dokument Helheten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om avgifter för returhantering</dc:title>
  <dc:subject/>
  <dc:creator>Liridona Selimi</dc:creator>
  <keywords/>
  <dc:description/>
  <lastModifiedBy>Liridona Selimi</lastModifiedBy>
  <revision>62</revision>
  <lastPrinted>2022-11-24T12:38:00.0000000Z</lastPrinted>
  <dcterms:created xsi:type="dcterms:W3CDTF">2024-01-09T06:59:00.0000000Z</dcterms:created>
  <dcterms:modified xsi:type="dcterms:W3CDTF">2024-08-14T05:45:46.0000000Z</dcterms:modified>
</coreProperties>
</file>