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FC8B2F" w14:textId="77777777" w:rsidR="004A3424" w:rsidRDefault="004A3424" w:rsidP="00F35B05">
      <w:pPr>
        <w:pStyle w:val="Rubrik2"/>
        <w:sectPr w:rsidR="004A3424" w:rsidSect="004A342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F2221B6" w14:textId="6703750B" w:rsidR="00EF1DD7" w:rsidRDefault="00381BEF" w:rsidP="00381BEF">
      <w:pPr>
        <w:pStyle w:val="Rubrik1"/>
      </w:pPr>
      <w:r>
        <w:t xml:space="preserve">Allmänna uppgifter – dokumentation i </w:t>
      </w:r>
      <w:proofErr w:type="spellStart"/>
      <w:r>
        <w:t>Melior</w:t>
      </w:r>
      <w:proofErr w:type="spellEnd"/>
    </w:p>
    <w:p w14:paraId="2274723A" w14:textId="1FEA58D4" w:rsidR="004A3424" w:rsidRPr="004A3424" w:rsidRDefault="00381BEF" w:rsidP="00381BEF">
      <w:pPr>
        <w:pStyle w:val="Rubrik2"/>
      </w:pPr>
      <w:bookmarkStart w:id="1" w:name="_Toc213145691"/>
      <w:r>
        <w:t>Förändringar sedan föregående version</w:t>
      </w:r>
      <w:bookmarkEnd w:id="1"/>
    </w:p>
    <w:p w14:paraId="6FBDAF0E" w14:textId="523CF627" w:rsidR="00D06356" w:rsidRDefault="00565867" w:rsidP="0069382B">
      <w:pPr>
        <w:rPr>
          <w:lang w:eastAsia="en-US"/>
        </w:rPr>
      </w:pPr>
      <w:r>
        <w:rPr>
          <w:lang w:eastAsia="en-US"/>
        </w:rPr>
        <w:t xml:space="preserve">Under </w:t>
      </w:r>
      <w:r w:rsidR="00B553D8">
        <w:rPr>
          <w:lang w:eastAsia="en-US"/>
        </w:rPr>
        <w:t xml:space="preserve">sökordet Smitta tas valet Blodsmitta </w:t>
      </w:r>
      <w:r w:rsidR="00B55518">
        <w:rPr>
          <w:lang w:eastAsia="en-US"/>
        </w:rPr>
        <w:t>bort på grund av nationellt beslut.</w:t>
      </w:r>
    </w:p>
    <w:p w14:paraId="11DB7D5E" w14:textId="7804845E" w:rsidR="00255439" w:rsidRDefault="00BA7A3E" w:rsidP="00BA7A3E">
      <w:pPr>
        <w:pStyle w:val="Rubrik2"/>
        <w:rPr>
          <w:lang w:eastAsia="en-US"/>
        </w:rPr>
      </w:pPr>
      <w:bookmarkStart w:id="2" w:name="_Toc213145692"/>
      <w:r>
        <w:rPr>
          <w:lang w:eastAsia="en-US"/>
        </w:rPr>
        <w:t>Innehållsförteckning</w:t>
      </w:r>
      <w:bookmarkEnd w:id="2"/>
    </w:p>
    <w:p w14:paraId="20295BCF" w14:textId="4452F5AB" w:rsidR="00BA7A3E" w:rsidRDefault="00BA7A3E">
      <w:pPr>
        <w:pStyle w:val="Innehll1"/>
        <w:rPr>
          <w:rFonts w:asciiTheme="minorHAnsi" w:eastAsiaTheme="minorEastAsia" w:hAnsiTheme="minorHAnsi" w:cstheme="minorBidi"/>
          <w:noProof/>
          <w:kern w:val="2"/>
          <w14:ligatures w14:val="standardContextual"/>
        </w:rPr>
      </w:pPr>
      <w:r>
        <w:rPr>
          <w:lang w:eastAsia="en-US"/>
        </w:rPr>
        <w:fldChar w:fldCharType="begin"/>
      </w:r>
      <w:r>
        <w:rPr>
          <w:lang w:eastAsia="en-US"/>
        </w:rPr>
        <w:instrText xml:space="preserve"> TOC \h \z \t "Rubrik 2;1;Rubrik 3;2" </w:instrText>
      </w:r>
      <w:r>
        <w:rPr>
          <w:lang w:eastAsia="en-US"/>
        </w:rPr>
        <w:fldChar w:fldCharType="separate"/>
      </w:r>
      <w:hyperlink w:anchor="_Toc213145691" w:history="1">
        <w:r w:rsidRPr="00F718F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_Toc213145691 \h </w:instrText>
        </w:r>
        <w:r>
          <w:rPr>
            <w:noProof/>
            <w:webHidden/>
          </w:rPr>
        </w:r>
        <w:r>
          <w:rPr>
            <w:noProof/>
            <w:webHidden/>
          </w:rPr>
          <w:fldChar w:fldCharType="separate"/>
        </w:r>
        <w:r>
          <w:rPr>
            <w:noProof/>
            <w:webHidden/>
          </w:rPr>
          <w:t>1</w:t>
        </w:r>
        <w:r>
          <w:rPr>
            <w:noProof/>
            <w:webHidden/>
          </w:rPr>
          <w:fldChar w:fldCharType="end"/>
        </w:r>
      </w:hyperlink>
    </w:p>
    <w:p w14:paraId="6DB3D011" w14:textId="48A2FBE4" w:rsidR="00BA7A3E" w:rsidRDefault="00BA7A3E">
      <w:pPr>
        <w:pStyle w:val="Innehll1"/>
        <w:rPr>
          <w:rFonts w:asciiTheme="minorHAnsi" w:eastAsiaTheme="minorEastAsia" w:hAnsiTheme="minorHAnsi" w:cstheme="minorBidi"/>
          <w:noProof/>
          <w:kern w:val="2"/>
          <w14:ligatures w14:val="standardContextual"/>
        </w:rPr>
      </w:pPr>
      <w:hyperlink w:anchor="_Toc213145692" w:history="1">
        <w:r w:rsidRPr="00F718F2">
          <w:rPr>
            <w:rStyle w:val="Hyperlnk"/>
            <w:rFonts w:eastAsia="MS Gothic"/>
            <w:noProof/>
            <w:lang w:eastAsia="en-US"/>
          </w:rPr>
          <w:t>Innehållsförteckning</w:t>
        </w:r>
        <w:r>
          <w:rPr>
            <w:noProof/>
            <w:webHidden/>
          </w:rPr>
          <w:tab/>
        </w:r>
        <w:r>
          <w:rPr>
            <w:noProof/>
            <w:webHidden/>
          </w:rPr>
          <w:fldChar w:fldCharType="begin"/>
        </w:r>
        <w:r>
          <w:rPr>
            <w:noProof/>
            <w:webHidden/>
          </w:rPr>
          <w:instrText xml:space="preserve"> PAGEREF _Toc213145692 \h </w:instrText>
        </w:r>
        <w:r>
          <w:rPr>
            <w:noProof/>
            <w:webHidden/>
          </w:rPr>
        </w:r>
        <w:r>
          <w:rPr>
            <w:noProof/>
            <w:webHidden/>
          </w:rPr>
          <w:fldChar w:fldCharType="separate"/>
        </w:r>
        <w:r>
          <w:rPr>
            <w:noProof/>
            <w:webHidden/>
          </w:rPr>
          <w:t>1</w:t>
        </w:r>
        <w:r>
          <w:rPr>
            <w:noProof/>
            <w:webHidden/>
          </w:rPr>
          <w:fldChar w:fldCharType="end"/>
        </w:r>
      </w:hyperlink>
    </w:p>
    <w:p w14:paraId="2641FB09" w14:textId="69052D75" w:rsidR="00BA7A3E" w:rsidRDefault="00BA7A3E">
      <w:pPr>
        <w:pStyle w:val="Innehll1"/>
        <w:rPr>
          <w:rFonts w:asciiTheme="minorHAnsi" w:eastAsiaTheme="minorEastAsia" w:hAnsiTheme="minorHAnsi" w:cstheme="minorBidi"/>
          <w:noProof/>
          <w:kern w:val="2"/>
          <w14:ligatures w14:val="standardContextual"/>
        </w:rPr>
      </w:pPr>
      <w:hyperlink w:anchor="_Toc213145693" w:history="1">
        <w:r w:rsidRPr="00F718F2">
          <w:rPr>
            <w:rStyle w:val="Hyperlnk"/>
            <w:rFonts w:eastAsia="MS Gothic"/>
            <w:noProof/>
          </w:rPr>
          <w:t>Bakgrund, syfte och mål</w:t>
        </w:r>
        <w:r>
          <w:rPr>
            <w:noProof/>
            <w:webHidden/>
          </w:rPr>
          <w:tab/>
        </w:r>
        <w:r>
          <w:rPr>
            <w:noProof/>
            <w:webHidden/>
          </w:rPr>
          <w:fldChar w:fldCharType="begin"/>
        </w:r>
        <w:r>
          <w:rPr>
            <w:noProof/>
            <w:webHidden/>
          </w:rPr>
          <w:instrText xml:space="preserve"> PAGEREF _Toc213145693 \h </w:instrText>
        </w:r>
        <w:r>
          <w:rPr>
            <w:noProof/>
            <w:webHidden/>
          </w:rPr>
        </w:r>
        <w:r>
          <w:rPr>
            <w:noProof/>
            <w:webHidden/>
          </w:rPr>
          <w:fldChar w:fldCharType="separate"/>
        </w:r>
        <w:r>
          <w:rPr>
            <w:noProof/>
            <w:webHidden/>
          </w:rPr>
          <w:t>1</w:t>
        </w:r>
        <w:r>
          <w:rPr>
            <w:noProof/>
            <w:webHidden/>
          </w:rPr>
          <w:fldChar w:fldCharType="end"/>
        </w:r>
      </w:hyperlink>
    </w:p>
    <w:p w14:paraId="4C48609C" w14:textId="05112193" w:rsidR="00BA7A3E" w:rsidRDefault="00BA7A3E">
      <w:pPr>
        <w:pStyle w:val="Innehll1"/>
        <w:rPr>
          <w:rFonts w:asciiTheme="minorHAnsi" w:eastAsiaTheme="minorEastAsia" w:hAnsiTheme="minorHAnsi" w:cstheme="minorBidi"/>
          <w:noProof/>
          <w:kern w:val="2"/>
          <w14:ligatures w14:val="standardContextual"/>
        </w:rPr>
      </w:pPr>
      <w:hyperlink w:anchor="_Toc213145694" w:history="1">
        <w:r w:rsidRPr="00F718F2">
          <w:rPr>
            <w:rStyle w:val="Hyperlnk"/>
            <w:rFonts w:eastAsia="MS Gothic"/>
            <w:noProof/>
          </w:rPr>
          <w:t>Arbetsbeskrivning</w:t>
        </w:r>
        <w:r>
          <w:rPr>
            <w:noProof/>
            <w:webHidden/>
          </w:rPr>
          <w:tab/>
        </w:r>
        <w:r>
          <w:rPr>
            <w:noProof/>
            <w:webHidden/>
          </w:rPr>
          <w:fldChar w:fldCharType="begin"/>
        </w:r>
        <w:r>
          <w:rPr>
            <w:noProof/>
            <w:webHidden/>
          </w:rPr>
          <w:instrText xml:space="preserve"> PAGEREF _Toc213145694 \h </w:instrText>
        </w:r>
        <w:r>
          <w:rPr>
            <w:noProof/>
            <w:webHidden/>
          </w:rPr>
        </w:r>
        <w:r>
          <w:rPr>
            <w:noProof/>
            <w:webHidden/>
          </w:rPr>
          <w:fldChar w:fldCharType="separate"/>
        </w:r>
        <w:r>
          <w:rPr>
            <w:noProof/>
            <w:webHidden/>
          </w:rPr>
          <w:t>1</w:t>
        </w:r>
        <w:r>
          <w:rPr>
            <w:noProof/>
            <w:webHidden/>
          </w:rPr>
          <w:fldChar w:fldCharType="end"/>
        </w:r>
      </w:hyperlink>
    </w:p>
    <w:p w14:paraId="0FAF206F" w14:textId="5512F387" w:rsidR="00BA7A3E" w:rsidRDefault="00BA7A3E">
      <w:pPr>
        <w:pStyle w:val="Innehll1"/>
        <w:rPr>
          <w:rFonts w:asciiTheme="minorHAnsi" w:eastAsiaTheme="minorEastAsia" w:hAnsiTheme="minorHAnsi" w:cstheme="minorBidi"/>
          <w:noProof/>
          <w:kern w:val="2"/>
          <w14:ligatures w14:val="standardContextual"/>
        </w:rPr>
      </w:pPr>
      <w:hyperlink w:anchor="_Toc213145695" w:history="1">
        <w:r w:rsidRPr="00F718F2">
          <w:rPr>
            <w:rStyle w:val="Hyperlnk"/>
            <w:rFonts w:eastAsia="MS Gothic"/>
            <w:noProof/>
          </w:rPr>
          <w:t>Arbetsgrupp</w:t>
        </w:r>
        <w:r>
          <w:rPr>
            <w:noProof/>
            <w:webHidden/>
          </w:rPr>
          <w:tab/>
        </w:r>
        <w:r>
          <w:rPr>
            <w:noProof/>
            <w:webHidden/>
          </w:rPr>
          <w:fldChar w:fldCharType="begin"/>
        </w:r>
        <w:r>
          <w:rPr>
            <w:noProof/>
            <w:webHidden/>
          </w:rPr>
          <w:instrText xml:space="preserve"> PAGEREF _Toc213145695 \h </w:instrText>
        </w:r>
        <w:r>
          <w:rPr>
            <w:noProof/>
            <w:webHidden/>
          </w:rPr>
        </w:r>
        <w:r>
          <w:rPr>
            <w:noProof/>
            <w:webHidden/>
          </w:rPr>
          <w:fldChar w:fldCharType="separate"/>
        </w:r>
        <w:r>
          <w:rPr>
            <w:noProof/>
            <w:webHidden/>
          </w:rPr>
          <w:t>7</w:t>
        </w:r>
        <w:r>
          <w:rPr>
            <w:noProof/>
            <w:webHidden/>
          </w:rPr>
          <w:fldChar w:fldCharType="end"/>
        </w:r>
      </w:hyperlink>
    </w:p>
    <w:p w14:paraId="14DCA9AF" w14:textId="4C7BFB0B" w:rsidR="004A3424" w:rsidRPr="00381BEF" w:rsidRDefault="00BA7A3E" w:rsidP="00BA7A3E">
      <w:pPr>
        <w:pStyle w:val="Rubrik2"/>
      </w:pPr>
      <w:r>
        <w:rPr>
          <w:lang w:eastAsia="en-US"/>
        </w:rPr>
        <w:fldChar w:fldCharType="end"/>
      </w:r>
      <w:bookmarkStart w:id="3" w:name="_Toc213145693"/>
      <w:r w:rsidR="004A3424" w:rsidRPr="00381BEF">
        <w:t>Bakgrund, syfte och mål</w:t>
      </w:r>
      <w:bookmarkEnd w:id="3"/>
    </w:p>
    <w:p w14:paraId="2115E682" w14:textId="3BC3F031" w:rsidR="004A3424" w:rsidRPr="00381BEF" w:rsidRDefault="004A3424" w:rsidP="0069382B">
      <w:r w:rsidRPr="00381BEF">
        <w:t xml:space="preserve">Bakgrund: Alla patienter ska ha en allmän information samlad i en mall, *Allmänna uppgifter, i sin journal. </w:t>
      </w:r>
      <w:r w:rsidRPr="00381BEF">
        <w:rPr>
          <w:b/>
          <w:bCs/>
        </w:rPr>
        <w:t>En</w:t>
      </w:r>
      <w:r w:rsidRPr="00381BEF">
        <w:t xml:space="preserve"> sådan mall tas upp per patient och den läggs som en ”Fri aktivitet” så den blir synlig över hela organisationen.</w:t>
      </w:r>
    </w:p>
    <w:p w14:paraId="7E2FFA17" w14:textId="72DBCF59" w:rsidR="004A3424" w:rsidRPr="00381BEF" w:rsidRDefault="004A3424" w:rsidP="0069382B">
      <w:r w:rsidRPr="00381BEF">
        <w:t>Syfte: Mallen har bakgrundsinformation som alla yrkeskategorier har behov av att veta för att kunna vårda och behandla patienten på ett optimalt sätt.</w:t>
      </w:r>
    </w:p>
    <w:p w14:paraId="119A41B7" w14:textId="77777777" w:rsidR="004A3424" w:rsidRPr="00381BEF" w:rsidRDefault="004A3424" w:rsidP="00381BEF">
      <w:pPr>
        <w:pStyle w:val="Rubrik2"/>
      </w:pPr>
      <w:bookmarkStart w:id="4" w:name="_Toc213145694"/>
      <w:r w:rsidRPr="00381BEF">
        <w:t>Arbetsbeskrivning</w:t>
      </w:r>
      <w:bookmarkEnd w:id="4"/>
    </w:p>
    <w:p w14:paraId="1FD21C2E" w14:textId="40953D96" w:rsidR="004A3424" w:rsidRPr="00381BEF" w:rsidRDefault="004A3424" w:rsidP="0069382B">
      <w:r w:rsidRPr="00381BEF">
        <w:t>Dokumentation i mallen kan ske av alla yrkeskategorier. Denna mall bör kontrolleras vid varje n</w:t>
      </w:r>
      <w:r w:rsidR="00D06356">
        <w:t>y</w:t>
      </w:r>
      <w:r w:rsidRPr="00381BEF">
        <w:t xml:space="preserve"> vårdkontakt för att säkerställa att informationen är korrekt. </w:t>
      </w:r>
    </w:p>
    <w:p w14:paraId="5A8FCC94" w14:textId="77777777" w:rsidR="004A3424" w:rsidRPr="00381BEF" w:rsidRDefault="004A3424" w:rsidP="0069382B">
      <w:r w:rsidRPr="00381BEF">
        <w:t>Här beskrivs hur dokumentationen ska utföras.</w:t>
      </w:r>
    </w:p>
    <w:p w14:paraId="232B5A51" w14:textId="01616CF1" w:rsidR="004A3424" w:rsidRPr="00381BEF" w:rsidRDefault="004A3424" w:rsidP="0069382B">
      <w:pPr>
        <w:rPr>
          <w:b/>
          <w:i/>
        </w:rPr>
      </w:pPr>
      <w:r w:rsidRPr="00381BEF">
        <w:lastRenderedPageBreak/>
        <w:t xml:space="preserve">Om en patient har två *Allmänna Uppgifter ska information flyttas över så endast EN är aktuell, det åligger den person som uppdagar detta att, tillsammans med patienten, kontrollera att uppgifterna är korrekta och därefter makulera den andra. </w:t>
      </w:r>
    </w:p>
    <w:tbl>
      <w:tblPr>
        <w:tblW w:w="972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2477"/>
        <w:gridCol w:w="1909"/>
        <w:gridCol w:w="2835"/>
        <w:gridCol w:w="2490"/>
        <w:gridCol w:w="11"/>
      </w:tblGrid>
      <w:tr w:rsidR="004A3424" w:rsidRPr="001258BD" w14:paraId="44277C8C" w14:textId="77777777" w:rsidTr="00FE5D88">
        <w:trPr>
          <w:gridAfter w:val="1"/>
          <w:wAfter w:w="11" w:type="dxa"/>
        </w:trPr>
        <w:tc>
          <w:tcPr>
            <w:tcW w:w="2477" w:type="dxa"/>
          </w:tcPr>
          <w:p w14:paraId="5134A73F" w14:textId="77777777" w:rsidR="004A3424" w:rsidRPr="001258BD" w:rsidRDefault="004A3424" w:rsidP="001258BD">
            <w:pPr>
              <w:pStyle w:val="Normalefterlista"/>
              <w:spacing w:before="0" w:after="0"/>
              <w:ind w:left="0" w:right="-72"/>
              <w:rPr>
                <w:b/>
                <w:bCs/>
              </w:rPr>
            </w:pPr>
            <w:r w:rsidRPr="001258BD">
              <w:rPr>
                <w:b/>
                <w:bCs/>
              </w:rPr>
              <w:t>Term</w:t>
            </w:r>
          </w:p>
        </w:tc>
        <w:tc>
          <w:tcPr>
            <w:tcW w:w="1909" w:type="dxa"/>
          </w:tcPr>
          <w:p w14:paraId="6C010336" w14:textId="77777777" w:rsidR="004A3424" w:rsidRPr="001258BD" w:rsidRDefault="004A3424" w:rsidP="001258BD">
            <w:pPr>
              <w:pStyle w:val="Normalefterlista"/>
              <w:spacing w:before="0" w:after="0"/>
              <w:ind w:left="0" w:right="-151"/>
              <w:rPr>
                <w:b/>
                <w:bCs/>
              </w:rPr>
            </w:pPr>
            <w:proofErr w:type="spellStart"/>
            <w:r w:rsidRPr="001258BD">
              <w:rPr>
                <w:b/>
                <w:bCs/>
              </w:rPr>
              <w:t>Termtyp</w:t>
            </w:r>
            <w:proofErr w:type="spellEnd"/>
          </w:p>
        </w:tc>
        <w:tc>
          <w:tcPr>
            <w:tcW w:w="2835" w:type="dxa"/>
          </w:tcPr>
          <w:p w14:paraId="7DE51AF6" w14:textId="77777777" w:rsidR="004A3424" w:rsidRPr="001258BD" w:rsidRDefault="004A3424" w:rsidP="001258BD">
            <w:pPr>
              <w:pStyle w:val="Normalefterlista"/>
              <w:spacing w:before="0" w:after="0"/>
              <w:ind w:left="0" w:right="-9"/>
              <w:rPr>
                <w:b/>
                <w:bCs/>
              </w:rPr>
            </w:pPr>
            <w:proofErr w:type="spellStart"/>
            <w:r w:rsidRPr="001258BD">
              <w:rPr>
                <w:b/>
                <w:bCs/>
              </w:rPr>
              <w:t>Ev</w:t>
            </w:r>
            <w:proofErr w:type="spellEnd"/>
            <w:r w:rsidRPr="001258BD">
              <w:rPr>
                <w:b/>
                <w:bCs/>
              </w:rPr>
              <w:t xml:space="preserve"> alternativ mm</w:t>
            </w:r>
          </w:p>
        </w:tc>
        <w:tc>
          <w:tcPr>
            <w:tcW w:w="2490" w:type="dxa"/>
          </w:tcPr>
          <w:p w14:paraId="59484262" w14:textId="77777777" w:rsidR="004A3424" w:rsidRPr="001258BD" w:rsidRDefault="004A3424" w:rsidP="001258BD">
            <w:pPr>
              <w:pStyle w:val="Normalefterlista"/>
              <w:spacing w:before="0" w:after="0"/>
              <w:ind w:left="0" w:right="4"/>
              <w:rPr>
                <w:b/>
                <w:bCs/>
              </w:rPr>
            </w:pPr>
            <w:r w:rsidRPr="001258BD">
              <w:rPr>
                <w:b/>
                <w:bCs/>
              </w:rPr>
              <w:t>Kommentar</w:t>
            </w:r>
          </w:p>
        </w:tc>
      </w:tr>
      <w:tr w:rsidR="004A3424" w:rsidRPr="001258BD" w14:paraId="7D85954C" w14:textId="77777777" w:rsidTr="00FE5D88">
        <w:trPr>
          <w:gridAfter w:val="1"/>
          <w:wAfter w:w="11" w:type="dxa"/>
          <w:trHeight w:val="258"/>
        </w:trPr>
        <w:tc>
          <w:tcPr>
            <w:tcW w:w="2477" w:type="dxa"/>
          </w:tcPr>
          <w:p w14:paraId="39E1E39F" w14:textId="103022F2" w:rsidR="004A3424" w:rsidRPr="001258BD" w:rsidRDefault="00FE5D88" w:rsidP="001258BD">
            <w:pPr>
              <w:pStyle w:val="Normalefterlista"/>
              <w:spacing w:before="0" w:after="0"/>
              <w:ind w:left="0" w:right="-72"/>
              <w:rPr>
                <w:i/>
              </w:rPr>
            </w:pPr>
            <w:r>
              <w:rPr>
                <w:i/>
              </w:rPr>
              <w:t>M</w:t>
            </w:r>
            <w:r w:rsidR="004A3424" w:rsidRPr="001258BD">
              <w:rPr>
                <w:i/>
              </w:rPr>
              <w:t>akulerad</w:t>
            </w:r>
          </w:p>
        </w:tc>
        <w:tc>
          <w:tcPr>
            <w:tcW w:w="1909" w:type="dxa"/>
          </w:tcPr>
          <w:p w14:paraId="29E61FA8" w14:textId="77777777" w:rsidR="004A3424" w:rsidRPr="001258BD" w:rsidRDefault="004A3424" w:rsidP="001258BD">
            <w:pPr>
              <w:pStyle w:val="Normalefterlista"/>
              <w:spacing w:before="0" w:after="0"/>
              <w:ind w:left="0" w:right="-151"/>
              <w:rPr>
                <w:i/>
              </w:rPr>
            </w:pPr>
            <w:r w:rsidRPr="001258BD">
              <w:rPr>
                <w:i/>
              </w:rPr>
              <w:t>Fritext</w:t>
            </w:r>
          </w:p>
        </w:tc>
        <w:tc>
          <w:tcPr>
            <w:tcW w:w="2835" w:type="dxa"/>
          </w:tcPr>
          <w:p w14:paraId="7C594226" w14:textId="77777777" w:rsidR="004A3424" w:rsidRPr="001258BD" w:rsidRDefault="004A3424" w:rsidP="001258BD">
            <w:pPr>
              <w:pStyle w:val="Normalefterlista"/>
              <w:spacing w:before="0" w:after="0"/>
              <w:rPr>
                <w:i/>
              </w:rPr>
            </w:pPr>
          </w:p>
        </w:tc>
        <w:tc>
          <w:tcPr>
            <w:tcW w:w="2490" w:type="dxa"/>
          </w:tcPr>
          <w:p w14:paraId="074BAF02" w14:textId="77777777" w:rsidR="004A3424" w:rsidRPr="001258BD" w:rsidRDefault="004A3424" w:rsidP="001258BD">
            <w:pPr>
              <w:pStyle w:val="Normalefterlista"/>
              <w:spacing w:before="0" w:after="0"/>
              <w:ind w:left="0" w:right="-138"/>
              <w:rPr>
                <w:i/>
              </w:rPr>
            </w:pPr>
            <w:r w:rsidRPr="001258BD">
              <w:rPr>
                <w:i/>
              </w:rPr>
              <w:t>I grundmall</w:t>
            </w:r>
          </w:p>
        </w:tc>
      </w:tr>
      <w:tr w:rsidR="004A3424" w:rsidRPr="001258BD" w14:paraId="5D3F5DEE" w14:textId="77777777" w:rsidTr="00FE5D88">
        <w:trPr>
          <w:gridAfter w:val="1"/>
          <w:wAfter w:w="11" w:type="dxa"/>
        </w:trPr>
        <w:tc>
          <w:tcPr>
            <w:tcW w:w="2477" w:type="dxa"/>
          </w:tcPr>
          <w:p w14:paraId="08BD7FF2" w14:textId="77777777" w:rsidR="004A3424" w:rsidRPr="001258BD" w:rsidRDefault="004A3424" w:rsidP="001258BD">
            <w:pPr>
              <w:pStyle w:val="Normalefterlista"/>
              <w:spacing w:before="0" w:after="0"/>
              <w:ind w:left="0" w:right="-72"/>
              <w:rPr>
                <w:i/>
              </w:rPr>
            </w:pPr>
            <w:r w:rsidRPr="001258BD">
              <w:rPr>
                <w:i/>
              </w:rPr>
              <w:t>Student/elev</w:t>
            </w:r>
          </w:p>
        </w:tc>
        <w:tc>
          <w:tcPr>
            <w:tcW w:w="1909" w:type="dxa"/>
          </w:tcPr>
          <w:p w14:paraId="68E219CA" w14:textId="77777777" w:rsidR="004A3424" w:rsidRPr="001258BD" w:rsidRDefault="004A3424" w:rsidP="001258BD">
            <w:pPr>
              <w:pStyle w:val="Normalefterlista"/>
              <w:spacing w:before="0" w:after="0"/>
              <w:ind w:left="0" w:right="-151"/>
              <w:rPr>
                <w:i/>
              </w:rPr>
            </w:pPr>
            <w:r w:rsidRPr="001258BD">
              <w:rPr>
                <w:i/>
              </w:rPr>
              <w:t>Fritext</w:t>
            </w:r>
          </w:p>
        </w:tc>
        <w:tc>
          <w:tcPr>
            <w:tcW w:w="2835" w:type="dxa"/>
          </w:tcPr>
          <w:p w14:paraId="45044109" w14:textId="77777777" w:rsidR="004A3424" w:rsidRPr="001258BD" w:rsidRDefault="004A3424" w:rsidP="001258BD">
            <w:pPr>
              <w:pStyle w:val="Normalefterlista"/>
              <w:spacing w:before="0" w:after="0"/>
              <w:rPr>
                <w:i/>
              </w:rPr>
            </w:pPr>
          </w:p>
        </w:tc>
        <w:tc>
          <w:tcPr>
            <w:tcW w:w="2490" w:type="dxa"/>
          </w:tcPr>
          <w:p w14:paraId="4F3FCA43" w14:textId="77777777" w:rsidR="004A3424" w:rsidRPr="001258BD" w:rsidRDefault="004A3424" w:rsidP="001258BD">
            <w:pPr>
              <w:pStyle w:val="Normalefterlista"/>
              <w:spacing w:before="0" w:after="0"/>
              <w:ind w:left="0" w:right="-138"/>
              <w:rPr>
                <w:i/>
              </w:rPr>
            </w:pPr>
            <w:r w:rsidRPr="001258BD">
              <w:rPr>
                <w:i/>
              </w:rPr>
              <w:t>I grundmall</w:t>
            </w:r>
          </w:p>
        </w:tc>
      </w:tr>
      <w:tr w:rsidR="004A3424" w:rsidRPr="001258BD" w14:paraId="2CA6DAC7" w14:textId="77777777" w:rsidTr="00FE5D88">
        <w:trPr>
          <w:trHeight w:val="414"/>
        </w:trPr>
        <w:tc>
          <w:tcPr>
            <w:tcW w:w="9722" w:type="dxa"/>
            <w:gridSpan w:val="5"/>
          </w:tcPr>
          <w:p w14:paraId="12D5BC56" w14:textId="77777777" w:rsidR="004A3424" w:rsidRPr="001258BD" w:rsidRDefault="004A3424" w:rsidP="001258BD">
            <w:pPr>
              <w:pStyle w:val="Normalefterlista"/>
              <w:spacing w:before="0" w:after="0"/>
              <w:ind w:left="0"/>
            </w:pPr>
            <w:r w:rsidRPr="001258BD">
              <w:t>Nedanstående fylls i av ansvarig</w:t>
            </w:r>
          </w:p>
        </w:tc>
      </w:tr>
      <w:tr w:rsidR="004A3424" w:rsidRPr="001258BD" w14:paraId="305E8EEF" w14:textId="77777777" w:rsidTr="00FE5D88">
        <w:trPr>
          <w:trHeight w:val="414"/>
        </w:trPr>
        <w:tc>
          <w:tcPr>
            <w:tcW w:w="9722" w:type="dxa"/>
            <w:gridSpan w:val="5"/>
          </w:tcPr>
          <w:p w14:paraId="1823CC3A" w14:textId="77777777" w:rsidR="004A3424" w:rsidRPr="001258BD" w:rsidRDefault="004A3424" w:rsidP="001258BD">
            <w:pPr>
              <w:pStyle w:val="Normalefterlista"/>
              <w:spacing w:before="0" w:after="0"/>
            </w:pPr>
          </w:p>
        </w:tc>
      </w:tr>
      <w:tr w:rsidR="004A3424" w:rsidRPr="001258BD" w14:paraId="4319F4A7" w14:textId="77777777" w:rsidTr="00FE5D88">
        <w:trPr>
          <w:gridAfter w:val="1"/>
          <w:wAfter w:w="11" w:type="dxa"/>
        </w:trPr>
        <w:tc>
          <w:tcPr>
            <w:tcW w:w="2477" w:type="dxa"/>
          </w:tcPr>
          <w:p w14:paraId="369E33B4" w14:textId="77777777" w:rsidR="004A3424" w:rsidRPr="001258BD" w:rsidRDefault="004A3424" w:rsidP="001258BD">
            <w:pPr>
              <w:pStyle w:val="Normalefterlista"/>
              <w:spacing w:before="0" w:after="0"/>
              <w:ind w:left="0"/>
            </w:pPr>
            <w:r w:rsidRPr="001258BD">
              <w:t>ALLMÄNT</w:t>
            </w:r>
          </w:p>
        </w:tc>
        <w:tc>
          <w:tcPr>
            <w:tcW w:w="1909" w:type="dxa"/>
          </w:tcPr>
          <w:p w14:paraId="6E3241CD" w14:textId="77777777" w:rsidR="004A3424" w:rsidRPr="001258BD" w:rsidRDefault="004A3424" w:rsidP="001258BD">
            <w:pPr>
              <w:pStyle w:val="Normalefterlista"/>
              <w:spacing w:before="0" w:after="0"/>
              <w:ind w:left="0"/>
            </w:pPr>
            <w:r w:rsidRPr="001258BD">
              <w:t>Rubrik</w:t>
            </w:r>
          </w:p>
        </w:tc>
        <w:tc>
          <w:tcPr>
            <w:tcW w:w="2835" w:type="dxa"/>
          </w:tcPr>
          <w:p w14:paraId="19134545" w14:textId="77777777" w:rsidR="004A3424" w:rsidRPr="001258BD" w:rsidRDefault="004A3424" w:rsidP="001258BD">
            <w:pPr>
              <w:pStyle w:val="Normalefterlista"/>
              <w:spacing w:before="0" w:after="0"/>
            </w:pPr>
          </w:p>
        </w:tc>
        <w:tc>
          <w:tcPr>
            <w:tcW w:w="2490" w:type="dxa"/>
          </w:tcPr>
          <w:p w14:paraId="13551BD8" w14:textId="77777777" w:rsidR="004A3424" w:rsidRPr="001258BD" w:rsidRDefault="004A3424" w:rsidP="001258BD">
            <w:pPr>
              <w:pStyle w:val="Normalefterlista"/>
              <w:spacing w:before="0" w:after="0"/>
            </w:pPr>
          </w:p>
        </w:tc>
      </w:tr>
      <w:tr w:rsidR="004A3424" w:rsidRPr="001258BD" w14:paraId="567080C7" w14:textId="77777777" w:rsidTr="00FE5D88">
        <w:trPr>
          <w:gridAfter w:val="1"/>
          <w:wAfter w:w="11" w:type="dxa"/>
        </w:trPr>
        <w:tc>
          <w:tcPr>
            <w:tcW w:w="2477" w:type="dxa"/>
          </w:tcPr>
          <w:p w14:paraId="55CB7392" w14:textId="77777777" w:rsidR="004A3424" w:rsidRPr="001258BD" w:rsidRDefault="004A3424" w:rsidP="001258BD">
            <w:pPr>
              <w:pStyle w:val="Normalefterlista"/>
              <w:spacing w:before="0" w:after="0"/>
              <w:ind w:left="0" w:right="-72"/>
            </w:pPr>
            <w:r w:rsidRPr="001258BD">
              <w:t>Uppdaterad senast</w:t>
            </w:r>
          </w:p>
        </w:tc>
        <w:tc>
          <w:tcPr>
            <w:tcW w:w="1909" w:type="dxa"/>
          </w:tcPr>
          <w:p w14:paraId="791D9E1F" w14:textId="77777777" w:rsidR="004A3424" w:rsidRPr="001258BD" w:rsidRDefault="004A3424" w:rsidP="001258BD">
            <w:pPr>
              <w:pStyle w:val="Normalefterlista"/>
              <w:spacing w:before="0" w:after="0"/>
              <w:ind w:left="0"/>
            </w:pPr>
            <w:r w:rsidRPr="001258BD">
              <w:t>Datum</w:t>
            </w:r>
          </w:p>
        </w:tc>
        <w:tc>
          <w:tcPr>
            <w:tcW w:w="2835" w:type="dxa"/>
          </w:tcPr>
          <w:p w14:paraId="004815A9" w14:textId="77777777" w:rsidR="004A3424" w:rsidRPr="001258BD" w:rsidRDefault="004A3424" w:rsidP="001258BD">
            <w:pPr>
              <w:pStyle w:val="Normalefterlista"/>
              <w:spacing w:before="0" w:after="0"/>
              <w:ind w:right="-9"/>
            </w:pPr>
          </w:p>
        </w:tc>
        <w:tc>
          <w:tcPr>
            <w:tcW w:w="2490" w:type="dxa"/>
          </w:tcPr>
          <w:p w14:paraId="35108950" w14:textId="2B205C16" w:rsidR="004A3424" w:rsidRPr="001258BD" w:rsidRDefault="004A3424" w:rsidP="00F41490">
            <w:pPr>
              <w:pStyle w:val="Normalefterlista"/>
              <w:spacing w:before="0" w:after="0"/>
              <w:ind w:left="0" w:right="-138"/>
            </w:pPr>
            <w:r w:rsidRPr="001258BD">
              <w:t>Uppdateras varje gång patienten söker vård och då patienten skrivs ut från slutenvård.</w:t>
            </w:r>
          </w:p>
        </w:tc>
      </w:tr>
      <w:tr w:rsidR="004A3424" w:rsidRPr="001258BD" w14:paraId="0759C5E4" w14:textId="77777777" w:rsidTr="00FE5D88">
        <w:trPr>
          <w:gridAfter w:val="1"/>
          <w:wAfter w:w="11" w:type="dxa"/>
        </w:trPr>
        <w:tc>
          <w:tcPr>
            <w:tcW w:w="2477" w:type="dxa"/>
          </w:tcPr>
          <w:p w14:paraId="35092D68" w14:textId="77777777" w:rsidR="004A3424" w:rsidRPr="001258BD" w:rsidRDefault="004A3424" w:rsidP="001258BD">
            <w:pPr>
              <w:pStyle w:val="Normalefterlista"/>
              <w:spacing w:before="0" w:after="0"/>
              <w:ind w:left="0" w:right="-72"/>
            </w:pPr>
            <w:r w:rsidRPr="001258BD">
              <w:t xml:space="preserve">Anonymitet </w:t>
            </w:r>
          </w:p>
          <w:p w14:paraId="3C1FC3D3" w14:textId="77777777" w:rsidR="004A3424" w:rsidRPr="001258BD" w:rsidRDefault="004A3424" w:rsidP="001258BD">
            <w:pPr>
              <w:pStyle w:val="Normalefterlista"/>
              <w:spacing w:before="0" w:after="0"/>
              <w:ind w:right="-72"/>
              <w:rPr>
                <w:highlight w:val="red"/>
              </w:rPr>
            </w:pPr>
          </w:p>
        </w:tc>
        <w:tc>
          <w:tcPr>
            <w:tcW w:w="1909" w:type="dxa"/>
          </w:tcPr>
          <w:p w14:paraId="29A855B6"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tcPr>
          <w:p w14:paraId="39ECFBB6" w14:textId="77777777" w:rsidR="004A3424" w:rsidRPr="001258BD" w:rsidRDefault="004A3424" w:rsidP="001258BD">
            <w:pPr>
              <w:pStyle w:val="Normalefterlista"/>
              <w:spacing w:before="0" w:after="0"/>
              <w:ind w:left="0" w:right="-9"/>
            </w:pPr>
            <w:r w:rsidRPr="001258BD">
              <w:t>-</w:t>
            </w:r>
          </w:p>
          <w:p w14:paraId="538151BA" w14:textId="77777777" w:rsidR="004A3424" w:rsidRPr="001258BD" w:rsidRDefault="004A3424" w:rsidP="001258BD">
            <w:pPr>
              <w:pStyle w:val="Normalefterlista"/>
              <w:spacing w:before="0" w:after="0"/>
              <w:ind w:left="0" w:right="-9"/>
            </w:pPr>
            <w:r w:rsidRPr="001258BD">
              <w:t>Ja</w:t>
            </w:r>
          </w:p>
          <w:p w14:paraId="232939E5" w14:textId="77777777" w:rsidR="004A3424" w:rsidRPr="001258BD" w:rsidRDefault="004A3424" w:rsidP="001258BD">
            <w:pPr>
              <w:pStyle w:val="Normalefterlista"/>
              <w:spacing w:before="0" w:after="0"/>
              <w:ind w:left="0" w:right="-9"/>
            </w:pPr>
            <w:r w:rsidRPr="001258BD">
              <w:t>Nej</w:t>
            </w:r>
          </w:p>
        </w:tc>
        <w:tc>
          <w:tcPr>
            <w:tcW w:w="2490" w:type="dxa"/>
          </w:tcPr>
          <w:p w14:paraId="7F9EBA30" w14:textId="48131F05" w:rsidR="004A3424" w:rsidRPr="001258BD" w:rsidRDefault="004A3424" w:rsidP="00F41490">
            <w:pPr>
              <w:pStyle w:val="Normalefterlista"/>
              <w:spacing w:before="0" w:after="0"/>
              <w:ind w:left="0" w:right="-138"/>
            </w:pPr>
            <w:r w:rsidRPr="001258BD">
              <w:t>Medgivande från patienten att upplysningar om att hen vistas på enheten.</w:t>
            </w:r>
          </w:p>
        </w:tc>
      </w:tr>
      <w:tr w:rsidR="004A3424" w:rsidRPr="001258BD" w14:paraId="49DB94B1" w14:textId="77777777" w:rsidTr="00FE5D88">
        <w:trPr>
          <w:gridAfter w:val="1"/>
          <w:wAfter w:w="11" w:type="dxa"/>
        </w:trPr>
        <w:tc>
          <w:tcPr>
            <w:tcW w:w="2477" w:type="dxa"/>
          </w:tcPr>
          <w:p w14:paraId="1A097873" w14:textId="77777777" w:rsidR="004A3424" w:rsidRPr="001258BD" w:rsidRDefault="004A3424" w:rsidP="001258BD">
            <w:pPr>
              <w:pStyle w:val="Normalefterlista"/>
              <w:spacing w:before="0" w:after="0"/>
              <w:ind w:left="0" w:right="-72"/>
            </w:pPr>
            <w:r w:rsidRPr="001258BD">
              <w:t>Undantag sekretess</w:t>
            </w:r>
          </w:p>
        </w:tc>
        <w:tc>
          <w:tcPr>
            <w:tcW w:w="1909" w:type="dxa"/>
          </w:tcPr>
          <w:p w14:paraId="785E853A"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tcPr>
          <w:p w14:paraId="5D29FDC7" w14:textId="77777777" w:rsidR="004A3424" w:rsidRPr="001258BD" w:rsidRDefault="004A3424" w:rsidP="001258BD">
            <w:pPr>
              <w:pStyle w:val="Normalefterlista"/>
              <w:spacing w:before="0" w:after="0"/>
              <w:ind w:left="0" w:right="-9"/>
            </w:pPr>
            <w:r w:rsidRPr="001258BD">
              <w:t>Nej</w:t>
            </w:r>
          </w:p>
          <w:p w14:paraId="2EF990F0" w14:textId="77777777" w:rsidR="004A3424" w:rsidRPr="001258BD" w:rsidRDefault="004A3424" w:rsidP="001258BD">
            <w:pPr>
              <w:pStyle w:val="Normalefterlista"/>
              <w:spacing w:before="0" w:after="0"/>
              <w:ind w:left="0" w:right="-9"/>
            </w:pPr>
            <w:r w:rsidRPr="001258BD">
              <w:t xml:space="preserve">Ja, får lämnas till </w:t>
            </w:r>
          </w:p>
        </w:tc>
        <w:tc>
          <w:tcPr>
            <w:tcW w:w="2490" w:type="dxa"/>
          </w:tcPr>
          <w:p w14:paraId="373A1244" w14:textId="4BEC1119" w:rsidR="004A3424" w:rsidRPr="001258BD" w:rsidRDefault="004A3424" w:rsidP="00F41490">
            <w:pPr>
              <w:pStyle w:val="Normalefterlista"/>
              <w:spacing w:before="0" w:after="0"/>
              <w:ind w:left="0" w:right="-138"/>
            </w:pPr>
            <w:r w:rsidRPr="001258BD">
              <w:t>Medgivande från patienten att upplysningar om dennes tillstånd får lämnas ut.</w:t>
            </w:r>
          </w:p>
        </w:tc>
      </w:tr>
      <w:tr w:rsidR="00D06356" w:rsidRPr="001258BD" w14:paraId="6F95745B" w14:textId="77777777" w:rsidTr="00FE5D88">
        <w:trPr>
          <w:gridAfter w:val="1"/>
          <w:wAfter w:w="11" w:type="dxa"/>
        </w:trPr>
        <w:tc>
          <w:tcPr>
            <w:tcW w:w="2477" w:type="dxa"/>
          </w:tcPr>
          <w:p w14:paraId="41950833" w14:textId="2B86086C" w:rsidR="00D06356" w:rsidRPr="001258BD" w:rsidRDefault="00D06356" w:rsidP="001258BD">
            <w:pPr>
              <w:pStyle w:val="Normalefterlista"/>
              <w:spacing w:before="0" w:after="0"/>
              <w:ind w:left="0" w:right="-72"/>
            </w:pPr>
            <w:r>
              <w:t>Tolkbehov</w:t>
            </w:r>
          </w:p>
        </w:tc>
        <w:tc>
          <w:tcPr>
            <w:tcW w:w="1909" w:type="dxa"/>
          </w:tcPr>
          <w:p w14:paraId="0D6851FD" w14:textId="5D2D45D5" w:rsidR="00D06356" w:rsidRPr="001258BD" w:rsidRDefault="00D06356" w:rsidP="001258BD">
            <w:pPr>
              <w:pStyle w:val="Normalefterlista"/>
              <w:spacing w:before="0" w:after="0"/>
              <w:ind w:left="0"/>
            </w:pPr>
            <w:proofErr w:type="spellStart"/>
            <w:r>
              <w:t>Enval</w:t>
            </w:r>
            <w:proofErr w:type="spellEnd"/>
          </w:p>
        </w:tc>
        <w:tc>
          <w:tcPr>
            <w:tcW w:w="2835" w:type="dxa"/>
          </w:tcPr>
          <w:p w14:paraId="5D4B90F6" w14:textId="77777777" w:rsidR="00D06356" w:rsidRDefault="00D06356" w:rsidP="001258BD">
            <w:pPr>
              <w:pStyle w:val="Normalefterlista"/>
              <w:spacing w:before="0" w:after="0"/>
              <w:ind w:left="0" w:right="-9"/>
            </w:pPr>
            <w:r>
              <w:t>-</w:t>
            </w:r>
          </w:p>
          <w:p w14:paraId="06C64766" w14:textId="77777777" w:rsidR="00D06356" w:rsidRDefault="00D06356" w:rsidP="00D06356">
            <w:pPr>
              <w:ind w:left="0"/>
            </w:pPr>
            <w:r>
              <w:t>Nej</w:t>
            </w:r>
          </w:p>
          <w:p w14:paraId="36CF3638" w14:textId="77777777" w:rsidR="00D06356" w:rsidRDefault="00D06356" w:rsidP="00D06356">
            <w:pPr>
              <w:ind w:left="0"/>
            </w:pPr>
            <w:r>
              <w:t>Ja. Språk:</w:t>
            </w:r>
          </w:p>
          <w:p w14:paraId="761E18FE" w14:textId="6E79B30A" w:rsidR="00D06356" w:rsidRPr="00D06356" w:rsidRDefault="00D06356" w:rsidP="00D06356">
            <w:pPr>
              <w:ind w:left="0"/>
            </w:pPr>
          </w:p>
        </w:tc>
        <w:tc>
          <w:tcPr>
            <w:tcW w:w="2490" w:type="dxa"/>
          </w:tcPr>
          <w:p w14:paraId="7BB1D06A" w14:textId="77777777" w:rsidR="00D06356" w:rsidRPr="001258BD" w:rsidRDefault="00D06356" w:rsidP="00F41490">
            <w:pPr>
              <w:pStyle w:val="Normalefterlista"/>
              <w:spacing w:before="0" w:after="0"/>
              <w:ind w:left="0" w:right="-138"/>
            </w:pPr>
          </w:p>
        </w:tc>
      </w:tr>
      <w:tr w:rsidR="004A3424" w:rsidRPr="001258BD" w14:paraId="50854370" w14:textId="77777777" w:rsidTr="00FE5D88">
        <w:trPr>
          <w:gridAfter w:val="1"/>
          <w:wAfter w:w="11" w:type="dxa"/>
        </w:trPr>
        <w:tc>
          <w:tcPr>
            <w:tcW w:w="2477" w:type="dxa"/>
            <w:shd w:val="clear" w:color="auto" w:fill="FFFFFF"/>
          </w:tcPr>
          <w:p w14:paraId="07E429EA" w14:textId="77777777" w:rsidR="004A3424" w:rsidRPr="001258BD" w:rsidRDefault="004A3424" w:rsidP="001258BD">
            <w:pPr>
              <w:pStyle w:val="Normalefterlista"/>
              <w:spacing w:before="0" w:after="0"/>
              <w:ind w:left="0" w:right="-72"/>
            </w:pPr>
            <w:r w:rsidRPr="001258BD">
              <w:t>Kommunikations-hjälpmedel</w:t>
            </w:r>
          </w:p>
        </w:tc>
        <w:tc>
          <w:tcPr>
            <w:tcW w:w="1909" w:type="dxa"/>
            <w:shd w:val="clear" w:color="auto" w:fill="FFFFFF"/>
          </w:tcPr>
          <w:p w14:paraId="5728A0CA"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shd w:val="clear" w:color="auto" w:fill="FFFFFF"/>
          </w:tcPr>
          <w:p w14:paraId="38253251" w14:textId="77777777" w:rsidR="00381BEF" w:rsidRPr="001258BD" w:rsidRDefault="004A3424" w:rsidP="001258BD">
            <w:pPr>
              <w:pStyle w:val="Normalefterlista"/>
              <w:spacing w:before="0" w:after="0"/>
              <w:ind w:left="0" w:right="-9"/>
            </w:pPr>
            <w:r w:rsidRPr="001258BD">
              <w:t>-</w:t>
            </w:r>
          </w:p>
          <w:p w14:paraId="4CAD5AB8" w14:textId="54D5169E" w:rsidR="004A3424" w:rsidRPr="001258BD" w:rsidRDefault="004A3424" w:rsidP="001258BD">
            <w:pPr>
              <w:pStyle w:val="Normalefterlista"/>
              <w:spacing w:before="0" w:after="0"/>
              <w:ind w:left="0" w:right="-9"/>
            </w:pPr>
            <w:r w:rsidRPr="001258BD">
              <w:t>Använder hjälpmedel</w:t>
            </w:r>
          </w:p>
          <w:p w14:paraId="317E2FEB" w14:textId="77777777" w:rsidR="004A3424" w:rsidRPr="001258BD" w:rsidRDefault="004A3424" w:rsidP="001258BD">
            <w:pPr>
              <w:pStyle w:val="Normalefterlista"/>
              <w:spacing w:before="0" w:after="0"/>
              <w:ind w:left="0" w:right="-9"/>
            </w:pPr>
            <w:r w:rsidRPr="001258BD">
              <w:t>Teckentolk</w:t>
            </w:r>
          </w:p>
          <w:p w14:paraId="3155FA21" w14:textId="628DE4BD" w:rsidR="004A3424" w:rsidRPr="001258BD" w:rsidRDefault="004A3424" w:rsidP="00F41490">
            <w:pPr>
              <w:pStyle w:val="Normalefterlista"/>
              <w:spacing w:before="0" w:after="0"/>
              <w:ind w:left="0" w:right="-9"/>
            </w:pPr>
            <w:r w:rsidRPr="001258BD">
              <w:t xml:space="preserve">Tolk, språk: </w:t>
            </w:r>
          </w:p>
        </w:tc>
        <w:tc>
          <w:tcPr>
            <w:tcW w:w="2490" w:type="dxa"/>
            <w:shd w:val="clear" w:color="auto" w:fill="auto"/>
          </w:tcPr>
          <w:p w14:paraId="4A699BA7" w14:textId="77777777" w:rsidR="004A3424" w:rsidRPr="001258BD" w:rsidRDefault="004A3424" w:rsidP="00F41490">
            <w:pPr>
              <w:pStyle w:val="Normalefterlista"/>
              <w:spacing w:before="0" w:after="0"/>
              <w:ind w:right="-138"/>
            </w:pPr>
          </w:p>
        </w:tc>
      </w:tr>
      <w:tr w:rsidR="00D06356" w:rsidRPr="001258BD" w14:paraId="2233A0B6" w14:textId="77777777" w:rsidTr="00FE5D88">
        <w:trPr>
          <w:gridAfter w:val="1"/>
          <w:wAfter w:w="11" w:type="dxa"/>
        </w:trPr>
        <w:tc>
          <w:tcPr>
            <w:tcW w:w="2477" w:type="dxa"/>
            <w:shd w:val="clear" w:color="auto" w:fill="FFFFFF"/>
          </w:tcPr>
          <w:p w14:paraId="65E32A42" w14:textId="652AB7F8" w:rsidR="00D06356" w:rsidRPr="001258BD" w:rsidRDefault="00D06356" w:rsidP="001258BD">
            <w:pPr>
              <w:pStyle w:val="Normalefterlista"/>
              <w:spacing w:before="0" w:after="0"/>
              <w:ind w:left="0" w:right="-72"/>
            </w:pPr>
            <w:r>
              <w:t>RPA Hjälpmedel</w:t>
            </w:r>
          </w:p>
        </w:tc>
        <w:tc>
          <w:tcPr>
            <w:tcW w:w="1909" w:type="dxa"/>
            <w:shd w:val="clear" w:color="auto" w:fill="FFFFFF"/>
          </w:tcPr>
          <w:p w14:paraId="56D910D3" w14:textId="30E12429" w:rsidR="00D06356" w:rsidRPr="001258BD" w:rsidRDefault="00D06356" w:rsidP="001258BD">
            <w:pPr>
              <w:pStyle w:val="Normalefterlista"/>
              <w:spacing w:before="0" w:after="0"/>
              <w:ind w:left="0"/>
            </w:pPr>
            <w:r>
              <w:t>Fritext</w:t>
            </w:r>
          </w:p>
        </w:tc>
        <w:tc>
          <w:tcPr>
            <w:tcW w:w="2835" w:type="dxa"/>
            <w:shd w:val="clear" w:color="auto" w:fill="FFFFFF"/>
          </w:tcPr>
          <w:p w14:paraId="6067493D" w14:textId="77777777" w:rsidR="00D06356" w:rsidRPr="001258BD" w:rsidRDefault="00D06356" w:rsidP="001258BD">
            <w:pPr>
              <w:pStyle w:val="Normalefterlista"/>
              <w:spacing w:before="0" w:after="0"/>
              <w:ind w:left="0" w:right="-9"/>
            </w:pPr>
          </w:p>
        </w:tc>
        <w:tc>
          <w:tcPr>
            <w:tcW w:w="2490" w:type="dxa"/>
            <w:shd w:val="clear" w:color="auto" w:fill="auto"/>
          </w:tcPr>
          <w:p w14:paraId="75719A26" w14:textId="78ED1EDF" w:rsidR="00D06356" w:rsidRPr="001258BD" w:rsidRDefault="00D06356" w:rsidP="00D06356">
            <w:pPr>
              <w:pStyle w:val="Normalefterlista"/>
              <w:spacing w:before="0" w:after="0"/>
              <w:ind w:left="0" w:right="-138"/>
            </w:pPr>
            <w:r w:rsidRPr="00D06356">
              <w:t xml:space="preserve">Sökordet fylls i med automatik när hjälpmedel ordineras av </w:t>
            </w:r>
            <w:proofErr w:type="spellStart"/>
            <w:r w:rsidRPr="00D06356">
              <w:t>fysio</w:t>
            </w:r>
            <w:proofErr w:type="spellEnd"/>
            <w:r w:rsidRPr="00D06356">
              <w:t>- eller arbetsterapeut</w:t>
            </w:r>
          </w:p>
        </w:tc>
      </w:tr>
      <w:tr w:rsidR="004A3424" w:rsidRPr="001258BD" w14:paraId="4DE0EC83" w14:textId="77777777" w:rsidTr="00FE5D88">
        <w:trPr>
          <w:gridAfter w:val="1"/>
          <w:wAfter w:w="11" w:type="dxa"/>
        </w:trPr>
        <w:tc>
          <w:tcPr>
            <w:tcW w:w="2477" w:type="dxa"/>
          </w:tcPr>
          <w:p w14:paraId="23560F14" w14:textId="0B9E7368" w:rsidR="004A3424" w:rsidRPr="001258BD" w:rsidRDefault="004A3424" w:rsidP="00F41490">
            <w:pPr>
              <w:pStyle w:val="Normalefterlista"/>
              <w:spacing w:before="0" w:after="0"/>
              <w:ind w:left="0" w:right="-72"/>
            </w:pPr>
            <w:r w:rsidRPr="001258BD">
              <w:t>Att observera</w:t>
            </w:r>
          </w:p>
        </w:tc>
        <w:tc>
          <w:tcPr>
            <w:tcW w:w="1909" w:type="dxa"/>
          </w:tcPr>
          <w:p w14:paraId="378D2E22" w14:textId="77777777" w:rsidR="004A3424" w:rsidRPr="001258BD" w:rsidRDefault="004A3424" w:rsidP="00F41490">
            <w:pPr>
              <w:pStyle w:val="Normalefterlista"/>
              <w:spacing w:before="0" w:after="0"/>
              <w:ind w:left="0" w:right="-151"/>
            </w:pPr>
            <w:proofErr w:type="spellStart"/>
            <w:r w:rsidRPr="001258BD">
              <w:t>Flerval</w:t>
            </w:r>
            <w:proofErr w:type="spellEnd"/>
          </w:p>
        </w:tc>
        <w:tc>
          <w:tcPr>
            <w:tcW w:w="2835" w:type="dxa"/>
          </w:tcPr>
          <w:p w14:paraId="3E2FAD36" w14:textId="77777777" w:rsidR="004A3424" w:rsidRPr="001258BD" w:rsidRDefault="004A3424" w:rsidP="00F41490">
            <w:pPr>
              <w:pStyle w:val="Normalefterlista"/>
              <w:spacing w:before="0" w:after="0"/>
              <w:ind w:left="0" w:right="-151"/>
            </w:pPr>
            <w:r w:rsidRPr="001258BD">
              <w:t>-</w:t>
            </w:r>
          </w:p>
          <w:p w14:paraId="4614C8CF" w14:textId="77777777" w:rsidR="004A3424" w:rsidRPr="001258BD" w:rsidRDefault="004A3424" w:rsidP="00F41490">
            <w:pPr>
              <w:pStyle w:val="Normalefterlista"/>
              <w:spacing w:before="0" w:after="0"/>
              <w:ind w:left="0" w:right="-151"/>
            </w:pPr>
            <w:r w:rsidRPr="001258BD">
              <w:t>Öppen retur</w:t>
            </w:r>
          </w:p>
          <w:p w14:paraId="26687F06" w14:textId="77777777" w:rsidR="004A3424" w:rsidRPr="001258BD" w:rsidRDefault="004A3424" w:rsidP="00F41490">
            <w:pPr>
              <w:pStyle w:val="Normalefterlista"/>
              <w:spacing w:before="0" w:after="0"/>
              <w:ind w:left="0" w:right="-151"/>
            </w:pPr>
            <w:r w:rsidRPr="001258BD">
              <w:t>Kontakt med palliativa teamet</w:t>
            </w:r>
          </w:p>
          <w:p w14:paraId="11DDCA25" w14:textId="77777777" w:rsidR="004A3424" w:rsidRPr="001258BD" w:rsidRDefault="004A3424" w:rsidP="00F41490">
            <w:pPr>
              <w:pStyle w:val="Normalefterlista"/>
              <w:spacing w:before="0" w:after="0"/>
              <w:ind w:left="0" w:right="-151"/>
            </w:pPr>
            <w:r w:rsidRPr="001258BD">
              <w:t>Kontakt med smärtenheten</w:t>
            </w:r>
          </w:p>
          <w:p w14:paraId="04A0B36E" w14:textId="77777777" w:rsidR="004A3424" w:rsidRPr="001258BD" w:rsidRDefault="004A3424" w:rsidP="00F41490">
            <w:pPr>
              <w:pStyle w:val="Normalefterlista"/>
              <w:spacing w:before="0" w:after="0"/>
              <w:ind w:left="0" w:right="-151"/>
            </w:pPr>
            <w:r w:rsidRPr="001258BD">
              <w:t>Fast vårdkontakt</w:t>
            </w:r>
          </w:p>
          <w:p w14:paraId="2410291A" w14:textId="77777777" w:rsidR="004A3424" w:rsidRPr="001258BD" w:rsidRDefault="004A3424" w:rsidP="00F41490">
            <w:pPr>
              <w:pStyle w:val="Normalefterlista"/>
              <w:spacing w:before="0" w:after="0"/>
              <w:ind w:left="0" w:right="-151"/>
            </w:pPr>
            <w:r w:rsidRPr="001258BD">
              <w:lastRenderedPageBreak/>
              <w:t>Organtransplanterad</w:t>
            </w:r>
          </w:p>
          <w:p w14:paraId="1B058F62" w14:textId="77777777" w:rsidR="004A3424" w:rsidRPr="001258BD" w:rsidRDefault="004A3424" w:rsidP="00F41490">
            <w:pPr>
              <w:pStyle w:val="Normalefterlista"/>
              <w:spacing w:before="0" w:after="0"/>
              <w:ind w:left="0" w:right="-151"/>
            </w:pPr>
            <w:r w:rsidRPr="001258BD">
              <w:t>Ingår i studie</w:t>
            </w:r>
          </w:p>
          <w:p w14:paraId="3F5A5A46" w14:textId="77777777" w:rsidR="004A3424" w:rsidRPr="001258BD" w:rsidRDefault="004A3424" w:rsidP="00F41490">
            <w:pPr>
              <w:pStyle w:val="Normalefterlista"/>
              <w:spacing w:before="0" w:after="0"/>
              <w:ind w:left="0" w:right="-151"/>
            </w:pPr>
            <w:r w:rsidRPr="001258BD">
              <w:t>Kontaktsjuksköterska</w:t>
            </w:r>
          </w:p>
          <w:p w14:paraId="084607B3" w14:textId="77777777" w:rsidR="004A3424" w:rsidRPr="001258BD" w:rsidRDefault="004A3424" w:rsidP="00F41490">
            <w:pPr>
              <w:pStyle w:val="Normalefterlista"/>
              <w:spacing w:before="0" w:after="0"/>
              <w:ind w:left="0" w:right="-151"/>
            </w:pPr>
            <w:r w:rsidRPr="001258BD">
              <w:t>Onkologisk behandling</w:t>
            </w:r>
          </w:p>
          <w:p w14:paraId="01A21075" w14:textId="77777777" w:rsidR="004A3424" w:rsidRPr="001258BD" w:rsidRDefault="004A3424" w:rsidP="00F41490">
            <w:pPr>
              <w:pStyle w:val="Normalefterlista"/>
              <w:spacing w:before="0" w:after="0"/>
              <w:ind w:left="0" w:right="-151"/>
            </w:pPr>
            <w:r w:rsidRPr="001258BD">
              <w:t>Kontakt med omsorgskoordinator</w:t>
            </w:r>
          </w:p>
          <w:p w14:paraId="415E1559" w14:textId="77777777" w:rsidR="004A3424" w:rsidRPr="001258BD" w:rsidRDefault="004A3424" w:rsidP="00F41490">
            <w:pPr>
              <w:pStyle w:val="Normalefterlista"/>
              <w:spacing w:before="0" w:after="0"/>
              <w:ind w:left="0" w:right="-151"/>
            </w:pPr>
            <w:r w:rsidRPr="001258BD">
              <w:t>Kontakt med Närsjukvårdteam</w:t>
            </w:r>
          </w:p>
          <w:p w14:paraId="5165BDB1" w14:textId="77777777" w:rsidR="004A3424" w:rsidRPr="001258BD" w:rsidRDefault="004A3424" w:rsidP="00F41490">
            <w:pPr>
              <w:pStyle w:val="Normalefterlista"/>
              <w:spacing w:before="0" w:after="0"/>
              <w:ind w:left="0" w:right="-151"/>
            </w:pPr>
            <w:r w:rsidRPr="001258BD">
              <w:t>Mobila teamet</w:t>
            </w:r>
          </w:p>
          <w:p w14:paraId="472B03BF" w14:textId="77777777" w:rsidR="004A3424" w:rsidRPr="001258BD" w:rsidRDefault="004A3424" w:rsidP="00F41490">
            <w:pPr>
              <w:pStyle w:val="Normalefterlista"/>
              <w:spacing w:before="0" w:after="0"/>
              <w:ind w:left="0" w:right="-151"/>
            </w:pPr>
            <w:r w:rsidRPr="001258BD">
              <w:t>Standardiserat vårdförlopp</w:t>
            </w:r>
          </w:p>
          <w:p w14:paraId="583B850F" w14:textId="77777777" w:rsidR="004A3424" w:rsidRPr="001258BD" w:rsidRDefault="004A3424" w:rsidP="001258BD">
            <w:pPr>
              <w:pStyle w:val="Normalefterlista"/>
              <w:spacing w:before="0" w:after="0"/>
              <w:ind w:left="0"/>
            </w:pPr>
          </w:p>
          <w:p w14:paraId="7E6C8602" w14:textId="77777777" w:rsidR="004A3424" w:rsidRPr="001258BD" w:rsidRDefault="004A3424" w:rsidP="001258BD">
            <w:pPr>
              <w:pStyle w:val="Normalefterlista"/>
              <w:spacing w:before="0" w:after="0"/>
              <w:ind w:left="0"/>
            </w:pPr>
          </w:p>
          <w:p w14:paraId="245DFAB5" w14:textId="77777777" w:rsidR="004A3424" w:rsidRPr="001258BD" w:rsidRDefault="004A3424" w:rsidP="001258BD">
            <w:pPr>
              <w:pStyle w:val="Normalefterlista"/>
              <w:spacing w:before="0" w:after="0"/>
              <w:ind w:left="0"/>
            </w:pPr>
          </w:p>
          <w:p w14:paraId="572BBC3B" w14:textId="4CC09EDC" w:rsidR="00F41490" w:rsidRDefault="00F41490" w:rsidP="00F41490">
            <w:pPr>
              <w:spacing w:after="0"/>
              <w:ind w:left="0"/>
            </w:pPr>
          </w:p>
          <w:p w14:paraId="149B427B" w14:textId="77777777" w:rsidR="00F41490" w:rsidRPr="00F41490" w:rsidRDefault="00F41490" w:rsidP="00F41490">
            <w:pPr>
              <w:spacing w:after="0"/>
              <w:ind w:left="0"/>
            </w:pPr>
          </w:p>
          <w:p w14:paraId="685221A3" w14:textId="77777777" w:rsidR="004A3424" w:rsidRPr="001258BD" w:rsidRDefault="004A3424" w:rsidP="00F41490">
            <w:pPr>
              <w:pStyle w:val="Normalefterlista"/>
              <w:spacing w:before="0" w:after="0"/>
              <w:ind w:left="0" w:right="-151"/>
            </w:pPr>
            <w:r w:rsidRPr="001258BD">
              <w:t>Kontakt med Lungonkologi mott</w:t>
            </w:r>
          </w:p>
          <w:p w14:paraId="31E166E6" w14:textId="77777777" w:rsidR="004A3424" w:rsidRPr="001258BD" w:rsidRDefault="004A3424" w:rsidP="00F41490">
            <w:pPr>
              <w:pStyle w:val="Normalefterlista"/>
              <w:spacing w:before="0" w:after="0"/>
              <w:ind w:left="0" w:right="-151"/>
            </w:pPr>
            <w:r w:rsidRPr="001258BD">
              <w:t>Samordnad individuell plan</w:t>
            </w:r>
          </w:p>
          <w:p w14:paraId="2F35429F" w14:textId="77777777" w:rsidR="004A3424" w:rsidRPr="001258BD" w:rsidRDefault="004A3424" w:rsidP="00F41490">
            <w:pPr>
              <w:pStyle w:val="Normalefterlista"/>
              <w:spacing w:before="0" w:after="0"/>
              <w:ind w:right="-151"/>
            </w:pPr>
          </w:p>
          <w:p w14:paraId="2949A907" w14:textId="133BA395" w:rsidR="004A3424" w:rsidRDefault="004A3424" w:rsidP="00F41490">
            <w:pPr>
              <w:pStyle w:val="Normalefterlista"/>
              <w:spacing w:before="0" w:after="0"/>
              <w:ind w:right="-151"/>
            </w:pPr>
          </w:p>
          <w:p w14:paraId="71FF3CCE" w14:textId="77777777" w:rsidR="00F41490" w:rsidRPr="00F41490" w:rsidRDefault="00F41490" w:rsidP="00F41490">
            <w:pPr>
              <w:spacing w:after="0"/>
            </w:pPr>
          </w:p>
          <w:p w14:paraId="09E62E2A" w14:textId="77777777" w:rsidR="004A3424" w:rsidRPr="001258BD" w:rsidRDefault="004A3424" w:rsidP="00F41490">
            <w:pPr>
              <w:pStyle w:val="Normalefterlista"/>
              <w:spacing w:before="0" w:after="0"/>
              <w:ind w:left="0" w:right="-151"/>
            </w:pPr>
            <w:r w:rsidRPr="001258BD">
              <w:t>Dubbla journaler</w:t>
            </w:r>
          </w:p>
        </w:tc>
        <w:tc>
          <w:tcPr>
            <w:tcW w:w="2490" w:type="dxa"/>
          </w:tcPr>
          <w:p w14:paraId="5E85B2B5" w14:textId="77777777" w:rsidR="004A3424" w:rsidRPr="001258BD" w:rsidRDefault="004A3424" w:rsidP="001258BD">
            <w:pPr>
              <w:pStyle w:val="Normalefterlista"/>
              <w:spacing w:before="0" w:after="0"/>
            </w:pPr>
          </w:p>
          <w:p w14:paraId="4A25C576" w14:textId="77777777" w:rsidR="004A3424" w:rsidRPr="001258BD" w:rsidRDefault="004A3424" w:rsidP="00F41490">
            <w:pPr>
              <w:pStyle w:val="Normalefterlista"/>
              <w:spacing w:before="0" w:after="0"/>
              <w:ind w:right="-70"/>
            </w:pPr>
          </w:p>
          <w:p w14:paraId="26151570" w14:textId="77777777" w:rsidR="004A3424" w:rsidRPr="001258BD" w:rsidRDefault="004A3424" w:rsidP="00F41490">
            <w:pPr>
              <w:pStyle w:val="Normalefterlista"/>
              <w:spacing w:before="0" w:after="0"/>
              <w:ind w:right="-70"/>
            </w:pPr>
          </w:p>
          <w:p w14:paraId="11E42DCD" w14:textId="77777777" w:rsidR="004A3424" w:rsidRPr="001258BD" w:rsidRDefault="004A3424" w:rsidP="00F41490">
            <w:pPr>
              <w:pStyle w:val="Normalefterlista"/>
              <w:spacing w:before="0" w:after="0"/>
              <w:ind w:right="-70"/>
            </w:pPr>
          </w:p>
          <w:p w14:paraId="79BDC937" w14:textId="77777777" w:rsidR="004A3424" w:rsidRPr="001258BD" w:rsidRDefault="004A3424" w:rsidP="00F41490">
            <w:pPr>
              <w:pStyle w:val="Normalefterlista"/>
              <w:spacing w:before="0" w:after="0"/>
              <w:ind w:right="-70"/>
            </w:pPr>
          </w:p>
          <w:p w14:paraId="00DD4895" w14:textId="77777777" w:rsidR="004A3424" w:rsidRPr="001258BD" w:rsidRDefault="004A3424" w:rsidP="00F41490">
            <w:pPr>
              <w:pStyle w:val="Normalefterlista"/>
              <w:spacing w:before="0" w:after="0"/>
              <w:ind w:right="-70"/>
            </w:pPr>
          </w:p>
          <w:p w14:paraId="44362A82" w14:textId="77777777" w:rsidR="004A3424" w:rsidRPr="001258BD" w:rsidRDefault="004A3424" w:rsidP="00F41490">
            <w:pPr>
              <w:pStyle w:val="Normalefterlista"/>
              <w:spacing w:before="0" w:after="0"/>
              <w:ind w:right="-70"/>
            </w:pPr>
          </w:p>
          <w:p w14:paraId="6D09A7C6" w14:textId="77777777" w:rsidR="004A3424" w:rsidRPr="001258BD" w:rsidRDefault="004A3424" w:rsidP="00F41490">
            <w:pPr>
              <w:pStyle w:val="Normalefterlista"/>
              <w:spacing w:before="0" w:after="0"/>
              <w:ind w:right="-70"/>
            </w:pPr>
          </w:p>
          <w:p w14:paraId="26764779" w14:textId="77777777" w:rsidR="004A3424" w:rsidRPr="001258BD" w:rsidRDefault="004A3424" w:rsidP="00F41490">
            <w:pPr>
              <w:pStyle w:val="Normalefterlista"/>
              <w:spacing w:before="0" w:after="0"/>
              <w:ind w:right="-70"/>
            </w:pPr>
          </w:p>
          <w:p w14:paraId="22A0C034" w14:textId="77777777" w:rsidR="004A3424" w:rsidRPr="001258BD" w:rsidRDefault="004A3424" w:rsidP="00F41490">
            <w:pPr>
              <w:pStyle w:val="Normalefterlista"/>
              <w:spacing w:before="0" w:after="0"/>
              <w:ind w:right="-70"/>
            </w:pPr>
          </w:p>
          <w:p w14:paraId="0BFA5D2A" w14:textId="77777777" w:rsidR="004A3424" w:rsidRPr="001258BD" w:rsidRDefault="004A3424" w:rsidP="00F41490">
            <w:pPr>
              <w:pStyle w:val="Normalefterlista"/>
              <w:spacing w:before="0" w:after="0"/>
              <w:ind w:right="-70"/>
            </w:pPr>
          </w:p>
          <w:p w14:paraId="1ED4D8AB" w14:textId="2D9A64C9" w:rsidR="004A3424" w:rsidRDefault="004A3424" w:rsidP="00F41490">
            <w:pPr>
              <w:pStyle w:val="Normalefterlista"/>
              <w:spacing w:before="0" w:after="0"/>
              <w:ind w:right="-70"/>
            </w:pPr>
          </w:p>
          <w:p w14:paraId="171941B2" w14:textId="3EFA18DD" w:rsidR="00F41490" w:rsidRDefault="00F41490" w:rsidP="00F41490">
            <w:pPr>
              <w:spacing w:after="0"/>
            </w:pPr>
          </w:p>
          <w:p w14:paraId="66FEDD0F" w14:textId="643970DC" w:rsidR="00F41490" w:rsidRDefault="00F41490" w:rsidP="00F41490">
            <w:pPr>
              <w:spacing w:after="0"/>
              <w:ind w:left="0"/>
            </w:pPr>
          </w:p>
          <w:p w14:paraId="0AAB8895" w14:textId="77777777" w:rsidR="00F41490" w:rsidRPr="00F41490" w:rsidRDefault="00F41490" w:rsidP="00F41490">
            <w:pPr>
              <w:spacing w:after="0"/>
              <w:ind w:left="0"/>
            </w:pPr>
          </w:p>
          <w:p w14:paraId="2DC8A6C6" w14:textId="1379A9B4" w:rsidR="004A3424" w:rsidRDefault="004A3424" w:rsidP="00FE5D88">
            <w:pPr>
              <w:pStyle w:val="Normalefterlista"/>
              <w:spacing w:before="0" w:after="0"/>
              <w:ind w:left="0" w:right="-70"/>
            </w:pPr>
            <w:r w:rsidRPr="001258BD">
              <w:t xml:space="preserve">Detta val används ex. då patientens vård startas med standardiserat vårdförlopp med datum samt tidpunkt då det avslutas. </w:t>
            </w:r>
          </w:p>
          <w:p w14:paraId="3D70262C" w14:textId="77777777" w:rsidR="00FE5D88" w:rsidRPr="00FE5D88" w:rsidRDefault="00FE5D88" w:rsidP="00FE5D88"/>
          <w:p w14:paraId="05B2D01A" w14:textId="23521305" w:rsidR="004A3424" w:rsidRDefault="004A3424" w:rsidP="001258BD">
            <w:pPr>
              <w:pStyle w:val="Normalefterlista"/>
              <w:spacing w:before="0" w:after="0"/>
            </w:pPr>
          </w:p>
          <w:p w14:paraId="1EB07259" w14:textId="77777777" w:rsidR="00F41490" w:rsidRPr="00F41490" w:rsidRDefault="00F41490" w:rsidP="00F41490">
            <w:pPr>
              <w:spacing w:after="0"/>
            </w:pPr>
          </w:p>
          <w:p w14:paraId="37E62493" w14:textId="77777777" w:rsidR="004A3424" w:rsidRPr="001258BD" w:rsidRDefault="004A3424" w:rsidP="00F41490">
            <w:pPr>
              <w:pStyle w:val="Normalefterlista"/>
              <w:spacing w:before="0" w:after="0"/>
              <w:ind w:left="0" w:right="-70"/>
            </w:pPr>
            <w:r w:rsidRPr="001258BD">
              <w:t>Information om när SIP upprättats, uppdaterats och avslutats samt hänvisning till e-arkiv.</w:t>
            </w:r>
          </w:p>
          <w:p w14:paraId="1315FEE9" w14:textId="77777777" w:rsidR="004A3424" w:rsidRPr="001258BD" w:rsidRDefault="004A3424" w:rsidP="00F41490">
            <w:pPr>
              <w:pStyle w:val="Normalefterlista"/>
              <w:spacing w:before="0" w:after="0"/>
              <w:ind w:left="0" w:right="-70"/>
            </w:pPr>
            <w:r w:rsidRPr="001258BD">
              <w:t xml:space="preserve">Vid könskorrigering där patient ej önskar sammanslagning av journaler anges här det tidigare personnumret. </w:t>
            </w:r>
          </w:p>
        </w:tc>
      </w:tr>
      <w:tr w:rsidR="004A3424" w:rsidRPr="001258BD" w14:paraId="36E52F4D" w14:textId="77777777" w:rsidTr="00FE5D88">
        <w:trPr>
          <w:gridAfter w:val="1"/>
          <w:wAfter w:w="11" w:type="dxa"/>
        </w:trPr>
        <w:tc>
          <w:tcPr>
            <w:tcW w:w="2477" w:type="dxa"/>
          </w:tcPr>
          <w:p w14:paraId="48DE3C73" w14:textId="77777777" w:rsidR="004A3424" w:rsidRPr="001258BD" w:rsidRDefault="004A3424" w:rsidP="00F41490">
            <w:pPr>
              <w:pStyle w:val="Normalefterlista"/>
              <w:spacing w:before="0" w:after="0"/>
              <w:ind w:left="0" w:right="-72"/>
            </w:pPr>
            <w:r w:rsidRPr="001258BD">
              <w:lastRenderedPageBreak/>
              <w:t>Tillfälliga uppgifter</w:t>
            </w:r>
          </w:p>
        </w:tc>
        <w:tc>
          <w:tcPr>
            <w:tcW w:w="1909" w:type="dxa"/>
          </w:tcPr>
          <w:p w14:paraId="10C1DFF9" w14:textId="77777777" w:rsidR="004A3424" w:rsidRPr="001258BD" w:rsidRDefault="004A3424" w:rsidP="00F41490">
            <w:pPr>
              <w:pStyle w:val="Normalefterlista"/>
              <w:spacing w:before="0" w:after="0"/>
              <w:ind w:left="0" w:right="-151"/>
            </w:pPr>
            <w:r w:rsidRPr="001258BD">
              <w:t>Datum</w:t>
            </w:r>
          </w:p>
        </w:tc>
        <w:tc>
          <w:tcPr>
            <w:tcW w:w="2835" w:type="dxa"/>
          </w:tcPr>
          <w:p w14:paraId="78B9FEEA" w14:textId="77777777" w:rsidR="004A3424" w:rsidRPr="001258BD" w:rsidRDefault="004A3424" w:rsidP="001258BD">
            <w:pPr>
              <w:pStyle w:val="Normalefterlista"/>
              <w:spacing w:before="0" w:after="0"/>
            </w:pPr>
          </w:p>
        </w:tc>
        <w:tc>
          <w:tcPr>
            <w:tcW w:w="2490" w:type="dxa"/>
          </w:tcPr>
          <w:p w14:paraId="12753E56" w14:textId="77777777" w:rsidR="004A3424" w:rsidRPr="001258BD" w:rsidRDefault="004A3424" w:rsidP="00F41490">
            <w:pPr>
              <w:pStyle w:val="Normalefterlista"/>
              <w:spacing w:before="0" w:after="0"/>
              <w:ind w:left="0" w:right="-70"/>
            </w:pPr>
            <w:r w:rsidRPr="001258BD">
              <w:t>Annan tillfällig adress</w:t>
            </w:r>
          </w:p>
        </w:tc>
      </w:tr>
      <w:tr w:rsidR="004A3424" w:rsidRPr="001258BD" w14:paraId="2253B202" w14:textId="77777777" w:rsidTr="00FE5D88">
        <w:trPr>
          <w:gridAfter w:val="1"/>
          <w:wAfter w:w="11" w:type="dxa"/>
        </w:trPr>
        <w:tc>
          <w:tcPr>
            <w:tcW w:w="2477" w:type="dxa"/>
          </w:tcPr>
          <w:p w14:paraId="11547072" w14:textId="77777777" w:rsidR="004A3424" w:rsidRPr="001258BD" w:rsidRDefault="004A3424" w:rsidP="00F41490">
            <w:pPr>
              <w:pStyle w:val="Normalefterlista"/>
              <w:spacing w:before="0" w:after="0"/>
              <w:ind w:left="0" w:right="-72"/>
            </w:pPr>
            <w:r w:rsidRPr="001258BD">
              <w:t>Företrädare</w:t>
            </w:r>
          </w:p>
        </w:tc>
        <w:tc>
          <w:tcPr>
            <w:tcW w:w="1909" w:type="dxa"/>
          </w:tcPr>
          <w:p w14:paraId="6F6A8639" w14:textId="77777777" w:rsidR="004A3424" w:rsidRPr="001258BD" w:rsidRDefault="004A3424" w:rsidP="00F41490">
            <w:pPr>
              <w:pStyle w:val="Normalefterlista"/>
              <w:spacing w:before="0" w:after="0"/>
              <w:ind w:left="0" w:right="-151"/>
            </w:pPr>
            <w:proofErr w:type="spellStart"/>
            <w:r w:rsidRPr="001258BD">
              <w:t>Flerval</w:t>
            </w:r>
            <w:proofErr w:type="spellEnd"/>
          </w:p>
        </w:tc>
        <w:tc>
          <w:tcPr>
            <w:tcW w:w="2835" w:type="dxa"/>
          </w:tcPr>
          <w:p w14:paraId="64AC3D7A" w14:textId="77777777" w:rsidR="004A3424" w:rsidRPr="001258BD" w:rsidRDefault="004A3424" w:rsidP="001258BD">
            <w:pPr>
              <w:pStyle w:val="Normalefterlista"/>
              <w:spacing w:before="0" w:after="0"/>
              <w:ind w:left="0"/>
            </w:pPr>
            <w:r w:rsidRPr="001258BD">
              <w:t xml:space="preserve">- </w:t>
            </w:r>
            <w:r w:rsidRPr="001258BD">
              <w:br/>
              <w:t>God man</w:t>
            </w:r>
            <w:r w:rsidRPr="001258BD">
              <w:br/>
              <w:t>Förvaltare</w:t>
            </w:r>
            <w:r w:rsidRPr="001258BD">
              <w:br/>
              <w:t>Övervakare</w:t>
            </w:r>
            <w:r w:rsidRPr="001258BD">
              <w:br/>
              <w:t>Förmyndare</w:t>
            </w:r>
            <w:r w:rsidRPr="001258BD">
              <w:br/>
              <w:t>Juridiskt ombud</w:t>
            </w:r>
            <w:r w:rsidRPr="001258BD">
              <w:br/>
              <w:t>Vårdnadshavare</w:t>
            </w:r>
          </w:p>
        </w:tc>
        <w:tc>
          <w:tcPr>
            <w:tcW w:w="2490" w:type="dxa"/>
          </w:tcPr>
          <w:p w14:paraId="3EBF6C6E" w14:textId="77777777" w:rsidR="004A3424" w:rsidRPr="001258BD" w:rsidRDefault="004A3424" w:rsidP="00F41490">
            <w:pPr>
              <w:pStyle w:val="Normalefterlista"/>
              <w:spacing w:before="0" w:after="0"/>
              <w:ind w:left="0" w:right="-70"/>
            </w:pPr>
            <w:r w:rsidRPr="001258BD">
              <w:t xml:space="preserve">Person som bevakar patientens intressen och kan uppträda </w:t>
            </w:r>
          </w:p>
          <w:p w14:paraId="50AF7C25" w14:textId="77777777" w:rsidR="004A3424" w:rsidRPr="001258BD" w:rsidRDefault="004A3424" w:rsidP="00F41490">
            <w:pPr>
              <w:pStyle w:val="Normalefterlista"/>
              <w:spacing w:before="0" w:after="0"/>
              <w:ind w:left="0" w:right="-70"/>
            </w:pPr>
            <w:r w:rsidRPr="001258BD">
              <w:t>å hennes/hans vägnar.</w:t>
            </w:r>
          </w:p>
          <w:p w14:paraId="773A7C84" w14:textId="77777777" w:rsidR="004A3424" w:rsidRPr="001258BD" w:rsidRDefault="004A3424" w:rsidP="00F41490">
            <w:pPr>
              <w:pStyle w:val="Normalefterlista"/>
              <w:spacing w:before="0" w:after="0"/>
              <w:ind w:right="-70"/>
            </w:pPr>
          </w:p>
          <w:p w14:paraId="19C7D56F" w14:textId="77777777" w:rsidR="004A3424" w:rsidRPr="001258BD" w:rsidRDefault="004A3424" w:rsidP="00F41490">
            <w:pPr>
              <w:pStyle w:val="Normalefterlista"/>
              <w:spacing w:before="0" w:after="0"/>
              <w:ind w:left="0" w:right="-70"/>
            </w:pPr>
            <w:hyperlink r:id="rId17" w:history="1">
              <w:r w:rsidRPr="001258BD">
                <w:rPr>
                  <w:color w:val="0563C1"/>
                  <w:u w:val="single"/>
                </w:rPr>
                <w:t>Patientnämnden</w:t>
              </w:r>
            </w:hyperlink>
          </w:p>
        </w:tc>
      </w:tr>
      <w:tr w:rsidR="004A3424" w:rsidRPr="001258BD" w14:paraId="40266CAB" w14:textId="77777777" w:rsidTr="00FE5D88">
        <w:trPr>
          <w:gridAfter w:val="1"/>
          <w:wAfter w:w="11" w:type="dxa"/>
        </w:trPr>
        <w:tc>
          <w:tcPr>
            <w:tcW w:w="2477" w:type="dxa"/>
          </w:tcPr>
          <w:p w14:paraId="7FE0B06B" w14:textId="77777777" w:rsidR="004A3424" w:rsidRPr="001258BD" w:rsidRDefault="004A3424" w:rsidP="00F41490">
            <w:pPr>
              <w:pStyle w:val="Normalefterlista"/>
              <w:spacing w:before="0" w:after="0"/>
              <w:ind w:left="0" w:right="-72"/>
            </w:pPr>
            <w:r w:rsidRPr="001258BD">
              <w:t>SOCIALT</w:t>
            </w:r>
          </w:p>
        </w:tc>
        <w:tc>
          <w:tcPr>
            <w:tcW w:w="1909" w:type="dxa"/>
          </w:tcPr>
          <w:p w14:paraId="69DCF3D4" w14:textId="77777777" w:rsidR="004A3424" w:rsidRPr="001258BD" w:rsidRDefault="004A3424" w:rsidP="00F41490">
            <w:pPr>
              <w:pStyle w:val="Normalefterlista"/>
              <w:spacing w:before="0" w:after="0"/>
              <w:ind w:left="0" w:right="-151"/>
            </w:pPr>
            <w:r w:rsidRPr="001258BD">
              <w:t>Rubrik</w:t>
            </w:r>
          </w:p>
        </w:tc>
        <w:tc>
          <w:tcPr>
            <w:tcW w:w="2835" w:type="dxa"/>
          </w:tcPr>
          <w:p w14:paraId="5C82E8B3" w14:textId="77777777" w:rsidR="004A3424" w:rsidRPr="001258BD" w:rsidRDefault="004A3424" w:rsidP="001258BD">
            <w:pPr>
              <w:pStyle w:val="Normalefterlista"/>
              <w:spacing w:before="0" w:after="0"/>
            </w:pPr>
          </w:p>
        </w:tc>
        <w:tc>
          <w:tcPr>
            <w:tcW w:w="2490" w:type="dxa"/>
          </w:tcPr>
          <w:p w14:paraId="25260F51" w14:textId="77777777" w:rsidR="004A3424" w:rsidRPr="001258BD" w:rsidRDefault="004A3424" w:rsidP="00F41490">
            <w:pPr>
              <w:pStyle w:val="Normalefterlista"/>
              <w:spacing w:before="0" w:after="0"/>
              <w:ind w:right="-70"/>
            </w:pPr>
          </w:p>
        </w:tc>
      </w:tr>
      <w:tr w:rsidR="004A3424" w:rsidRPr="001258BD" w14:paraId="77A5D4AF" w14:textId="77777777" w:rsidTr="00FE5D88">
        <w:trPr>
          <w:gridAfter w:val="1"/>
          <w:wAfter w:w="11" w:type="dxa"/>
        </w:trPr>
        <w:tc>
          <w:tcPr>
            <w:tcW w:w="2477" w:type="dxa"/>
          </w:tcPr>
          <w:p w14:paraId="1D23B896" w14:textId="77777777" w:rsidR="004A3424" w:rsidRPr="001258BD" w:rsidRDefault="004A3424" w:rsidP="00F41490">
            <w:pPr>
              <w:pStyle w:val="Normalefterlista"/>
              <w:spacing w:before="0" w:after="0"/>
              <w:ind w:left="0" w:right="-72"/>
            </w:pPr>
            <w:r w:rsidRPr="001258BD">
              <w:t>Närstående</w:t>
            </w:r>
          </w:p>
        </w:tc>
        <w:tc>
          <w:tcPr>
            <w:tcW w:w="1909" w:type="dxa"/>
          </w:tcPr>
          <w:p w14:paraId="7E6D0B82" w14:textId="77777777" w:rsidR="004A3424" w:rsidRPr="001258BD" w:rsidRDefault="004A3424" w:rsidP="00F41490">
            <w:pPr>
              <w:pStyle w:val="Normalefterlista"/>
              <w:spacing w:before="0" w:after="0"/>
              <w:ind w:left="0" w:right="-151"/>
            </w:pPr>
            <w:proofErr w:type="spellStart"/>
            <w:r w:rsidRPr="001258BD">
              <w:t>Enval</w:t>
            </w:r>
            <w:proofErr w:type="spellEnd"/>
            <w:r w:rsidRPr="001258BD">
              <w:t xml:space="preserve"> lång</w:t>
            </w:r>
          </w:p>
        </w:tc>
        <w:tc>
          <w:tcPr>
            <w:tcW w:w="2835" w:type="dxa"/>
          </w:tcPr>
          <w:p w14:paraId="385F8332" w14:textId="77777777" w:rsidR="004A3424" w:rsidRPr="001258BD" w:rsidRDefault="004A3424" w:rsidP="001258BD">
            <w:pPr>
              <w:pStyle w:val="Normalefterlista"/>
              <w:spacing w:before="0" w:after="0"/>
              <w:ind w:left="0"/>
            </w:pPr>
            <w:r w:rsidRPr="001258BD">
              <w:t>-</w:t>
            </w:r>
          </w:p>
          <w:p w14:paraId="4338F080" w14:textId="77777777" w:rsidR="004A3424" w:rsidRPr="001258BD" w:rsidRDefault="004A3424" w:rsidP="001258BD">
            <w:pPr>
              <w:pStyle w:val="Normalefterlista"/>
              <w:spacing w:before="0" w:after="0"/>
              <w:ind w:left="0"/>
            </w:pPr>
            <w:r w:rsidRPr="001258BD">
              <w:t>Mor</w:t>
            </w:r>
          </w:p>
          <w:p w14:paraId="7A6F4872" w14:textId="77777777" w:rsidR="004A3424" w:rsidRPr="001258BD" w:rsidRDefault="004A3424" w:rsidP="001258BD">
            <w:pPr>
              <w:pStyle w:val="Normalefterlista"/>
              <w:spacing w:before="0" w:after="0"/>
              <w:ind w:left="0"/>
            </w:pPr>
            <w:r w:rsidRPr="001258BD">
              <w:t>Far</w:t>
            </w:r>
          </w:p>
          <w:p w14:paraId="1A3B377A" w14:textId="77777777" w:rsidR="004A3424" w:rsidRPr="001258BD" w:rsidRDefault="004A3424" w:rsidP="001258BD">
            <w:pPr>
              <w:pStyle w:val="Normalefterlista"/>
              <w:spacing w:before="0" w:after="0"/>
              <w:ind w:left="0"/>
            </w:pPr>
            <w:r w:rsidRPr="001258BD">
              <w:t>Dotter</w:t>
            </w:r>
          </w:p>
          <w:p w14:paraId="6CCBF2BF" w14:textId="77777777" w:rsidR="004A3424" w:rsidRPr="001258BD" w:rsidRDefault="004A3424" w:rsidP="001258BD">
            <w:pPr>
              <w:pStyle w:val="Normalefterlista"/>
              <w:spacing w:before="0" w:after="0"/>
              <w:ind w:left="0"/>
            </w:pPr>
            <w:r w:rsidRPr="001258BD">
              <w:t>Son</w:t>
            </w:r>
          </w:p>
          <w:p w14:paraId="672C88C3" w14:textId="77777777" w:rsidR="004A3424" w:rsidRPr="001258BD" w:rsidRDefault="004A3424" w:rsidP="001258BD">
            <w:pPr>
              <w:pStyle w:val="Normalefterlista"/>
              <w:spacing w:before="0" w:after="0"/>
              <w:ind w:left="0"/>
            </w:pPr>
            <w:r w:rsidRPr="001258BD">
              <w:t>Make</w:t>
            </w:r>
          </w:p>
          <w:p w14:paraId="328798F3" w14:textId="77777777" w:rsidR="004A3424" w:rsidRPr="001258BD" w:rsidRDefault="004A3424" w:rsidP="001258BD">
            <w:pPr>
              <w:pStyle w:val="Normalefterlista"/>
              <w:spacing w:before="0" w:after="0"/>
              <w:ind w:left="0"/>
            </w:pPr>
            <w:r w:rsidRPr="001258BD">
              <w:lastRenderedPageBreak/>
              <w:t>Maka</w:t>
            </w:r>
          </w:p>
          <w:p w14:paraId="170382A3" w14:textId="77777777" w:rsidR="004A3424" w:rsidRPr="001258BD" w:rsidRDefault="004A3424" w:rsidP="001258BD">
            <w:pPr>
              <w:pStyle w:val="Normalefterlista"/>
              <w:spacing w:before="0" w:after="0"/>
              <w:ind w:left="0"/>
            </w:pPr>
            <w:r w:rsidRPr="001258BD">
              <w:t>Sambo</w:t>
            </w:r>
          </w:p>
          <w:p w14:paraId="7CB77151" w14:textId="77777777" w:rsidR="004A3424" w:rsidRPr="001258BD" w:rsidRDefault="004A3424" w:rsidP="001258BD">
            <w:pPr>
              <w:pStyle w:val="Normalefterlista"/>
              <w:spacing w:before="0" w:after="0"/>
              <w:ind w:left="0"/>
            </w:pPr>
            <w:r w:rsidRPr="001258BD">
              <w:t>Särbo</w:t>
            </w:r>
          </w:p>
          <w:p w14:paraId="248322EB" w14:textId="77777777" w:rsidR="004A3424" w:rsidRPr="001258BD" w:rsidRDefault="004A3424" w:rsidP="001258BD">
            <w:pPr>
              <w:pStyle w:val="Normalefterlista"/>
              <w:spacing w:before="0" w:after="0"/>
              <w:ind w:left="0"/>
            </w:pPr>
            <w:r w:rsidRPr="001258BD">
              <w:t>Syskon</w:t>
            </w:r>
          </w:p>
          <w:p w14:paraId="55DF59D3" w14:textId="77777777" w:rsidR="004A3424" w:rsidRPr="001258BD" w:rsidRDefault="004A3424" w:rsidP="001258BD">
            <w:pPr>
              <w:pStyle w:val="Normalefterlista"/>
              <w:spacing w:before="0" w:after="0"/>
              <w:ind w:left="0"/>
            </w:pPr>
            <w:r w:rsidRPr="001258BD">
              <w:t>Vän</w:t>
            </w:r>
          </w:p>
          <w:p w14:paraId="7485E64A" w14:textId="77777777" w:rsidR="004A3424" w:rsidRPr="001258BD" w:rsidRDefault="004A3424" w:rsidP="001258BD">
            <w:pPr>
              <w:pStyle w:val="Normalefterlista"/>
              <w:spacing w:before="0" w:after="0"/>
              <w:ind w:left="0"/>
            </w:pPr>
            <w:r w:rsidRPr="001258BD">
              <w:t>Vårdnadshavare</w:t>
            </w:r>
          </w:p>
        </w:tc>
        <w:tc>
          <w:tcPr>
            <w:tcW w:w="2490" w:type="dxa"/>
          </w:tcPr>
          <w:p w14:paraId="4FE0A1A3" w14:textId="77777777" w:rsidR="004A3424" w:rsidRPr="001258BD" w:rsidRDefault="004A3424" w:rsidP="00F41490">
            <w:pPr>
              <w:pStyle w:val="Normalefterlista"/>
              <w:spacing w:before="0" w:after="0"/>
              <w:ind w:right="-70"/>
            </w:pPr>
          </w:p>
        </w:tc>
      </w:tr>
      <w:tr w:rsidR="004A3424" w:rsidRPr="001258BD" w14:paraId="49079E8D" w14:textId="77777777" w:rsidTr="00FE5D88">
        <w:trPr>
          <w:gridAfter w:val="1"/>
          <w:wAfter w:w="11" w:type="dxa"/>
        </w:trPr>
        <w:tc>
          <w:tcPr>
            <w:tcW w:w="2477" w:type="dxa"/>
          </w:tcPr>
          <w:p w14:paraId="2FDD420C" w14:textId="77777777" w:rsidR="004A3424" w:rsidRPr="001258BD" w:rsidRDefault="004A3424" w:rsidP="00F41490">
            <w:pPr>
              <w:pStyle w:val="Normalefterlista"/>
              <w:spacing w:before="0" w:after="0"/>
              <w:ind w:left="0" w:right="-72"/>
            </w:pPr>
            <w:r w:rsidRPr="001258BD">
              <w:t>Barn under 18 år</w:t>
            </w:r>
          </w:p>
        </w:tc>
        <w:tc>
          <w:tcPr>
            <w:tcW w:w="1909" w:type="dxa"/>
          </w:tcPr>
          <w:p w14:paraId="563BA598" w14:textId="77777777" w:rsidR="004A3424" w:rsidRPr="001258BD" w:rsidRDefault="004A3424" w:rsidP="00F41490">
            <w:pPr>
              <w:pStyle w:val="Normalefterlista"/>
              <w:spacing w:before="0" w:after="0"/>
              <w:ind w:left="0" w:right="-151"/>
            </w:pPr>
            <w:r w:rsidRPr="001258BD">
              <w:t>Fritext</w:t>
            </w:r>
          </w:p>
        </w:tc>
        <w:tc>
          <w:tcPr>
            <w:tcW w:w="2835" w:type="dxa"/>
          </w:tcPr>
          <w:p w14:paraId="494C8CE3" w14:textId="77777777" w:rsidR="004A3424" w:rsidRPr="001258BD" w:rsidRDefault="004A3424" w:rsidP="001258BD">
            <w:pPr>
              <w:pStyle w:val="Normalefterlista"/>
              <w:spacing w:before="0" w:after="0"/>
              <w:ind w:left="0"/>
            </w:pPr>
            <w:r w:rsidRPr="001258BD">
              <w:t>Nej</w:t>
            </w:r>
          </w:p>
          <w:p w14:paraId="18C5C40C" w14:textId="24505F97" w:rsidR="004A3424" w:rsidRPr="001258BD" w:rsidRDefault="004A3424" w:rsidP="001258BD">
            <w:pPr>
              <w:pStyle w:val="Normalefterlista"/>
              <w:spacing w:before="0" w:after="0"/>
              <w:ind w:left="0"/>
            </w:pPr>
            <w:r w:rsidRPr="001258BD">
              <w:t>Ja</w:t>
            </w:r>
          </w:p>
          <w:p w14:paraId="75FEC331" w14:textId="77777777" w:rsidR="004A3424" w:rsidRPr="001258BD" w:rsidRDefault="004A3424" w:rsidP="001258BD">
            <w:pPr>
              <w:pStyle w:val="Normalefterlista"/>
              <w:spacing w:before="0" w:after="0"/>
              <w:ind w:left="0"/>
            </w:pPr>
            <w:r w:rsidRPr="001258BD">
              <w:t xml:space="preserve">       Födelseår</w:t>
            </w:r>
          </w:p>
          <w:p w14:paraId="49932FE7" w14:textId="77777777" w:rsidR="004A3424" w:rsidRPr="001258BD" w:rsidRDefault="004A3424" w:rsidP="001258BD">
            <w:pPr>
              <w:pStyle w:val="Normalefterlista"/>
              <w:spacing w:before="0" w:after="0"/>
              <w:ind w:left="0"/>
            </w:pPr>
            <w:r w:rsidRPr="001258BD">
              <w:t xml:space="preserve">       Vårdnad </w:t>
            </w:r>
          </w:p>
          <w:p w14:paraId="6F8557B8" w14:textId="4701D6AF" w:rsidR="001258BD" w:rsidRPr="001258BD" w:rsidRDefault="004A3424" w:rsidP="00FE5D88">
            <w:pPr>
              <w:pStyle w:val="Normalefterlista"/>
              <w:spacing w:before="0" w:after="0"/>
              <w:ind w:left="0" w:right="-8"/>
            </w:pPr>
            <w:r w:rsidRPr="001258BD">
              <w:t xml:space="preserve">            </w:t>
            </w:r>
            <w:r w:rsidR="00FE5D88">
              <w:t xml:space="preserve">  </w:t>
            </w:r>
            <w:r w:rsidRPr="001258BD">
              <w:t>Enskild</w:t>
            </w:r>
          </w:p>
          <w:p w14:paraId="22731AF2" w14:textId="0CD6ED76" w:rsidR="004A3424" w:rsidRPr="001258BD" w:rsidRDefault="004A3424" w:rsidP="00FE5D88">
            <w:pPr>
              <w:pStyle w:val="Normalefterlista"/>
              <w:spacing w:before="0" w:after="0"/>
              <w:ind w:left="0" w:right="-8"/>
            </w:pPr>
            <w:r w:rsidRPr="001258BD">
              <w:t xml:space="preserve">            </w:t>
            </w:r>
            <w:r w:rsidR="00FE5D88">
              <w:t xml:space="preserve">  </w:t>
            </w:r>
            <w:r w:rsidRPr="001258BD">
              <w:t>Gemensam</w:t>
            </w:r>
          </w:p>
          <w:p w14:paraId="34DD7E25" w14:textId="0B9F79B2" w:rsidR="004A3424" w:rsidRPr="001258BD" w:rsidRDefault="001258BD" w:rsidP="00FE5D88">
            <w:pPr>
              <w:pStyle w:val="Normalefterlista"/>
              <w:spacing w:before="0" w:after="0"/>
              <w:ind w:left="0" w:right="-8"/>
            </w:pPr>
            <w:r w:rsidRPr="001258BD">
              <w:t xml:space="preserve"> </w:t>
            </w:r>
            <w:r w:rsidR="004A3424" w:rsidRPr="001258BD">
              <w:t xml:space="preserve">           </w:t>
            </w:r>
            <w:r w:rsidR="00FE5D88">
              <w:t xml:space="preserve">  </w:t>
            </w:r>
            <w:r w:rsidR="004A3424" w:rsidRPr="001258BD">
              <w:t>Ingen</w:t>
            </w:r>
          </w:p>
          <w:p w14:paraId="303D2F2E" w14:textId="77777777" w:rsidR="004A3424" w:rsidRPr="001258BD" w:rsidRDefault="004A3424" w:rsidP="00FE5D88">
            <w:pPr>
              <w:pStyle w:val="Normalefterlista"/>
              <w:spacing w:before="0" w:after="0"/>
              <w:ind w:left="0" w:right="-8"/>
            </w:pPr>
            <w:r w:rsidRPr="001258BD">
              <w:t xml:space="preserve">       Boende</w:t>
            </w:r>
          </w:p>
        </w:tc>
        <w:tc>
          <w:tcPr>
            <w:tcW w:w="2490" w:type="dxa"/>
          </w:tcPr>
          <w:p w14:paraId="3647B41B" w14:textId="77777777" w:rsidR="004A3424" w:rsidRPr="001258BD" w:rsidRDefault="004A3424" w:rsidP="00F41490">
            <w:pPr>
              <w:pStyle w:val="Normalefterlista"/>
              <w:spacing w:before="0" w:after="0"/>
              <w:ind w:left="0" w:right="-70"/>
            </w:pPr>
            <w:r w:rsidRPr="001258BD">
              <w:t>Om Ja ange aktuella val under de sökord som faller ut.</w:t>
            </w:r>
          </w:p>
          <w:p w14:paraId="77D532B7" w14:textId="77777777" w:rsidR="004A3424" w:rsidRPr="001258BD" w:rsidRDefault="004A3424" w:rsidP="00F41490">
            <w:pPr>
              <w:pStyle w:val="Normalefterlista"/>
              <w:spacing w:before="0" w:after="0"/>
              <w:ind w:right="-70"/>
            </w:pPr>
          </w:p>
        </w:tc>
      </w:tr>
      <w:tr w:rsidR="004A3424" w:rsidRPr="001258BD" w14:paraId="17EE6A32" w14:textId="77777777" w:rsidTr="00FE5D88">
        <w:trPr>
          <w:gridAfter w:val="1"/>
          <w:wAfter w:w="11" w:type="dxa"/>
        </w:trPr>
        <w:tc>
          <w:tcPr>
            <w:tcW w:w="2477" w:type="dxa"/>
          </w:tcPr>
          <w:p w14:paraId="445A5BAB" w14:textId="77777777" w:rsidR="004A3424" w:rsidRPr="001258BD" w:rsidRDefault="004A3424" w:rsidP="00F41490">
            <w:pPr>
              <w:pStyle w:val="Normalefterlista"/>
              <w:spacing w:before="0" w:after="0"/>
              <w:ind w:left="0" w:right="-72"/>
            </w:pPr>
            <w:r w:rsidRPr="001258BD">
              <w:t>Familjeförhållande</w:t>
            </w:r>
          </w:p>
        </w:tc>
        <w:tc>
          <w:tcPr>
            <w:tcW w:w="1909" w:type="dxa"/>
          </w:tcPr>
          <w:p w14:paraId="597B7DCB" w14:textId="77777777" w:rsidR="004A3424" w:rsidRPr="001258BD" w:rsidRDefault="004A3424" w:rsidP="00F41490">
            <w:pPr>
              <w:pStyle w:val="Normalefterlista"/>
              <w:spacing w:before="0" w:after="0"/>
              <w:ind w:left="0" w:right="-151"/>
            </w:pPr>
            <w:r w:rsidRPr="001258BD">
              <w:t>Fritext</w:t>
            </w:r>
          </w:p>
        </w:tc>
        <w:tc>
          <w:tcPr>
            <w:tcW w:w="2835" w:type="dxa"/>
          </w:tcPr>
          <w:p w14:paraId="7195CA4E" w14:textId="77777777" w:rsidR="004A3424" w:rsidRPr="001258BD" w:rsidRDefault="004A3424" w:rsidP="001258BD">
            <w:pPr>
              <w:pStyle w:val="Normalefterlista"/>
              <w:spacing w:before="0" w:after="0"/>
            </w:pPr>
          </w:p>
        </w:tc>
        <w:tc>
          <w:tcPr>
            <w:tcW w:w="2490" w:type="dxa"/>
          </w:tcPr>
          <w:p w14:paraId="1A7F1251" w14:textId="77777777" w:rsidR="004A3424" w:rsidRPr="001258BD" w:rsidRDefault="004A3424" w:rsidP="001258BD">
            <w:pPr>
              <w:pStyle w:val="Normalefterlista"/>
              <w:spacing w:before="0" w:after="0"/>
            </w:pPr>
          </w:p>
        </w:tc>
      </w:tr>
      <w:tr w:rsidR="004A3424" w:rsidRPr="001258BD" w14:paraId="1D8A4D87" w14:textId="77777777" w:rsidTr="00FE5D88">
        <w:trPr>
          <w:gridAfter w:val="1"/>
          <w:wAfter w:w="11" w:type="dxa"/>
        </w:trPr>
        <w:tc>
          <w:tcPr>
            <w:tcW w:w="2477" w:type="dxa"/>
          </w:tcPr>
          <w:p w14:paraId="306CBF8E" w14:textId="77777777" w:rsidR="004A3424" w:rsidRPr="001258BD" w:rsidRDefault="004A3424" w:rsidP="00F41490">
            <w:pPr>
              <w:pStyle w:val="Normalefterlista"/>
              <w:spacing w:before="0" w:after="0"/>
              <w:ind w:left="0" w:right="-72"/>
            </w:pPr>
            <w:r w:rsidRPr="001258BD">
              <w:t>Boendeform</w:t>
            </w:r>
          </w:p>
        </w:tc>
        <w:tc>
          <w:tcPr>
            <w:tcW w:w="1909" w:type="dxa"/>
          </w:tcPr>
          <w:p w14:paraId="56FD77B0" w14:textId="77777777" w:rsidR="004A3424" w:rsidRPr="001258BD" w:rsidRDefault="004A3424" w:rsidP="00F41490">
            <w:pPr>
              <w:pStyle w:val="Normalefterlista"/>
              <w:spacing w:before="0" w:after="0"/>
              <w:ind w:left="0" w:right="-151"/>
            </w:pPr>
            <w:proofErr w:type="spellStart"/>
            <w:r w:rsidRPr="001258BD">
              <w:t>Enval</w:t>
            </w:r>
            <w:proofErr w:type="spellEnd"/>
          </w:p>
        </w:tc>
        <w:tc>
          <w:tcPr>
            <w:tcW w:w="2835" w:type="dxa"/>
          </w:tcPr>
          <w:p w14:paraId="54E57141" w14:textId="77777777" w:rsidR="004A3424" w:rsidRPr="001258BD" w:rsidRDefault="004A3424" w:rsidP="001258BD">
            <w:pPr>
              <w:pStyle w:val="Normalefterlista"/>
              <w:spacing w:before="0" w:after="0"/>
              <w:ind w:left="0"/>
            </w:pPr>
            <w:r w:rsidRPr="001258BD">
              <w:t>-</w:t>
            </w:r>
          </w:p>
          <w:p w14:paraId="0136AE0C" w14:textId="77777777" w:rsidR="004A3424" w:rsidRPr="001258BD" w:rsidRDefault="004A3424" w:rsidP="001258BD">
            <w:pPr>
              <w:pStyle w:val="Normalefterlista"/>
              <w:spacing w:before="0" w:after="0"/>
              <w:ind w:left="0"/>
            </w:pPr>
            <w:r w:rsidRPr="001258BD">
              <w:t>Ordinärt boende</w:t>
            </w:r>
          </w:p>
          <w:p w14:paraId="29BFB743" w14:textId="77777777" w:rsidR="004A3424" w:rsidRPr="001258BD" w:rsidRDefault="004A3424" w:rsidP="001258BD">
            <w:pPr>
              <w:pStyle w:val="Normalefterlista"/>
              <w:spacing w:before="0" w:after="0"/>
              <w:ind w:left="0"/>
            </w:pPr>
            <w:r w:rsidRPr="001258BD">
              <w:t>Särskilt boende</w:t>
            </w:r>
          </w:p>
          <w:p w14:paraId="3AE641F5" w14:textId="77777777" w:rsidR="004A3424" w:rsidRPr="001258BD" w:rsidRDefault="004A3424" w:rsidP="001258BD">
            <w:pPr>
              <w:pStyle w:val="Normalefterlista"/>
              <w:spacing w:before="0" w:after="0"/>
              <w:ind w:left="0"/>
              <w:rPr>
                <w:color w:val="FF0000"/>
              </w:rPr>
            </w:pPr>
            <w:r w:rsidRPr="001258BD">
              <w:t>Saknar boende</w:t>
            </w:r>
          </w:p>
        </w:tc>
        <w:tc>
          <w:tcPr>
            <w:tcW w:w="2490" w:type="dxa"/>
          </w:tcPr>
          <w:p w14:paraId="14C028BF" w14:textId="23E222E7" w:rsidR="004A3424" w:rsidRPr="001258BD" w:rsidRDefault="004A3424" w:rsidP="00F41490">
            <w:pPr>
              <w:pStyle w:val="Normalefterlista"/>
              <w:spacing w:before="0" w:after="0"/>
              <w:ind w:left="0" w:right="-70"/>
              <w:rPr>
                <w:color w:val="000000"/>
              </w:rPr>
            </w:pPr>
            <w:r w:rsidRPr="001258BD">
              <w:rPr>
                <w:iCs/>
                <w:color w:val="000000"/>
              </w:rPr>
              <w:t>Särskilt boende</w:t>
            </w:r>
            <w:r w:rsidRPr="001258BD">
              <w:rPr>
                <w:color w:val="000000"/>
              </w:rPr>
              <w:t xml:space="preserve"> innebär individuellt behovsprövat boende som ges med stöd av Socialtjänstlagen (</w:t>
            </w:r>
            <w:proofErr w:type="spellStart"/>
            <w:r w:rsidR="00E875BF" w:rsidRPr="001258BD">
              <w:fldChar w:fldCharType="begin"/>
            </w:r>
            <w:r w:rsidR="00E875BF" w:rsidRPr="001258BD">
              <w:instrText xml:space="preserve"> HYPERLINK "http://www.riksdagen.se/sv/dokument-lagar/dokument/svensk-forfattningssamling/socialtjanstlag-2001453_sfs-2001-453" </w:instrText>
            </w:r>
            <w:r w:rsidR="00E875BF" w:rsidRPr="001258BD">
              <w:fldChar w:fldCharType="separate"/>
            </w:r>
            <w:r w:rsidRPr="001258BD">
              <w:rPr>
                <w:color w:val="0563C1"/>
                <w:u w:val="single"/>
              </w:rPr>
              <w:t>SoL</w:t>
            </w:r>
            <w:proofErr w:type="spellEnd"/>
            <w:r w:rsidR="00E875BF" w:rsidRPr="001258BD">
              <w:rPr>
                <w:color w:val="0563C1"/>
                <w:u w:val="single"/>
              </w:rPr>
              <w:fldChar w:fldCharType="end"/>
            </w:r>
            <w:r w:rsidRPr="001258BD">
              <w:rPr>
                <w:color w:val="000000"/>
              </w:rPr>
              <w:t>) eller Lagen om stöd och service till vissa funktionshindrade (</w:t>
            </w:r>
            <w:hyperlink r:id="rId18" w:history="1">
              <w:r w:rsidRPr="001258BD">
                <w:rPr>
                  <w:color w:val="0563C1"/>
                  <w:u w:val="single"/>
                </w:rPr>
                <w:t>LSS</w:t>
              </w:r>
            </w:hyperlink>
            <w:r w:rsidRPr="001258BD">
              <w:rPr>
                <w:color w:val="000000"/>
              </w:rPr>
              <w:t>).</w:t>
            </w:r>
          </w:p>
          <w:p w14:paraId="2AE7E6B4" w14:textId="77777777" w:rsidR="004A3424" w:rsidRPr="001258BD" w:rsidRDefault="004A3424" w:rsidP="00F41490">
            <w:pPr>
              <w:pStyle w:val="Normalefterlista"/>
              <w:spacing w:before="0" w:after="0"/>
              <w:ind w:left="0" w:right="-70"/>
              <w:rPr>
                <w:color w:val="000000"/>
              </w:rPr>
            </w:pPr>
            <w:r w:rsidRPr="001258BD">
              <w:rPr>
                <w:color w:val="000000"/>
              </w:rPr>
              <w:t xml:space="preserve">Det som inte är </w:t>
            </w:r>
            <w:r w:rsidRPr="001258BD">
              <w:rPr>
                <w:iCs/>
                <w:color w:val="000000"/>
              </w:rPr>
              <w:t>Särskilt boende</w:t>
            </w:r>
            <w:r w:rsidRPr="001258BD">
              <w:rPr>
                <w:color w:val="000000"/>
              </w:rPr>
              <w:t xml:space="preserve"> räknas som</w:t>
            </w:r>
            <w:r w:rsidRPr="001258BD">
              <w:rPr>
                <w:bCs/>
                <w:color w:val="000000"/>
              </w:rPr>
              <w:t xml:space="preserve"> </w:t>
            </w:r>
            <w:r w:rsidRPr="001258BD">
              <w:rPr>
                <w:iCs/>
                <w:color w:val="000000"/>
              </w:rPr>
              <w:t>Ordinärt boende</w:t>
            </w:r>
            <w:r w:rsidRPr="001258BD">
              <w:rPr>
                <w:color w:val="000000"/>
              </w:rPr>
              <w:t xml:space="preserve"> eller </w:t>
            </w:r>
            <w:r w:rsidRPr="001258BD">
              <w:rPr>
                <w:iCs/>
                <w:color w:val="000000"/>
              </w:rPr>
              <w:t>Saknar boende</w:t>
            </w:r>
            <w:r w:rsidRPr="001258BD">
              <w:rPr>
                <w:color w:val="000000"/>
              </w:rPr>
              <w:t>.</w:t>
            </w:r>
          </w:p>
        </w:tc>
      </w:tr>
      <w:tr w:rsidR="004A3424" w:rsidRPr="001258BD" w14:paraId="6FFBD51D" w14:textId="77777777" w:rsidTr="00FE5D88">
        <w:trPr>
          <w:gridAfter w:val="1"/>
          <w:wAfter w:w="11" w:type="dxa"/>
          <w:trHeight w:val="262"/>
        </w:trPr>
        <w:tc>
          <w:tcPr>
            <w:tcW w:w="2477" w:type="dxa"/>
            <w:tcBorders>
              <w:top w:val="single" w:sz="4" w:space="0" w:color="auto"/>
              <w:left w:val="single" w:sz="4" w:space="0" w:color="auto"/>
              <w:bottom w:val="single" w:sz="4" w:space="0" w:color="auto"/>
              <w:right w:val="single" w:sz="4" w:space="0" w:color="auto"/>
            </w:tcBorders>
          </w:tcPr>
          <w:p w14:paraId="5DCCE81E" w14:textId="77777777" w:rsidR="004A3424" w:rsidRPr="001258BD" w:rsidRDefault="004A3424" w:rsidP="00F41490">
            <w:pPr>
              <w:pStyle w:val="Normalefterlista"/>
              <w:spacing w:before="0" w:after="0"/>
              <w:ind w:left="0" w:right="-72"/>
              <w:rPr>
                <w:color w:val="FF0000"/>
              </w:rPr>
            </w:pPr>
            <w:r w:rsidRPr="001258BD">
              <w:rPr>
                <w:color w:val="000000"/>
              </w:rPr>
              <w:t>Vård- och</w:t>
            </w:r>
            <w:r w:rsidRPr="001258BD">
              <w:rPr>
                <w:color w:val="FF0000"/>
              </w:rPr>
              <w:t xml:space="preserve"> </w:t>
            </w:r>
            <w:r w:rsidRPr="001258BD">
              <w:rPr>
                <w:color w:val="000000"/>
              </w:rPr>
              <w:t>omsorgstjänst</w:t>
            </w:r>
          </w:p>
          <w:p w14:paraId="18F1A9F5" w14:textId="77777777" w:rsidR="004A3424" w:rsidRPr="001258BD" w:rsidRDefault="004A3424" w:rsidP="001258BD">
            <w:pPr>
              <w:pStyle w:val="Normalefterlista"/>
              <w:spacing w:before="0" w:after="0"/>
            </w:pPr>
          </w:p>
          <w:p w14:paraId="0A11D46E" w14:textId="77777777" w:rsidR="004A3424" w:rsidRPr="001258BD" w:rsidRDefault="004A3424" w:rsidP="001258BD">
            <w:pPr>
              <w:pStyle w:val="Normalefterlista"/>
              <w:spacing w:before="0" w:after="0"/>
              <w:rPr>
                <w:color w:val="FF0000"/>
              </w:rPr>
            </w:pPr>
          </w:p>
        </w:tc>
        <w:tc>
          <w:tcPr>
            <w:tcW w:w="1909" w:type="dxa"/>
            <w:tcBorders>
              <w:top w:val="single" w:sz="4" w:space="0" w:color="auto"/>
              <w:left w:val="single" w:sz="4" w:space="0" w:color="auto"/>
              <w:bottom w:val="single" w:sz="4" w:space="0" w:color="auto"/>
              <w:right w:val="single" w:sz="4" w:space="0" w:color="auto"/>
            </w:tcBorders>
          </w:tcPr>
          <w:p w14:paraId="690F2AD1" w14:textId="77777777" w:rsidR="004A3424" w:rsidRPr="001258BD" w:rsidRDefault="004A3424" w:rsidP="001258BD">
            <w:pPr>
              <w:pStyle w:val="Normalefterlista"/>
              <w:spacing w:before="0" w:after="0"/>
              <w:ind w:left="0"/>
            </w:pPr>
            <w:proofErr w:type="spellStart"/>
            <w:r w:rsidRPr="001258BD">
              <w:t>Flerval</w:t>
            </w:r>
            <w:proofErr w:type="spellEnd"/>
          </w:p>
        </w:tc>
        <w:tc>
          <w:tcPr>
            <w:tcW w:w="2835" w:type="dxa"/>
            <w:tcBorders>
              <w:top w:val="single" w:sz="4" w:space="0" w:color="auto"/>
              <w:left w:val="single" w:sz="4" w:space="0" w:color="auto"/>
              <w:bottom w:val="single" w:sz="4" w:space="0" w:color="auto"/>
              <w:right w:val="single" w:sz="4" w:space="0" w:color="auto"/>
            </w:tcBorders>
          </w:tcPr>
          <w:p w14:paraId="05EA903C" w14:textId="77777777" w:rsidR="004A3424" w:rsidRPr="001258BD" w:rsidRDefault="004A3424" w:rsidP="00F41490">
            <w:pPr>
              <w:pStyle w:val="Normalefterlista"/>
              <w:spacing w:before="0" w:after="0"/>
              <w:ind w:left="0" w:right="-9"/>
            </w:pPr>
            <w:r w:rsidRPr="001258BD">
              <w:t>-</w:t>
            </w:r>
          </w:p>
          <w:p w14:paraId="12AC0E63" w14:textId="77777777" w:rsidR="004A3424" w:rsidRPr="001258BD" w:rsidRDefault="004A3424" w:rsidP="00F41490">
            <w:pPr>
              <w:pStyle w:val="Normalefterlista"/>
              <w:spacing w:before="0" w:after="0"/>
              <w:ind w:left="0" w:right="-9"/>
            </w:pPr>
            <w:r w:rsidRPr="001258BD">
              <w:t>Socialtjänst</w:t>
            </w:r>
          </w:p>
          <w:p w14:paraId="6DB0B578" w14:textId="77777777" w:rsidR="004A3424" w:rsidRPr="001258BD" w:rsidRDefault="004A3424" w:rsidP="00F41490">
            <w:pPr>
              <w:pStyle w:val="Normalefterlista"/>
              <w:spacing w:before="0" w:after="0"/>
              <w:ind w:left="0" w:right="-9"/>
            </w:pPr>
            <w:r w:rsidRPr="001258BD">
              <w:t>BVC/skolsköterska</w:t>
            </w:r>
          </w:p>
          <w:p w14:paraId="2F2E9DB4" w14:textId="77777777" w:rsidR="004A3424" w:rsidRPr="001258BD" w:rsidRDefault="004A3424" w:rsidP="00F41490">
            <w:pPr>
              <w:pStyle w:val="Normalefterlista"/>
              <w:spacing w:before="0" w:after="0"/>
              <w:ind w:left="0" w:right="-9"/>
            </w:pPr>
            <w:r w:rsidRPr="001258BD">
              <w:t>Boendestöd</w:t>
            </w:r>
          </w:p>
          <w:p w14:paraId="2A64C574" w14:textId="77777777" w:rsidR="004A3424" w:rsidRPr="001258BD" w:rsidRDefault="004A3424" w:rsidP="00F41490">
            <w:pPr>
              <w:pStyle w:val="Normalefterlista"/>
              <w:spacing w:before="0" w:after="0"/>
              <w:ind w:left="0" w:right="-9"/>
            </w:pPr>
            <w:r w:rsidRPr="001258BD">
              <w:t>Personlig assistent</w:t>
            </w:r>
          </w:p>
          <w:p w14:paraId="76F7BC6B" w14:textId="77777777" w:rsidR="004A3424" w:rsidRPr="001258BD" w:rsidRDefault="004A3424" w:rsidP="00F41490">
            <w:pPr>
              <w:pStyle w:val="Normalefterlista"/>
              <w:spacing w:before="0" w:after="0"/>
              <w:ind w:left="0" w:right="-9"/>
            </w:pPr>
            <w:r w:rsidRPr="001258BD">
              <w:t>Hemtjänst</w:t>
            </w:r>
          </w:p>
          <w:p w14:paraId="19044770" w14:textId="77777777" w:rsidR="004A3424" w:rsidRPr="001258BD" w:rsidRDefault="004A3424" w:rsidP="00F41490">
            <w:pPr>
              <w:pStyle w:val="Normalefterlista"/>
              <w:spacing w:before="0" w:after="0"/>
              <w:ind w:left="0" w:right="-9"/>
            </w:pPr>
            <w:r w:rsidRPr="001258BD">
              <w:t>Hemsjukvård</w:t>
            </w:r>
          </w:p>
          <w:p w14:paraId="5435632F" w14:textId="77777777" w:rsidR="004A3424" w:rsidRPr="001258BD" w:rsidRDefault="004A3424" w:rsidP="00F41490">
            <w:pPr>
              <w:pStyle w:val="Normalefterlista"/>
              <w:spacing w:before="0" w:after="0"/>
              <w:ind w:left="0" w:right="-9"/>
            </w:pPr>
            <w:r w:rsidRPr="001258BD">
              <w:t>Distriktssköterska</w:t>
            </w:r>
          </w:p>
        </w:tc>
        <w:tc>
          <w:tcPr>
            <w:tcW w:w="2490" w:type="dxa"/>
            <w:tcBorders>
              <w:top w:val="single" w:sz="4" w:space="0" w:color="auto"/>
              <w:left w:val="single" w:sz="4" w:space="0" w:color="auto"/>
              <w:bottom w:val="single" w:sz="4" w:space="0" w:color="auto"/>
              <w:right w:val="single" w:sz="4" w:space="0" w:color="auto"/>
            </w:tcBorders>
          </w:tcPr>
          <w:p w14:paraId="1F2AF790" w14:textId="77777777" w:rsidR="004A3424" w:rsidRPr="001258BD" w:rsidRDefault="004A3424" w:rsidP="00F41490">
            <w:pPr>
              <w:pStyle w:val="Normalefterlista"/>
              <w:spacing w:before="0" w:after="0"/>
              <w:ind w:left="0" w:right="-70"/>
            </w:pPr>
            <w:r w:rsidRPr="001258BD">
              <w:t xml:space="preserve">Uppgifter om enheter i vård och omsorg som deltar i vården av patienten </w:t>
            </w:r>
          </w:p>
          <w:p w14:paraId="4E6821F5" w14:textId="77777777" w:rsidR="004A3424" w:rsidRPr="001258BD" w:rsidRDefault="004A3424" w:rsidP="00F41490">
            <w:pPr>
              <w:pStyle w:val="Normalefterlista"/>
              <w:spacing w:before="0" w:after="0"/>
              <w:ind w:left="0" w:right="-70"/>
            </w:pPr>
            <w:r w:rsidRPr="001258BD">
              <w:t xml:space="preserve">(inkluderar primärvård, kommunal sjukvård, enhet vid sjukhus som fortlöpande </w:t>
            </w:r>
          </w:p>
          <w:p w14:paraId="0BEB9B42" w14:textId="77777777" w:rsidR="004A3424" w:rsidRPr="001258BD" w:rsidRDefault="004A3424" w:rsidP="00F41490">
            <w:pPr>
              <w:pStyle w:val="Normalefterlista"/>
              <w:spacing w:before="0" w:after="0"/>
              <w:ind w:left="0" w:right="-70"/>
            </w:pPr>
            <w:r w:rsidRPr="001258BD">
              <w:t xml:space="preserve">handlägger patients hälsoproblem, kommunal omsorg) och de tjänster de utför för patienten. </w:t>
            </w:r>
          </w:p>
          <w:p w14:paraId="68AFF1FD" w14:textId="77777777" w:rsidR="004A3424" w:rsidRPr="001258BD" w:rsidRDefault="004A3424" w:rsidP="00F41490">
            <w:pPr>
              <w:pStyle w:val="Normalefterlista"/>
              <w:spacing w:before="0" w:after="0"/>
              <w:ind w:left="0" w:right="-70"/>
              <w:rPr>
                <w:color w:val="000000"/>
              </w:rPr>
            </w:pPr>
            <w:r w:rsidRPr="001258BD">
              <w:rPr>
                <w:color w:val="000000"/>
              </w:rPr>
              <w:lastRenderedPageBreak/>
              <w:t>Socialtjänstlagen (</w:t>
            </w:r>
            <w:proofErr w:type="spellStart"/>
            <w:r w:rsidR="00E875BF" w:rsidRPr="001258BD">
              <w:fldChar w:fldCharType="begin"/>
            </w:r>
            <w:r w:rsidR="00E875BF" w:rsidRPr="001258BD">
              <w:instrText xml:space="preserve"> HYPERLINK "http://www.riksdagen.se/sv/dokument-lagar/dokument/svensk-forfattningssamling/socialtjanstlag-2001453_sfs-2001-453" </w:instrText>
            </w:r>
            <w:r w:rsidR="00E875BF" w:rsidRPr="001258BD">
              <w:fldChar w:fldCharType="separate"/>
            </w:r>
            <w:r w:rsidRPr="001258BD">
              <w:rPr>
                <w:color w:val="0563C1"/>
                <w:u w:val="single"/>
              </w:rPr>
              <w:t>SoL</w:t>
            </w:r>
            <w:proofErr w:type="spellEnd"/>
            <w:r w:rsidR="00E875BF" w:rsidRPr="001258BD">
              <w:rPr>
                <w:color w:val="0563C1"/>
                <w:u w:val="single"/>
              </w:rPr>
              <w:fldChar w:fldCharType="end"/>
            </w:r>
            <w:r w:rsidRPr="001258BD">
              <w:rPr>
                <w:color w:val="000000"/>
              </w:rPr>
              <w:t>), Lagen om stöd och service till vissa funktionshindrade (</w:t>
            </w:r>
            <w:hyperlink r:id="rId19" w:history="1">
              <w:r w:rsidRPr="001258BD">
                <w:rPr>
                  <w:color w:val="0563C1"/>
                  <w:u w:val="single"/>
                </w:rPr>
                <w:t>LSS</w:t>
              </w:r>
            </w:hyperlink>
            <w:r w:rsidRPr="001258BD">
              <w:rPr>
                <w:color w:val="000000"/>
              </w:rPr>
              <w:t>).</w:t>
            </w:r>
          </w:p>
          <w:p w14:paraId="40E36DE6" w14:textId="77777777" w:rsidR="004A3424" w:rsidRPr="001258BD" w:rsidRDefault="004A3424" w:rsidP="00F41490">
            <w:pPr>
              <w:pStyle w:val="Normalefterlista"/>
              <w:spacing w:before="0" w:after="0"/>
              <w:ind w:left="0" w:right="-70"/>
              <w:rPr>
                <w:i/>
                <w:color w:val="000000"/>
              </w:rPr>
            </w:pPr>
            <w:r w:rsidRPr="001258BD">
              <w:rPr>
                <w:color w:val="000000"/>
              </w:rPr>
              <w:t>Hälso- och sjukvårdslag (</w:t>
            </w:r>
            <w:hyperlink r:id="rId20" w:history="1">
              <w:r w:rsidRPr="001258BD">
                <w:rPr>
                  <w:color w:val="0563C1"/>
                  <w:u w:val="single"/>
                </w:rPr>
                <w:t>HSL</w:t>
              </w:r>
            </w:hyperlink>
            <w:r w:rsidRPr="001258BD">
              <w:rPr>
                <w:color w:val="000000"/>
              </w:rPr>
              <w:t>)</w:t>
            </w:r>
          </w:p>
        </w:tc>
      </w:tr>
      <w:tr w:rsidR="004A3424" w:rsidRPr="001258BD" w14:paraId="3482877C" w14:textId="77777777" w:rsidTr="00FE5D88">
        <w:trPr>
          <w:gridAfter w:val="1"/>
          <w:wAfter w:w="11" w:type="dxa"/>
        </w:trPr>
        <w:tc>
          <w:tcPr>
            <w:tcW w:w="2477" w:type="dxa"/>
            <w:tcBorders>
              <w:top w:val="single" w:sz="4" w:space="0" w:color="auto"/>
              <w:left w:val="single" w:sz="4" w:space="0" w:color="auto"/>
              <w:bottom w:val="single" w:sz="4" w:space="0" w:color="auto"/>
              <w:right w:val="single" w:sz="4" w:space="0" w:color="auto"/>
            </w:tcBorders>
          </w:tcPr>
          <w:p w14:paraId="2B2B9B18" w14:textId="77777777" w:rsidR="004A3424" w:rsidRPr="001258BD" w:rsidRDefault="004A3424" w:rsidP="00F41490">
            <w:pPr>
              <w:pStyle w:val="Normalefterlista"/>
              <w:spacing w:before="0" w:after="0"/>
              <w:ind w:left="0" w:right="-72"/>
            </w:pPr>
            <w:r w:rsidRPr="001258BD">
              <w:lastRenderedPageBreak/>
              <w:t>MEDICINSKT</w:t>
            </w:r>
          </w:p>
        </w:tc>
        <w:tc>
          <w:tcPr>
            <w:tcW w:w="1909" w:type="dxa"/>
            <w:tcBorders>
              <w:top w:val="single" w:sz="4" w:space="0" w:color="auto"/>
              <w:left w:val="single" w:sz="4" w:space="0" w:color="auto"/>
              <w:bottom w:val="single" w:sz="4" w:space="0" w:color="auto"/>
              <w:right w:val="single" w:sz="4" w:space="0" w:color="auto"/>
            </w:tcBorders>
          </w:tcPr>
          <w:p w14:paraId="42E9AE60" w14:textId="77777777" w:rsidR="004A3424" w:rsidRPr="001258BD" w:rsidRDefault="004A3424" w:rsidP="001258BD">
            <w:pPr>
              <w:pStyle w:val="Normalefterlista"/>
              <w:spacing w:before="0" w:after="0"/>
              <w:ind w:left="0"/>
            </w:pPr>
            <w:r w:rsidRPr="001258BD">
              <w:t>Rubrik</w:t>
            </w:r>
          </w:p>
        </w:tc>
        <w:tc>
          <w:tcPr>
            <w:tcW w:w="2835" w:type="dxa"/>
            <w:tcBorders>
              <w:top w:val="single" w:sz="4" w:space="0" w:color="auto"/>
              <w:left w:val="single" w:sz="4" w:space="0" w:color="auto"/>
              <w:bottom w:val="single" w:sz="4" w:space="0" w:color="auto"/>
              <w:right w:val="single" w:sz="4" w:space="0" w:color="auto"/>
            </w:tcBorders>
          </w:tcPr>
          <w:p w14:paraId="19D37DBB" w14:textId="77777777" w:rsidR="004A3424" w:rsidRPr="001258BD" w:rsidRDefault="004A3424" w:rsidP="001258BD">
            <w:pPr>
              <w:pStyle w:val="Normalefterlista"/>
              <w:spacing w:before="0" w:after="0"/>
            </w:pPr>
          </w:p>
        </w:tc>
        <w:tc>
          <w:tcPr>
            <w:tcW w:w="2490" w:type="dxa"/>
            <w:tcBorders>
              <w:top w:val="single" w:sz="4" w:space="0" w:color="auto"/>
              <w:left w:val="single" w:sz="4" w:space="0" w:color="auto"/>
              <w:bottom w:val="single" w:sz="4" w:space="0" w:color="auto"/>
              <w:right w:val="single" w:sz="4" w:space="0" w:color="auto"/>
            </w:tcBorders>
          </w:tcPr>
          <w:p w14:paraId="618B3524" w14:textId="77777777" w:rsidR="004A3424" w:rsidRPr="001258BD" w:rsidRDefault="004A3424" w:rsidP="001258BD">
            <w:pPr>
              <w:pStyle w:val="Normalefterlista"/>
              <w:spacing w:before="0" w:after="0"/>
              <w:rPr>
                <w:i/>
              </w:rPr>
            </w:pPr>
          </w:p>
        </w:tc>
      </w:tr>
      <w:tr w:rsidR="004A3424" w:rsidRPr="001258BD" w14:paraId="7D323AFB" w14:textId="77777777" w:rsidTr="00FE5D88">
        <w:trPr>
          <w:gridAfter w:val="1"/>
          <w:wAfter w:w="11" w:type="dxa"/>
        </w:trPr>
        <w:tc>
          <w:tcPr>
            <w:tcW w:w="2477" w:type="dxa"/>
            <w:tcBorders>
              <w:top w:val="single" w:sz="4" w:space="0" w:color="auto"/>
              <w:left w:val="single" w:sz="4" w:space="0" w:color="auto"/>
              <w:bottom w:val="single" w:sz="4" w:space="0" w:color="auto"/>
              <w:right w:val="single" w:sz="4" w:space="0" w:color="auto"/>
            </w:tcBorders>
          </w:tcPr>
          <w:p w14:paraId="0E947EFC" w14:textId="77777777" w:rsidR="004A3424" w:rsidRPr="001258BD" w:rsidRDefault="004A3424" w:rsidP="00F41490">
            <w:pPr>
              <w:pStyle w:val="Normalefterlista"/>
              <w:spacing w:before="0" w:after="0"/>
              <w:ind w:left="0" w:right="-72"/>
            </w:pPr>
            <w:r w:rsidRPr="001258BD">
              <w:t>Primärvård/Hälsovård</w:t>
            </w:r>
          </w:p>
        </w:tc>
        <w:tc>
          <w:tcPr>
            <w:tcW w:w="1909" w:type="dxa"/>
            <w:tcBorders>
              <w:top w:val="single" w:sz="4" w:space="0" w:color="auto"/>
              <w:left w:val="single" w:sz="4" w:space="0" w:color="auto"/>
              <w:bottom w:val="single" w:sz="4" w:space="0" w:color="auto"/>
              <w:right w:val="single" w:sz="4" w:space="0" w:color="auto"/>
            </w:tcBorders>
          </w:tcPr>
          <w:p w14:paraId="71D84257" w14:textId="77777777" w:rsidR="004A3424" w:rsidRPr="001258BD" w:rsidRDefault="004A3424" w:rsidP="001258BD">
            <w:pPr>
              <w:pStyle w:val="Normalefterlista"/>
              <w:spacing w:before="0" w:after="0"/>
              <w:ind w:left="0"/>
            </w:pPr>
            <w:r w:rsidRPr="001258BD">
              <w:t>Fritext</w:t>
            </w:r>
          </w:p>
        </w:tc>
        <w:tc>
          <w:tcPr>
            <w:tcW w:w="2835" w:type="dxa"/>
            <w:tcBorders>
              <w:top w:val="single" w:sz="4" w:space="0" w:color="auto"/>
              <w:left w:val="single" w:sz="4" w:space="0" w:color="auto"/>
              <w:bottom w:val="single" w:sz="4" w:space="0" w:color="auto"/>
              <w:right w:val="single" w:sz="4" w:space="0" w:color="auto"/>
            </w:tcBorders>
          </w:tcPr>
          <w:p w14:paraId="1075F7AC" w14:textId="77777777" w:rsidR="004A3424" w:rsidRPr="001258BD" w:rsidRDefault="004A3424" w:rsidP="001258BD">
            <w:pPr>
              <w:pStyle w:val="Normalefterlista"/>
              <w:spacing w:before="0" w:after="0"/>
            </w:pPr>
          </w:p>
        </w:tc>
        <w:tc>
          <w:tcPr>
            <w:tcW w:w="2490" w:type="dxa"/>
            <w:tcBorders>
              <w:top w:val="single" w:sz="4" w:space="0" w:color="auto"/>
              <w:left w:val="single" w:sz="4" w:space="0" w:color="auto"/>
              <w:bottom w:val="single" w:sz="4" w:space="0" w:color="auto"/>
              <w:right w:val="single" w:sz="4" w:space="0" w:color="auto"/>
            </w:tcBorders>
          </w:tcPr>
          <w:p w14:paraId="18AB42E6" w14:textId="77777777" w:rsidR="004A3424" w:rsidRPr="001258BD" w:rsidRDefault="004A3424" w:rsidP="001258BD">
            <w:pPr>
              <w:pStyle w:val="Normalefterlista"/>
              <w:spacing w:before="0" w:after="0"/>
              <w:rPr>
                <w:i/>
              </w:rPr>
            </w:pPr>
          </w:p>
        </w:tc>
      </w:tr>
      <w:tr w:rsidR="004A3424" w:rsidRPr="001258BD" w14:paraId="15D1DC71" w14:textId="77777777" w:rsidTr="00FE5D88">
        <w:trPr>
          <w:gridAfter w:val="1"/>
          <w:wAfter w:w="11" w:type="dxa"/>
        </w:trPr>
        <w:tc>
          <w:tcPr>
            <w:tcW w:w="2477" w:type="dxa"/>
            <w:tcBorders>
              <w:top w:val="single" w:sz="4" w:space="0" w:color="auto"/>
              <w:left w:val="single" w:sz="4" w:space="0" w:color="auto"/>
              <w:bottom w:val="single" w:sz="4" w:space="0" w:color="auto"/>
              <w:right w:val="single" w:sz="4" w:space="0" w:color="auto"/>
            </w:tcBorders>
          </w:tcPr>
          <w:p w14:paraId="0B0DAFB0" w14:textId="77777777" w:rsidR="004A3424" w:rsidRPr="001258BD" w:rsidRDefault="004A3424" w:rsidP="00F41490">
            <w:pPr>
              <w:pStyle w:val="Normalefterlista"/>
              <w:spacing w:before="0" w:after="0"/>
              <w:ind w:left="0" w:right="-72"/>
            </w:pPr>
            <w:r w:rsidRPr="001258BD">
              <w:t>Dosdispensering öppenvård</w:t>
            </w:r>
          </w:p>
        </w:tc>
        <w:tc>
          <w:tcPr>
            <w:tcW w:w="1909" w:type="dxa"/>
            <w:tcBorders>
              <w:top w:val="single" w:sz="4" w:space="0" w:color="auto"/>
              <w:left w:val="single" w:sz="4" w:space="0" w:color="auto"/>
              <w:bottom w:val="single" w:sz="4" w:space="0" w:color="auto"/>
              <w:right w:val="single" w:sz="4" w:space="0" w:color="auto"/>
            </w:tcBorders>
          </w:tcPr>
          <w:p w14:paraId="2719BA32"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tcBorders>
              <w:top w:val="single" w:sz="4" w:space="0" w:color="auto"/>
              <w:left w:val="single" w:sz="4" w:space="0" w:color="auto"/>
              <w:bottom w:val="single" w:sz="4" w:space="0" w:color="auto"/>
              <w:right w:val="single" w:sz="4" w:space="0" w:color="auto"/>
            </w:tcBorders>
          </w:tcPr>
          <w:p w14:paraId="2108E00A" w14:textId="77777777" w:rsidR="004A3424" w:rsidRPr="001258BD" w:rsidRDefault="004A3424" w:rsidP="001258BD">
            <w:pPr>
              <w:pStyle w:val="Normalefterlista"/>
              <w:spacing w:before="0" w:after="0"/>
              <w:ind w:left="0"/>
            </w:pPr>
            <w:r w:rsidRPr="001258BD">
              <w:t>-</w:t>
            </w:r>
          </w:p>
          <w:p w14:paraId="6C87AB3C" w14:textId="2C99F5DF" w:rsidR="004A3424" w:rsidRPr="001258BD" w:rsidRDefault="004A3424" w:rsidP="001258BD">
            <w:pPr>
              <w:pStyle w:val="Normalefterlista"/>
              <w:spacing w:before="0" w:after="0"/>
              <w:ind w:left="0"/>
            </w:pPr>
            <w:r w:rsidRPr="001258BD">
              <w:t>Ne</w:t>
            </w:r>
            <w:r w:rsidR="001258BD" w:rsidRPr="001258BD">
              <w:t>j</w:t>
            </w:r>
          </w:p>
          <w:p w14:paraId="2BC10134" w14:textId="77777777" w:rsidR="004A3424" w:rsidRPr="001258BD" w:rsidRDefault="004A3424" w:rsidP="001258BD">
            <w:pPr>
              <w:pStyle w:val="Normalefterlista"/>
              <w:spacing w:before="0" w:after="0"/>
              <w:ind w:left="0"/>
            </w:pPr>
            <w:r w:rsidRPr="001258BD">
              <w:t>Ja</w:t>
            </w:r>
          </w:p>
        </w:tc>
        <w:tc>
          <w:tcPr>
            <w:tcW w:w="2490" w:type="dxa"/>
            <w:tcBorders>
              <w:top w:val="single" w:sz="4" w:space="0" w:color="auto"/>
              <w:left w:val="single" w:sz="4" w:space="0" w:color="auto"/>
              <w:bottom w:val="single" w:sz="4" w:space="0" w:color="auto"/>
              <w:right w:val="single" w:sz="4" w:space="0" w:color="auto"/>
            </w:tcBorders>
          </w:tcPr>
          <w:p w14:paraId="2657EAA7" w14:textId="77777777" w:rsidR="004A3424" w:rsidRPr="001258BD" w:rsidRDefault="004A3424" w:rsidP="001258BD">
            <w:pPr>
              <w:pStyle w:val="Normalefterlista"/>
              <w:spacing w:before="0" w:after="0"/>
              <w:rPr>
                <w:i/>
              </w:rPr>
            </w:pPr>
          </w:p>
        </w:tc>
      </w:tr>
      <w:tr w:rsidR="004A3424" w:rsidRPr="001258BD" w14:paraId="0C8DD2F8" w14:textId="77777777" w:rsidTr="00FE5D88">
        <w:trPr>
          <w:gridAfter w:val="1"/>
          <w:wAfter w:w="11" w:type="dxa"/>
        </w:trPr>
        <w:tc>
          <w:tcPr>
            <w:tcW w:w="2477" w:type="dxa"/>
            <w:tcBorders>
              <w:top w:val="single" w:sz="4" w:space="0" w:color="auto"/>
              <w:left w:val="single" w:sz="4" w:space="0" w:color="auto"/>
              <w:bottom w:val="single" w:sz="4" w:space="0" w:color="auto"/>
              <w:right w:val="single" w:sz="4" w:space="0" w:color="auto"/>
            </w:tcBorders>
          </w:tcPr>
          <w:p w14:paraId="2F029160" w14:textId="77777777" w:rsidR="004A3424" w:rsidRPr="001258BD" w:rsidRDefault="004A3424" w:rsidP="00F41490">
            <w:pPr>
              <w:pStyle w:val="Normalefterlista"/>
              <w:spacing w:before="0" w:after="0"/>
              <w:ind w:left="0" w:right="-72"/>
            </w:pPr>
            <w:r w:rsidRPr="001258BD">
              <w:t>Biobank</w:t>
            </w:r>
          </w:p>
        </w:tc>
        <w:tc>
          <w:tcPr>
            <w:tcW w:w="1909" w:type="dxa"/>
            <w:tcBorders>
              <w:top w:val="single" w:sz="4" w:space="0" w:color="auto"/>
              <w:left w:val="single" w:sz="4" w:space="0" w:color="auto"/>
              <w:bottom w:val="single" w:sz="4" w:space="0" w:color="auto"/>
              <w:right w:val="single" w:sz="4" w:space="0" w:color="auto"/>
            </w:tcBorders>
          </w:tcPr>
          <w:p w14:paraId="108FDDCE" w14:textId="77777777" w:rsidR="004A3424" w:rsidRPr="001258BD" w:rsidRDefault="004A3424" w:rsidP="001258BD">
            <w:pPr>
              <w:pStyle w:val="Normalefterlista"/>
              <w:spacing w:before="0" w:after="0"/>
              <w:ind w:left="0"/>
            </w:pPr>
            <w:proofErr w:type="spellStart"/>
            <w:r w:rsidRPr="001258BD">
              <w:t>Enval</w:t>
            </w:r>
            <w:proofErr w:type="spellEnd"/>
            <w:r w:rsidRPr="001258BD">
              <w:t xml:space="preserve"> lång</w:t>
            </w:r>
          </w:p>
        </w:tc>
        <w:tc>
          <w:tcPr>
            <w:tcW w:w="2835" w:type="dxa"/>
            <w:tcBorders>
              <w:top w:val="single" w:sz="4" w:space="0" w:color="auto"/>
              <w:left w:val="single" w:sz="4" w:space="0" w:color="auto"/>
              <w:bottom w:val="single" w:sz="4" w:space="0" w:color="auto"/>
              <w:right w:val="single" w:sz="4" w:space="0" w:color="auto"/>
            </w:tcBorders>
          </w:tcPr>
          <w:p w14:paraId="7A3CD7B6" w14:textId="77777777" w:rsidR="004A3424" w:rsidRPr="001258BD" w:rsidRDefault="004A3424" w:rsidP="00F41490">
            <w:pPr>
              <w:pStyle w:val="Normalefterlista"/>
              <w:spacing w:before="0" w:after="0"/>
              <w:ind w:left="0" w:right="-143"/>
            </w:pPr>
            <w:r w:rsidRPr="001258BD">
              <w:t>-</w:t>
            </w:r>
          </w:p>
          <w:p w14:paraId="0B2C63F2" w14:textId="77777777" w:rsidR="004A3424" w:rsidRPr="001258BD" w:rsidRDefault="004A3424" w:rsidP="00F41490">
            <w:pPr>
              <w:pStyle w:val="Normalefterlista"/>
              <w:spacing w:before="0" w:after="0"/>
              <w:ind w:left="0" w:right="-143"/>
            </w:pPr>
            <w:r w:rsidRPr="001258BD">
              <w:t>Patienten samtycker</w:t>
            </w:r>
          </w:p>
          <w:p w14:paraId="4102F416" w14:textId="77777777" w:rsidR="004A3424" w:rsidRPr="001258BD" w:rsidRDefault="004A3424" w:rsidP="00F41490">
            <w:pPr>
              <w:pStyle w:val="Normalefterlista"/>
              <w:spacing w:before="0" w:after="0"/>
              <w:ind w:left="0" w:right="-143"/>
            </w:pPr>
            <w:r w:rsidRPr="001258BD">
              <w:t>Patienten samtycker inte</w:t>
            </w:r>
          </w:p>
          <w:p w14:paraId="295ABA2C" w14:textId="77777777" w:rsidR="004A3424" w:rsidRPr="001258BD" w:rsidRDefault="004A3424" w:rsidP="00F41490">
            <w:pPr>
              <w:pStyle w:val="Normalefterlista"/>
              <w:spacing w:before="0" w:after="0"/>
              <w:ind w:left="0" w:right="-143"/>
            </w:pPr>
            <w:r w:rsidRPr="001258BD">
              <w:t>Reservation: patienten vill vänta med beslut</w:t>
            </w:r>
          </w:p>
        </w:tc>
        <w:tc>
          <w:tcPr>
            <w:tcW w:w="2490" w:type="dxa"/>
            <w:tcBorders>
              <w:top w:val="single" w:sz="4" w:space="0" w:color="auto"/>
              <w:left w:val="single" w:sz="4" w:space="0" w:color="auto"/>
              <w:bottom w:val="single" w:sz="4" w:space="0" w:color="auto"/>
              <w:right w:val="single" w:sz="4" w:space="0" w:color="auto"/>
            </w:tcBorders>
          </w:tcPr>
          <w:p w14:paraId="18A4FD15" w14:textId="77777777" w:rsidR="004A3424" w:rsidRPr="001258BD" w:rsidRDefault="004A3424" w:rsidP="001258BD">
            <w:pPr>
              <w:pStyle w:val="Normalefterlista"/>
              <w:spacing w:before="0" w:after="0"/>
              <w:rPr>
                <w:i/>
              </w:rPr>
            </w:pPr>
          </w:p>
        </w:tc>
      </w:tr>
      <w:tr w:rsidR="004A3424" w:rsidRPr="001258BD" w14:paraId="79BE6A51" w14:textId="77777777" w:rsidTr="00FE5D88">
        <w:trPr>
          <w:gridAfter w:val="1"/>
          <w:wAfter w:w="11" w:type="dxa"/>
        </w:trPr>
        <w:tc>
          <w:tcPr>
            <w:tcW w:w="2477" w:type="dxa"/>
            <w:tcBorders>
              <w:top w:val="single" w:sz="4" w:space="0" w:color="auto"/>
              <w:left w:val="single" w:sz="4" w:space="0" w:color="auto"/>
              <w:bottom w:val="single" w:sz="4" w:space="0" w:color="auto"/>
              <w:right w:val="single" w:sz="4" w:space="0" w:color="auto"/>
            </w:tcBorders>
          </w:tcPr>
          <w:p w14:paraId="37E31A62" w14:textId="77777777" w:rsidR="004A3424" w:rsidRPr="001258BD" w:rsidRDefault="004A3424" w:rsidP="00F41490">
            <w:pPr>
              <w:pStyle w:val="Normalefterlista"/>
              <w:spacing w:before="0" w:after="0"/>
              <w:ind w:left="0" w:right="0"/>
            </w:pPr>
            <w:r w:rsidRPr="001258BD">
              <w:t>Kvalitetsregister</w:t>
            </w:r>
          </w:p>
        </w:tc>
        <w:tc>
          <w:tcPr>
            <w:tcW w:w="1909" w:type="dxa"/>
            <w:tcBorders>
              <w:top w:val="single" w:sz="4" w:space="0" w:color="auto"/>
              <w:left w:val="single" w:sz="4" w:space="0" w:color="auto"/>
              <w:bottom w:val="single" w:sz="4" w:space="0" w:color="auto"/>
              <w:right w:val="single" w:sz="4" w:space="0" w:color="auto"/>
            </w:tcBorders>
          </w:tcPr>
          <w:p w14:paraId="1E77F47A"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tcBorders>
              <w:top w:val="single" w:sz="4" w:space="0" w:color="auto"/>
              <w:left w:val="single" w:sz="4" w:space="0" w:color="auto"/>
              <w:bottom w:val="single" w:sz="4" w:space="0" w:color="auto"/>
              <w:right w:val="single" w:sz="4" w:space="0" w:color="auto"/>
            </w:tcBorders>
          </w:tcPr>
          <w:p w14:paraId="7AEA9BBF" w14:textId="77777777" w:rsidR="004A3424" w:rsidRPr="001258BD" w:rsidRDefault="004A3424" w:rsidP="00F41490">
            <w:pPr>
              <w:pStyle w:val="Normalefterlista"/>
              <w:spacing w:before="0" w:after="0"/>
              <w:ind w:left="0" w:right="-143"/>
            </w:pPr>
            <w:r w:rsidRPr="001258BD">
              <w:t>Ja, samtycker till aktuella</w:t>
            </w:r>
          </w:p>
          <w:p w14:paraId="1565EDC5" w14:textId="77777777" w:rsidR="004A3424" w:rsidRPr="001258BD" w:rsidRDefault="004A3424" w:rsidP="00F41490">
            <w:pPr>
              <w:pStyle w:val="Normalefterlista"/>
              <w:spacing w:before="0" w:after="0"/>
              <w:ind w:left="0" w:right="-143"/>
            </w:pPr>
            <w:r w:rsidRPr="001258BD">
              <w:t>Ja, samtycker endast till</w:t>
            </w:r>
          </w:p>
          <w:p w14:paraId="025F49F4" w14:textId="77777777" w:rsidR="004A3424" w:rsidRPr="001258BD" w:rsidRDefault="004A3424" w:rsidP="00F41490">
            <w:pPr>
              <w:pStyle w:val="Normalefterlista"/>
              <w:spacing w:before="0" w:after="0"/>
              <w:ind w:left="0" w:right="-143"/>
            </w:pPr>
            <w:r w:rsidRPr="001258BD">
              <w:t>Nej</w:t>
            </w:r>
          </w:p>
        </w:tc>
        <w:tc>
          <w:tcPr>
            <w:tcW w:w="2490" w:type="dxa"/>
            <w:tcBorders>
              <w:top w:val="single" w:sz="4" w:space="0" w:color="auto"/>
              <w:left w:val="single" w:sz="4" w:space="0" w:color="auto"/>
              <w:bottom w:val="single" w:sz="4" w:space="0" w:color="auto"/>
              <w:right w:val="single" w:sz="4" w:space="0" w:color="auto"/>
            </w:tcBorders>
          </w:tcPr>
          <w:p w14:paraId="1CA4CFA3" w14:textId="77777777" w:rsidR="004A3424" w:rsidRPr="001258BD" w:rsidRDefault="004A3424" w:rsidP="001258BD">
            <w:pPr>
              <w:pStyle w:val="Normalefterlista"/>
              <w:spacing w:before="0" w:after="0"/>
            </w:pPr>
          </w:p>
        </w:tc>
      </w:tr>
      <w:tr w:rsidR="004A3424" w:rsidRPr="001258BD" w14:paraId="393FFB6F" w14:textId="77777777" w:rsidTr="00FE5D88">
        <w:trPr>
          <w:gridAfter w:val="1"/>
          <w:wAfter w:w="11" w:type="dxa"/>
        </w:trPr>
        <w:tc>
          <w:tcPr>
            <w:tcW w:w="2477" w:type="dxa"/>
            <w:tcBorders>
              <w:top w:val="single" w:sz="4" w:space="0" w:color="auto"/>
              <w:left w:val="single" w:sz="4" w:space="0" w:color="auto"/>
              <w:bottom w:val="single" w:sz="4" w:space="0" w:color="auto"/>
              <w:right w:val="single" w:sz="4" w:space="0" w:color="auto"/>
            </w:tcBorders>
            <w:shd w:val="clear" w:color="auto" w:fill="auto"/>
          </w:tcPr>
          <w:p w14:paraId="1901AEEC" w14:textId="77777777" w:rsidR="004A3424" w:rsidRPr="001258BD" w:rsidRDefault="004A3424" w:rsidP="00F41490">
            <w:pPr>
              <w:pStyle w:val="Normalefterlista"/>
              <w:spacing w:before="0" w:after="0"/>
              <w:ind w:left="0" w:right="0"/>
            </w:pPr>
            <w:r w:rsidRPr="001258BD">
              <w:t>Canceranmäld</w:t>
            </w:r>
          </w:p>
        </w:tc>
        <w:tc>
          <w:tcPr>
            <w:tcW w:w="1909" w:type="dxa"/>
            <w:tcBorders>
              <w:top w:val="single" w:sz="4" w:space="0" w:color="auto"/>
              <w:left w:val="single" w:sz="4" w:space="0" w:color="auto"/>
              <w:bottom w:val="single" w:sz="4" w:space="0" w:color="auto"/>
              <w:right w:val="single" w:sz="4" w:space="0" w:color="auto"/>
            </w:tcBorders>
            <w:shd w:val="clear" w:color="auto" w:fill="auto"/>
          </w:tcPr>
          <w:p w14:paraId="70A05332"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tcBorders>
              <w:top w:val="single" w:sz="4" w:space="0" w:color="auto"/>
              <w:left w:val="single" w:sz="4" w:space="0" w:color="auto"/>
              <w:bottom w:val="single" w:sz="4" w:space="0" w:color="auto"/>
              <w:right w:val="single" w:sz="4" w:space="0" w:color="auto"/>
            </w:tcBorders>
            <w:shd w:val="clear" w:color="auto" w:fill="auto"/>
          </w:tcPr>
          <w:p w14:paraId="51A49F99" w14:textId="77777777" w:rsidR="004A3424" w:rsidRPr="001258BD" w:rsidRDefault="004A3424" w:rsidP="001258BD">
            <w:pPr>
              <w:pStyle w:val="Normalefterlista"/>
              <w:spacing w:before="0" w:after="0"/>
              <w:ind w:left="0"/>
            </w:pPr>
            <w:r w:rsidRPr="001258BD">
              <w:t>-</w:t>
            </w:r>
          </w:p>
          <w:p w14:paraId="338B82EE" w14:textId="77777777" w:rsidR="004A3424" w:rsidRPr="001258BD" w:rsidRDefault="004A3424" w:rsidP="001258BD">
            <w:pPr>
              <w:pStyle w:val="Normalefterlista"/>
              <w:spacing w:before="0" w:after="0"/>
              <w:ind w:left="0"/>
            </w:pPr>
            <w:r w:rsidRPr="001258BD">
              <w:t>Ja</w:t>
            </w:r>
          </w:p>
        </w:tc>
        <w:tc>
          <w:tcPr>
            <w:tcW w:w="2490" w:type="dxa"/>
            <w:tcBorders>
              <w:top w:val="single" w:sz="4" w:space="0" w:color="auto"/>
              <w:left w:val="single" w:sz="4" w:space="0" w:color="auto"/>
              <w:bottom w:val="single" w:sz="4" w:space="0" w:color="auto"/>
              <w:right w:val="single" w:sz="4" w:space="0" w:color="auto"/>
            </w:tcBorders>
            <w:shd w:val="clear" w:color="auto" w:fill="FFFFFF"/>
          </w:tcPr>
          <w:p w14:paraId="0A2AAFD8" w14:textId="77777777" w:rsidR="004A3424" w:rsidRPr="001258BD" w:rsidRDefault="004A3424" w:rsidP="00F41490">
            <w:pPr>
              <w:pStyle w:val="Normalefterlista"/>
              <w:spacing w:before="0" w:after="0"/>
              <w:ind w:left="0" w:right="-62"/>
            </w:pPr>
            <w:r w:rsidRPr="001258BD">
              <w:t xml:space="preserve">Här dokumenteras datum för när canceranmälan görs. </w:t>
            </w:r>
          </w:p>
          <w:p w14:paraId="22A89A9B" w14:textId="77777777" w:rsidR="004A3424" w:rsidRPr="001258BD" w:rsidRDefault="004A3424" w:rsidP="00F41490">
            <w:pPr>
              <w:pStyle w:val="Normalefterlista"/>
              <w:spacing w:before="0" w:after="0"/>
              <w:ind w:left="0" w:right="-62"/>
              <w:rPr>
                <w:color w:val="000000"/>
              </w:rPr>
            </w:pPr>
            <w:r w:rsidRPr="001258BD">
              <w:t>I fritextfältet hänvisas till den vårdkontakt och datum av anteckning i vilken diagnosen är angiven. Vid ny canceranmälan görs dubblett av sökordet.</w:t>
            </w:r>
          </w:p>
        </w:tc>
      </w:tr>
      <w:tr w:rsidR="004A3424" w:rsidRPr="001258BD" w14:paraId="53A71706" w14:textId="77777777" w:rsidTr="00FE5D88">
        <w:trPr>
          <w:gridAfter w:val="1"/>
          <w:wAfter w:w="11" w:type="dxa"/>
        </w:trPr>
        <w:tc>
          <w:tcPr>
            <w:tcW w:w="2477" w:type="dxa"/>
            <w:tcBorders>
              <w:top w:val="single" w:sz="4" w:space="0" w:color="auto"/>
              <w:left w:val="single" w:sz="4" w:space="0" w:color="auto"/>
              <w:bottom w:val="single" w:sz="4" w:space="0" w:color="auto"/>
              <w:right w:val="single" w:sz="4" w:space="0" w:color="auto"/>
            </w:tcBorders>
          </w:tcPr>
          <w:p w14:paraId="669DA3F8" w14:textId="77777777" w:rsidR="004A3424" w:rsidRPr="001258BD" w:rsidRDefault="004A3424" w:rsidP="00FE5D88">
            <w:pPr>
              <w:pStyle w:val="Normalefterlista"/>
              <w:spacing w:before="0" w:after="0"/>
              <w:ind w:left="0" w:right="-63"/>
            </w:pPr>
            <w:r w:rsidRPr="001258BD">
              <w:t>Överkänslighet</w:t>
            </w:r>
          </w:p>
          <w:p w14:paraId="48A84858" w14:textId="0303FD00" w:rsidR="004A3424" w:rsidRPr="001258BD" w:rsidRDefault="004A3424" w:rsidP="00FE5D88">
            <w:pPr>
              <w:pStyle w:val="Normalefterlista"/>
              <w:spacing w:before="0" w:after="0"/>
              <w:ind w:left="0" w:right="-63"/>
            </w:pPr>
            <w:r w:rsidRPr="001258BD">
              <w:rPr>
                <w:noProof/>
              </w:rPr>
              <w:drawing>
                <wp:inline distT="0" distB="0" distL="0" distR="0" wp14:anchorId="54F30B00" wp14:editId="016B0DFB">
                  <wp:extent cx="276225" cy="26670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6225" cy="266700"/>
                          </a:xfrm>
                          <a:prstGeom prst="rect">
                            <a:avLst/>
                          </a:prstGeom>
                          <a:noFill/>
                          <a:ln>
                            <a:noFill/>
                          </a:ln>
                        </pic:spPr>
                      </pic:pic>
                    </a:graphicData>
                  </a:graphic>
                </wp:inline>
              </w:drawing>
            </w:r>
          </w:p>
        </w:tc>
        <w:tc>
          <w:tcPr>
            <w:tcW w:w="1909" w:type="dxa"/>
            <w:tcBorders>
              <w:top w:val="single" w:sz="4" w:space="0" w:color="auto"/>
              <w:left w:val="single" w:sz="4" w:space="0" w:color="auto"/>
              <w:bottom w:val="single" w:sz="4" w:space="0" w:color="auto"/>
              <w:right w:val="single" w:sz="4" w:space="0" w:color="auto"/>
            </w:tcBorders>
          </w:tcPr>
          <w:p w14:paraId="7AEC3D58" w14:textId="77777777" w:rsidR="004A3424" w:rsidRPr="001258BD" w:rsidRDefault="004A3424" w:rsidP="00FE5D88">
            <w:pPr>
              <w:pStyle w:val="Normalefterlista"/>
              <w:spacing w:before="0" w:after="0"/>
              <w:ind w:left="0" w:right="-1"/>
            </w:pPr>
            <w:proofErr w:type="spellStart"/>
            <w:r w:rsidRPr="001258BD">
              <w:t>Enval</w:t>
            </w:r>
            <w:proofErr w:type="spellEnd"/>
            <w:r w:rsidRPr="001258BD">
              <w:t xml:space="preserve"> lång</w:t>
            </w:r>
          </w:p>
        </w:tc>
        <w:tc>
          <w:tcPr>
            <w:tcW w:w="2835" w:type="dxa"/>
            <w:tcBorders>
              <w:top w:val="single" w:sz="4" w:space="0" w:color="auto"/>
              <w:left w:val="single" w:sz="4" w:space="0" w:color="auto"/>
              <w:bottom w:val="single" w:sz="4" w:space="0" w:color="auto"/>
              <w:right w:val="single" w:sz="4" w:space="0" w:color="auto"/>
            </w:tcBorders>
          </w:tcPr>
          <w:p w14:paraId="53FA4FF4" w14:textId="77777777" w:rsidR="004A3424" w:rsidRPr="001258BD" w:rsidRDefault="004A3424" w:rsidP="001258BD">
            <w:pPr>
              <w:pStyle w:val="Normalefterlista"/>
              <w:spacing w:before="0" w:after="0"/>
              <w:ind w:left="0"/>
            </w:pPr>
            <w:r w:rsidRPr="001258BD">
              <w:t>Ingen känd</w:t>
            </w:r>
          </w:p>
          <w:p w14:paraId="44DA2E90" w14:textId="77777777" w:rsidR="004A3424" w:rsidRPr="001258BD" w:rsidRDefault="004A3424" w:rsidP="001258BD">
            <w:pPr>
              <w:pStyle w:val="Normalefterlista"/>
              <w:spacing w:before="0" w:after="0"/>
              <w:ind w:left="0"/>
            </w:pPr>
            <w:r w:rsidRPr="001258BD">
              <w:t>Ja</w:t>
            </w:r>
          </w:p>
        </w:tc>
        <w:tc>
          <w:tcPr>
            <w:tcW w:w="2490" w:type="dxa"/>
            <w:tcBorders>
              <w:top w:val="single" w:sz="4" w:space="0" w:color="auto"/>
              <w:left w:val="single" w:sz="4" w:space="0" w:color="auto"/>
              <w:bottom w:val="single" w:sz="4" w:space="0" w:color="auto"/>
              <w:right w:val="single" w:sz="4" w:space="0" w:color="auto"/>
            </w:tcBorders>
          </w:tcPr>
          <w:p w14:paraId="01392BE0" w14:textId="77777777" w:rsidR="004A3424" w:rsidRPr="001258BD" w:rsidRDefault="004A3424" w:rsidP="00F41490">
            <w:pPr>
              <w:pStyle w:val="Normalefterlista"/>
              <w:spacing w:before="0" w:after="0"/>
              <w:ind w:left="0" w:right="-62"/>
            </w:pPr>
            <w:r w:rsidRPr="001258BD">
              <w:t xml:space="preserve">Med överkänslighet avses ökad känslighet för normala stimuli oberoende av bakomliggande mekanism och som innebär besvär för patienten. Läkaren är ytterst ansvarig för den medicinska bedömningen. </w:t>
            </w:r>
          </w:p>
          <w:p w14:paraId="0954D086" w14:textId="77777777" w:rsidR="004A3424" w:rsidRPr="001258BD" w:rsidRDefault="004A3424" w:rsidP="00F41490">
            <w:pPr>
              <w:pStyle w:val="Normalefterlista"/>
              <w:spacing w:before="0" w:after="0"/>
              <w:ind w:left="0" w:right="-62"/>
            </w:pPr>
            <w:r w:rsidRPr="001258BD">
              <w:lastRenderedPageBreak/>
              <w:t>Överkänsligheten kan gälla födoämnen, djur, växter och kemikalier.</w:t>
            </w:r>
          </w:p>
          <w:p w14:paraId="15D0553D" w14:textId="77777777" w:rsidR="004A3424" w:rsidRPr="001258BD" w:rsidRDefault="004A3424" w:rsidP="00F41490">
            <w:pPr>
              <w:pStyle w:val="Normalefterlista"/>
              <w:spacing w:before="0" w:after="0"/>
              <w:ind w:right="-62"/>
            </w:pPr>
          </w:p>
          <w:p w14:paraId="7462B8BF" w14:textId="77777777" w:rsidR="004A3424" w:rsidRPr="001258BD" w:rsidRDefault="004A3424" w:rsidP="00F41490">
            <w:pPr>
              <w:pStyle w:val="Normalefterlista"/>
              <w:spacing w:before="0" w:after="0"/>
              <w:ind w:left="0" w:right="-62"/>
            </w:pPr>
            <w:r w:rsidRPr="001258BD">
              <w:t>Det är viktigt att dokumentera</w:t>
            </w:r>
          </w:p>
          <w:p w14:paraId="0A5666B2" w14:textId="77777777" w:rsidR="004A3424" w:rsidRPr="001258BD" w:rsidRDefault="004A3424" w:rsidP="00F41490">
            <w:pPr>
              <w:pStyle w:val="Normalefterlista"/>
              <w:spacing w:before="0" w:after="0"/>
              <w:ind w:left="0" w:right="-62"/>
            </w:pPr>
            <w:r w:rsidRPr="001258BD">
              <w:t>- Symptombild</w:t>
            </w:r>
          </w:p>
          <w:p w14:paraId="2FAE7ABB" w14:textId="342780D8" w:rsidR="004A3424" w:rsidRPr="001258BD" w:rsidRDefault="004A3424" w:rsidP="00F41490">
            <w:pPr>
              <w:pStyle w:val="Normalefterlista"/>
              <w:spacing w:before="0" w:after="0"/>
              <w:ind w:left="0" w:right="-62"/>
            </w:pPr>
            <w:r w:rsidRPr="001258BD">
              <w:t>- Utlösande stimuli</w:t>
            </w:r>
            <w:r w:rsidRPr="001258BD">
              <w:br/>
              <w:t>- Allvarlighetsgrad, som anges i tre nivåer: Livshotande, skadlig eller besvärande</w:t>
            </w:r>
            <w:r w:rsidRPr="001258BD">
              <w:br/>
              <w:t>- Säkerhetsgrad: Konstaterad, trolig eller misstänkt</w:t>
            </w:r>
          </w:p>
        </w:tc>
      </w:tr>
      <w:tr w:rsidR="004A3424" w:rsidRPr="001258BD" w14:paraId="6A79AC1F" w14:textId="77777777" w:rsidTr="00FE5D88">
        <w:trPr>
          <w:gridAfter w:val="1"/>
          <w:wAfter w:w="11" w:type="dxa"/>
        </w:trPr>
        <w:tc>
          <w:tcPr>
            <w:tcW w:w="2477" w:type="dxa"/>
            <w:tcBorders>
              <w:top w:val="single" w:sz="4" w:space="0" w:color="auto"/>
              <w:left w:val="single" w:sz="4" w:space="0" w:color="auto"/>
              <w:bottom w:val="single" w:sz="4" w:space="0" w:color="auto"/>
              <w:right w:val="single" w:sz="4" w:space="0" w:color="auto"/>
            </w:tcBorders>
          </w:tcPr>
          <w:p w14:paraId="4C2B18C5" w14:textId="77777777" w:rsidR="004A3424" w:rsidRPr="001258BD" w:rsidRDefault="004A3424" w:rsidP="00FE5D88">
            <w:pPr>
              <w:pStyle w:val="Normalefterlista"/>
              <w:spacing w:before="0" w:after="0"/>
              <w:ind w:left="0" w:right="-63"/>
            </w:pPr>
            <w:r w:rsidRPr="001258BD">
              <w:lastRenderedPageBreak/>
              <w:t>Utlandsvårdad senaste 12 mån</w:t>
            </w:r>
          </w:p>
        </w:tc>
        <w:tc>
          <w:tcPr>
            <w:tcW w:w="1909" w:type="dxa"/>
            <w:tcBorders>
              <w:top w:val="single" w:sz="4" w:space="0" w:color="auto"/>
              <w:left w:val="single" w:sz="4" w:space="0" w:color="auto"/>
              <w:bottom w:val="single" w:sz="4" w:space="0" w:color="auto"/>
              <w:right w:val="single" w:sz="4" w:space="0" w:color="auto"/>
            </w:tcBorders>
          </w:tcPr>
          <w:p w14:paraId="2C62245F"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tcBorders>
              <w:top w:val="single" w:sz="4" w:space="0" w:color="auto"/>
              <w:left w:val="single" w:sz="4" w:space="0" w:color="auto"/>
              <w:bottom w:val="single" w:sz="4" w:space="0" w:color="auto"/>
              <w:right w:val="single" w:sz="4" w:space="0" w:color="auto"/>
            </w:tcBorders>
          </w:tcPr>
          <w:p w14:paraId="4C1A0C14" w14:textId="77777777" w:rsidR="004A3424" w:rsidRPr="001258BD" w:rsidRDefault="004A3424" w:rsidP="001258BD">
            <w:pPr>
              <w:pStyle w:val="Normalefterlista"/>
              <w:spacing w:before="0" w:after="0"/>
              <w:ind w:left="0"/>
            </w:pPr>
            <w:r w:rsidRPr="001258BD">
              <w:t>-</w:t>
            </w:r>
          </w:p>
          <w:p w14:paraId="1E4E449E" w14:textId="77777777" w:rsidR="004A3424" w:rsidRPr="001258BD" w:rsidRDefault="004A3424" w:rsidP="001258BD">
            <w:pPr>
              <w:pStyle w:val="Normalefterlista"/>
              <w:spacing w:before="0" w:after="0"/>
              <w:ind w:left="0"/>
            </w:pPr>
            <w:r w:rsidRPr="001258BD">
              <w:t>Ja</w:t>
            </w:r>
          </w:p>
          <w:p w14:paraId="3BAB23B6" w14:textId="77777777" w:rsidR="004A3424" w:rsidRPr="001258BD" w:rsidRDefault="004A3424" w:rsidP="001258BD">
            <w:pPr>
              <w:pStyle w:val="Normalefterlista"/>
              <w:spacing w:before="0" w:after="0"/>
              <w:ind w:left="0"/>
            </w:pPr>
            <w:r w:rsidRPr="001258BD">
              <w:t>Nej</w:t>
            </w:r>
          </w:p>
        </w:tc>
        <w:tc>
          <w:tcPr>
            <w:tcW w:w="2490" w:type="dxa"/>
            <w:tcBorders>
              <w:top w:val="single" w:sz="4" w:space="0" w:color="auto"/>
              <w:left w:val="single" w:sz="4" w:space="0" w:color="auto"/>
              <w:bottom w:val="single" w:sz="4" w:space="0" w:color="auto"/>
              <w:right w:val="single" w:sz="4" w:space="0" w:color="auto"/>
            </w:tcBorders>
          </w:tcPr>
          <w:p w14:paraId="2F85CD71" w14:textId="77777777" w:rsidR="004A3424" w:rsidRPr="001258BD" w:rsidRDefault="004A3424" w:rsidP="00FE5D88">
            <w:pPr>
              <w:pStyle w:val="Normalefterlista"/>
              <w:spacing w:before="0" w:after="0"/>
              <w:ind w:left="0" w:right="-62"/>
            </w:pPr>
            <w:r w:rsidRPr="001258BD">
              <w:t>Ange datum för bedömning</w:t>
            </w:r>
          </w:p>
          <w:p w14:paraId="3B27371A" w14:textId="77777777" w:rsidR="004A3424" w:rsidRPr="001258BD" w:rsidRDefault="004A3424" w:rsidP="00FE5D88">
            <w:pPr>
              <w:pStyle w:val="Normalefterlista"/>
              <w:spacing w:before="0" w:after="0"/>
              <w:ind w:left="0" w:right="-62"/>
            </w:pPr>
            <w:r w:rsidRPr="001258BD">
              <w:t>Fyll i om patienten är odlad eller ej odlad.</w:t>
            </w:r>
          </w:p>
        </w:tc>
      </w:tr>
      <w:tr w:rsidR="004A3424" w:rsidRPr="001258BD" w14:paraId="6DD3479D" w14:textId="77777777" w:rsidTr="00FE5D88">
        <w:trPr>
          <w:gridAfter w:val="1"/>
          <w:wAfter w:w="11" w:type="dxa"/>
        </w:trPr>
        <w:tc>
          <w:tcPr>
            <w:tcW w:w="2477" w:type="dxa"/>
            <w:tcBorders>
              <w:top w:val="single" w:sz="4" w:space="0" w:color="auto"/>
              <w:left w:val="single" w:sz="4" w:space="0" w:color="auto"/>
              <w:bottom w:val="single" w:sz="4" w:space="0" w:color="auto"/>
              <w:right w:val="single" w:sz="4" w:space="0" w:color="auto"/>
            </w:tcBorders>
          </w:tcPr>
          <w:p w14:paraId="58CD0CA2" w14:textId="77777777" w:rsidR="004A3424" w:rsidRPr="001258BD" w:rsidRDefault="004A3424" w:rsidP="00FE5D88">
            <w:pPr>
              <w:pStyle w:val="Normalefterlista"/>
              <w:spacing w:before="0" w:after="0"/>
              <w:ind w:left="0" w:right="-63"/>
              <w:rPr>
                <w:noProof/>
              </w:rPr>
            </w:pPr>
            <w:r w:rsidRPr="001258BD">
              <w:t>Smitta</w:t>
            </w:r>
          </w:p>
          <w:p w14:paraId="4D6A87DB" w14:textId="14BD2E21" w:rsidR="004A3424" w:rsidRPr="001258BD" w:rsidRDefault="004A3424" w:rsidP="00FE5D88">
            <w:pPr>
              <w:pStyle w:val="Normalefterlista"/>
              <w:spacing w:before="0" w:after="0"/>
              <w:ind w:left="0" w:right="-63"/>
            </w:pPr>
            <w:r w:rsidRPr="001258BD">
              <w:rPr>
                <w:noProof/>
              </w:rPr>
              <w:drawing>
                <wp:inline distT="0" distB="0" distL="0" distR="0" wp14:anchorId="0AF9D0FA" wp14:editId="4A3CACC7">
                  <wp:extent cx="276225" cy="2667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6225" cy="266700"/>
                          </a:xfrm>
                          <a:prstGeom prst="rect">
                            <a:avLst/>
                          </a:prstGeom>
                          <a:noFill/>
                          <a:ln>
                            <a:noFill/>
                          </a:ln>
                        </pic:spPr>
                      </pic:pic>
                    </a:graphicData>
                  </a:graphic>
                </wp:inline>
              </w:drawing>
            </w:r>
          </w:p>
        </w:tc>
        <w:tc>
          <w:tcPr>
            <w:tcW w:w="1909" w:type="dxa"/>
            <w:tcBorders>
              <w:top w:val="single" w:sz="4" w:space="0" w:color="auto"/>
              <w:left w:val="single" w:sz="4" w:space="0" w:color="auto"/>
              <w:bottom w:val="single" w:sz="4" w:space="0" w:color="auto"/>
              <w:right w:val="single" w:sz="4" w:space="0" w:color="auto"/>
            </w:tcBorders>
          </w:tcPr>
          <w:p w14:paraId="0AEAB0B5"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tcBorders>
              <w:top w:val="single" w:sz="4" w:space="0" w:color="auto"/>
              <w:left w:val="single" w:sz="4" w:space="0" w:color="auto"/>
              <w:bottom w:val="single" w:sz="4" w:space="0" w:color="auto"/>
              <w:right w:val="single" w:sz="4" w:space="0" w:color="auto"/>
            </w:tcBorders>
          </w:tcPr>
          <w:p w14:paraId="07F9A146" w14:textId="7A0C4A45" w:rsidR="004A3424" w:rsidRPr="001258BD" w:rsidRDefault="004A3424" w:rsidP="001258BD">
            <w:pPr>
              <w:pStyle w:val="Normalefterlista"/>
              <w:spacing w:before="0" w:after="0"/>
              <w:ind w:left="0"/>
            </w:pPr>
            <w:r w:rsidRPr="001258BD">
              <w:t>Ingen känd</w:t>
            </w:r>
          </w:p>
          <w:p w14:paraId="0EACAC2F" w14:textId="77777777" w:rsidR="004A3424" w:rsidRPr="001258BD" w:rsidRDefault="004A3424" w:rsidP="001258BD">
            <w:pPr>
              <w:pStyle w:val="Normalefterlista"/>
              <w:spacing w:before="0" w:after="0"/>
              <w:ind w:left="0"/>
            </w:pPr>
            <w:r w:rsidRPr="001258BD">
              <w:t>MRSA</w:t>
            </w:r>
          </w:p>
          <w:p w14:paraId="115651EE" w14:textId="77777777" w:rsidR="004A3424" w:rsidRPr="001258BD" w:rsidRDefault="004A3424" w:rsidP="001258BD">
            <w:pPr>
              <w:pStyle w:val="Normalefterlista"/>
              <w:spacing w:before="0" w:after="0"/>
              <w:ind w:left="0"/>
            </w:pPr>
            <w:r w:rsidRPr="001258BD">
              <w:t>ESBL</w:t>
            </w:r>
          </w:p>
          <w:p w14:paraId="3791DC8C" w14:textId="77777777" w:rsidR="004A3424" w:rsidRPr="001258BD" w:rsidRDefault="004A3424" w:rsidP="001258BD">
            <w:pPr>
              <w:pStyle w:val="Normalefterlista"/>
              <w:spacing w:before="0" w:after="0"/>
              <w:ind w:left="0"/>
            </w:pPr>
            <w:r w:rsidRPr="001258BD">
              <w:t>VRE</w:t>
            </w:r>
          </w:p>
        </w:tc>
        <w:tc>
          <w:tcPr>
            <w:tcW w:w="2490" w:type="dxa"/>
            <w:tcBorders>
              <w:top w:val="single" w:sz="4" w:space="0" w:color="auto"/>
              <w:left w:val="single" w:sz="4" w:space="0" w:color="auto"/>
              <w:bottom w:val="single" w:sz="4" w:space="0" w:color="auto"/>
              <w:right w:val="single" w:sz="4" w:space="0" w:color="auto"/>
            </w:tcBorders>
          </w:tcPr>
          <w:p w14:paraId="71C6AC77" w14:textId="448A3333" w:rsidR="004A3424" w:rsidRPr="001258BD" w:rsidRDefault="004A3424" w:rsidP="00FE5D88">
            <w:pPr>
              <w:pStyle w:val="Normalefterlista"/>
              <w:spacing w:before="0" w:after="0"/>
              <w:ind w:left="0" w:right="-62"/>
              <w:rPr>
                <w:color w:val="000000"/>
              </w:rPr>
            </w:pPr>
          </w:p>
        </w:tc>
      </w:tr>
      <w:tr w:rsidR="004A3424" w:rsidRPr="001258BD" w14:paraId="10C8CBE0" w14:textId="77777777" w:rsidTr="00FE5D88">
        <w:trPr>
          <w:gridAfter w:val="1"/>
          <w:wAfter w:w="11" w:type="dxa"/>
        </w:trPr>
        <w:tc>
          <w:tcPr>
            <w:tcW w:w="2477" w:type="dxa"/>
          </w:tcPr>
          <w:p w14:paraId="5D6F51F0" w14:textId="77777777" w:rsidR="004A3424" w:rsidRPr="001258BD" w:rsidRDefault="004A3424" w:rsidP="00FE5D88">
            <w:pPr>
              <w:pStyle w:val="Normalefterlista"/>
              <w:spacing w:before="0" w:after="0"/>
              <w:ind w:left="0" w:right="-63"/>
            </w:pPr>
            <w:r w:rsidRPr="001258BD">
              <w:t>Infektionskänslighet</w:t>
            </w:r>
          </w:p>
          <w:p w14:paraId="12A7406D" w14:textId="2011EACF" w:rsidR="004A3424" w:rsidRPr="001258BD" w:rsidRDefault="004A3424" w:rsidP="00FE5D88">
            <w:pPr>
              <w:pStyle w:val="Normalefterlista"/>
              <w:spacing w:before="0" w:after="0"/>
              <w:ind w:left="0" w:right="-63"/>
            </w:pPr>
            <w:r w:rsidRPr="001258BD">
              <w:rPr>
                <w:noProof/>
              </w:rPr>
              <w:drawing>
                <wp:inline distT="0" distB="0" distL="0" distR="0" wp14:anchorId="2CD2AF5C" wp14:editId="052964EF">
                  <wp:extent cx="295275" cy="25717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5275" cy="257175"/>
                          </a:xfrm>
                          <a:prstGeom prst="rect">
                            <a:avLst/>
                          </a:prstGeom>
                          <a:noFill/>
                          <a:ln>
                            <a:noFill/>
                          </a:ln>
                        </pic:spPr>
                      </pic:pic>
                    </a:graphicData>
                  </a:graphic>
                </wp:inline>
              </w:drawing>
            </w:r>
          </w:p>
        </w:tc>
        <w:tc>
          <w:tcPr>
            <w:tcW w:w="1909" w:type="dxa"/>
          </w:tcPr>
          <w:p w14:paraId="355F6014" w14:textId="77777777" w:rsidR="004A3424" w:rsidRPr="001258BD" w:rsidRDefault="004A3424" w:rsidP="001258BD">
            <w:pPr>
              <w:pStyle w:val="Normalefterlista"/>
              <w:spacing w:before="0" w:after="0"/>
              <w:ind w:left="0"/>
            </w:pPr>
            <w:proofErr w:type="spellStart"/>
            <w:r w:rsidRPr="001258BD">
              <w:t>Enval</w:t>
            </w:r>
            <w:proofErr w:type="spellEnd"/>
            <w:r w:rsidRPr="001258BD">
              <w:t xml:space="preserve"> </w:t>
            </w:r>
          </w:p>
        </w:tc>
        <w:tc>
          <w:tcPr>
            <w:tcW w:w="2835" w:type="dxa"/>
          </w:tcPr>
          <w:p w14:paraId="26F5A7DF" w14:textId="77777777" w:rsidR="004A3424" w:rsidRPr="001258BD" w:rsidRDefault="004A3424" w:rsidP="001258BD">
            <w:pPr>
              <w:pStyle w:val="Normalefterlista"/>
              <w:spacing w:before="0" w:after="0"/>
              <w:ind w:left="0"/>
            </w:pPr>
            <w:r w:rsidRPr="001258BD">
              <w:t>Nej</w:t>
            </w:r>
          </w:p>
          <w:p w14:paraId="3935F03A" w14:textId="77777777" w:rsidR="004A3424" w:rsidRPr="001258BD" w:rsidRDefault="004A3424" w:rsidP="001258BD">
            <w:pPr>
              <w:pStyle w:val="Normalefterlista"/>
              <w:spacing w:before="0" w:after="0"/>
              <w:ind w:left="0"/>
            </w:pPr>
            <w:r w:rsidRPr="001258BD">
              <w:t>Ja</w:t>
            </w:r>
          </w:p>
        </w:tc>
        <w:tc>
          <w:tcPr>
            <w:tcW w:w="2490" w:type="dxa"/>
          </w:tcPr>
          <w:p w14:paraId="654DAF38" w14:textId="77777777" w:rsidR="004A3424" w:rsidRPr="001258BD" w:rsidRDefault="004A3424" w:rsidP="00FE5D88">
            <w:pPr>
              <w:pStyle w:val="Normalefterlista"/>
              <w:spacing w:before="0" w:after="0"/>
              <w:ind w:left="0" w:right="-62"/>
            </w:pPr>
            <w:r w:rsidRPr="001258BD">
              <w:t>Ange datum för bedömning</w:t>
            </w:r>
          </w:p>
          <w:p w14:paraId="7047E27D" w14:textId="77777777" w:rsidR="004A3424" w:rsidRPr="001258BD" w:rsidRDefault="004A3424" w:rsidP="00FE5D88">
            <w:pPr>
              <w:pStyle w:val="Normalefterlista"/>
              <w:spacing w:before="0" w:after="0"/>
              <w:ind w:left="0" w:right="-62"/>
            </w:pPr>
            <w:r w:rsidRPr="001258BD">
              <w:t>Skriv vilken anledning som gör att patienten är infektionskänslig.</w:t>
            </w:r>
          </w:p>
        </w:tc>
      </w:tr>
      <w:tr w:rsidR="004A3424" w:rsidRPr="001258BD" w14:paraId="19624DF3" w14:textId="77777777" w:rsidTr="00FE5D88">
        <w:trPr>
          <w:gridAfter w:val="1"/>
          <w:wAfter w:w="11" w:type="dxa"/>
        </w:trPr>
        <w:tc>
          <w:tcPr>
            <w:tcW w:w="2477" w:type="dxa"/>
          </w:tcPr>
          <w:p w14:paraId="02420A99" w14:textId="77777777" w:rsidR="004A3424" w:rsidRPr="001258BD" w:rsidRDefault="004A3424" w:rsidP="00FE5D88">
            <w:pPr>
              <w:pStyle w:val="Normalefterlista"/>
              <w:spacing w:before="0" w:after="0"/>
              <w:ind w:left="0" w:right="-63"/>
            </w:pPr>
            <w:r w:rsidRPr="001258BD">
              <w:t>Ökad blödningsbenägenhet</w:t>
            </w:r>
          </w:p>
          <w:p w14:paraId="3A9D483A" w14:textId="53817707" w:rsidR="004A3424" w:rsidRPr="001258BD" w:rsidRDefault="004A3424" w:rsidP="00FE5D88">
            <w:pPr>
              <w:pStyle w:val="Normalefterlista"/>
              <w:spacing w:before="0" w:after="0"/>
              <w:ind w:left="0" w:right="-63"/>
            </w:pPr>
            <w:r w:rsidRPr="001258BD">
              <w:rPr>
                <w:noProof/>
              </w:rPr>
              <w:drawing>
                <wp:inline distT="0" distB="0" distL="0" distR="0" wp14:anchorId="299E1A2A" wp14:editId="1A088275">
                  <wp:extent cx="295275" cy="2571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5275" cy="257175"/>
                          </a:xfrm>
                          <a:prstGeom prst="rect">
                            <a:avLst/>
                          </a:prstGeom>
                          <a:noFill/>
                          <a:ln>
                            <a:noFill/>
                          </a:ln>
                        </pic:spPr>
                      </pic:pic>
                    </a:graphicData>
                  </a:graphic>
                </wp:inline>
              </w:drawing>
            </w:r>
          </w:p>
        </w:tc>
        <w:tc>
          <w:tcPr>
            <w:tcW w:w="1909" w:type="dxa"/>
          </w:tcPr>
          <w:p w14:paraId="3EE8BF33"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tcPr>
          <w:p w14:paraId="01FBE81D" w14:textId="77777777" w:rsidR="004A3424" w:rsidRPr="001258BD" w:rsidRDefault="004A3424" w:rsidP="001258BD">
            <w:pPr>
              <w:pStyle w:val="Normalefterlista"/>
              <w:spacing w:before="0" w:after="0"/>
              <w:ind w:left="0"/>
            </w:pPr>
            <w:r w:rsidRPr="001258BD">
              <w:t>Nej</w:t>
            </w:r>
          </w:p>
          <w:p w14:paraId="3804592F" w14:textId="77777777" w:rsidR="004A3424" w:rsidRPr="001258BD" w:rsidRDefault="004A3424" w:rsidP="001258BD">
            <w:pPr>
              <w:pStyle w:val="Normalefterlista"/>
              <w:spacing w:before="0" w:after="0"/>
              <w:ind w:left="0"/>
            </w:pPr>
            <w:r w:rsidRPr="001258BD">
              <w:t>Ja</w:t>
            </w:r>
          </w:p>
        </w:tc>
        <w:tc>
          <w:tcPr>
            <w:tcW w:w="2490" w:type="dxa"/>
          </w:tcPr>
          <w:p w14:paraId="19DE1FD8" w14:textId="77777777" w:rsidR="004A3424" w:rsidRPr="001258BD" w:rsidRDefault="004A3424" w:rsidP="00FE5D88">
            <w:pPr>
              <w:pStyle w:val="Normalefterlista"/>
              <w:spacing w:before="0" w:after="0"/>
              <w:ind w:left="0" w:right="-68"/>
            </w:pPr>
            <w:r w:rsidRPr="001258BD">
              <w:t>Ange datum för bedömning</w:t>
            </w:r>
          </w:p>
          <w:p w14:paraId="79785BAF" w14:textId="77777777" w:rsidR="004A3424" w:rsidRPr="001258BD" w:rsidRDefault="004A3424" w:rsidP="00FE5D88">
            <w:pPr>
              <w:pStyle w:val="Normalefterlista"/>
              <w:spacing w:before="0" w:after="0"/>
              <w:ind w:left="0" w:right="-68"/>
            </w:pPr>
            <w:r w:rsidRPr="001258BD">
              <w:t>Skriv av vilken anledning patienten har en ökad blödningsbenägenhet.</w:t>
            </w:r>
          </w:p>
        </w:tc>
      </w:tr>
      <w:tr w:rsidR="004A3424" w:rsidRPr="001258BD" w14:paraId="18213EBF" w14:textId="77777777" w:rsidTr="00FE5D88">
        <w:trPr>
          <w:gridAfter w:val="1"/>
          <w:wAfter w:w="11" w:type="dxa"/>
        </w:trPr>
        <w:tc>
          <w:tcPr>
            <w:tcW w:w="2477" w:type="dxa"/>
          </w:tcPr>
          <w:p w14:paraId="6B55230A" w14:textId="77777777" w:rsidR="004A3424" w:rsidRPr="001258BD" w:rsidRDefault="004A3424" w:rsidP="00FE5D88">
            <w:pPr>
              <w:pStyle w:val="Normalefterlista"/>
              <w:spacing w:before="0" w:after="0"/>
              <w:ind w:left="0" w:right="-63"/>
            </w:pPr>
            <w:r w:rsidRPr="001258BD">
              <w:t>Särskild vårdrutin</w:t>
            </w:r>
          </w:p>
          <w:p w14:paraId="3C2E2694" w14:textId="0405C300" w:rsidR="004A3424" w:rsidRPr="001258BD" w:rsidRDefault="004A3424" w:rsidP="00FE5D88">
            <w:pPr>
              <w:pStyle w:val="Normalefterlista"/>
              <w:spacing w:before="0" w:after="0"/>
              <w:ind w:left="0" w:right="-63"/>
            </w:pPr>
            <w:r w:rsidRPr="001258BD">
              <w:rPr>
                <w:noProof/>
              </w:rPr>
              <w:drawing>
                <wp:inline distT="0" distB="0" distL="0" distR="0" wp14:anchorId="315E8A83" wp14:editId="0E5C3FBC">
                  <wp:extent cx="295275" cy="2571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5275" cy="257175"/>
                          </a:xfrm>
                          <a:prstGeom prst="rect">
                            <a:avLst/>
                          </a:prstGeom>
                          <a:noFill/>
                          <a:ln>
                            <a:noFill/>
                          </a:ln>
                        </pic:spPr>
                      </pic:pic>
                    </a:graphicData>
                  </a:graphic>
                </wp:inline>
              </w:drawing>
            </w:r>
          </w:p>
        </w:tc>
        <w:tc>
          <w:tcPr>
            <w:tcW w:w="1909" w:type="dxa"/>
          </w:tcPr>
          <w:p w14:paraId="518ABDA0"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tcPr>
          <w:p w14:paraId="5299965D" w14:textId="77777777" w:rsidR="004A3424" w:rsidRPr="001258BD" w:rsidRDefault="004A3424" w:rsidP="001258BD">
            <w:pPr>
              <w:pStyle w:val="Normalefterlista"/>
              <w:spacing w:before="0" w:after="0"/>
              <w:ind w:left="0"/>
            </w:pPr>
            <w:r w:rsidRPr="001258BD">
              <w:t>Nej</w:t>
            </w:r>
            <w:r w:rsidRPr="001258BD">
              <w:br/>
              <w:t>Ja</w:t>
            </w:r>
          </w:p>
        </w:tc>
        <w:tc>
          <w:tcPr>
            <w:tcW w:w="2490" w:type="dxa"/>
          </w:tcPr>
          <w:p w14:paraId="692A558F" w14:textId="77777777" w:rsidR="004A3424" w:rsidRPr="001258BD" w:rsidRDefault="004A3424" w:rsidP="001258BD">
            <w:pPr>
              <w:pStyle w:val="Normalefterlista"/>
              <w:spacing w:before="0" w:after="0"/>
            </w:pPr>
          </w:p>
        </w:tc>
      </w:tr>
      <w:tr w:rsidR="004A3424" w:rsidRPr="001258BD" w14:paraId="7FE61139" w14:textId="77777777" w:rsidTr="00FE5D88">
        <w:trPr>
          <w:gridAfter w:val="1"/>
          <w:wAfter w:w="11" w:type="dxa"/>
        </w:trPr>
        <w:tc>
          <w:tcPr>
            <w:tcW w:w="2477" w:type="dxa"/>
          </w:tcPr>
          <w:p w14:paraId="4E70D929" w14:textId="77777777" w:rsidR="004A3424" w:rsidRPr="001258BD" w:rsidRDefault="004A3424" w:rsidP="00FE5D88">
            <w:pPr>
              <w:pStyle w:val="Normalefterlista"/>
              <w:spacing w:before="0" w:after="0"/>
              <w:ind w:left="0" w:right="-63"/>
            </w:pPr>
            <w:r w:rsidRPr="001258BD">
              <w:t>Anestesikomplikationer</w:t>
            </w:r>
          </w:p>
          <w:p w14:paraId="5A47E770" w14:textId="19C051F5" w:rsidR="004A3424" w:rsidRPr="001258BD" w:rsidRDefault="004A3424" w:rsidP="00FE5D88">
            <w:pPr>
              <w:pStyle w:val="Normalefterlista"/>
              <w:spacing w:before="0" w:after="0"/>
              <w:ind w:left="0" w:right="-63"/>
            </w:pPr>
            <w:r w:rsidRPr="001258BD">
              <w:rPr>
                <w:noProof/>
              </w:rPr>
              <w:drawing>
                <wp:inline distT="0" distB="0" distL="0" distR="0" wp14:anchorId="12F4817C" wp14:editId="694BBDE1">
                  <wp:extent cx="295275" cy="2571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5275" cy="257175"/>
                          </a:xfrm>
                          <a:prstGeom prst="rect">
                            <a:avLst/>
                          </a:prstGeom>
                          <a:noFill/>
                          <a:ln>
                            <a:noFill/>
                          </a:ln>
                        </pic:spPr>
                      </pic:pic>
                    </a:graphicData>
                  </a:graphic>
                </wp:inline>
              </w:drawing>
            </w:r>
          </w:p>
        </w:tc>
        <w:tc>
          <w:tcPr>
            <w:tcW w:w="1909" w:type="dxa"/>
          </w:tcPr>
          <w:p w14:paraId="1386A2F6"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tcPr>
          <w:p w14:paraId="2F2660BB" w14:textId="6531FC54" w:rsidR="004A3424" w:rsidRPr="001258BD" w:rsidRDefault="004A3424" w:rsidP="00FE5D88">
            <w:pPr>
              <w:pStyle w:val="Normalefterlista"/>
              <w:spacing w:before="0" w:after="0"/>
              <w:ind w:left="0" w:right="-8"/>
            </w:pPr>
            <w:r w:rsidRPr="001258BD">
              <w:t>Ingen kända</w:t>
            </w:r>
            <w:r w:rsidRPr="001258BD">
              <w:br/>
              <w:t>A1. And</w:t>
            </w:r>
            <w:r w:rsidR="00E875BF">
              <w:t>n</w:t>
            </w:r>
            <w:r w:rsidRPr="001258BD">
              <w:t xml:space="preserve">ingsorgan </w:t>
            </w:r>
            <w:proofErr w:type="spellStart"/>
            <w:r w:rsidRPr="001258BD">
              <w:t>inkl</w:t>
            </w:r>
            <w:proofErr w:type="spellEnd"/>
            <w:r w:rsidRPr="001258BD">
              <w:t xml:space="preserve"> luftväg</w:t>
            </w:r>
            <w:r w:rsidRPr="001258BD">
              <w:br/>
              <w:t>A2. Hjärtkärlsystem</w:t>
            </w:r>
            <w:r w:rsidRPr="001258BD">
              <w:br/>
              <w:t>A3. Systemreaktion, njursvikt</w:t>
            </w:r>
            <w:r w:rsidRPr="001258BD">
              <w:br/>
            </w:r>
            <w:r w:rsidRPr="001258BD">
              <w:lastRenderedPageBreak/>
              <w:t>A4. Centrala nervsystemet</w:t>
            </w:r>
            <w:r w:rsidRPr="001258BD">
              <w:br/>
              <w:t>A5. Skada av organ/kroppsdel</w:t>
            </w:r>
            <w:r w:rsidRPr="001258BD">
              <w:br/>
              <w:t>A6. Smärta och illamående</w:t>
            </w:r>
            <w:r w:rsidRPr="001258BD">
              <w:br/>
              <w:t>A9. Skada av organ/kroppsdel</w:t>
            </w:r>
          </w:p>
        </w:tc>
        <w:tc>
          <w:tcPr>
            <w:tcW w:w="2490" w:type="dxa"/>
          </w:tcPr>
          <w:p w14:paraId="6E59A399" w14:textId="77777777" w:rsidR="004A3424" w:rsidRPr="001258BD" w:rsidRDefault="004A3424" w:rsidP="001258BD">
            <w:pPr>
              <w:pStyle w:val="Normalefterlista"/>
              <w:spacing w:before="0" w:after="0"/>
            </w:pPr>
          </w:p>
        </w:tc>
      </w:tr>
      <w:tr w:rsidR="004A3424" w:rsidRPr="001258BD" w14:paraId="2A3FAF2E" w14:textId="77777777" w:rsidTr="00FE5D88">
        <w:trPr>
          <w:gridAfter w:val="1"/>
          <w:wAfter w:w="11" w:type="dxa"/>
        </w:trPr>
        <w:tc>
          <w:tcPr>
            <w:tcW w:w="2477" w:type="dxa"/>
          </w:tcPr>
          <w:p w14:paraId="382FC699" w14:textId="77777777" w:rsidR="004A3424" w:rsidRPr="001258BD" w:rsidRDefault="004A3424" w:rsidP="001258BD">
            <w:pPr>
              <w:pStyle w:val="Normalefterlista"/>
              <w:spacing w:before="0" w:after="0"/>
              <w:ind w:left="0"/>
            </w:pPr>
            <w:r w:rsidRPr="001258BD">
              <w:t>Avböjer blodprodukter</w:t>
            </w:r>
          </w:p>
          <w:p w14:paraId="1BE29E0C" w14:textId="628F8E1D" w:rsidR="004A3424" w:rsidRPr="001258BD" w:rsidRDefault="004A3424" w:rsidP="00FE5D88">
            <w:pPr>
              <w:pStyle w:val="Normalefterlista"/>
              <w:spacing w:before="0" w:after="0"/>
              <w:ind w:left="0"/>
            </w:pPr>
            <w:r w:rsidRPr="001258BD">
              <w:rPr>
                <w:noProof/>
              </w:rPr>
              <w:drawing>
                <wp:inline distT="0" distB="0" distL="0" distR="0" wp14:anchorId="491826DF" wp14:editId="7F32FFE2">
                  <wp:extent cx="295275" cy="2571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5275" cy="257175"/>
                          </a:xfrm>
                          <a:prstGeom prst="rect">
                            <a:avLst/>
                          </a:prstGeom>
                          <a:noFill/>
                          <a:ln>
                            <a:noFill/>
                          </a:ln>
                        </pic:spPr>
                      </pic:pic>
                    </a:graphicData>
                  </a:graphic>
                </wp:inline>
              </w:drawing>
            </w:r>
          </w:p>
        </w:tc>
        <w:tc>
          <w:tcPr>
            <w:tcW w:w="1909" w:type="dxa"/>
          </w:tcPr>
          <w:p w14:paraId="5FD5EA41" w14:textId="77777777" w:rsidR="004A3424" w:rsidRPr="001258BD" w:rsidRDefault="004A3424" w:rsidP="001258BD">
            <w:pPr>
              <w:pStyle w:val="Normalefterlista"/>
              <w:spacing w:before="0" w:after="0"/>
              <w:ind w:left="0"/>
            </w:pPr>
            <w:proofErr w:type="spellStart"/>
            <w:r w:rsidRPr="001258BD">
              <w:t>Enval</w:t>
            </w:r>
            <w:proofErr w:type="spellEnd"/>
          </w:p>
        </w:tc>
        <w:tc>
          <w:tcPr>
            <w:tcW w:w="2835" w:type="dxa"/>
          </w:tcPr>
          <w:p w14:paraId="2C88ACC9" w14:textId="04E9CC04" w:rsidR="004A3424" w:rsidRPr="001258BD" w:rsidRDefault="001258BD" w:rsidP="00FE5D88">
            <w:pPr>
              <w:pStyle w:val="Normalefterlista"/>
              <w:spacing w:before="0" w:after="0"/>
              <w:ind w:left="0" w:right="-8"/>
            </w:pPr>
            <w:r w:rsidRPr="001258BD">
              <w:t>J</w:t>
            </w:r>
            <w:r w:rsidR="004A3424" w:rsidRPr="001258BD">
              <w:t>a</w:t>
            </w:r>
          </w:p>
          <w:p w14:paraId="12596773" w14:textId="77777777" w:rsidR="004A3424" w:rsidRPr="001258BD" w:rsidRDefault="004A3424" w:rsidP="00FE5D88">
            <w:pPr>
              <w:pStyle w:val="Normalefterlista"/>
              <w:spacing w:before="0" w:after="0"/>
              <w:ind w:left="0" w:right="-8"/>
            </w:pPr>
            <w:r w:rsidRPr="001258BD">
              <w:t>Nej</w:t>
            </w:r>
          </w:p>
        </w:tc>
        <w:tc>
          <w:tcPr>
            <w:tcW w:w="2490" w:type="dxa"/>
          </w:tcPr>
          <w:p w14:paraId="0AE264BF" w14:textId="77777777" w:rsidR="004A3424" w:rsidRPr="001258BD" w:rsidRDefault="004A3424" w:rsidP="001258BD">
            <w:pPr>
              <w:pStyle w:val="Normalefterlista"/>
              <w:spacing w:before="0" w:after="0"/>
            </w:pPr>
          </w:p>
        </w:tc>
      </w:tr>
    </w:tbl>
    <w:p w14:paraId="76B9F95B" w14:textId="1229EC28" w:rsidR="00536A5A" w:rsidRDefault="00523BAC" w:rsidP="00D06356">
      <w:pPr>
        <w:pStyle w:val="Rubrik2"/>
      </w:pPr>
      <w:bookmarkStart w:id="5" w:name="_Toc213145695"/>
      <w:bookmarkEnd w:id="0"/>
      <w:r w:rsidRPr="00D06356">
        <w:t>Arbetsgrupp</w:t>
      </w:r>
      <w:bookmarkEnd w:id="5"/>
    </w:p>
    <w:p w14:paraId="6D5572A6" w14:textId="05E5A2C0" w:rsidR="00523BAC" w:rsidRDefault="00523BAC" w:rsidP="0069382B">
      <w:r>
        <w:t xml:space="preserve">Helén Blom </w:t>
      </w:r>
    </w:p>
    <w:p w14:paraId="55A15446" w14:textId="1795A571" w:rsidR="00523BAC" w:rsidRPr="00523BAC" w:rsidRDefault="00992D78" w:rsidP="0069382B">
      <w:r>
        <w:t>Anna Johansson</w:t>
      </w:r>
    </w:p>
    <w:sectPr w:rsidR="00523BAC" w:rsidRPr="00523BAC" w:rsidSect="004A34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7" name="Bildobjekt 8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8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0524699">
    <w:abstractNumId w:val="17"/>
  </w:num>
  <w:num w:numId="2" w16cid:durableId="1568034204">
    <w:abstractNumId w:val="14"/>
  </w:num>
  <w:num w:numId="3" w16cid:durableId="178592131">
    <w:abstractNumId w:val="0"/>
  </w:num>
  <w:num w:numId="4" w16cid:durableId="833297937">
    <w:abstractNumId w:val="6"/>
  </w:num>
  <w:num w:numId="5" w16cid:durableId="2145342189">
    <w:abstractNumId w:val="15"/>
  </w:num>
  <w:num w:numId="6" w16cid:durableId="247352611">
    <w:abstractNumId w:val="2"/>
  </w:num>
  <w:num w:numId="7" w16cid:durableId="295764884">
    <w:abstractNumId w:val="11"/>
  </w:num>
  <w:num w:numId="8" w16cid:durableId="1538202461">
    <w:abstractNumId w:val="8"/>
  </w:num>
  <w:num w:numId="9" w16cid:durableId="1146429830">
    <w:abstractNumId w:val="1"/>
  </w:num>
  <w:num w:numId="10" w16cid:durableId="1957979020">
    <w:abstractNumId w:val="1"/>
  </w:num>
  <w:num w:numId="11" w16cid:durableId="322782843">
    <w:abstractNumId w:val="3"/>
  </w:num>
  <w:num w:numId="12" w16cid:durableId="899243260">
    <w:abstractNumId w:val="4"/>
  </w:num>
  <w:num w:numId="13" w16cid:durableId="1904563866">
    <w:abstractNumId w:val="13"/>
  </w:num>
  <w:num w:numId="14" w16cid:durableId="222453528">
    <w:abstractNumId w:val="9"/>
  </w:num>
  <w:num w:numId="15" w16cid:durableId="1763918137">
    <w:abstractNumId w:val="7"/>
  </w:num>
  <w:num w:numId="16" w16cid:durableId="321354786">
    <w:abstractNumId w:val="12"/>
  </w:num>
  <w:num w:numId="17" w16cid:durableId="177084034">
    <w:abstractNumId w:val="5"/>
  </w:num>
  <w:num w:numId="18" w16cid:durableId="1245335599">
    <w:abstractNumId w:val="10"/>
  </w:num>
  <w:num w:numId="19" w16cid:durableId="203472790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58BD"/>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5439"/>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1BEF"/>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424"/>
    <w:rsid w:val="004A355D"/>
    <w:rsid w:val="004A4970"/>
    <w:rsid w:val="004B2183"/>
    <w:rsid w:val="004B2A01"/>
    <w:rsid w:val="004C2559"/>
    <w:rsid w:val="004D7BA3"/>
    <w:rsid w:val="004F4518"/>
    <w:rsid w:val="004F4C62"/>
    <w:rsid w:val="00501433"/>
    <w:rsid w:val="00511CC4"/>
    <w:rsid w:val="00523BAC"/>
    <w:rsid w:val="00531E60"/>
    <w:rsid w:val="00536A5A"/>
    <w:rsid w:val="00541D07"/>
    <w:rsid w:val="00544BAB"/>
    <w:rsid w:val="00545F31"/>
    <w:rsid w:val="005578FA"/>
    <w:rsid w:val="00565129"/>
    <w:rsid w:val="00565867"/>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382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6C82"/>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2D78"/>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53D8"/>
    <w:rsid w:val="00B55518"/>
    <w:rsid w:val="00B60C6C"/>
    <w:rsid w:val="00B619A9"/>
    <w:rsid w:val="00B65A9D"/>
    <w:rsid w:val="00B66D60"/>
    <w:rsid w:val="00B75EDE"/>
    <w:rsid w:val="00B77D88"/>
    <w:rsid w:val="00B77FAF"/>
    <w:rsid w:val="00B84336"/>
    <w:rsid w:val="00B851B9"/>
    <w:rsid w:val="00B86453"/>
    <w:rsid w:val="00B90054"/>
    <w:rsid w:val="00B92C14"/>
    <w:rsid w:val="00BA0066"/>
    <w:rsid w:val="00BA7A3E"/>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6356"/>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875BF"/>
    <w:rsid w:val="00E90E82"/>
    <w:rsid w:val="00EA00CB"/>
    <w:rsid w:val="00EA1BAA"/>
    <w:rsid w:val="00EA3FCD"/>
    <w:rsid w:val="00EA42A0"/>
    <w:rsid w:val="00EA6046"/>
    <w:rsid w:val="00EB6714"/>
    <w:rsid w:val="00EC0A68"/>
    <w:rsid w:val="00EC5006"/>
    <w:rsid w:val="00ED49C3"/>
    <w:rsid w:val="00ED6CE8"/>
    <w:rsid w:val="00ED7AA6"/>
    <w:rsid w:val="00EE2A56"/>
    <w:rsid w:val="00EE3818"/>
    <w:rsid w:val="00EF1DD7"/>
    <w:rsid w:val="00F22264"/>
    <w:rsid w:val="00F2564D"/>
    <w:rsid w:val="00F35B05"/>
    <w:rsid w:val="00F413D9"/>
    <w:rsid w:val="00F41490"/>
    <w:rsid w:val="00F5135F"/>
    <w:rsid w:val="00F51F78"/>
    <w:rsid w:val="00F86F47"/>
    <w:rsid w:val="00F90B64"/>
    <w:rsid w:val="00FB2F0F"/>
    <w:rsid w:val="00FB5086"/>
    <w:rsid w:val="00FB5411"/>
    <w:rsid w:val="00FB6392"/>
    <w:rsid w:val="00FD3C70"/>
    <w:rsid w:val="00FD6820"/>
    <w:rsid w:val="00FE12D8"/>
    <w:rsid w:val="00FE5D8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riksdagen.se/sv/dokument-lagar/dokument/svensk-forfattningssamling/lag-1993387-om-stod-och-service-till-vissa_sfs-1993-387" TargetMode="External" Id="rId18" /><Relationship Type="http://schemas.openxmlformats.org/officeDocument/2006/relationships/image" Target="media/image3.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gregion.se/patientnamnden" TargetMode="External" Id="rId17" /><Relationship Type="http://schemas.openxmlformats.org/officeDocument/2006/relationships/footer" Target="footer3.xml" Id="rId16" /><Relationship Type="http://schemas.openxmlformats.org/officeDocument/2006/relationships/hyperlink" Target="https://www.riksdagen.se/sv/dokument-lagar/dokument/svensk-forfattningssamling/halso--och-sjukvardslag_sfs-2017-30"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s://www.riksdagen.se/sv/dokument-lagar/dokument/svensk-forfattningssamling/lag-1993387-om-stod-och-service-till-vissa_sfs-1993-387"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4.pn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83</TotalTime>
  <Pages>7</Pages>
  <Words>777</Words>
  <Characters>6148</Characters>
  <Application>Microsoft Office Word</Application>
  <DocSecurity>0</DocSecurity>
  <Lines>51</Lines>
  <Paragraphs>13</Paragraphs>
  <ScaleCrop>false</ScaleCrop>
  <HeadingPairs>
    <vt:vector size="2" baseType="variant">
      <vt:variant>
        <vt:lpstr>Rubrik</vt:lpstr>
      </vt:variant>
      <vt:variant>
        <vt:i4>1</vt:i4>
      </vt:variant>
    </vt:vector>
  </HeadingPairs>
  <TitlesOfParts>
    <vt:vector size="1" baseType="lpstr">
      <vt:lpstr>Allmänna uppgifter - dokumentation i Melior</vt:lpstr>
    </vt:vector>
  </TitlesOfParts>
  <Manager/>
  <Company/>
  <LinksUpToDate>false</LinksUpToDate>
  <CharactersWithSpaces>6912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Allmänna uppgifter - dokumentation i Melior</dc:title>
  <dc:subject/>
  <dc:creator>patrik.jens.johansson@vgregion.se</dc:creator>
  <keywords/>
  <lastModifiedBy>Therezia Fröjdh</lastModifiedBy>
  <revision>12</revision>
  <lastPrinted>2016-03-31T10:56:00.0000000Z</lastPrinted>
  <dcterms:created xsi:type="dcterms:W3CDTF">2022-03-09T11:25:00.0000000Z</dcterms:created>
  <dcterms:modified xsi:type="dcterms:W3CDTF">2025-11-04T09:48:00.0000000Z</dcterms:modified>
</coreProperties>
</file>