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3ECA7" w14:textId="77777777" w:rsidR="00C007A3" w:rsidRDefault="00C007A3" w:rsidP="00F35B05">
      <w:pPr>
        <w:pStyle w:val="Rubrik2"/>
        <w:sectPr w:rsidR="00C007A3" w:rsidSect="00C007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5E53F4" w14:textId="747F992F" w:rsidR="00F0143A" w:rsidRDefault="00F0143A" w:rsidP="00F0143A">
      <w:pPr>
        <w:pStyle w:val="Rubrik1"/>
      </w:pPr>
      <w:r>
        <w:t>Medarbetares dödsfall – hantering och stöd</w:t>
      </w:r>
    </w:p>
    <w:p w14:paraId="5BBAC498" w14:textId="3E541359" w:rsidR="00C007A3" w:rsidRPr="00C007A3" w:rsidRDefault="00F0143A" w:rsidP="00F0143A">
      <w:pPr>
        <w:pStyle w:val="Rubrik2"/>
      </w:pPr>
      <w:r>
        <w:t>Förändringar sedan föregående version</w:t>
      </w:r>
    </w:p>
    <w:p w14:paraId="2714D3DC" w14:textId="7A2086B9" w:rsidR="00C007A3" w:rsidRPr="00C007A3" w:rsidRDefault="005F7AA9" w:rsidP="00F0143A">
      <w:r>
        <w:t>Uppdatering angående flaggning.</w:t>
      </w:r>
    </w:p>
    <w:p w14:paraId="65107430" w14:textId="77777777" w:rsidR="00C007A3" w:rsidRPr="00C007A3" w:rsidRDefault="00C007A3" w:rsidP="00F0143A">
      <w:pPr>
        <w:pStyle w:val="Rubrik2"/>
      </w:pPr>
      <w:r w:rsidRPr="00C007A3">
        <w:t>Bakgrund, syfte och mål</w:t>
      </w:r>
    </w:p>
    <w:p w14:paraId="43464A67" w14:textId="77777777" w:rsidR="00C007A3" w:rsidRPr="00C007A3" w:rsidRDefault="00C007A3" w:rsidP="00F0143A">
      <w:r w:rsidRPr="00C007A3">
        <w:t>Vägledning och ansvarsfördelning vid medarbetares dödsfall med syfte att arbetsgivarens åtagande uppfylls.</w:t>
      </w:r>
    </w:p>
    <w:p w14:paraId="7AA119A5" w14:textId="77777777" w:rsidR="00C007A3" w:rsidRPr="00C007A3" w:rsidRDefault="00C007A3" w:rsidP="00F0143A">
      <w:pPr>
        <w:pStyle w:val="Rubrik2"/>
      </w:pPr>
      <w:r w:rsidRPr="00C007A3">
        <w:t>Arbetsbeskrivning</w:t>
      </w:r>
    </w:p>
    <w:p w14:paraId="1161D30B" w14:textId="77777777" w:rsidR="00C007A3" w:rsidRPr="00C007A3" w:rsidRDefault="00C007A3" w:rsidP="00F0143A">
      <w:pPr>
        <w:pStyle w:val="MellanrubrikVGR"/>
      </w:pPr>
      <w:r w:rsidRPr="00C007A3">
        <w:t>Chefsansvar</w:t>
      </w:r>
    </w:p>
    <w:p w14:paraId="2830E3E9" w14:textId="4957EB9A" w:rsidR="00C007A3" w:rsidRPr="00F0143A" w:rsidRDefault="00C007A3" w:rsidP="00F0143A">
      <w:pPr>
        <w:pStyle w:val="Punktlista"/>
      </w:pPr>
      <w:r w:rsidRPr="00C007A3">
        <w:t>Samla medarbetare och informera om vad som skett. Informera om att det finns</w:t>
      </w:r>
      <w:r w:rsidR="00F0143A">
        <w:t xml:space="preserve"> </w:t>
      </w:r>
      <w:r w:rsidRPr="00F0143A">
        <w:t>möjlighet att vända sig till Hälsan &amp; Arbetslivet samt sjukhuskyrkan för samtal. Glöm inte att informera de medarbetare som är frånvarande på grund av olika ledigheter.</w:t>
      </w:r>
    </w:p>
    <w:p w14:paraId="76A41E09" w14:textId="669A923B" w:rsidR="00C007A3" w:rsidRPr="00C007A3" w:rsidRDefault="00C007A3" w:rsidP="00F0143A">
      <w:pPr>
        <w:pStyle w:val="Punktlista"/>
      </w:pPr>
      <w:r w:rsidRPr="00C007A3">
        <w:t>Informera Hälsan &amp; Arbetslivet samt sjukhuskyrkan om att medarbetare avlidit och</w:t>
      </w:r>
      <w:r w:rsidR="00F0143A">
        <w:t xml:space="preserve"> </w:t>
      </w:r>
      <w:r w:rsidRPr="00C007A3">
        <w:t>att</w:t>
      </w:r>
      <w:r w:rsidR="00F0143A">
        <w:t xml:space="preserve"> </w:t>
      </w:r>
      <w:r w:rsidRPr="00C007A3">
        <w:t>kontakter kan ske från medarbetare avseende händelsen.</w:t>
      </w:r>
    </w:p>
    <w:p w14:paraId="1121288C" w14:textId="77777777" w:rsidR="00C007A3" w:rsidRPr="00C007A3" w:rsidRDefault="00C007A3" w:rsidP="00F0143A">
      <w:pPr>
        <w:pStyle w:val="Punktlista"/>
      </w:pPr>
      <w:r w:rsidRPr="00C007A3">
        <w:t>Håll kontakt med anhörig till avliden medarbetare.</w:t>
      </w:r>
    </w:p>
    <w:p w14:paraId="3CEB0535" w14:textId="187FE9FF" w:rsidR="00C007A3" w:rsidRPr="00F0143A" w:rsidRDefault="00C007A3" w:rsidP="00F0143A">
      <w:pPr>
        <w:pStyle w:val="Punktlista"/>
      </w:pPr>
      <w:r w:rsidRPr="00C007A3">
        <w:t>Anordna eventuellt en gemensam minnesstund, exempelvis i sjukhuskyrkan.</w:t>
      </w:r>
      <w:r w:rsidR="00F0143A">
        <w:t xml:space="preserve"> </w:t>
      </w:r>
      <w:r w:rsidRPr="00F0143A">
        <w:t>Meddela anhöriga att detta sker, då de kan vilja delta.</w:t>
      </w:r>
    </w:p>
    <w:p w14:paraId="1F338CCF" w14:textId="77777777" w:rsidR="00C007A3" w:rsidRPr="00C007A3" w:rsidRDefault="00C007A3" w:rsidP="00F0143A">
      <w:pPr>
        <w:pStyle w:val="Punktlista"/>
      </w:pPr>
      <w:r w:rsidRPr="00C007A3">
        <w:t>Meddela HR-stöd om dödsfallet för fortsatt administrativ handläggning.</w:t>
      </w:r>
    </w:p>
    <w:p w14:paraId="17ADB0C7" w14:textId="77777777" w:rsidR="00C007A3" w:rsidRPr="00C007A3" w:rsidRDefault="00C007A3" w:rsidP="00F0143A">
      <w:pPr>
        <w:pStyle w:val="Punktlista"/>
      </w:pPr>
      <w:r w:rsidRPr="00C007A3">
        <w:t>Kontakta VGR IT för att säkerställa att telefon, e-post och annan datakommunikation avslutas på rätt sätt.</w:t>
      </w:r>
    </w:p>
    <w:p w14:paraId="6B1A1EB4" w14:textId="60B09ACE" w:rsidR="00C007A3" w:rsidRPr="00C007A3" w:rsidRDefault="00C007A3" w:rsidP="00CB11EB">
      <w:pPr>
        <w:pStyle w:val="Punktlista"/>
      </w:pPr>
      <w:r w:rsidRPr="00C007A3">
        <w:t>Dödsannons i lokaltidning får inte publiceras före familjens annons. Stäm av med familjen</w:t>
      </w:r>
      <w:r w:rsidR="00F0143A">
        <w:t xml:space="preserve"> </w:t>
      </w:r>
      <w:r w:rsidRPr="00C007A3">
        <w:t>vilken symbol som får användas i annonsen. Kostnaden belastar respektive</w:t>
      </w:r>
      <w:r w:rsidR="00F0143A">
        <w:t xml:space="preserve"> </w:t>
      </w:r>
      <w:r w:rsidRPr="00C007A3">
        <w:t>enhet.</w:t>
      </w:r>
    </w:p>
    <w:p w14:paraId="2597C663" w14:textId="2473B196" w:rsidR="00C007A3" w:rsidRPr="00F0143A" w:rsidRDefault="00C007A3" w:rsidP="00F0143A">
      <w:pPr>
        <w:pStyle w:val="Punktlista"/>
      </w:pPr>
      <w:r w:rsidRPr="00C007A3">
        <w:lastRenderedPageBreak/>
        <w:t>Beställ blommor med band till begravningen med text, exempel ” En sista hälsning</w:t>
      </w:r>
      <w:r w:rsidR="00F0143A">
        <w:t xml:space="preserve"> </w:t>
      </w:r>
      <w:r w:rsidRPr="00F0143A">
        <w:t xml:space="preserve">Skaraborgs Sjukhus”. Kostnaden belastar respektive enhet. </w:t>
      </w:r>
    </w:p>
    <w:p w14:paraId="047A3702" w14:textId="77777777" w:rsidR="006E7BC3" w:rsidRPr="00F475D7" w:rsidRDefault="00C007A3" w:rsidP="006E7BC3">
      <w:pPr>
        <w:pStyle w:val="Punktlista"/>
      </w:pPr>
      <w:r w:rsidRPr="00C007A3">
        <w:t>Flaggning på halv stång görs på begravningsdagen och kan även göras på dödsdagen om</w:t>
      </w:r>
      <w:r w:rsidR="00F0143A">
        <w:t xml:space="preserve"> </w:t>
      </w:r>
      <w:r w:rsidRPr="00C007A3">
        <w:t>bortgång är känd aktuell dag. Flaggning sker på den ort/orter som medarbetaren arbetat.</w:t>
      </w:r>
      <w:r w:rsidR="00F0143A">
        <w:t xml:space="preserve"> </w:t>
      </w:r>
      <w:r w:rsidRPr="00C007A3">
        <w:t>Meddela anhöriga när flaggning sker. Kontakta Internlogistik för respektive sjukhus. Vid</w:t>
      </w:r>
      <w:r w:rsidR="00F0143A">
        <w:t xml:space="preserve"> </w:t>
      </w:r>
      <w:r w:rsidRPr="00C007A3">
        <w:t>flaggning meddela alltid kommunikationsavdelningen</w:t>
      </w:r>
      <w:r w:rsidR="006E7BC3">
        <w:t xml:space="preserve"> </w:t>
      </w:r>
      <w:r w:rsidR="006E7BC3" w:rsidRPr="00F475D7">
        <w:t>för notis på intranätet.</w:t>
      </w:r>
    </w:p>
    <w:p w14:paraId="5F9CF79B" w14:textId="77777777" w:rsidR="006E7BC3" w:rsidRPr="00F475D7" w:rsidRDefault="006E7BC3" w:rsidP="006E7BC3">
      <w:pPr>
        <w:pStyle w:val="Punktlista"/>
      </w:pPr>
      <w:r w:rsidRPr="00F475D7">
        <w:rPr>
          <w:u w:val="single"/>
        </w:rPr>
        <w:t>Beställ flaggning:</w:t>
      </w:r>
      <w:r w:rsidRPr="00F475D7">
        <w:br/>
      </w:r>
      <w:r w:rsidRPr="00F475D7">
        <w:rPr>
          <w:b/>
          <w:bCs/>
        </w:rPr>
        <w:t>Lidköping</w:t>
      </w:r>
      <w:r w:rsidRPr="00F475D7">
        <w:t xml:space="preserve"> – beställs via Securitas, 0500–432840</w:t>
      </w:r>
    </w:p>
    <w:p w14:paraId="4AA286F3" w14:textId="20425A30" w:rsidR="00C007A3" w:rsidRPr="00C007A3" w:rsidRDefault="006E7BC3" w:rsidP="00F475D7">
      <w:pPr>
        <w:pStyle w:val="Punktlista"/>
        <w:numPr>
          <w:ilvl w:val="0"/>
          <w:numId w:val="0"/>
        </w:numPr>
        <w:ind w:left="1077"/>
      </w:pPr>
      <w:r w:rsidRPr="00F475D7">
        <w:rPr>
          <w:b/>
          <w:bCs/>
        </w:rPr>
        <w:t>Falköping</w:t>
      </w:r>
      <w:r w:rsidRPr="00F475D7">
        <w:t xml:space="preserve"> - beställs via Securitas, 0500–432840</w:t>
      </w:r>
      <w:r w:rsidRPr="00F475D7">
        <w:br/>
      </w:r>
      <w:r w:rsidRPr="00F475D7">
        <w:rPr>
          <w:b/>
          <w:bCs/>
        </w:rPr>
        <w:t>Mariestad</w:t>
      </w:r>
      <w:r w:rsidRPr="00F475D7">
        <w:t xml:space="preserve"> – flaggas ej</w:t>
      </w:r>
      <w:r w:rsidRPr="00F475D7">
        <w:br/>
      </w:r>
      <w:r w:rsidRPr="00F475D7">
        <w:rPr>
          <w:b/>
          <w:bCs/>
        </w:rPr>
        <w:t>Skövde</w:t>
      </w:r>
      <w:r w:rsidRPr="00F475D7">
        <w:t xml:space="preserve"> – beställs via Internlogistik via </w:t>
      </w:r>
      <w:hyperlink r:id="rId17" w:history="1">
        <w:r w:rsidRPr="00F475D7">
          <w:rPr>
            <w:rStyle w:val="Hyperlnk"/>
            <w:rFonts w:ascii="Verdana" w:hAnsi="Verdana"/>
            <w:sz w:val="20"/>
            <w:szCs w:val="20"/>
          </w:rPr>
          <w:t>Arbetsorder</w:t>
        </w:r>
      </w:hyperlink>
      <w:r w:rsidRPr="00F475D7">
        <w:t>, verksamhet avropar och betalar för tjänsten.</w:t>
      </w:r>
    </w:p>
    <w:p w14:paraId="582000F3" w14:textId="77777777" w:rsidR="00C007A3" w:rsidRPr="00C007A3" w:rsidRDefault="00C007A3" w:rsidP="00F0143A">
      <w:pPr>
        <w:pStyle w:val="Punktlista"/>
      </w:pPr>
      <w:r w:rsidRPr="00C007A3">
        <w:t>Töm skåp i omklädningsrum/enheten och överlämna privata ägodelar till anhöriga.</w:t>
      </w:r>
    </w:p>
    <w:p w14:paraId="5ED160F6" w14:textId="04597A35" w:rsidR="00C007A3" w:rsidRPr="00C007A3" w:rsidRDefault="00C007A3" w:rsidP="00F0143A">
      <w:pPr>
        <w:pStyle w:val="Punktlista"/>
      </w:pPr>
      <w:r w:rsidRPr="00C007A3">
        <w:t xml:space="preserve">När anhörig anmäler dödsfallet kan du upplysa om att de ska begära dödsfallsintyg och släktutredning från Skatteverket och invänta brev från KPA. </w:t>
      </w:r>
      <w:r w:rsidR="00AC5D00" w:rsidRPr="00AC5D00">
        <w:t>(</w:t>
      </w:r>
      <w:r w:rsidR="00AC5D00" w:rsidRPr="00AC5D00">
        <w:rPr>
          <w:i/>
          <w:iCs/>
        </w:rPr>
        <w:t>Det ska inte skickas in till HR eller chef.)</w:t>
      </w:r>
    </w:p>
    <w:p w14:paraId="2181B2C8" w14:textId="77777777" w:rsidR="00C007A3" w:rsidRPr="00C007A3" w:rsidRDefault="00C007A3" w:rsidP="00F0143A">
      <w:pPr>
        <w:pStyle w:val="Punktlista"/>
      </w:pPr>
      <w:r w:rsidRPr="00C007A3">
        <w:t>Har anhöriga frågor angående utredningen ska de kontakta KPA Kundtjänst på 020–650 500. (Efter inkomna handlingar till KPA så tar en utredning ca 3–4 veckor).</w:t>
      </w:r>
    </w:p>
    <w:p w14:paraId="07B46E56" w14:textId="24019919" w:rsidR="00C007A3" w:rsidRPr="00C007A3" w:rsidRDefault="00C007A3" w:rsidP="00F0143A">
      <w:pPr>
        <w:pStyle w:val="Punktlista"/>
      </w:pPr>
      <w:r w:rsidRPr="00C007A3">
        <w:t>Om HR-enheten eller chef har fått/får ett dödsfallsintyg och släktutredning</w:t>
      </w:r>
      <w:r w:rsidR="00E43E26">
        <w:t xml:space="preserve"> skickat till sig</w:t>
      </w:r>
      <w:r w:rsidRPr="00C007A3">
        <w:t xml:space="preserve"> så ska detta skickas vidare till pensionsenheten</w:t>
      </w:r>
      <w:r w:rsidR="00E43E26">
        <w:t xml:space="preserve"> för hantering</w:t>
      </w:r>
      <w:r w:rsidRPr="00C007A3">
        <w:t xml:space="preserve"> (Löneservice Mölndal, Regionservice).</w:t>
      </w:r>
    </w:p>
    <w:p w14:paraId="1F4CABC3" w14:textId="77777777" w:rsidR="00C007A3" w:rsidRPr="00C007A3" w:rsidRDefault="00C007A3" w:rsidP="00F0143A">
      <w:pPr>
        <w:pStyle w:val="MellanrubrikVGR"/>
      </w:pPr>
      <w:r w:rsidRPr="00C007A3">
        <w:t>Ledighet i samband med begravning</w:t>
      </w:r>
    </w:p>
    <w:p w14:paraId="5B660AA4" w14:textId="77777777" w:rsidR="00C007A3" w:rsidRPr="00C007A3" w:rsidRDefault="00C007A3" w:rsidP="00F0143A">
      <w:pPr>
        <w:pStyle w:val="Punktlista"/>
      </w:pPr>
      <w:r w:rsidRPr="00C007A3">
        <w:t>Medarbetare som önskar delta på begravningen beviljas ledigt (ex flex/komp) under förutsättning att det är möjligt för verksamheten.</w:t>
      </w:r>
    </w:p>
    <w:p w14:paraId="74B31542" w14:textId="77777777" w:rsidR="00C007A3" w:rsidRPr="00C007A3" w:rsidRDefault="00C007A3" w:rsidP="00F0143A">
      <w:pPr>
        <w:pStyle w:val="MellanrubrikVGR"/>
      </w:pPr>
      <w:r w:rsidRPr="00C007A3">
        <w:t>HR-enhetens ansvar</w:t>
      </w:r>
    </w:p>
    <w:p w14:paraId="5A16EA5B" w14:textId="160C5F0D" w:rsidR="00C007A3" w:rsidRPr="00E43E26" w:rsidRDefault="00C007A3" w:rsidP="00D25324">
      <w:pPr>
        <w:pStyle w:val="Punktlista"/>
      </w:pPr>
      <w:r w:rsidRPr="00E43E26">
        <w:t xml:space="preserve">Meddela Löneservice om dödsfallet. </w:t>
      </w:r>
    </w:p>
    <w:p w14:paraId="3C299082" w14:textId="77777777" w:rsidR="00C007A3" w:rsidRPr="00E43E26" w:rsidRDefault="00C007A3" w:rsidP="00E43E26">
      <w:pPr>
        <w:pStyle w:val="Punktlista"/>
      </w:pPr>
      <w:r w:rsidRPr="00E43E26">
        <w:t>Flytta personakten för arkivering enligt rutin.</w:t>
      </w:r>
    </w:p>
    <w:p w14:paraId="2018CDC6" w14:textId="7A569D77" w:rsidR="00E43E26" w:rsidRDefault="00E43E26" w:rsidP="00E43E26">
      <w:pPr>
        <w:pStyle w:val="MellanrubrikVGR"/>
      </w:pPr>
      <w:r>
        <w:t>Löneservice</w:t>
      </w:r>
    </w:p>
    <w:p w14:paraId="59EF781F" w14:textId="5A86FFB5" w:rsidR="00E43E26" w:rsidRPr="00E43E26" w:rsidRDefault="00E43E26" w:rsidP="00E43E26">
      <w:pPr>
        <w:pStyle w:val="Punktlista"/>
      </w:pPr>
      <w:r w:rsidRPr="00E43E26">
        <w:t>Dödsbo anges efter namnet i Heroma.</w:t>
      </w:r>
    </w:p>
    <w:p w14:paraId="6608AE97" w14:textId="259934A6" w:rsidR="00E43E26" w:rsidRPr="00E43E26" w:rsidRDefault="00E43E26" w:rsidP="00E43E26">
      <w:pPr>
        <w:pStyle w:val="Punktlista"/>
      </w:pPr>
      <w:r w:rsidRPr="00E43E26">
        <w:t>Slutdatum noteras samma datum som dödsdagen.</w:t>
      </w:r>
    </w:p>
    <w:p w14:paraId="65A9262F" w14:textId="7740CA2B" w:rsidR="00C007A3" w:rsidRPr="00F0143A" w:rsidRDefault="00C007A3" w:rsidP="00F0143A">
      <w:pPr>
        <w:pStyle w:val="MellanrubrikVGR"/>
      </w:pPr>
      <w:r w:rsidRPr="00C007A3">
        <w:t>Pensionsenhetens ansvar</w:t>
      </w:r>
    </w:p>
    <w:p w14:paraId="0BDE6B75" w14:textId="77777777" w:rsidR="00E43E26" w:rsidRPr="00E43E26" w:rsidRDefault="00E43E26" w:rsidP="00E43E26">
      <w:pPr>
        <w:pStyle w:val="Liststycke"/>
        <w:numPr>
          <w:ilvl w:val="0"/>
          <w:numId w:val="29"/>
        </w:numPr>
        <w:rPr>
          <w:b/>
        </w:rPr>
      </w:pPr>
      <w:r w:rsidRPr="00E43E26">
        <w:t>KPA hämtar kontinuerligt uppgifter från Skatteverket på alla som har avlidit.</w:t>
      </w:r>
    </w:p>
    <w:p w14:paraId="6ECD1129" w14:textId="77777777" w:rsidR="00E43E26" w:rsidRPr="00E43E26" w:rsidRDefault="00E43E26" w:rsidP="00E43E26">
      <w:pPr>
        <w:pStyle w:val="Liststycke"/>
        <w:numPr>
          <w:ilvl w:val="0"/>
          <w:numId w:val="29"/>
        </w:numPr>
      </w:pPr>
      <w:r w:rsidRPr="00E43E26">
        <w:lastRenderedPageBreak/>
        <w:t>KPA skickar via pensionssystemet en förfrågan till oss om att besvara allt om anställningen vilket vi gör direkt i systemet.</w:t>
      </w:r>
    </w:p>
    <w:p w14:paraId="5C06DB58" w14:textId="3D5621F8" w:rsidR="00E43E26" w:rsidRPr="00E43E26" w:rsidRDefault="00E43E26" w:rsidP="00E43E26">
      <w:pPr>
        <w:pStyle w:val="Liststycke"/>
        <w:numPr>
          <w:ilvl w:val="0"/>
          <w:numId w:val="29"/>
        </w:numPr>
      </w:pPr>
      <w:r w:rsidRPr="00E43E26">
        <w:t>KPA skickar samtidigt hem ett brev till dödsboet där man talar om att de ska gå in i KPA:s system och fylla i uppgifterna som behövs och bifoga ett dödsfallsintyg. Det kan vara vem som helst i familjen som har bank-id som svarar, man får en inloggningskod som ska användas.</w:t>
      </w:r>
    </w:p>
    <w:p w14:paraId="0E19AFD0" w14:textId="77777777" w:rsidR="00E43E26" w:rsidRPr="00E43E26" w:rsidRDefault="00E43E26" w:rsidP="00E43E26">
      <w:pPr>
        <w:pStyle w:val="Liststycke"/>
        <w:numPr>
          <w:ilvl w:val="0"/>
          <w:numId w:val="29"/>
        </w:numPr>
      </w:pPr>
      <w:r w:rsidRPr="00E43E26">
        <w:t>Om anhörig inte svarar till KPA inom en viss tid, så får vi en påminnelse av dem och då är det vi som skickar hem ett påminnelsebrev till dödsboet. Det kommer 3 påminnelser innan man lägger ärendet vilande.</w:t>
      </w:r>
    </w:p>
    <w:p w14:paraId="1A15C782" w14:textId="77777777" w:rsidR="00C007A3" w:rsidRPr="00C007A3" w:rsidRDefault="00C007A3" w:rsidP="00F0143A">
      <w:pPr>
        <w:pStyle w:val="Rubrik2"/>
      </w:pPr>
      <w:r w:rsidRPr="00C007A3">
        <w:t>Relaterad information</w:t>
      </w:r>
    </w:p>
    <w:p w14:paraId="72897F1E" w14:textId="55DAEC80" w:rsidR="00C007A3" w:rsidRPr="00F0143A" w:rsidRDefault="00C007A3" w:rsidP="00F0143A">
      <w:pPr>
        <w:pStyle w:val="Normalefterlista"/>
      </w:pPr>
      <w:r w:rsidRPr="00C007A3">
        <w:t>Information om Tjänstegrupplivförsäkring (TGL) via KPA finns på nedanstående länk:</w:t>
      </w:r>
      <w:r w:rsidR="00F0143A">
        <w:t xml:space="preserve"> </w:t>
      </w:r>
      <w:hyperlink r:id="rId18" w:history="1">
        <w:r w:rsidR="00F0143A" w:rsidRPr="007A0012">
          <w:rPr>
            <w:rStyle w:val="Hyperlnk"/>
            <w:szCs w:val="20"/>
            <w:lang w:eastAsia="en-US"/>
          </w:rPr>
          <w:t>http://www.kpa.se/arbetsgivare/pensionsservice/tjanstegrupplivforsakring/</w:t>
        </w:r>
      </w:hyperlink>
    </w:p>
    <w:p w14:paraId="76B9F95B" w14:textId="24571144" w:rsidR="00536A5A" w:rsidRPr="00F0143A" w:rsidRDefault="00C007A3" w:rsidP="00F0143A">
      <w:pPr>
        <w:pStyle w:val="Normalefterlista"/>
      </w:pPr>
      <w:r w:rsidRPr="00C007A3">
        <w:t>Information om afa Försäkring vid dödsfall finns på nedanstående länk:</w:t>
      </w:r>
      <w:r w:rsidR="00F0143A">
        <w:t xml:space="preserve"> </w:t>
      </w:r>
      <w:hyperlink r:id="rId19" w:history="1">
        <w:r w:rsidRPr="00C007A3">
          <w:rPr>
            <w:color w:val="0000FF"/>
            <w:u w:val="single"/>
          </w:rPr>
          <w:t>Försäkring vid dödsfall - läs mer och anmäl - Afa Försäkring (afaforsakring.se)</w:t>
        </w:r>
      </w:hyperlink>
      <w:bookmarkEnd w:id="0"/>
    </w:p>
    <w:sectPr w:rsidR="00536A5A" w:rsidRPr="00F0143A" w:rsidSect="00C007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0075B1"/>
    <w:multiLevelType w:val="hybridMultilevel"/>
    <w:tmpl w:val="3A1E09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E42B87"/>
    <w:multiLevelType w:val="hybridMultilevel"/>
    <w:tmpl w:val="10F04E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362BD"/>
    <w:multiLevelType w:val="hybridMultilevel"/>
    <w:tmpl w:val="BDECABE8"/>
    <w:lvl w:ilvl="0" w:tplc="54FEEAB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EF1446"/>
    <w:multiLevelType w:val="hybridMultilevel"/>
    <w:tmpl w:val="F39E95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4565DD"/>
    <w:multiLevelType w:val="hybridMultilevel"/>
    <w:tmpl w:val="6FF46244"/>
    <w:lvl w:ilvl="0" w:tplc="4504137C">
      <w:start w:val="1"/>
      <w:numFmt w:val="decimal"/>
      <w:lvlText w:val="%1."/>
      <w:lvlJc w:val="left"/>
      <w:pPr>
        <w:ind w:left="1712" w:hanging="360"/>
      </w:pPr>
      <w:rPr>
        <w:b w:val="0"/>
        <w:bCs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0C72AB"/>
    <w:multiLevelType w:val="hybridMultilevel"/>
    <w:tmpl w:val="C58284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9E6285D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E6B61A3"/>
    <w:multiLevelType w:val="hybridMultilevel"/>
    <w:tmpl w:val="78526D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E048CD"/>
    <w:multiLevelType w:val="hybridMultilevel"/>
    <w:tmpl w:val="ED3470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7040A7"/>
    <w:multiLevelType w:val="hybridMultilevel"/>
    <w:tmpl w:val="FEEA260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0351930">
    <w:abstractNumId w:val="26"/>
  </w:num>
  <w:num w:numId="2" w16cid:durableId="1080374285">
    <w:abstractNumId w:val="23"/>
  </w:num>
  <w:num w:numId="3" w16cid:durableId="893782697">
    <w:abstractNumId w:val="0"/>
  </w:num>
  <w:num w:numId="4" w16cid:durableId="1883320847">
    <w:abstractNumId w:val="7"/>
  </w:num>
  <w:num w:numId="5" w16cid:durableId="872962627">
    <w:abstractNumId w:val="24"/>
  </w:num>
  <w:num w:numId="6" w16cid:durableId="2077820248">
    <w:abstractNumId w:val="2"/>
  </w:num>
  <w:num w:numId="7" w16cid:durableId="907770186">
    <w:abstractNumId w:val="18"/>
  </w:num>
  <w:num w:numId="8" w16cid:durableId="283654110">
    <w:abstractNumId w:val="13"/>
  </w:num>
  <w:num w:numId="9" w16cid:durableId="714620491">
    <w:abstractNumId w:val="1"/>
  </w:num>
  <w:num w:numId="10" w16cid:durableId="665398447">
    <w:abstractNumId w:val="1"/>
  </w:num>
  <w:num w:numId="11" w16cid:durableId="332488556">
    <w:abstractNumId w:val="3"/>
  </w:num>
  <w:num w:numId="12" w16cid:durableId="1262252303">
    <w:abstractNumId w:val="4"/>
  </w:num>
  <w:num w:numId="13" w16cid:durableId="2110006246">
    <w:abstractNumId w:val="22"/>
  </w:num>
  <w:num w:numId="14" w16cid:durableId="1073814904">
    <w:abstractNumId w:val="15"/>
  </w:num>
  <w:num w:numId="15" w16cid:durableId="1610578346">
    <w:abstractNumId w:val="8"/>
  </w:num>
  <w:num w:numId="16" w16cid:durableId="557398124">
    <w:abstractNumId w:val="21"/>
  </w:num>
  <w:num w:numId="17" w16cid:durableId="472602816">
    <w:abstractNumId w:val="5"/>
  </w:num>
  <w:num w:numId="18" w16cid:durableId="1064177264">
    <w:abstractNumId w:val="17"/>
  </w:num>
  <w:num w:numId="19" w16cid:durableId="1517764857">
    <w:abstractNumId w:val="25"/>
  </w:num>
  <w:num w:numId="20" w16cid:durableId="1472750838">
    <w:abstractNumId w:val="9"/>
  </w:num>
  <w:num w:numId="21" w16cid:durableId="1662731663">
    <w:abstractNumId w:val="14"/>
  </w:num>
  <w:num w:numId="22" w16cid:durableId="2024281507">
    <w:abstractNumId w:val="16"/>
  </w:num>
  <w:num w:numId="23" w16cid:durableId="1033506359">
    <w:abstractNumId w:val="6"/>
  </w:num>
  <w:num w:numId="24" w16cid:durableId="165096917">
    <w:abstractNumId w:val="19"/>
  </w:num>
  <w:num w:numId="25" w16cid:durableId="238558369">
    <w:abstractNumId w:val="20"/>
  </w:num>
  <w:num w:numId="26" w16cid:durableId="20633575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26728471">
    <w:abstractNumId w:val="10"/>
  </w:num>
  <w:num w:numId="28" w16cid:durableId="1875993184">
    <w:abstractNumId w:val="11"/>
  </w:num>
  <w:num w:numId="29" w16cid:durableId="204173438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AA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D88"/>
    <w:rsid w:val="006E450B"/>
    <w:rsid w:val="006E7BC3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57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D0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7A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B4A"/>
    <w:rsid w:val="00D2532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E2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43A"/>
    <w:rsid w:val="00F22264"/>
    <w:rsid w:val="00F2564D"/>
    <w:rsid w:val="00F35B05"/>
    <w:rsid w:val="00F413D9"/>
    <w:rsid w:val="00F475D7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014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kpa.se/arbetsgivare/pensionsservice/tjanstegrupplivforsakring/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ervice.vgregion.se/RNS/prodnarservice/intern-logistik-flytt-post-avfall/flyttservice/flyttservice-skasskovde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afaforsakring.se/privatperson/forsakring-vid-dodsfall/las-mer-och-anmal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3</Pages>
  <Words>557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Medarbetares dödsfall - hantering och stöd</dc:title>
  <dc:subject/>
  <dc:creator>patrik.jens.johansson@vgregion.se</dc:creator>
  <keywords/>
  <lastModifiedBy>Therezia Fröjdh</lastModifiedBy>
  <revision>10</revision>
  <lastPrinted>2016-03-31T10:56:00.0000000Z</lastPrinted>
  <dcterms:created xsi:type="dcterms:W3CDTF">2022-03-09T09:55:00.0000000Z</dcterms:created>
  <dcterms:modified xsi:type="dcterms:W3CDTF">2025-05-23T11:11:00.0000000Z</dcterms:modified>
</coreProperties>
</file>