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6D844" w14:textId="77777777" w:rsidR="002D3833" w:rsidRDefault="002D3833" w:rsidP="00F35B05">
      <w:pPr>
        <w:pStyle w:val="Rubrik2"/>
        <w:sectPr w:rsidR="002D3833" w:rsidSect="002D3833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bookmarkEnd w:id="0"/>
    <w:p w14:paraId="3B500776" w14:textId="37763837" w:rsidR="00B4018A" w:rsidRDefault="00B4018A" w:rsidP="00B4018A">
      <w:pPr>
        <w:pStyle w:val="Rubrik1"/>
      </w:pPr>
      <w:r>
        <w:t>Begäran om registerutdrag - handläggning</w:t>
      </w:r>
    </w:p>
    <w:p w14:paraId="32317126" w14:textId="0C249281" w:rsidR="00B4018A" w:rsidRPr="002D3833" w:rsidRDefault="00B4018A" w:rsidP="00B4018A">
      <w:pPr>
        <w:pStyle w:val="Rubrik2"/>
      </w:pPr>
      <w:r>
        <w:t>Förändringar sedan föregående version</w:t>
      </w:r>
    </w:p>
    <w:p w14:paraId="2DCE8CCE" w14:textId="50B48606" w:rsidR="00B4018A" w:rsidRPr="002D3833" w:rsidRDefault="68253B0A" w:rsidP="00B4018A">
      <w:r>
        <w:t>Ändrat ansvar från dataskyddsombud till dataskyddssamordnare.</w:t>
      </w:r>
    </w:p>
    <w:p w14:paraId="67FC980B" w14:textId="77777777" w:rsidR="00B4018A" w:rsidRPr="002D3833" w:rsidRDefault="00B4018A" w:rsidP="00B4018A">
      <w:pPr>
        <w:pStyle w:val="Rubrik2"/>
      </w:pPr>
      <w:r w:rsidRPr="002D3833">
        <w:t>Bakgrund, syfte och mål</w:t>
      </w:r>
    </w:p>
    <w:p w14:paraId="255C9ECA" w14:textId="37E34FA9" w:rsidR="00B4018A" w:rsidRPr="002D3833" w:rsidRDefault="00B4018A" w:rsidP="00B4018A">
      <w:r w:rsidRPr="002D3833">
        <w:t>Enligt artikel 15 i dataskyddsförordningen (GDPR) har enskilda rätt att få bekräftelse på huruvida personuppgifter som rör honom eller henne behandlas på SkaS och i så fall få tillgång till uppgifterna. Den registrerade ska även få kompletterande information om bland annat ändamålen med behandlingen, varifrån uppgifterna kommer, den registrerades rättigheter med mera.</w:t>
      </w:r>
    </w:p>
    <w:p w14:paraId="73C1268A" w14:textId="61112B82" w:rsidR="00B4018A" w:rsidRPr="002D3833" w:rsidRDefault="00B4018A" w:rsidP="00B4018A">
      <w:r w:rsidRPr="002D3833">
        <w:t>Syftet med denna rutin är att klargöra hur begäran om registerutdrag ska handläggas när en sådan kommer in till sjukhuset.</w:t>
      </w:r>
    </w:p>
    <w:p w14:paraId="53F067F4" w14:textId="77777777" w:rsidR="00B4018A" w:rsidRPr="002D3833" w:rsidRDefault="00B4018A" w:rsidP="00B4018A">
      <w:r w:rsidRPr="002D3833">
        <w:t>Målet är att SkaS ska ha förmåga att tillgodose de rättigheter de registrerade har enligt artikel 15 i dataskyddsförordningen.</w:t>
      </w:r>
    </w:p>
    <w:p w14:paraId="48D0E42A" w14:textId="77777777" w:rsidR="00B4018A" w:rsidRPr="002D3833" w:rsidRDefault="00B4018A" w:rsidP="00B4018A">
      <w:pPr>
        <w:pStyle w:val="Rubrik2"/>
      </w:pPr>
      <w:r w:rsidRPr="002D3833">
        <w:t>Förutsättningar</w:t>
      </w:r>
    </w:p>
    <w:p w14:paraId="10CE0803" w14:textId="77777777" w:rsidR="00B4018A" w:rsidRPr="002D3833" w:rsidRDefault="00B4018A" w:rsidP="00B4018A">
      <w:pPr>
        <w:pStyle w:val="MellanrubrikVGR"/>
      </w:pPr>
      <w:r w:rsidRPr="002D3833">
        <w:t>Tillämpliga lagar, föreskrifter eller externa riktlinjer</w:t>
      </w:r>
    </w:p>
    <w:p w14:paraId="4B160C05" w14:textId="77777777" w:rsidR="00B4018A" w:rsidRPr="00B4018A" w:rsidRDefault="00E32CE2" w:rsidP="00B4018A">
      <w:hyperlink r:id="rId16" w:anchor="d1e40-1-1" w:history="1">
        <w:r w:rsidR="00B4018A" w:rsidRPr="00B4018A">
          <w:rPr>
            <w:color w:val="0563C1"/>
            <w:u w:val="single"/>
          </w:rPr>
          <w:t>Dataskyddsförordningen</w:t>
        </w:r>
      </w:hyperlink>
      <w:r w:rsidR="00B4018A" w:rsidRPr="00B4018A">
        <w:t xml:space="preserve"> (GDPR).</w:t>
      </w:r>
    </w:p>
    <w:p w14:paraId="27D7E6BF" w14:textId="77777777" w:rsidR="00B4018A" w:rsidRPr="002D3833" w:rsidRDefault="00B4018A" w:rsidP="00B4018A">
      <w:pPr>
        <w:pStyle w:val="Rubrik2"/>
      </w:pPr>
      <w:r w:rsidRPr="002D3833">
        <w:t>Arbetsbeskrivning</w:t>
      </w:r>
    </w:p>
    <w:p w14:paraId="665D2589" w14:textId="5B37DFF9" w:rsidR="00B4018A" w:rsidRPr="002D3833" w:rsidRDefault="00B4018A" w:rsidP="00B4018A">
      <w:r w:rsidRPr="002D3833">
        <w:t>Information om rätten att få ett registerutdrag finns på SkaS externa hemsida.</w:t>
      </w:r>
    </w:p>
    <w:p w14:paraId="2D730A6D" w14:textId="72F8E122" w:rsidR="00B4018A" w:rsidRPr="002D3833" w:rsidRDefault="00B4018A" w:rsidP="00B4018A">
      <w:r>
        <w:t>En begäran om registerutdrag som inkommer till SkaS diarieförs av registrator i Public 360, dataskydds</w:t>
      </w:r>
      <w:r w:rsidR="2A154476">
        <w:t>samordnare</w:t>
      </w:r>
      <w:r>
        <w:t xml:space="preserve"> utses som handläggare.</w:t>
      </w:r>
    </w:p>
    <w:p w14:paraId="5AA926EA" w14:textId="344190FE" w:rsidR="00B4018A" w:rsidRPr="002D3833" w:rsidRDefault="00B4018A" w:rsidP="00B4018A">
      <w:r>
        <w:lastRenderedPageBreak/>
        <w:t>Dataskydds</w:t>
      </w:r>
      <w:r w:rsidR="43D45EB2">
        <w:t>samordnare</w:t>
      </w:r>
      <w:r>
        <w:t xml:space="preserve"> skickar blanketten </w:t>
      </w:r>
      <w:r w:rsidRPr="1BA5D711">
        <w:rPr>
          <w:i/>
          <w:iCs/>
        </w:rPr>
        <w:t>Begäran om tillgång till personuppgifter (registerutdrag)</w:t>
      </w:r>
      <w:r>
        <w:t xml:space="preserve"> till den registrerade, se nedan under </w:t>
      </w:r>
      <w:hyperlink w:anchor="_Relaterad_information">
        <w:r w:rsidRPr="1BA5D711">
          <w:rPr>
            <w:color w:val="0563C1"/>
            <w:u w:val="single"/>
          </w:rPr>
          <w:t>Relaterad information</w:t>
        </w:r>
      </w:hyperlink>
      <w:r>
        <w:t>.</w:t>
      </w:r>
    </w:p>
    <w:p w14:paraId="2646C07E" w14:textId="441E7DC2" w:rsidR="00B4018A" w:rsidRPr="002D3833" w:rsidRDefault="00B4018A" w:rsidP="00B4018A">
      <w:r>
        <w:t>När den registrerade preciserat sin begäran fördelar Dataskydds</w:t>
      </w:r>
      <w:r w:rsidR="7BED94C1">
        <w:t>samordnaren</w:t>
      </w:r>
      <w:r>
        <w:t xml:space="preserve"> uppgiften att söka fram och skriva ut registerutdrag. Vilka som lämpligen gör det beror på ur vilka </w:t>
      </w:r>
      <w:proofErr w:type="gramStart"/>
      <w:r>
        <w:t>register</w:t>
      </w:r>
      <w:r w:rsidR="5BE11271">
        <w:t xml:space="preserve"> </w:t>
      </w:r>
      <w:r>
        <w:t>utdrag</w:t>
      </w:r>
      <w:proofErr w:type="gramEnd"/>
      <w:r>
        <w:t xml:space="preserve"> ska göras.</w:t>
      </w:r>
    </w:p>
    <w:p w14:paraId="03536151" w14:textId="77777777" w:rsidR="00B4018A" w:rsidRPr="002D3833" w:rsidRDefault="00B4018A" w:rsidP="00B4018A">
      <w:pPr>
        <w:pStyle w:val="MellanrubrikVGR"/>
      </w:pPr>
      <w:r w:rsidRPr="002D3833">
        <w:t>Ansvar för sökning och utdrag</w:t>
      </w:r>
    </w:p>
    <w:p w14:paraId="30C9151A" w14:textId="77777777" w:rsidR="00B4018A" w:rsidRPr="002D3833" w:rsidRDefault="00B4018A" w:rsidP="00B4018A">
      <w:pPr>
        <w:pStyle w:val="Liststycke"/>
        <w:numPr>
          <w:ilvl w:val="0"/>
          <w:numId w:val="22"/>
        </w:numPr>
      </w:pPr>
      <w:r w:rsidRPr="002D3833">
        <w:t xml:space="preserve">IS/IT-enheten ansvarar för att söka i och göra utdrag från de </w:t>
      </w:r>
      <w:proofErr w:type="gramStart"/>
      <w:r w:rsidRPr="002D3833">
        <w:t>system enheten</w:t>
      </w:r>
      <w:proofErr w:type="gramEnd"/>
      <w:r w:rsidRPr="002D3833">
        <w:t xml:space="preserve"> förvaltar. </w:t>
      </w:r>
    </w:p>
    <w:p w14:paraId="2D3B5486" w14:textId="77777777" w:rsidR="00B4018A" w:rsidRPr="002D3833" w:rsidRDefault="00B4018A" w:rsidP="00B4018A">
      <w:pPr>
        <w:pStyle w:val="Liststycke"/>
        <w:numPr>
          <w:ilvl w:val="0"/>
          <w:numId w:val="22"/>
        </w:numPr>
      </w:pPr>
      <w:r w:rsidRPr="002D3833">
        <w:t>Registrator ansvarar för diariet.</w:t>
      </w:r>
    </w:p>
    <w:p w14:paraId="58266D7F" w14:textId="77777777" w:rsidR="00B4018A" w:rsidRPr="002D3833" w:rsidRDefault="00B4018A" w:rsidP="00B4018A">
      <w:pPr>
        <w:pStyle w:val="Liststycke"/>
        <w:numPr>
          <w:ilvl w:val="0"/>
          <w:numId w:val="22"/>
        </w:numPr>
      </w:pPr>
      <w:r w:rsidRPr="002D3833">
        <w:t>HR-enheten ansvarar för personaladministrativa system.</w:t>
      </w:r>
    </w:p>
    <w:p w14:paraId="1C5DF1A1" w14:textId="022F77FB" w:rsidR="00B4018A" w:rsidRPr="00B4018A" w:rsidRDefault="00B4018A" w:rsidP="00B4018A">
      <w:pPr>
        <w:pStyle w:val="Liststycke"/>
        <w:numPr>
          <w:ilvl w:val="0"/>
          <w:numId w:val="22"/>
        </w:numPr>
      </w:pPr>
      <w:r>
        <w:t>I övrigt är det den verksamhet som ansvarar för eller annars har bäst kännedom om ett system eller register som ska hjälpa dataskydds</w:t>
      </w:r>
      <w:r w:rsidR="4AB6E76F">
        <w:t>samordnaren</w:t>
      </w:r>
      <w:r>
        <w:t xml:space="preserve"> att göra sökningar och ordna eventuella registerutdrag.</w:t>
      </w:r>
    </w:p>
    <w:p w14:paraId="5B0B629C" w14:textId="5E5F7125" w:rsidR="00B4018A" w:rsidRPr="002D3833" w:rsidRDefault="00B4018A" w:rsidP="00B4018A">
      <w:r>
        <w:t>Resultat av sökning och eventuella utdrag lämnas i pappersform till dataskydds</w:t>
      </w:r>
      <w:r w:rsidR="0EFFCDA9">
        <w:t>samordnaren</w:t>
      </w:r>
      <w:r>
        <w:t>. Om sökningen inte ger några träffar ska det också meddelas till dataskydds</w:t>
      </w:r>
      <w:r w:rsidR="6D3B622C">
        <w:t>samordnaren</w:t>
      </w:r>
      <w:r>
        <w:t>.</w:t>
      </w:r>
    </w:p>
    <w:p w14:paraId="5ED2F28E" w14:textId="77777777" w:rsidR="00B4018A" w:rsidRPr="002D3833" w:rsidRDefault="00B4018A" w:rsidP="00B4018A">
      <w:pPr>
        <w:pStyle w:val="MellanrubrikVGR"/>
      </w:pPr>
      <w:r w:rsidRPr="002D3833">
        <w:t>Övriga uppgifter som ska lämnas till den registrerade</w:t>
      </w:r>
    </w:p>
    <w:p w14:paraId="5DB02367" w14:textId="0EFF6A0A" w:rsidR="00B4018A" w:rsidRPr="002D3833" w:rsidRDefault="00B4018A" w:rsidP="00B4018A">
      <w:r>
        <w:t>De uppgifter, utöver registerutdrag, som enligt artikel 15 GDPR ska lämnas till den registrerade sammanställs av dataskydds</w:t>
      </w:r>
      <w:r w:rsidR="7E8EBE2E">
        <w:t>samordnaren</w:t>
      </w:r>
      <w:r>
        <w:t xml:space="preserve"> ur myndighetens register över personuppgiftsbehandlingar.</w:t>
      </w:r>
    </w:p>
    <w:p w14:paraId="494AFCE3" w14:textId="77777777" w:rsidR="00B4018A" w:rsidRPr="002D3833" w:rsidRDefault="00B4018A" w:rsidP="00B4018A">
      <w:pPr>
        <w:pStyle w:val="MellanrubrikVGR"/>
      </w:pPr>
      <w:r w:rsidRPr="002D3833">
        <w:t>Sekretessprövning</w:t>
      </w:r>
    </w:p>
    <w:p w14:paraId="5CD45B77" w14:textId="7A7937EF" w:rsidR="00B4018A" w:rsidRPr="002D3833" w:rsidRDefault="00B4018A" w:rsidP="00B4018A">
      <w:r>
        <w:t>Dataskydds</w:t>
      </w:r>
      <w:r w:rsidR="5F1B7A30">
        <w:t>samordnaren</w:t>
      </w:r>
      <w:r>
        <w:t xml:space="preserve"> ansvarar för att sekretesspröva informationen innan den lämnas ut.</w:t>
      </w:r>
    </w:p>
    <w:p w14:paraId="59C5DD9D" w14:textId="77777777" w:rsidR="00B4018A" w:rsidRPr="002D3833" w:rsidRDefault="00B4018A" w:rsidP="00B4018A">
      <w:pPr>
        <w:pStyle w:val="MellanrubrikVGR"/>
      </w:pPr>
      <w:r w:rsidRPr="002D3833">
        <w:t>Utlämnande</w:t>
      </w:r>
    </w:p>
    <w:p w14:paraId="16D3B3C4" w14:textId="348E7176" w:rsidR="00B4018A" w:rsidRPr="002D3833" w:rsidRDefault="00B4018A" w:rsidP="00B4018A">
      <w:pPr>
        <w:pStyle w:val="Liststycke"/>
        <w:numPr>
          <w:ilvl w:val="0"/>
          <w:numId w:val="23"/>
        </w:numPr>
      </w:pPr>
      <w:r>
        <w:t>Dataskydds</w:t>
      </w:r>
      <w:r w:rsidR="76E754F4">
        <w:t>samordnaren</w:t>
      </w:r>
      <w:r>
        <w:t xml:space="preserve"> ansvarar för att registerutdrag och övrig information lämnas ut till den registrerade.</w:t>
      </w:r>
    </w:p>
    <w:p w14:paraId="52A436FA" w14:textId="77777777" w:rsidR="00B4018A" w:rsidRPr="002D3833" w:rsidRDefault="00B4018A" w:rsidP="00B4018A">
      <w:pPr>
        <w:pStyle w:val="Liststycke"/>
        <w:numPr>
          <w:ilvl w:val="0"/>
          <w:numId w:val="23"/>
        </w:numPr>
      </w:pPr>
      <w:r w:rsidRPr="002D3833">
        <w:t>Ingen avgift ska tas ut för registerutdraget.</w:t>
      </w:r>
    </w:p>
    <w:p w14:paraId="00DDE752" w14:textId="77777777" w:rsidR="00B4018A" w:rsidRPr="002D3833" w:rsidRDefault="00B4018A" w:rsidP="00B4018A">
      <w:pPr>
        <w:pStyle w:val="Liststycke"/>
        <w:numPr>
          <w:ilvl w:val="0"/>
          <w:numId w:val="23"/>
        </w:numPr>
      </w:pPr>
      <w:r w:rsidRPr="002D3833">
        <w:t xml:space="preserve">Utlämnande sker normalt genom att handlingarna skickas till den registrerades folkbokföringsadress. </w:t>
      </w:r>
    </w:p>
    <w:p w14:paraId="5BFFE7BD" w14:textId="77777777" w:rsidR="00B4018A" w:rsidRPr="002D3833" w:rsidRDefault="00B4018A" w:rsidP="00B4018A">
      <w:pPr>
        <w:pStyle w:val="MellanrubrikVGR"/>
      </w:pPr>
      <w:r w:rsidRPr="002D3833">
        <w:t>Handläggningstid</w:t>
      </w:r>
    </w:p>
    <w:p w14:paraId="036A2B49" w14:textId="77777777" w:rsidR="00B4018A" w:rsidRPr="002D3833" w:rsidRDefault="00B4018A" w:rsidP="00B4018A">
      <w:r w:rsidRPr="002D3833">
        <w:t>Registerutdrag och/eller besked om de åtgärder som vidtagits med anledning av begäran bör lämnas inom en månad.</w:t>
      </w:r>
    </w:p>
    <w:p w14:paraId="1B0B447F" w14:textId="77777777" w:rsidR="00B4018A" w:rsidRPr="002D3833" w:rsidRDefault="00B4018A" w:rsidP="00B4018A">
      <w:pPr>
        <w:pStyle w:val="MellanrubrikVGR"/>
      </w:pPr>
      <w:r w:rsidRPr="002D3833">
        <w:lastRenderedPageBreak/>
        <w:t>Dokumentation</w:t>
      </w:r>
    </w:p>
    <w:p w14:paraId="1A4F7FBA" w14:textId="77777777" w:rsidR="00B4018A" w:rsidRPr="002D3833" w:rsidRDefault="00B4018A" w:rsidP="00B4018A">
      <w:r w:rsidRPr="002D3833">
        <w:t>Ursprunglig begäran, ifylld blankett, följebrev vid utlämnande och eventuell övrig korrespondens diarieförs i Public 360. Registerutdrag diarieförs inte.</w:t>
      </w:r>
    </w:p>
    <w:p w14:paraId="76E3AFE6" w14:textId="77777777" w:rsidR="00B4018A" w:rsidRPr="002D3833" w:rsidRDefault="00B4018A" w:rsidP="00B4018A">
      <w:pPr>
        <w:pStyle w:val="Rubrik2"/>
      </w:pPr>
      <w:bookmarkStart w:id="1" w:name="_Relaterad_information"/>
      <w:bookmarkEnd w:id="1"/>
      <w:r w:rsidRPr="002D3833">
        <w:t>Relaterad information</w:t>
      </w:r>
    </w:p>
    <w:p w14:paraId="76B9F95B" w14:textId="75686992" w:rsidR="00536A5A" w:rsidRPr="00B4018A" w:rsidRDefault="00E32CE2" w:rsidP="00B4018A">
      <w:hyperlink r:id="rId17" w:history="1">
        <w:r w:rsidR="00B4018A" w:rsidRPr="00E32CE2">
          <w:rPr>
            <w:rStyle w:val="Hyperlnk"/>
          </w:rPr>
          <w:t xml:space="preserve">Blankett: </w:t>
        </w:r>
        <w:r w:rsidR="00B4018A" w:rsidRPr="00E32CE2">
          <w:rPr>
            <w:rStyle w:val="Hyperlnk"/>
            <w:i/>
          </w:rPr>
          <w:t>Begäran om tillgång till personuppgift</w:t>
        </w:r>
        <w:r w:rsidR="00B4018A" w:rsidRPr="00E32CE2">
          <w:rPr>
            <w:rStyle w:val="Hyperlnk"/>
            <w:i/>
          </w:rPr>
          <w:t>e</w:t>
        </w:r>
        <w:r w:rsidR="00B4018A" w:rsidRPr="00E32CE2">
          <w:rPr>
            <w:rStyle w:val="Hyperlnk"/>
            <w:i/>
          </w:rPr>
          <w:t>r (registerutdrag)</w:t>
        </w:r>
      </w:hyperlink>
    </w:p>
    <w:sectPr w:rsidR="00536A5A" w:rsidRPr="00B4018A" w:rsidSect="002D383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8960C5"/>
    <w:multiLevelType w:val="hybridMultilevel"/>
    <w:tmpl w:val="6C9AE2C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C00530"/>
    <w:multiLevelType w:val="hybridMultilevel"/>
    <w:tmpl w:val="7FE284A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A41602"/>
    <w:multiLevelType w:val="hybridMultilevel"/>
    <w:tmpl w:val="F866F42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2974443"/>
    <w:multiLevelType w:val="hybridMultilevel"/>
    <w:tmpl w:val="0506062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82310107">
    <w:abstractNumId w:val="21"/>
  </w:num>
  <w:num w:numId="2" w16cid:durableId="878395515">
    <w:abstractNumId w:val="18"/>
  </w:num>
  <w:num w:numId="3" w16cid:durableId="21516089">
    <w:abstractNumId w:val="0"/>
  </w:num>
  <w:num w:numId="4" w16cid:durableId="1678732978">
    <w:abstractNumId w:val="7"/>
  </w:num>
  <w:num w:numId="5" w16cid:durableId="1292204873">
    <w:abstractNumId w:val="19"/>
  </w:num>
  <w:num w:numId="6" w16cid:durableId="168063849">
    <w:abstractNumId w:val="2"/>
  </w:num>
  <w:num w:numId="7" w16cid:durableId="607928309">
    <w:abstractNumId w:val="13"/>
  </w:num>
  <w:num w:numId="8" w16cid:durableId="17463565">
    <w:abstractNumId w:val="9"/>
  </w:num>
  <w:num w:numId="9" w16cid:durableId="1640958418">
    <w:abstractNumId w:val="1"/>
  </w:num>
  <w:num w:numId="10" w16cid:durableId="313804672">
    <w:abstractNumId w:val="1"/>
  </w:num>
  <w:num w:numId="11" w16cid:durableId="2062749712">
    <w:abstractNumId w:val="4"/>
  </w:num>
  <w:num w:numId="12" w16cid:durableId="1905292368">
    <w:abstractNumId w:val="5"/>
  </w:num>
  <w:num w:numId="13" w16cid:durableId="1019039825">
    <w:abstractNumId w:val="17"/>
  </w:num>
  <w:num w:numId="14" w16cid:durableId="1333485497">
    <w:abstractNumId w:val="10"/>
  </w:num>
  <w:num w:numId="15" w16cid:durableId="1800341994">
    <w:abstractNumId w:val="8"/>
  </w:num>
  <w:num w:numId="16" w16cid:durableId="1666785609">
    <w:abstractNumId w:val="15"/>
  </w:num>
  <w:num w:numId="17" w16cid:durableId="1766607776">
    <w:abstractNumId w:val="6"/>
  </w:num>
  <w:num w:numId="18" w16cid:durableId="1475222106">
    <w:abstractNumId w:val="12"/>
  </w:num>
  <w:num w:numId="19" w16cid:durableId="2047480318">
    <w:abstractNumId w:val="20"/>
  </w:num>
  <w:num w:numId="20" w16cid:durableId="537164069">
    <w:abstractNumId w:val="14"/>
  </w:num>
  <w:num w:numId="21" w16cid:durableId="924345472">
    <w:abstractNumId w:val="3"/>
  </w:num>
  <w:num w:numId="22" w16cid:durableId="177425975">
    <w:abstractNumId w:val="16"/>
  </w:num>
  <w:num w:numId="23" w16cid:durableId="17854233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0F8D74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3833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18A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2CE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EFFCDA9"/>
    <w:rsid w:val="1BA5D711"/>
    <w:rsid w:val="2A154476"/>
    <w:rsid w:val="39835AD2"/>
    <w:rsid w:val="43D45EB2"/>
    <w:rsid w:val="4AB6E76F"/>
    <w:rsid w:val="5BE11271"/>
    <w:rsid w:val="5D860345"/>
    <w:rsid w:val="5F1B7A30"/>
    <w:rsid w:val="600E74FC"/>
    <w:rsid w:val="647B2B65"/>
    <w:rsid w:val="6577ECCD"/>
    <w:rsid w:val="68253B0A"/>
    <w:rsid w:val="6A6C6508"/>
    <w:rsid w:val="6AD75894"/>
    <w:rsid w:val="6B2CF8ED"/>
    <w:rsid w:val="6D3B622C"/>
    <w:rsid w:val="76E754F4"/>
    <w:rsid w:val="7BED94C1"/>
    <w:rsid w:val="7E8EB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32CE2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E32CE2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hyperlink" Target="https://mellanarkiv-offentlig.vgregion.se/alfresco/s/archive/stream/public/v1/source/available/sofia/skas8106-2059764901-124/native/Blankett%20Beg%c3%a4ran%20om%20tillg%c3%a5ng%20till%20personuppgifter%20(registerutdrag).pdf" TargetMode="External" Id="rId17" /><Relationship Type="http://schemas.openxmlformats.org/officeDocument/2006/relationships/hyperlink" Target="https://eur-lex.europa.eu/legal-content/SV/TXT/HTML/?uri=CELEX:32016R0679&amp;qid=1581521507161&amp;from=EN" TargetMode="Externa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396</Words>
  <Characters>3098</Characters>
  <Application>Microsoft Office Word</Application>
  <DocSecurity>0</DocSecurity>
  <Lines>25</Lines>
  <Paragraphs>6</Paragraphs>
  <ScaleCrop>false</ScaleCrop>
  <Manager/>
  <Company/>
  <LinksUpToDate>false</LinksUpToDate>
  <CharactersWithSpaces>3488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Begäran om registerutdrag - handläggning</dc:title>
  <dc:subject/>
  <dc:creator>patrik.jens.johansson@vgregion.se</dc:creator>
  <keywords/>
  <lastModifiedBy>Therezia Fröjdh</lastModifiedBy>
  <revision>6</revision>
  <lastPrinted>2016-03-31T10:56:00.0000000Z</lastPrinted>
  <dcterms:created xsi:type="dcterms:W3CDTF">2022-03-08T10:31:00.0000000Z</dcterms:created>
  <dcterms:modified xsi:type="dcterms:W3CDTF">2024-03-13T14:49:00.0000000Z</dcterms:modified>
</coreProperties>
</file>