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0DFEC" w14:textId="77777777" w:rsidR="007C393F" w:rsidRDefault="007C393F" w:rsidP="00F35B05">
      <w:pPr>
        <w:pStyle w:val="Rubrik2"/>
        <w:sectPr w:rsidR="007C393F" w:rsidSect="007C393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0075FA" w14:textId="51877392" w:rsidR="00846A4B" w:rsidRDefault="00846A4B" w:rsidP="00846A4B">
      <w:pPr>
        <w:pStyle w:val="Rubrik1"/>
      </w:pPr>
      <w:r>
        <w:t xml:space="preserve">Stomivård – dokumentation i </w:t>
      </w:r>
      <w:proofErr w:type="spellStart"/>
      <w:r>
        <w:t>Melior</w:t>
      </w:r>
      <w:proofErr w:type="spellEnd"/>
    </w:p>
    <w:p w14:paraId="652B33E7" w14:textId="3B7EBAE2" w:rsidR="007C393F" w:rsidRPr="007C393F" w:rsidRDefault="00846A4B" w:rsidP="00846A4B">
      <w:pPr>
        <w:pStyle w:val="Rubrik2"/>
      </w:pPr>
      <w:r>
        <w:t>Förändringar sedan föregående version</w:t>
      </w:r>
    </w:p>
    <w:p w14:paraId="45731696" w14:textId="77777777" w:rsidR="007C393F" w:rsidRPr="007C393F" w:rsidRDefault="007C393F" w:rsidP="00846A4B">
      <w:pPr>
        <w:pStyle w:val="Normalefterlista"/>
      </w:pPr>
      <w:r w:rsidRPr="007C393F">
        <w:t xml:space="preserve">Förlängt giltighetsdatum. </w:t>
      </w:r>
    </w:p>
    <w:p w14:paraId="6B364105" w14:textId="77777777" w:rsidR="007C393F" w:rsidRPr="007C393F" w:rsidRDefault="007C393F" w:rsidP="00846A4B">
      <w:pPr>
        <w:pStyle w:val="Rubrik2"/>
      </w:pPr>
      <w:r w:rsidRPr="007C393F">
        <w:t>Bakgrund, syfte och mål</w:t>
      </w:r>
    </w:p>
    <w:p w14:paraId="1B69566D" w14:textId="77777777" w:rsidR="007C393F" w:rsidRPr="007C393F" w:rsidRDefault="007C393F" w:rsidP="00846A4B">
      <w:pPr>
        <w:pStyle w:val="Normalefterlista"/>
      </w:pPr>
      <w:r w:rsidRPr="007C393F">
        <w:t>Patienter som opereras och får en stomi har behov av en tydlig och enhetlig dokumentation. Syftet är att underlätta vården för dessa patienter. Målet är att skapa en rutin för dokumentationen som blir väl synlig i journalen oavsett vilken enhet på SkaS som är involverad.</w:t>
      </w:r>
    </w:p>
    <w:p w14:paraId="332565F2" w14:textId="77777777" w:rsidR="007C393F" w:rsidRPr="007C393F" w:rsidRDefault="007C393F" w:rsidP="00846A4B">
      <w:pPr>
        <w:pStyle w:val="Rubrik2"/>
      </w:pPr>
      <w:r w:rsidRPr="007C393F">
        <w:t>Arbetsbeskrivning</w:t>
      </w:r>
    </w:p>
    <w:p w14:paraId="6311CCBE" w14:textId="35C47B78" w:rsidR="007C393F" w:rsidRPr="001E238D" w:rsidRDefault="007C393F" w:rsidP="001E238D">
      <w:pPr>
        <w:pStyle w:val="Normalefterlista"/>
      </w:pPr>
      <w:r w:rsidRPr="007C393F">
        <w:t xml:space="preserve">I samband med att patienten får en stomi, av något slag, öppnas mallen *Stomivård i </w:t>
      </w:r>
      <w:proofErr w:type="spellStart"/>
      <w:r w:rsidRPr="007C393F">
        <w:t>Melior</w:t>
      </w:r>
      <w:proofErr w:type="spellEnd"/>
      <w:r w:rsidRPr="007C393F">
        <w:t>. Här sker all dokumentation kring patientens stomi. Denna mall placeras som en Fri aktivitet. Detta säkerställer att det blir synligt, oberoende av organisation, att patienten har någon form av stomi. Det leder till ökad patientsäkerhet.</w:t>
      </w:r>
    </w:p>
    <w:tbl>
      <w:tblPr>
        <w:tblW w:w="846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1043"/>
        <w:gridCol w:w="2518"/>
        <w:gridCol w:w="1656"/>
      </w:tblGrid>
      <w:tr w:rsidR="007C393F" w:rsidRPr="001E238D" w14:paraId="6EA82B48" w14:textId="77777777" w:rsidTr="001E238D">
        <w:tc>
          <w:tcPr>
            <w:tcW w:w="3243" w:type="dxa"/>
            <w:shd w:val="clear" w:color="auto" w:fill="auto"/>
          </w:tcPr>
          <w:p w14:paraId="3CE88A83" w14:textId="77777777" w:rsidR="007C393F" w:rsidRPr="001E238D" w:rsidRDefault="007C393F" w:rsidP="007C393F">
            <w:pPr>
              <w:spacing w:after="0" w:line="240" w:lineRule="auto"/>
              <w:ind w:left="0" w:right="0"/>
            </w:pPr>
            <w:r w:rsidRPr="001E238D">
              <w:t>Term</w:t>
            </w:r>
          </w:p>
        </w:tc>
        <w:tc>
          <w:tcPr>
            <w:tcW w:w="1043" w:type="dxa"/>
            <w:shd w:val="clear" w:color="auto" w:fill="auto"/>
          </w:tcPr>
          <w:p w14:paraId="4016963C" w14:textId="77777777" w:rsidR="007C393F" w:rsidRPr="001E238D" w:rsidRDefault="007C393F" w:rsidP="007C393F">
            <w:pPr>
              <w:spacing w:after="0" w:line="240" w:lineRule="auto"/>
              <w:ind w:left="0" w:right="0"/>
            </w:pPr>
            <w:proofErr w:type="spellStart"/>
            <w:r w:rsidRPr="001E238D">
              <w:t>Termtyp</w:t>
            </w:r>
            <w:proofErr w:type="spellEnd"/>
          </w:p>
        </w:tc>
        <w:tc>
          <w:tcPr>
            <w:tcW w:w="2518" w:type="dxa"/>
            <w:shd w:val="clear" w:color="auto" w:fill="auto"/>
          </w:tcPr>
          <w:p w14:paraId="3D8E630C" w14:textId="77777777" w:rsidR="007C393F" w:rsidRPr="001E238D" w:rsidRDefault="007C393F" w:rsidP="007C393F">
            <w:pPr>
              <w:spacing w:after="0" w:line="240" w:lineRule="auto"/>
              <w:ind w:left="0" w:right="0"/>
            </w:pPr>
            <w:r w:rsidRPr="001E238D">
              <w:t>Alternativ</w:t>
            </w:r>
          </w:p>
        </w:tc>
        <w:tc>
          <w:tcPr>
            <w:tcW w:w="1656" w:type="dxa"/>
            <w:shd w:val="clear" w:color="auto" w:fill="auto"/>
          </w:tcPr>
          <w:p w14:paraId="1A7AA8BD" w14:textId="77777777" w:rsidR="007C393F" w:rsidRPr="001E238D" w:rsidRDefault="007C393F" w:rsidP="007C393F">
            <w:pPr>
              <w:spacing w:after="0" w:line="240" w:lineRule="auto"/>
              <w:ind w:left="0" w:right="0"/>
            </w:pPr>
            <w:r w:rsidRPr="001E238D">
              <w:t>Kommentar</w:t>
            </w:r>
          </w:p>
        </w:tc>
      </w:tr>
      <w:tr w:rsidR="007C393F" w:rsidRPr="001E238D" w14:paraId="3ECCBA37" w14:textId="77777777" w:rsidTr="001E238D">
        <w:tc>
          <w:tcPr>
            <w:tcW w:w="3243" w:type="dxa"/>
            <w:shd w:val="clear" w:color="auto" w:fill="auto"/>
          </w:tcPr>
          <w:p w14:paraId="44915414" w14:textId="77777777" w:rsidR="007C393F" w:rsidRPr="001E238D" w:rsidRDefault="007C393F" w:rsidP="007C393F">
            <w:pPr>
              <w:spacing w:after="0" w:line="240" w:lineRule="auto"/>
              <w:ind w:left="0" w:right="0"/>
            </w:pPr>
            <w:r w:rsidRPr="001E238D">
              <w:rPr>
                <w:i/>
              </w:rPr>
              <w:t>Makulerad</w:t>
            </w:r>
          </w:p>
        </w:tc>
        <w:tc>
          <w:tcPr>
            <w:tcW w:w="1043" w:type="dxa"/>
            <w:shd w:val="clear" w:color="auto" w:fill="auto"/>
          </w:tcPr>
          <w:p w14:paraId="165364E6" w14:textId="77777777" w:rsidR="007C393F" w:rsidRPr="001E238D" w:rsidRDefault="007C393F" w:rsidP="007C393F">
            <w:pPr>
              <w:spacing w:after="0" w:line="240" w:lineRule="auto"/>
              <w:ind w:left="0" w:right="0"/>
            </w:pPr>
            <w:r w:rsidRPr="001E238D">
              <w:rPr>
                <w:i/>
              </w:rPr>
              <w:t>Fritext</w:t>
            </w:r>
          </w:p>
        </w:tc>
        <w:tc>
          <w:tcPr>
            <w:tcW w:w="2518" w:type="dxa"/>
            <w:shd w:val="clear" w:color="auto" w:fill="auto"/>
          </w:tcPr>
          <w:p w14:paraId="18529909" w14:textId="77777777" w:rsidR="007C393F" w:rsidRPr="001E238D" w:rsidRDefault="007C393F" w:rsidP="007C393F">
            <w:pPr>
              <w:spacing w:after="0" w:line="240" w:lineRule="auto"/>
              <w:ind w:left="0" w:right="0"/>
            </w:pPr>
          </w:p>
        </w:tc>
        <w:tc>
          <w:tcPr>
            <w:tcW w:w="1656" w:type="dxa"/>
            <w:shd w:val="clear" w:color="auto" w:fill="auto"/>
          </w:tcPr>
          <w:p w14:paraId="33C59AB4" w14:textId="77777777" w:rsidR="007C393F" w:rsidRPr="001E238D" w:rsidRDefault="007C393F" w:rsidP="007C393F">
            <w:pPr>
              <w:spacing w:after="0" w:line="240" w:lineRule="auto"/>
              <w:ind w:left="0" w:right="0"/>
            </w:pPr>
            <w:r w:rsidRPr="001E238D">
              <w:rPr>
                <w:i/>
              </w:rPr>
              <w:t>I</w:t>
            </w:r>
            <w:r w:rsidRPr="001E238D">
              <w:t xml:space="preserve"> </w:t>
            </w:r>
            <w:r w:rsidRPr="001E238D">
              <w:rPr>
                <w:i/>
              </w:rPr>
              <w:t>grundmall</w:t>
            </w:r>
          </w:p>
        </w:tc>
      </w:tr>
      <w:tr w:rsidR="007C393F" w:rsidRPr="001E238D" w14:paraId="58277561" w14:textId="77777777" w:rsidTr="001E238D">
        <w:tc>
          <w:tcPr>
            <w:tcW w:w="3243" w:type="dxa"/>
            <w:tcBorders>
              <w:bottom w:val="single" w:sz="4" w:space="0" w:color="auto"/>
            </w:tcBorders>
            <w:shd w:val="clear" w:color="auto" w:fill="auto"/>
          </w:tcPr>
          <w:p w14:paraId="4F10AD1E" w14:textId="77777777" w:rsidR="007C393F" w:rsidRPr="001E238D" w:rsidRDefault="007C393F" w:rsidP="007C393F">
            <w:pPr>
              <w:spacing w:after="0" w:line="240" w:lineRule="auto"/>
              <w:ind w:left="0" w:right="0"/>
              <w:rPr>
                <w:i/>
              </w:rPr>
            </w:pPr>
            <w:r w:rsidRPr="001E238D">
              <w:rPr>
                <w:i/>
              </w:rPr>
              <w:t>Student/elev</w:t>
            </w:r>
          </w:p>
        </w:tc>
        <w:tc>
          <w:tcPr>
            <w:tcW w:w="1043" w:type="dxa"/>
            <w:shd w:val="clear" w:color="auto" w:fill="auto"/>
          </w:tcPr>
          <w:p w14:paraId="4DCE2945" w14:textId="77777777" w:rsidR="007C393F" w:rsidRPr="001E238D" w:rsidRDefault="007C393F" w:rsidP="007C393F">
            <w:pPr>
              <w:spacing w:after="0" w:line="240" w:lineRule="auto"/>
              <w:ind w:left="0" w:right="0"/>
            </w:pPr>
            <w:r w:rsidRPr="001E238D">
              <w:rPr>
                <w:i/>
              </w:rPr>
              <w:t>Fritext</w:t>
            </w:r>
          </w:p>
        </w:tc>
        <w:tc>
          <w:tcPr>
            <w:tcW w:w="2518" w:type="dxa"/>
            <w:shd w:val="clear" w:color="auto" w:fill="auto"/>
          </w:tcPr>
          <w:p w14:paraId="79121FF1" w14:textId="77777777" w:rsidR="007C393F" w:rsidRPr="001E238D" w:rsidRDefault="007C393F" w:rsidP="007C393F">
            <w:pPr>
              <w:spacing w:after="0" w:line="240" w:lineRule="auto"/>
              <w:ind w:left="0" w:right="0"/>
            </w:pPr>
          </w:p>
        </w:tc>
        <w:tc>
          <w:tcPr>
            <w:tcW w:w="1656" w:type="dxa"/>
            <w:shd w:val="clear" w:color="auto" w:fill="auto"/>
          </w:tcPr>
          <w:p w14:paraId="476065A0" w14:textId="77777777" w:rsidR="007C393F" w:rsidRPr="001E238D" w:rsidRDefault="007C393F" w:rsidP="007C393F">
            <w:pPr>
              <w:spacing w:after="0" w:line="240" w:lineRule="auto"/>
              <w:ind w:left="0" w:right="0"/>
            </w:pPr>
            <w:r w:rsidRPr="001E238D">
              <w:rPr>
                <w:i/>
              </w:rPr>
              <w:t>I</w:t>
            </w:r>
            <w:r w:rsidRPr="001E238D">
              <w:t xml:space="preserve"> </w:t>
            </w:r>
            <w:r w:rsidRPr="001E238D">
              <w:rPr>
                <w:i/>
              </w:rPr>
              <w:t>grundmall</w:t>
            </w:r>
          </w:p>
        </w:tc>
      </w:tr>
      <w:tr w:rsidR="007C393F" w:rsidRPr="001E238D" w14:paraId="31A97F06" w14:textId="77777777" w:rsidTr="001E238D">
        <w:tc>
          <w:tcPr>
            <w:tcW w:w="3243" w:type="dxa"/>
            <w:tcBorders>
              <w:bottom w:val="single" w:sz="4" w:space="0" w:color="auto"/>
            </w:tcBorders>
            <w:shd w:val="clear" w:color="auto" w:fill="auto"/>
          </w:tcPr>
          <w:p w14:paraId="7CCEE44C" w14:textId="77777777" w:rsidR="007C393F" w:rsidRPr="001E238D" w:rsidRDefault="007C393F" w:rsidP="007C393F">
            <w:pPr>
              <w:spacing w:after="0" w:line="240" w:lineRule="auto"/>
              <w:ind w:left="0" w:right="0"/>
            </w:pPr>
            <w:r w:rsidRPr="001E238D">
              <w:t>Operationsdatum</w:t>
            </w:r>
          </w:p>
        </w:tc>
        <w:tc>
          <w:tcPr>
            <w:tcW w:w="1043" w:type="dxa"/>
            <w:shd w:val="clear" w:color="auto" w:fill="auto"/>
          </w:tcPr>
          <w:p w14:paraId="2819448D"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6C67A252" w14:textId="77777777" w:rsidR="007C393F" w:rsidRPr="001E238D" w:rsidRDefault="007C393F" w:rsidP="007C393F">
            <w:pPr>
              <w:spacing w:after="0" w:line="240" w:lineRule="auto"/>
              <w:ind w:left="0" w:right="0"/>
            </w:pPr>
          </w:p>
        </w:tc>
        <w:tc>
          <w:tcPr>
            <w:tcW w:w="1656" w:type="dxa"/>
            <w:shd w:val="clear" w:color="auto" w:fill="auto"/>
          </w:tcPr>
          <w:p w14:paraId="5ECB2078" w14:textId="77777777" w:rsidR="007C393F" w:rsidRPr="001E238D" w:rsidRDefault="007C393F" w:rsidP="007C393F">
            <w:pPr>
              <w:spacing w:after="0" w:line="240" w:lineRule="auto"/>
              <w:ind w:left="0" w:right="0"/>
            </w:pPr>
          </w:p>
        </w:tc>
      </w:tr>
      <w:tr w:rsidR="007C393F" w:rsidRPr="001E238D" w14:paraId="6BB65638" w14:textId="77777777" w:rsidTr="001E238D">
        <w:tc>
          <w:tcPr>
            <w:tcW w:w="3243" w:type="dxa"/>
            <w:tcBorders>
              <w:top w:val="single" w:sz="4" w:space="0" w:color="auto"/>
            </w:tcBorders>
            <w:shd w:val="clear" w:color="auto" w:fill="auto"/>
          </w:tcPr>
          <w:p w14:paraId="4E7AE471" w14:textId="77777777" w:rsidR="007C393F" w:rsidRPr="001E238D" w:rsidRDefault="007C393F" w:rsidP="007C393F">
            <w:pPr>
              <w:spacing w:after="0" w:line="240" w:lineRule="auto"/>
              <w:ind w:left="0" w:right="0"/>
            </w:pPr>
            <w:r w:rsidRPr="001E238D">
              <w:t>Stomityp</w:t>
            </w:r>
          </w:p>
        </w:tc>
        <w:tc>
          <w:tcPr>
            <w:tcW w:w="1043" w:type="dxa"/>
            <w:shd w:val="clear" w:color="auto" w:fill="auto"/>
          </w:tcPr>
          <w:p w14:paraId="5B9AA608" w14:textId="77777777" w:rsidR="007C393F" w:rsidRPr="001E238D" w:rsidRDefault="007C393F" w:rsidP="007C393F">
            <w:pPr>
              <w:spacing w:after="0" w:line="240" w:lineRule="auto"/>
              <w:ind w:left="0" w:right="0"/>
            </w:pPr>
            <w:proofErr w:type="spellStart"/>
            <w:r w:rsidRPr="001E238D">
              <w:t>Enval</w:t>
            </w:r>
            <w:proofErr w:type="spellEnd"/>
          </w:p>
        </w:tc>
        <w:tc>
          <w:tcPr>
            <w:tcW w:w="2518" w:type="dxa"/>
            <w:shd w:val="clear" w:color="auto" w:fill="auto"/>
          </w:tcPr>
          <w:p w14:paraId="0493854F" w14:textId="77777777" w:rsidR="00213417" w:rsidRDefault="00213417" w:rsidP="007C393F">
            <w:pPr>
              <w:spacing w:after="0" w:line="240" w:lineRule="auto"/>
              <w:ind w:left="0" w:right="0"/>
            </w:pPr>
            <w:r>
              <w:t>-</w:t>
            </w:r>
          </w:p>
          <w:p w14:paraId="77B8868C" w14:textId="792110EE" w:rsidR="007C393F" w:rsidRPr="001E238D" w:rsidRDefault="007C393F" w:rsidP="007C393F">
            <w:pPr>
              <w:spacing w:after="0" w:line="240" w:lineRule="auto"/>
              <w:ind w:left="0" w:right="0"/>
            </w:pPr>
            <w:proofErr w:type="spellStart"/>
            <w:r w:rsidRPr="001E238D">
              <w:t>Sigmoideostomi</w:t>
            </w:r>
            <w:proofErr w:type="spellEnd"/>
          </w:p>
          <w:p w14:paraId="7D0EA4CA" w14:textId="77777777" w:rsidR="007C393F" w:rsidRPr="001E238D" w:rsidRDefault="007C393F" w:rsidP="007C393F">
            <w:pPr>
              <w:spacing w:after="0" w:line="240" w:lineRule="auto"/>
              <w:ind w:left="0" w:right="0"/>
            </w:pPr>
            <w:proofErr w:type="spellStart"/>
            <w:r w:rsidRPr="001E238D">
              <w:t>Ileostomi</w:t>
            </w:r>
            <w:proofErr w:type="spellEnd"/>
          </w:p>
          <w:p w14:paraId="35D4C402" w14:textId="77777777" w:rsidR="007C393F" w:rsidRPr="001E238D" w:rsidRDefault="007C393F" w:rsidP="007C393F">
            <w:pPr>
              <w:spacing w:after="0" w:line="240" w:lineRule="auto"/>
              <w:ind w:left="0" w:right="0"/>
            </w:pPr>
            <w:proofErr w:type="spellStart"/>
            <w:r w:rsidRPr="001E238D">
              <w:t>Loopileostomi</w:t>
            </w:r>
            <w:proofErr w:type="spellEnd"/>
          </w:p>
          <w:p w14:paraId="3E70467C" w14:textId="77777777" w:rsidR="007C393F" w:rsidRPr="001E238D" w:rsidRDefault="007C393F" w:rsidP="007C393F">
            <w:pPr>
              <w:spacing w:after="0" w:line="240" w:lineRule="auto"/>
              <w:ind w:left="0" w:right="0"/>
            </w:pPr>
            <w:proofErr w:type="spellStart"/>
            <w:r w:rsidRPr="001E238D">
              <w:t>Transversostomi</w:t>
            </w:r>
            <w:proofErr w:type="spellEnd"/>
          </w:p>
          <w:p w14:paraId="744CE101" w14:textId="77777777" w:rsidR="007C393F" w:rsidRPr="001E238D" w:rsidRDefault="007C393F" w:rsidP="007C393F">
            <w:pPr>
              <w:spacing w:after="0" w:line="240" w:lineRule="auto"/>
              <w:ind w:left="0" w:right="0"/>
            </w:pPr>
            <w:proofErr w:type="spellStart"/>
            <w:r w:rsidRPr="001E238D">
              <w:t>Proktostomi</w:t>
            </w:r>
            <w:proofErr w:type="spellEnd"/>
          </w:p>
          <w:p w14:paraId="4460DB06" w14:textId="77777777" w:rsidR="007C393F" w:rsidRPr="001E238D" w:rsidRDefault="007C393F" w:rsidP="007C393F">
            <w:pPr>
              <w:spacing w:after="0" w:line="240" w:lineRule="auto"/>
              <w:ind w:left="0" w:right="0"/>
            </w:pPr>
            <w:proofErr w:type="spellStart"/>
            <w:r w:rsidRPr="001E238D">
              <w:t>Urostomi</w:t>
            </w:r>
            <w:proofErr w:type="spellEnd"/>
          </w:p>
          <w:p w14:paraId="52BF522A" w14:textId="77777777" w:rsidR="007C393F" w:rsidRPr="001E238D" w:rsidRDefault="007C393F" w:rsidP="007C393F">
            <w:pPr>
              <w:spacing w:after="0" w:line="240" w:lineRule="auto"/>
              <w:ind w:left="0" w:right="0"/>
            </w:pPr>
            <w:r w:rsidRPr="001E238D">
              <w:t>Fistel</w:t>
            </w:r>
          </w:p>
          <w:p w14:paraId="10BFFF0F" w14:textId="77777777" w:rsidR="007C393F" w:rsidRPr="001E238D" w:rsidRDefault="007C393F" w:rsidP="007C393F">
            <w:pPr>
              <w:spacing w:after="0" w:line="240" w:lineRule="auto"/>
              <w:ind w:left="0" w:right="0"/>
            </w:pPr>
            <w:r w:rsidRPr="001E238D">
              <w:t>Bäckenreservoar</w:t>
            </w:r>
          </w:p>
          <w:p w14:paraId="30A8A835" w14:textId="77777777" w:rsidR="007C393F" w:rsidRPr="001E238D" w:rsidRDefault="007C393F" w:rsidP="007C393F">
            <w:pPr>
              <w:spacing w:after="0" w:line="240" w:lineRule="auto"/>
              <w:ind w:left="0" w:right="0"/>
            </w:pPr>
            <w:r w:rsidRPr="001E238D">
              <w:t>Kolonreservoar</w:t>
            </w:r>
          </w:p>
          <w:p w14:paraId="5149D737" w14:textId="77777777" w:rsidR="007C393F" w:rsidRPr="001E238D" w:rsidRDefault="007C393F" w:rsidP="007C393F">
            <w:pPr>
              <w:spacing w:after="0" w:line="240" w:lineRule="auto"/>
              <w:ind w:left="0" w:right="0"/>
            </w:pPr>
            <w:r w:rsidRPr="001E238D">
              <w:t xml:space="preserve">Kontinent </w:t>
            </w:r>
            <w:proofErr w:type="spellStart"/>
            <w:r w:rsidRPr="001E238D">
              <w:t>Ileostomi</w:t>
            </w:r>
            <w:proofErr w:type="spellEnd"/>
          </w:p>
          <w:p w14:paraId="18D22A48" w14:textId="77777777" w:rsidR="007C393F" w:rsidRPr="001E238D" w:rsidRDefault="007C393F" w:rsidP="007C393F">
            <w:pPr>
              <w:spacing w:after="0" w:line="240" w:lineRule="auto"/>
              <w:ind w:left="0" w:right="0"/>
            </w:pPr>
            <w:r w:rsidRPr="001E238D">
              <w:lastRenderedPageBreak/>
              <w:t xml:space="preserve">Kontinent </w:t>
            </w:r>
            <w:proofErr w:type="spellStart"/>
            <w:r w:rsidRPr="001E238D">
              <w:t>urostomi</w:t>
            </w:r>
            <w:proofErr w:type="spellEnd"/>
          </w:p>
        </w:tc>
        <w:tc>
          <w:tcPr>
            <w:tcW w:w="1656" w:type="dxa"/>
            <w:shd w:val="clear" w:color="auto" w:fill="auto"/>
          </w:tcPr>
          <w:p w14:paraId="51ACC2B4" w14:textId="77777777" w:rsidR="007C393F" w:rsidRPr="001E238D" w:rsidRDefault="007C393F" w:rsidP="007C393F">
            <w:pPr>
              <w:spacing w:after="0" w:line="240" w:lineRule="auto"/>
              <w:ind w:left="0" w:right="0"/>
            </w:pPr>
          </w:p>
        </w:tc>
      </w:tr>
      <w:tr w:rsidR="007C393F" w:rsidRPr="001E238D" w14:paraId="0E901811" w14:textId="77777777" w:rsidTr="001E238D">
        <w:tc>
          <w:tcPr>
            <w:tcW w:w="3243" w:type="dxa"/>
            <w:shd w:val="clear" w:color="auto" w:fill="auto"/>
          </w:tcPr>
          <w:p w14:paraId="4D169296" w14:textId="77777777" w:rsidR="007C393F" w:rsidRPr="001E238D" w:rsidRDefault="007C393F" w:rsidP="007C393F">
            <w:pPr>
              <w:spacing w:after="0" w:line="240" w:lineRule="auto"/>
              <w:ind w:left="0" w:right="0"/>
            </w:pPr>
            <w:r w:rsidRPr="001E238D">
              <w:t xml:space="preserve">Suturer </w:t>
            </w:r>
          </w:p>
        </w:tc>
        <w:tc>
          <w:tcPr>
            <w:tcW w:w="1043" w:type="dxa"/>
            <w:shd w:val="clear" w:color="auto" w:fill="auto"/>
          </w:tcPr>
          <w:p w14:paraId="76026239"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2E0DE114" w14:textId="77777777" w:rsidR="007C393F" w:rsidRPr="001E238D" w:rsidRDefault="007C393F" w:rsidP="007C393F">
            <w:pPr>
              <w:spacing w:after="0" w:line="240" w:lineRule="auto"/>
              <w:ind w:left="0" w:right="0"/>
            </w:pPr>
          </w:p>
        </w:tc>
        <w:tc>
          <w:tcPr>
            <w:tcW w:w="1656" w:type="dxa"/>
            <w:shd w:val="clear" w:color="auto" w:fill="auto"/>
          </w:tcPr>
          <w:p w14:paraId="6580858B" w14:textId="77777777" w:rsidR="007C393F" w:rsidRPr="001E238D" w:rsidRDefault="007C393F" w:rsidP="007C393F">
            <w:pPr>
              <w:spacing w:after="0" w:line="240" w:lineRule="auto"/>
              <w:ind w:left="0" w:right="0"/>
            </w:pPr>
          </w:p>
        </w:tc>
      </w:tr>
      <w:tr w:rsidR="007C393F" w:rsidRPr="001E238D" w14:paraId="4E74BEBF" w14:textId="77777777" w:rsidTr="001E238D">
        <w:tc>
          <w:tcPr>
            <w:tcW w:w="3243" w:type="dxa"/>
            <w:shd w:val="clear" w:color="auto" w:fill="auto"/>
          </w:tcPr>
          <w:p w14:paraId="48F7ED3C" w14:textId="77777777" w:rsidR="007C393F" w:rsidRPr="001E238D" w:rsidRDefault="007C393F" w:rsidP="007C393F">
            <w:pPr>
              <w:spacing w:after="0" w:line="240" w:lineRule="auto"/>
              <w:ind w:left="0" w:right="0"/>
            </w:pPr>
            <w:r w:rsidRPr="001E238D">
              <w:t>STATUS</w:t>
            </w:r>
          </w:p>
        </w:tc>
        <w:tc>
          <w:tcPr>
            <w:tcW w:w="1043" w:type="dxa"/>
            <w:shd w:val="clear" w:color="auto" w:fill="auto"/>
          </w:tcPr>
          <w:p w14:paraId="6A550550" w14:textId="77777777" w:rsidR="007C393F" w:rsidRPr="001E238D" w:rsidRDefault="007C393F" w:rsidP="007C393F">
            <w:pPr>
              <w:spacing w:after="0" w:line="240" w:lineRule="auto"/>
              <w:ind w:left="0" w:right="0"/>
            </w:pPr>
          </w:p>
        </w:tc>
        <w:tc>
          <w:tcPr>
            <w:tcW w:w="2518" w:type="dxa"/>
            <w:shd w:val="clear" w:color="auto" w:fill="auto"/>
          </w:tcPr>
          <w:p w14:paraId="5AB9CB31" w14:textId="77777777" w:rsidR="007C393F" w:rsidRPr="001E238D" w:rsidRDefault="007C393F" w:rsidP="007C393F">
            <w:pPr>
              <w:spacing w:after="0" w:line="240" w:lineRule="auto"/>
              <w:ind w:left="0" w:right="0"/>
            </w:pPr>
          </w:p>
        </w:tc>
        <w:tc>
          <w:tcPr>
            <w:tcW w:w="1656" w:type="dxa"/>
            <w:shd w:val="clear" w:color="auto" w:fill="auto"/>
          </w:tcPr>
          <w:p w14:paraId="24B4FDAE" w14:textId="77777777" w:rsidR="007C393F" w:rsidRPr="001E238D" w:rsidRDefault="007C393F" w:rsidP="007C393F">
            <w:pPr>
              <w:spacing w:after="0" w:line="240" w:lineRule="auto"/>
              <w:ind w:left="0" w:right="0"/>
            </w:pPr>
          </w:p>
        </w:tc>
      </w:tr>
      <w:tr w:rsidR="007C393F" w:rsidRPr="001E238D" w14:paraId="7EDF36EA" w14:textId="77777777" w:rsidTr="001E238D">
        <w:tc>
          <w:tcPr>
            <w:tcW w:w="3243" w:type="dxa"/>
            <w:shd w:val="clear" w:color="auto" w:fill="auto"/>
          </w:tcPr>
          <w:p w14:paraId="6FC68A9D" w14:textId="77777777" w:rsidR="007C393F" w:rsidRPr="001E238D" w:rsidRDefault="007C393F" w:rsidP="007C393F">
            <w:pPr>
              <w:spacing w:after="0" w:line="240" w:lineRule="auto"/>
              <w:ind w:left="0" w:right="0"/>
            </w:pPr>
            <w:r w:rsidRPr="001E238D">
              <w:t>Stomiutseende</w:t>
            </w:r>
          </w:p>
        </w:tc>
        <w:tc>
          <w:tcPr>
            <w:tcW w:w="1043" w:type="dxa"/>
            <w:shd w:val="clear" w:color="auto" w:fill="auto"/>
          </w:tcPr>
          <w:p w14:paraId="2EC09216" w14:textId="77777777" w:rsidR="007C393F" w:rsidRPr="001E238D" w:rsidRDefault="007C393F" w:rsidP="007C393F">
            <w:pPr>
              <w:spacing w:after="0" w:line="240" w:lineRule="auto"/>
              <w:ind w:left="0" w:right="0"/>
            </w:pPr>
            <w:proofErr w:type="spellStart"/>
            <w:r w:rsidRPr="001E238D">
              <w:t>Enval</w:t>
            </w:r>
            <w:proofErr w:type="spellEnd"/>
          </w:p>
        </w:tc>
        <w:tc>
          <w:tcPr>
            <w:tcW w:w="2518" w:type="dxa"/>
            <w:shd w:val="clear" w:color="auto" w:fill="auto"/>
          </w:tcPr>
          <w:p w14:paraId="2CB122F2" w14:textId="77777777" w:rsidR="007C393F" w:rsidRPr="001E238D" w:rsidRDefault="007C393F" w:rsidP="007C393F">
            <w:pPr>
              <w:spacing w:after="0" w:line="240" w:lineRule="auto"/>
              <w:ind w:left="0" w:right="0"/>
            </w:pPr>
            <w:proofErr w:type="spellStart"/>
            <w:r w:rsidRPr="001E238D">
              <w:t>Enl</w:t>
            </w:r>
            <w:proofErr w:type="spellEnd"/>
            <w:r w:rsidRPr="001E238D">
              <w:t xml:space="preserve"> nedan:</w:t>
            </w:r>
          </w:p>
        </w:tc>
        <w:tc>
          <w:tcPr>
            <w:tcW w:w="1656" w:type="dxa"/>
            <w:shd w:val="clear" w:color="auto" w:fill="auto"/>
          </w:tcPr>
          <w:p w14:paraId="2296664C" w14:textId="77777777" w:rsidR="007C393F" w:rsidRPr="001E238D" w:rsidRDefault="007C393F" w:rsidP="007C393F">
            <w:pPr>
              <w:spacing w:after="0" w:line="240" w:lineRule="auto"/>
              <w:ind w:left="0" w:right="0"/>
            </w:pPr>
            <w:r w:rsidRPr="001E238D">
              <w:t>Sökord faller ut vid dokumentation av utseende.</w:t>
            </w:r>
          </w:p>
        </w:tc>
      </w:tr>
      <w:tr w:rsidR="007C393F" w:rsidRPr="001E238D" w14:paraId="43E299A4" w14:textId="77777777" w:rsidTr="001E238D">
        <w:tc>
          <w:tcPr>
            <w:tcW w:w="3243" w:type="dxa"/>
            <w:shd w:val="clear" w:color="auto" w:fill="auto"/>
          </w:tcPr>
          <w:p w14:paraId="544AAFE2" w14:textId="77777777" w:rsidR="007C393F" w:rsidRPr="001E238D" w:rsidRDefault="007C393F" w:rsidP="007C393F">
            <w:pPr>
              <w:spacing w:after="0" w:line="240" w:lineRule="auto"/>
              <w:ind w:left="0" w:right="0"/>
            </w:pPr>
            <w:r w:rsidRPr="001E238D">
              <w:t>-Färg</w:t>
            </w:r>
          </w:p>
        </w:tc>
        <w:tc>
          <w:tcPr>
            <w:tcW w:w="1043" w:type="dxa"/>
            <w:shd w:val="clear" w:color="auto" w:fill="auto"/>
          </w:tcPr>
          <w:p w14:paraId="504A5B20"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4F96B54A" w14:textId="77777777" w:rsidR="007C393F" w:rsidRPr="001E238D" w:rsidRDefault="007C393F" w:rsidP="007C393F">
            <w:pPr>
              <w:spacing w:after="0" w:line="240" w:lineRule="auto"/>
              <w:ind w:left="0" w:right="0"/>
            </w:pPr>
            <w:r w:rsidRPr="001E238D">
              <w:t>-</w:t>
            </w:r>
          </w:p>
          <w:p w14:paraId="63B5A97A" w14:textId="77777777" w:rsidR="007C393F" w:rsidRPr="001E238D" w:rsidRDefault="007C393F" w:rsidP="007C393F">
            <w:pPr>
              <w:spacing w:after="0" w:line="240" w:lineRule="auto"/>
              <w:ind w:left="0" w:right="0"/>
            </w:pPr>
            <w:r w:rsidRPr="001E238D">
              <w:t>Rosaröd</w:t>
            </w:r>
          </w:p>
          <w:p w14:paraId="4B33A61B" w14:textId="77777777" w:rsidR="007C393F" w:rsidRPr="001E238D" w:rsidRDefault="007C393F" w:rsidP="007C393F">
            <w:pPr>
              <w:spacing w:after="0" w:line="240" w:lineRule="auto"/>
              <w:ind w:left="0" w:right="0"/>
            </w:pPr>
            <w:r w:rsidRPr="001E238D">
              <w:t>Mörkröd</w:t>
            </w:r>
          </w:p>
          <w:p w14:paraId="17782C28" w14:textId="77777777" w:rsidR="007C393F" w:rsidRPr="001E238D" w:rsidRDefault="007C393F" w:rsidP="007C393F">
            <w:pPr>
              <w:spacing w:after="0" w:line="240" w:lineRule="auto"/>
              <w:ind w:left="0" w:right="0"/>
            </w:pPr>
            <w:r w:rsidRPr="001E238D">
              <w:t>Blek</w:t>
            </w:r>
          </w:p>
          <w:p w14:paraId="7842C5E8" w14:textId="77777777" w:rsidR="007C393F" w:rsidRPr="001E238D" w:rsidRDefault="007C393F" w:rsidP="007C393F">
            <w:pPr>
              <w:spacing w:after="0" w:line="240" w:lineRule="auto"/>
              <w:ind w:left="0" w:right="0"/>
            </w:pPr>
            <w:r w:rsidRPr="001E238D">
              <w:t>Svart</w:t>
            </w:r>
          </w:p>
        </w:tc>
        <w:tc>
          <w:tcPr>
            <w:tcW w:w="1656" w:type="dxa"/>
            <w:shd w:val="clear" w:color="auto" w:fill="auto"/>
          </w:tcPr>
          <w:p w14:paraId="34AF4B25" w14:textId="77777777" w:rsidR="007C393F" w:rsidRPr="001E238D" w:rsidRDefault="007C393F" w:rsidP="007C393F">
            <w:pPr>
              <w:spacing w:after="0" w:line="240" w:lineRule="auto"/>
              <w:ind w:left="0" w:right="0"/>
            </w:pPr>
          </w:p>
        </w:tc>
      </w:tr>
      <w:tr w:rsidR="007C393F" w:rsidRPr="001E238D" w14:paraId="6587F44E" w14:textId="77777777" w:rsidTr="001E238D">
        <w:tc>
          <w:tcPr>
            <w:tcW w:w="3243" w:type="dxa"/>
            <w:shd w:val="clear" w:color="auto" w:fill="auto"/>
          </w:tcPr>
          <w:p w14:paraId="672D0231" w14:textId="77777777" w:rsidR="007C393F" w:rsidRPr="001E238D" w:rsidRDefault="007C393F" w:rsidP="007C393F">
            <w:pPr>
              <w:spacing w:after="0" w:line="240" w:lineRule="auto"/>
              <w:ind w:left="0" w:right="0"/>
            </w:pPr>
            <w:r w:rsidRPr="001E238D">
              <w:t>-Form</w:t>
            </w:r>
          </w:p>
        </w:tc>
        <w:tc>
          <w:tcPr>
            <w:tcW w:w="1043" w:type="dxa"/>
            <w:shd w:val="clear" w:color="auto" w:fill="auto"/>
          </w:tcPr>
          <w:p w14:paraId="44B9F4EE" w14:textId="77777777" w:rsidR="007C393F" w:rsidRPr="001E238D" w:rsidRDefault="007C393F" w:rsidP="007C393F">
            <w:pPr>
              <w:spacing w:after="0" w:line="240" w:lineRule="auto"/>
              <w:ind w:left="0" w:right="0"/>
            </w:pPr>
          </w:p>
        </w:tc>
        <w:tc>
          <w:tcPr>
            <w:tcW w:w="2518" w:type="dxa"/>
            <w:shd w:val="clear" w:color="auto" w:fill="auto"/>
          </w:tcPr>
          <w:p w14:paraId="2CF63437" w14:textId="77777777" w:rsidR="007C393F" w:rsidRPr="001E238D" w:rsidRDefault="007C393F" w:rsidP="007C393F">
            <w:pPr>
              <w:spacing w:after="0" w:line="240" w:lineRule="auto"/>
              <w:ind w:left="0" w:right="0"/>
            </w:pPr>
            <w:r w:rsidRPr="001E238D">
              <w:t>-</w:t>
            </w:r>
          </w:p>
          <w:p w14:paraId="7C3DEF14" w14:textId="77777777" w:rsidR="007C393F" w:rsidRPr="001E238D" w:rsidRDefault="007C393F" w:rsidP="007C393F">
            <w:pPr>
              <w:spacing w:after="0" w:line="240" w:lineRule="auto"/>
              <w:ind w:left="0" w:right="0"/>
            </w:pPr>
            <w:r w:rsidRPr="001E238D">
              <w:t>Oval</w:t>
            </w:r>
          </w:p>
          <w:p w14:paraId="6F09CEF2" w14:textId="77777777" w:rsidR="007C393F" w:rsidRPr="001E238D" w:rsidRDefault="007C393F" w:rsidP="007C393F">
            <w:pPr>
              <w:spacing w:after="0" w:line="240" w:lineRule="auto"/>
              <w:ind w:left="0" w:right="0"/>
            </w:pPr>
            <w:r w:rsidRPr="001E238D">
              <w:t xml:space="preserve">Rund </w:t>
            </w:r>
          </w:p>
        </w:tc>
        <w:tc>
          <w:tcPr>
            <w:tcW w:w="1656" w:type="dxa"/>
            <w:shd w:val="clear" w:color="auto" w:fill="auto"/>
          </w:tcPr>
          <w:p w14:paraId="6654FD58" w14:textId="77777777" w:rsidR="007C393F" w:rsidRPr="001E238D" w:rsidRDefault="007C393F" w:rsidP="007C393F">
            <w:pPr>
              <w:spacing w:after="0" w:line="240" w:lineRule="auto"/>
              <w:ind w:left="0" w:right="0"/>
            </w:pPr>
          </w:p>
        </w:tc>
      </w:tr>
      <w:tr w:rsidR="007C393F" w:rsidRPr="001E238D" w14:paraId="7236FCC4" w14:textId="77777777" w:rsidTr="001E238D">
        <w:tc>
          <w:tcPr>
            <w:tcW w:w="3243" w:type="dxa"/>
            <w:shd w:val="clear" w:color="auto" w:fill="auto"/>
          </w:tcPr>
          <w:p w14:paraId="2BB43E49" w14:textId="77777777" w:rsidR="007C393F" w:rsidRPr="001E238D" w:rsidRDefault="007C393F" w:rsidP="007C393F">
            <w:pPr>
              <w:spacing w:after="0" w:line="240" w:lineRule="auto"/>
              <w:ind w:left="0" w:right="0"/>
            </w:pPr>
            <w:r w:rsidRPr="001E238D">
              <w:t>-Diameter</w:t>
            </w:r>
          </w:p>
        </w:tc>
        <w:tc>
          <w:tcPr>
            <w:tcW w:w="1043" w:type="dxa"/>
            <w:shd w:val="clear" w:color="auto" w:fill="auto"/>
          </w:tcPr>
          <w:p w14:paraId="3CC64A37" w14:textId="77777777" w:rsidR="007C393F" w:rsidRPr="001E238D" w:rsidRDefault="007C393F" w:rsidP="007C393F">
            <w:pPr>
              <w:spacing w:after="0" w:line="240" w:lineRule="auto"/>
              <w:ind w:left="0" w:right="0"/>
            </w:pPr>
          </w:p>
        </w:tc>
        <w:tc>
          <w:tcPr>
            <w:tcW w:w="2518" w:type="dxa"/>
            <w:shd w:val="clear" w:color="auto" w:fill="auto"/>
          </w:tcPr>
          <w:p w14:paraId="1E19F5B3" w14:textId="77777777" w:rsidR="007C393F" w:rsidRPr="001E238D" w:rsidRDefault="007C393F" w:rsidP="007C393F">
            <w:pPr>
              <w:spacing w:after="0" w:line="240" w:lineRule="auto"/>
              <w:ind w:left="0" w:right="0"/>
            </w:pPr>
          </w:p>
        </w:tc>
        <w:tc>
          <w:tcPr>
            <w:tcW w:w="1656" w:type="dxa"/>
            <w:shd w:val="clear" w:color="auto" w:fill="auto"/>
          </w:tcPr>
          <w:p w14:paraId="64F3A612" w14:textId="77777777" w:rsidR="007C393F" w:rsidRPr="001E238D" w:rsidRDefault="007C393F" w:rsidP="007C393F">
            <w:pPr>
              <w:spacing w:after="0" w:line="240" w:lineRule="auto"/>
              <w:ind w:left="0" w:right="0"/>
            </w:pPr>
            <w:r w:rsidRPr="001E238D">
              <w:t>Skrivs i millimeter</w:t>
            </w:r>
          </w:p>
        </w:tc>
      </w:tr>
      <w:tr w:rsidR="007C393F" w:rsidRPr="001E238D" w14:paraId="4417A311" w14:textId="77777777" w:rsidTr="001E238D">
        <w:tc>
          <w:tcPr>
            <w:tcW w:w="3243" w:type="dxa"/>
            <w:shd w:val="clear" w:color="auto" w:fill="auto"/>
          </w:tcPr>
          <w:p w14:paraId="428BF18D" w14:textId="77777777" w:rsidR="007C393F" w:rsidRPr="001E238D" w:rsidRDefault="007C393F" w:rsidP="007C393F">
            <w:pPr>
              <w:spacing w:after="0" w:line="240" w:lineRule="auto"/>
              <w:ind w:left="0" w:right="0"/>
            </w:pPr>
            <w:r w:rsidRPr="001E238D">
              <w:t>-Längd</w:t>
            </w:r>
          </w:p>
        </w:tc>
        <w:tc>
          <w:tcPr>
            <w:tcW w:w="1043" w:type="dxa"/>
            <w:shd w:val="clear" w:color="auto" w:fill="auto"/>
          </w:tcPr>
          <w:p w14:paraId="0DBE7BED" w14:textId="77777777" w:rsidR="007C393F" w:rsidRPr="001E238D" w:rsidRDefault="007C393F" w:rsidP="007C393F">
            <w:pPr>
              <w:spacing w:after="0" w:line="240" w:lineRule="auto"/>
              <w:ind w:left="0" w:right="0"/>
            </w:pPr>
          </w:p>
        </w:tc>
        <w:tc>
          <w:tcPr>
            <w:tcW w:w="2518" w:type="dxa"/>
            <w:shd w:val="clear" w:color="auto" w:fill="auto"/>
          </w:tcPr>
          <w:p w14:paraId="5FA4F46F" w14:textId="77777777" w:rsidR="007C393F" w:rsidRPr="001E238D" w:rsidRDefault="007C393F" w:rsidP="007C393F">
            <w:pPr>
              <w:spacing w:after="0" w:line="240" w:lineRule="auto"/>
              <w:ind w:left="0" w:right="0"/>
            </w:pPr>
          </w:p>
        </w:tc>
        <w:tc>
          <w:tcPr>
            <w:tcW w:w="1656" w:type="dxa"/>
            <w:shd w:val="clear" w:color="auto" w:fill="auto"/>
          </w:tcPr>
          <w:p w14:paraId="56422F26" w14:textId="77777777" w:rsidR="007C393F" w:rsidRPr="001E238D" w:rsidRDefault="007C393F" w:rsidP="007C393F">
            <w:pPr>
              <w:spacing w:after="0" w:line="240" w:lineRule="auto"/>
              <w:ind w:left="0" w:right="0"/>
            </w:pPr>
            <w:r w:rsidRPr="001E238D">
              <w:t>Skrivs i millimeter</w:t>
            </w:r>
          </w:p>
        </w:tc>
      </w:tr>
      <w:tr w:rsidR="007C393F" w:rsidRPr="001E238D" w14:paraId="28726B3E" w14:textId="77777777" w:rsidTr="001E238D">
        <w:tc>
          <w:tcPr>
            <w:tcW w:w="3243" w:type="dxa"/>
            <w:shd w:val="clear" w:color="auto" w:fill="auto"/>
          </w:tcPr>
          <w:p w14:paraId="59D789FB" w14:textId="77777777" w:rsidR="007C393F" w:rsidRPr="001E238D" w:rsidRDefault="007C393F" w:rsidP="007C393F">
            <w:pPr>
              <w:spacing w:after="0" w:line="240" w:lineRule="auto"/>
              <w:ind w:left="0" w:right="0"/>
            </w:pPr>
            <w:r w:rsidRPr="001E238D">
              <w:t>-Lumen</w:t>
            </w:r>
          </w:p>
        </w:tc>
        <w:tc>
          <w:tcPr>
            <w:tcW w:w="1043" w:type="dxa"/>
            <w:shd w:val="clear" w:color="auto" w:fill="auto"/>
          </w:tcPr>
          <w:p w14:paraId="3CD554F9" w14:textId="77777777" w:rsidR="007C393F" w:rsidRPr="001E238D" w:rsidRDefault="007C393F" w:rsidP="007C393F">
            <w:pPr>
              <w:spacing w:after="0" w:line="240" w:lineRule="auto"/>
              <w:ind w:left="0" w:right="0"/>
            </w:pPr>
            <w:r w:rsidRPr="001E238D">
              <w:t>Fritext</w:t>
            </w:r>
          </w:p>
        </w:tc>
        <w:tc>
          <w:tcPr>
            <w:tcW w:w="2518" w:type="dxa"/>
            <w:shd w:val="clear" w:color="auto" w:fill="auto"/>
          </w:tcPr>
          <w:p w14:paraId="5F29B8C9" w14:textId="77777777" w:rsidR="007C393F" w:rsidRPr="001E238D" w:rsidRDefault="007C393F" w:rsidP="007C393F">
            <w:pPr>
              <w:spacing w:after="0" w:line="240" w:lineRule="auto"/>
              <w:ind w:left="0" w:right="0"/>
            </w:pPr>
          </w:p>
        </w:tc>
        <w:tc>
          <w:tcPr>
            <w:tcW w:w="1656" w:type="dxa"/>
            <w:shd w:val="clear" w:color="auto" w:fill="auto"/>
          </w:tcPr>
          <w:p w14:paraId="5EA2D92D" w14:textId="77777777" w:rsidR="007C393F" w:rsidRPr="001E238D" w:rsidRDefault="007C393F" w:rsidP="007C393F">
            <w:pPr>
              <w:spacing w:after="0" w:line="240" w:lineRule="auto"/>
              <w:ind w:left="0" w:right="0"/>
            </w:pPr>
          </w:p>
        </w:tc>
      </w:tr>
      <w:tr w:rsidR="007C393F" w:rsidRPr="001E238D" w14:paraId="39AEE912" w14:textId="77777777" w:rsidTr="001E238D">
        <w:tc>
          <w:tcPr>
            <w:tcW w:w="3243" w:type="dxa"/>
            <w:shd w:val="clear" w:color="auto" w:fill="auto"/>
          </w:tcPr>
          <w:p w14:paraId="4888DF79" w14:textId="77777777" w:rsidR="007C393F" w:rsidRPr="001E238D" w:rsidRDefault="007C393F" w:rsidP="007C393F">
            <w:pPr>
              <w:spacing w:after="0" w:line="240" w:lineRule="auto"/>
              <w:ind w:left="0" w:right="0"/>
            </w:pPr>
            <w:r w:rsidRPr="001E238D">
              <w:t>-Nivå</w:t>
            </w:r>
          </w:p>
        </w:tc>
        <w:tc>
          <w:tcPr>
            <w:tcW w:w="1043" w:type="dxa"/>
            <w:shd w:val="clear" w:color="auto" w:fill="auto"/>
          </w:tcPr>
          <w:p w14:paraId="45F1F667" w14:textId="77777777" w:rsidR="007C393F" w:rsidRPr="001E238D" w:rsidRDefault="007C393F" w:rsidP="007C393F">
            <w:pPr>
              <w:spacing w:after="0" w:line="240" w:lineRule="auto"/>
              <w:ind w:left="0" w:right="0"/>
            </w:pPr>
            <w:proofErr w:type="spellStart"/>
            <w:r w:rsidRPr="001E238D">
              <w:t>Enval</w:t>
            </w:r>
            <w:proofErr w:type="spellEnd"/>
          </w:p>
        </w:tc>
        <w:tc>
          <w:tcPr>
            <w:tcW w:w="2518" w:type="dxa"/>
            <w:shd w:val="clear" w:color="auto" w:fill="auto"/>
          </w:tcPr>
          <w:p w14:paraId="6E86B843" w14:textId="77777777" w:rsidR="007C393F" w:rsidRPr="001E238D" w:rsidRDefault="007C393F" w:rsidP="007C393F">
            <w:pPr>
              <w:spacing w:after="0" w:line="240" w:lineRule="auto"/>
              <w:ind w:left="0" w:right="0"/>
            </w:pPr>
            <w:r w:rsidRPr="001E238D">
              <w:t>-</w:t>
            </w:r>
          </w:p>
          <w:p w14:paraId="4157E34B" w14:textId="77777777" w:rsidR="007C393F" w:rsidRPr="001E238D" w:rsidRDefault="007C393F" w:rsidP="007C393F">
            <w:pPr>
              <w:spacing w:after="0" w:line="240" w:lineRule="auto"/>
              <w:ind w:left="0" w:right="0"/>
            </w:pPr>
            <w:r w:rsidRPr="001E238D">
              <w:t xml:space="preserve">Över </w:t>
            </w:r>
            <w:proofErr w:type="spellStart"/>
            <w:r w:rsidRPr="001E238D">
              <w:t>hudnivå</w:t>
            </w:r>
            <w:proofErr w:type="spellEnd"/>
          </w:p>
          <w:p w14:paraId="63B77EF3" w14:textId="77777777" w:rsidR="007C393F" w:rsidRPr="001E238D" w:rsidRDefault="007C393F" w:rsidP="007C393F">
            <w:pPr>
              <w:spacing w:after="0" w:line="240" w:lineRule="auto"/>
              <w:ind w:left="0" w:right="0"/>
            </w:pPr>
            <w:proofErr w:type="spellStart"/>
            <w:r w:rsidRPr="001E238D">
              <w:t>Hudnivå</w:t>
            </w:r>
            <w:proofErr w:type="spellEnd"/>
          </w:p>
          <w:p w14:paraId="118E0DCA" w14:textId="77777777" w:rsidR="007C393F" w:rsidRPr="001E238D" w:rsidRDefault="007C393F" w:rsidP="007C393F">
            <w:pPr>
              <w:spacing w:after="0" w:line="240" w:lineRule="auto"/>
              <w:ind w:left="0" w:right="0"/>
            </w:pPr>
            <w:r w:rsidRPr="001E238D">
              <w:t xml:space="preserve">Under </w:t>
            </w:r>
            <w:proofErr w:type="spellStart"/>
            <w:r w:rsidRPr="001E238D">
              <w:t>hudnivå</w:t>
            </w:r>
            <w:proofErr w:type="spellEnd"/>
            <w:r w:rsidRPr="001E238D">
              <w:t xml:space="preserve"> </w:t>
            </w:r>
          </w:p>
        </w:tc>
        <w:tc>
          <w:tcPr>
            <w:tcW w:w="1656" w:type="dxa"/>
            <w:shd w:val="clear" w:color="auto" w:fill="auto"/>
          </w:tcPr>
          <w:p w14:paraId="11B3CC3D" w14:textId="77777777" w:rsidR="007C393F" w:rsidRPr="001E238D" w:rsidRDefault="007C393F" w:rsidP="007C393F">
            <w:pPr>
              <w:spacing w:after="0" w:line="240" w:lineRule="auto"/>
              <w:ind w:left="0" w:right="0"/>
            </w:pPr>
          </w:p>
        </w:tc>
      </w:tr>
      <w:tr w:rsidR="007C393F" w:rsidRPr="001E238D" w14:paraId="6947BA83" w14:textId="77777777" w:rsidTr="001E238D">
        <w:tc>
          <w:tcPr>
            <w:tcW w:w="3243" w:type="dxa"/>
            <w:shd w:val="clear" w:color="auto" w:fill="auto"/>
          </w:tcPr>
          <w:p w14:paraId="06303820" w14:textId="77777777" w:rsidR="007C393F" w:rsidRPr="001E238D" w:rsidRDefault="007C393F" w:rsidP="007C393F">
            <w:pPr>
              <w:spacing w:after="0" w:line="240" w:lineRule="auto"/>
              <w:ind w:left="0" w:right="0"/>
            </w:pPr>
            <w:r w:rsidRPr="001E238D">
              <w:t xml:space="preserve">-Hud runt stomiområde </w:t>
            </w:r>
          </w:p>
        </w:tc>
        <w:tc>
          <w:tcPr>
            <w:tcW w:w="1043" w:type="dxa"/>
            <w:shd w:val="clear" w:color="auto" w:fill="auto"/>
          </w:tcPr>
          <w:p w14:paraId="02E5DC46"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47402932" w14:textId="77777777" w:rsidR="007C393F" w:rsidRPr="001E238D" w:rsidRDefault="007C393F" w:rsidP="007C393F">
            <w:pPr>
              <w:spacing w:after="0" w:line="240" w:lineRule="auto"/>
              <w:ind w:left="0" w:right="0"/>
            </w:pPr>
            <w:r w:rsidRPr="001E238D">
              <w:t>-</w:t>
            </w:r>
          </w:p>
          <w:p w14:paraId="03792CC0" w14:textId="77777777" w:rsidR="007C393F" w:rsidRPr="001E238D" w:rsidRDefault="007C393F" w:rsidP="007C393F">
            <w:pPr>
              <w:spacing w:after="0" w:line="240" w:lineRule="auto"/>
              <w:ind w:left="0" w:right="0"/>
            </w:pPr>
            <w:r w:rsidRPr="001E238D">
              <w:t>Ingen rodnad</w:t>
            </w:r>
          </w:p>
          <w:p w14:paraId="5AB6741A" w14:textId="77777777" w:rsidR="007C393F" w:rsidRPr="001E238D" w:rsidRDefault="007C393F" w:rsidP="007C393F">
            <w:pPr>
              <w:spacing w:after="0" w:line="240" w:lineRule="auto"/>
              <w:ind w:left="0" w:right="0"/>
            </w:pPr>
            <w:r w:rsidRPr="001E238D">
              <w:t>Rodnad/irritation</w:t>
            </w:r>
          </w:p>
          <w:p w14:paraId="2490E5AF" w14:textId="77777777" w:rsidR="007C393F" w:rsidRPr="001E238D" w:rsidRDefault="007C393F" w:rsidP="007C393F">
            <w:pPr>
              <w:spacing w:after="0" w:line="240" w:lineRule="auto"/>
              <w:ind w:left="0" w:right="0"/>
            </w:pPr>
            <w:r w:rsidRPr="001E238D">
              <w:t>Sårig/fuktig</w:t>
            </w:r>
          </w:p>
          <w:p w14:paraId="65C8350D" w14:textId="77777777" w:rsidR="007C393F" w:rsidRPr="001E238D" w:rsidRDefault="007C393F" w:rsidP="007C393F">
            <w:pPr>
              <w:spacing w:after="0" w:line="240" w:lineRule="auto"/>
              <w:ind w:left="0" w:right="0"/>
            </w:pPr>
            <w:proofErr w:type="spellStart"/>
            <w:r w:rsidRPr="001E238D">
              <w:t>Vårtliknande</w:t>
            </w:r>
            <w:proofErr w:type="spellEnd"/>
            <w:r w:rsidRPr="001E238D">
              <w:t xml:space="preserve"> förändringar </w:t>
            </w:r>
          </w:p>
        </w:tc>
        <w:tc>
          <w:tcPr>
            <w:tcW w:w="1656" w:type="dxa"/>
            <w:shd w:val="clear" w:color="auto" w:fill="auto"/>
          </w:tcPr>
          <w:p w14:paraId="4CA822B1" w14:textId="77777777" w:rsidR="007C393F" w:rsidRPr="001E238D" w:rsidRDefault="007C393F" w:rsidP="007C393F">
            <w:pPr>
              <w:spacing w:after="0" w:line="240" w:lineRule="auto"/>
              <w:ind w:left="0" w:right="0"/>
            </w:pPr>
          </w:p>
        </w:tc>
      </w:tr>
      <w:tr w:rsidR="007C393F" w:rsidRPr="001E238D" w14:paraId="3C44A639" w14:textId="77777777" w:rsidTr="001E238D">
        <w:tc>
          <w:tcPr>
            <w:tcW w:w="3243" w:type="dxa"/>
            <w:shd w:val="clear" w:color="auto" w:fill="auto"/>
          </w:tcPr>
          <w:p w14:paraId="7FCB281A" w14:textId="77777777" w:rsidR="007C393F" w:rsidRPr="001E238D" w:rsidRDefault="007C393F" w:rsidP="007C393F">
            <w:pPr>
              <w:spacing w:after="0" w:line="240" w:lineRule="auto"/>
              <w:ind w:left="0" w:right="0"/>
            </w:pPr>
            <w:r w:rsidRPr="001E238D">
              <w:t>Avföring</w:t>
            </w:r>
          </w:p>
        </w:tc>
        <w:tc>
          <w:tcPr>
            <w:tcW w:w="1043" w:type="dxa"/>
            <w:shd w:val="clear" w:color="auto" w:fill="auto"/>
          </w:tcPr>
          <w:p w14:paraId="2FCE5898"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1A298F78" w14:textId="77777777" w:rsidR="007C393F" w:rsidRPr="001E238D" w:rsidRDefault="007C393F" w:rsidP="007C393F">
            <w:pPr>
              <w:spacing w:after="0" w:line="240" w:lineRule="auto"/>
              <w:ind w:left="0" w:right="0"/>
            </w:pPr>
            <w:r w:rsidRPr="001E238D">
              <w:t>-</w:t>
            </w:r>
          </w:p>
          <w:p w14:paraId="4771B6AD" w14:textId="77777777" w:rsidR="007C393F" w:rsidRPr="001E238D" w:rsidRDefault="007C393F" w:rsidP="007C393F">
            <w:pPr>
              <w:spacing w:after="0" w:line="240" w:lineRule="auto"/>
              <w:ind w:left="0" w:right="0"/>
            </w:pPr>
            <w:r w:rsidRPr="001E238D">
              <w:t xml:space="preserve">Gas </w:t>
            </w:r>
          </w:p>
          <w:p w14:paraId="7079DAA5" w14:textId="77777777" w:rsidR="007C393F" w:rsidRPr="001E238D" w:rsidRDefault="007C393F" w:rsidP="007C393F">
            <w:pPr>
              <w:spacing w:after="0" w:line="240" w:lineRule="auto"/>
              <w:ind w:left="0" w:right="0"/>
            </w:pPr>
            <w:proofErr w:type="spellStart"/>
            <w:r w:rsidRPr="001E238D">
              <w:t>Vattentunn</w:t>
            </w:r>
            <w:proofErr w:type="spellEnd"/>
          </w:p>
          <w:p w14:paraId="0DC5D6F1" w14:textId="77777777" w:rsidR="007C393F" w:rsidRPr="001E238D" w:rsidRDefault="007C393F" w:rsidP="007C393F">
            <w:pPr>
              <w:spacing w:after="0" w:line="240" w:lineRule="auto"/>
              <w:ind w:left="0" w:right="0"/>
            </w:pPr>
            <w:r w:rsidRPr="001E238D">
              <w:t>Flytande</w:t>
            </w:r>
          </w:p>
          <w:p w14:paraId="79D39DB6" w14:textId="77777777" w:rsidR="007C393F" w:rsidRPr="001E238D" w:rsidRDefault="007C393F" w:rsidP="007C393F">
            <w:pPr>
              <w:spacing w:after="0" w:line="240" w:lineRule="auto"/>
              <w:ind w:left="0" w:right="0"/>
            </w:pPr>
            <w:r w:rsidRPr="001E238D">
              <w:t>Halvfast</w:t>
            </w:r>
          </w:p>
          <w:p w14:paraId="465637DE" w14:textId="77777777" w:rsidR="007C393F" w:rsidRPr="001E238D" w:rsidRDefault="007C393F" w:rsidP="007C393F">
            <w:pPr>
              <w:spacing w:after="0" w:line="240" w:lineRule="auto"/>
              <w:ind w:left="0" w:right="0"/>
            </w:pPr>
            <w:r w:rsidRPr="001E238D">
              <w:t xml:space="preserve">Fast </w:t>
            </w:r>
          </w:p>
        </w:tc>
        <w:tc>
          <w:tcPr>
            <w:tcW w:w="1656" w:type="dxa"/>
            <w:shd w:val="clear" w:color="auto" w:fill="auto"/>
          </w:tcPr>
          <w:p w14:paraId="74AA1716" w14:textId="77777777" w:rsidR="007C393F" w:rsidRPr="001E238D" w:rsidRDefault="007C393F" w:rsidP="007C393F">
            <w:pPr>
              <w:spacing w:after="0" w:line="240" w:lineRule="auto"/>
              <w:ind w:left="0" w:right="0"/>
            </w:pPr>
          </w:p>
        </w:tc>
      </w:tr>
      <w:tr w:rsidR="007C393F" w:rsidRPr="001E238D" w14:paraId="49C29F31" w14:textId="77777777" w:rsidTr="001E238D">
        <w:tc>
          <w:tcPr>
            <w:tcW w:w="3243" w:type="dxa"/>
            <w:shd w:val="clear" w:color="auto" w:fill="auto"/>
          </w:tcPr>
          <w:p w14:paraId="30A99CAB" w14:textId="77777777" w:rsidR="007C393F" w:rsidRPr="001E238D" w:rsidRDefault="007C393F" w:rsidP="007C393F">
            <w:pPr>
              <w:spacing w:after="0" w:line="240" w:lineRule="auto"/>
              <w:ind w:left="0" w:right="0"/>
            </w:pPr>
            <w:r w:rsidRPr="001E238D">
              <w:t xml:space="preserve">OMVÅRDNADSÅTGÄRDER </w:t>
            </w:r>
          </w:p>
        </w:tc>
        <w:tc>
          <w:tcPr>
            <w:tcW w:w="1043" w:type="dxa"/>
            <w:shd w:val="clear" w:color="auto" w:fill="auto"/>
          </w:tcPr>
          <w:p w14:paraId="75EC1C4B" w14:textId="77777777" w:rsidR="007C393F" w:rsidRPr="001E238D" w:rsidRDefault="007C393F" w:rsidP="007C393F">
            <w:pPr>
              <w:spacing w:after="0" w:line="240" w:lineRule="auto"/>
              <w:ind w:left="0" w:right="0"/>
            </w:pPr>
          </w:p>
        </w:tc>
        <w:tc>
          <w:tcPr>
            <w:tcW w:w="2518" w:type="dxa"/>
            <w:shd w:val="clear" w:color="auto" w:fill="auto"/>
          </w:tcPr>
          <w:p w14:paraId="7E0650B8" w14:textId="77777777" w:rsidR="007C393F" w:rsidRPr="001E238D" w:rsidRDefault="007C393F" w:rsidP="007C393F">
            <w:pPr>
              <w:spacing w:after="0" w:line="240" w:lineRule="auto"/>
              <w:ind w:left="0" w:right="0"/>
            </w:pPr>
          </w:p>
        </w:tc>
        <w:tc>
          <w:tcPr>
            <w:tcW w:w="1656" w:type="dxa"/>
            <w:shd w:val="clear" w:color="auto" w:fill="auto"/>
          </w:tcPr>
          <w:p w14:paraId="53539D33" w14:textId="77777777" w:rsidR="007C393F" w:rsidRPr="001E238D" w:rsidRDefault="007C393F" w:rsidP="007C393F">
            <w:pPr>
              <w:spacing w:after="0" w:line="240" w:lineRule="auto"/>
              <w:ind w:left="0" w:right="0"/>
            </w:pPr>
          </w:p>
        </w:tc>
      </w:tr>
      <w:tr w:rsidR="007C393F" w:rsidRPr="001E238D" w14:paraId="030C3CC2" w14:textId="77777777" w:rsidTr="001E238D">
        <w:tc>
          <w:tcPr>
            <w:tcW w:w="3243" w:type="dxa"/>
            <w:shd w:val="clear" w:color="auto" w:fill="auto"/>
          </w:tcPr>
          <w:p w14:paraId="4A6209B2" w14:textId="77777777" w:rsidR="007C393F" w:rsidRPr="001E238D" w:rsidRDefault="007C393F" w:rsidP="007C393F">
            <w:pPr>
              <w:spacing w:after="0" w:line="240" w:lineRule="auto"/>
              <w:ind w:left="0" w:right="0"/>
            </w:pPr>
            <w:r w:rsidRPr="001E238D">
              <w:t>Orsak till bandagebyte</w:t>
            </w:r>
          </w:p>
        </w:tc>
        <w:tc>
          <w:tcPr>
            <w:tcW w:w="1043" w:type="dxa"/>
            <w:shd w:val="clear" w:color="auto" w:fill="auto"/>
          </w:tcPr>
          <w:p w14:paraId="2E1AC4E9"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5400F0EA" w14:textId="77777777" w:rsidR="007C393F" w:rsidRPr="001E238D" w:rsidRDefault="007C393F" w:rsidP="007C393F">
            <w:pPr>
              <w:spacing w:after="0" w:line="240" w:lineRule="auto"/>
              <w:ind w:left="0" w:right="0"/>
            </w:pPr>
            <w:r w:rsidRPr="001E238D">
              <w:t>-</w:t>
            </w:r>
          </w:p>
          <w:p w14:paraId="43272BC8" w14:textId="77777777" w:rsidR="007C393F" w:rsidRPr="001E238D" w:rsidRDefault="007C393F" w:rsidP="007C393F">
            <w:pPr>
              <w:spacing w:after="0" w:line="240" w:lineRule="auto"/>
              <w:ind w:left="0" w:right="0"/>
            </w:pPr>
            <w:r w:rsidRPr="001E238D">
              <w:t>Läckage</w:t>
            </w:r>
          </w:p>
          <w:p w14:paraId="50C76B47" w14:textId="77777777" w:rsidR="007C393F" w:rsidRPr="001E238D" w:rsidRDefault="007C393F" w:rsidP="007C393F">
            <w:pPr>
              <w:spacing w:after="0" w:line="240" w:lineRule="auto"/>
              <w:ind w:left="0" w:right="0"/>
            </w:pPr>
            <w:r w:rsidRPr="001E238D">
              <w:t>Träning</w:t>
            </w:r>
          </w:p>
          <w:p w14:paraId="0D6B518C" w14:textId="77777777" w:rsidR="007C393F" w:rsidRPr="001E238D" w:rsidRDefault="007C393F" w:rsidP="007C393F">
            <w:pPr>
              <w:spacing w:after="0" w:line="240" w:lineRule="auto"/>
              <w:ind w:left="0" w:right="0"/>
            </w:pPr>
            <w:r w:rsidRPr="001E238D">
              <w:t>Palpation av stomin</w:t>
            </w:r>
          </w:p>
          <w:p w14:paraId="692417A9" w14:textId="77777777" w:rsidR="007C393F" w:rsidRPr="001E238D" w:rsidRDefault="007C393F" w:rsidP="007C393F">
            <w:pPr>
              <w:spacing w:after="0" w:line="240" w:lineRule="auto"/>
              <w:ind w:left="0" w:right="0"/>
            </w:pPr>
            <w:r w:rsidRPr="001E238D">
              <w:t>Inspektion av stomin</w:t>
            </w:r>
          </w:p>
        </w:tc>
        <w:tc>
          <w:tcPr>
            <w:tcW w:w="1656" w:type="dxa"/>
            <w:shd w:val="clear" w:color="auto" w:fill="auto"/>
          </w:tcPr>
          <w:p w14:paraId="28ACAA41" w14:textId="77777777" w:rsidR="007C393F" w:rsidRPr="001E238D" w:rsidRDefault="007C393F" w:rsidP="007C393F">
            <w:pPr>
              <w:spacing w:after="0" w:line="240" w:lineRule="auto"/>
              <w:ind w:left="0" w:right="0"/>
            </w:pPr>
            <w:r w:rsidRPr="001E238D">
              <w:t xml:space="preserve">Under träning: Dokumentera vad patienten kan själv och vad som behöver tränas mer på.  </w:t>
            </w:r>
          </w:p>
        </w:tc>
      </w:tr>
      <w:tr w:rsidR="007C393F" w:rsidRPr="001E238D" w14:paraId="735A16F2" w14:textId="77777777" w:rsidTr="001E238D">
        <w:tc>
          <w:tcPr>
            <w:tcW w:w="3243" w:type="dxa"/>
            <w:shd w:val="clear" w:color="auto" w:fill="auto"/>
          </w:tcPr>
          <w:p w14:paraId="07839A59" w14:textId="77777777" w:rsidR="007C393F" w:rsidRPr="001E238D" w:rsidRDefault="007C393F" w:rsidP="007C393F">
            <w:pPr>
              <w:spacing w:after="0" w:line="240" w:lineRule="auto"/>
              <w:ind w:left="0" w:right="0"/>
            </w:pPr>
            <w:r w:rsidRPr="001E238D">
              <w:t>Stomimaterial</w:t>
            </w:r>
          </w:p>
        </w:tc>
        <w:tc>
          <w:tcPr>
            <w:tcW w:w="1043" w:type="dxa"/>
            <w:shd w:val="clear" w:color="auto" w:fill="auto"/>
          </w:tcPr>
          <w:p w14:paraId="5EC500D4" w14:textId="77777777" w:rsidR="007C393F" w:rsidRPr="001E238D" w:rsidRDefault="007C393F" w:rsidP="007C393F">
            <w:pPr>
              <w:spacing w:after="0" w:line="240" w:lineRule="auto"/>
              <w:ind w:left="0" w:right="0"/>
            </w:pPr>
            <w:r w:rsidRPr="001E238D">
              <w:t>Datum</w:t>
            </w:r>
          </w:p>
        </w:tc>
        <w:tc>
          <w:tcPr>
            <w:tcW w:w="2518" w:type="dxa"/>
            <w:shd w:val="clear" w:color="auto" w:fill="auto"/>
          </w:tcPr>
          <w:p w14:paraId="46BDB433" w14:textId="77777777" w:rsidR="007C393F" w:rsidRPr="001E238D" w:rsidRDefault="007C393F" w:rsidP="007C393F">
            <w:pPr>
              <w:spacing w:after="0" w:line="240" w:lineRule="auto"/>
              <w:ind w:left="0" w:right="0"/>
            </w:pPr>
            <w:r w:rsidRPr="001E238D">
              <w:t>-</w:t>
            </w:r>
          </w:p>
          <w:p w14:paraId="76B6E85C" w14:textId="77777777" w:rsidR="007C393F" w:rsidRPr="001E238D" w:rsidRDefault="007C393F" w:rsidP="007C393F">
            <w:pPr>
              <w:spacing w:after="0" w:line="240" w:lineRule="auto"/>
              <w:ind w:left="0" w:right="0"/>
            </w:pPr>
            <w:proofErr w:type="spellStart"/>
            <w:r w:rsidRPr="001E238D">
              <w:t>Endelsbandage</w:t>
            </w:r>
            <w:proofErr w:type="spellEnd"/>
            <w:r w:rsidRPr="001E238D">
              <w:t>, tömbar</w:t>
            </w:r>
          </w:p>
          <w:p w14:paraId="61FCF779" w14:textId="77777777" w:rsidR="007C393F" w:rsidRPr="001E238D" w:rsidRDefault="007C393F" w:rsidP="007C393F">
            <w:pPr>
              <w:spacing w:after="0" w:line="240" w:lineRule="auto"/>
              <w:ind w:left="0" w:right="0"/>
            </w:pPr>
            <w:proofErr w:type="spellStart"/>
            <w:r w:rsidRPr="001E238D">
              <w:t>Endelsbandage</w:t>
            </w:r>
            <w:proofErr w:type="spellEnd"/>
            <w:r w:rsidRPr="001E238D">
              <w:t>, sluten</w:t>
            </w:r>
          </w:p>
          <w:p w14:paraId="40AEC615" w14:textId="77777777" w:rsidR="007C393F" w:rsidRPr="001E238D" w:rsidRDefault="007C393F" w:rsidP="007C393F">
            <w:pPr>
              <w:spacing w:after="0" w:line="240" w:lineRule="auto"/>
              <w:ind w:left="0" w:right="0"/>
            </w:pPr>
            <w:r w:rsidRPr="001E238D">
              <w:t>Tvådelsbandage, tömbar</w:t>
            </w:r>
          </w:p>
          <w:p w14:paraId="0BF1E767" w14:textId="77777777" w:rsidR="007C393F" w:rsidRPr="001E238D" w:rsidRDefault="007C393F" w:rsidP="007C393F">
            <w:pPr>
              <w:spacing w:after="0" w:line="240" w:lineRule="auto"/>
              <w:ind w:left="0" w:right="0"/>
            </w:pPr>
            <w:r w:rsidRPr="001E238D">
              <w:t xml:space="preserve">Tvådelsbandage, sluten </w:t>
            </w:r>
          </w:p>
        </w:tc>
        <w:tc>
          <w:tcPr>
            <w:tcW w:w="1656" w:type="dxa"/>
            <w:shd w:val="clear" w:color="auto" w:fill="auto"/>
          </w:tcPr>
          <w:p w14:paraId="5A4710BD" w14:textId="77777777" w:rsidR="007C393F" w:rsidRPr="001E238D" w:rsidRDefault="007C393F" w:rsidP="007C393F">
            <w:pPr>
              <w:spacing w:after="0" w:line="240" w:lineRule="auto"/>
              <w:ind w:left="0" w:right="0"/>
            </w:pPr>
          </w:p>
        </w:tc>
      </w:tr>
      <w:tr w:rsidR="007C393F" w:rsidRPr="001E238D" w14:paraId="346749AF" w14:textId="77777777" w:rsidTr="001E238D">
        <w:tc>
          <w:tcPr>
            <w:tcW w:w="3243" w:type="dxa"/>
            <w:shd w:val="clear" w:color="auto" w:fill="auto"/>
          </w:tcPr>
          <w:p w14:paraId="622F3E85" w14:textId="77777777" w:rsidR="007C393F" w:rsidRPr="001E238D" w:rsidRDefault="007C393F" w:rsidP="007C393F">
            <w:pPr>
              <w:spacing w:after="0" w:line="240" w:lineRule="auto"/>
              <w:ind w:left="0" w:right="0"/>
            </w:pPr>
            <w:r w:rsidRPr="001E238D">
              <w:lastRenderedPageBreak/>
              <w:t>Stomihjälpmedel hemgång</w:t>
            </w:r>
          </w:p>
        </w:tc>
        <w:tc>
          <w:tcPr>
            <w:tcW w:w="1043" w:type="dxa"/>
            <w:shd w:val="clear" w:color="auto" w:fill="auto"/>
          </w:tcPr>
          <w:p w14:paraId="497E50DA" w14:textId="77777777" w:rsidR="007C393F" w:rsidRPr="001E238D" w:rsidRDefault="007C393F" w:rsidP="007C393F">
            <w:pPr>
              <w:spacing w:after="0" w:line="240" w:lineRule="auto"/>
              <w:ind w:left="0" w:right="0"/>
            </w:pPr>
            <w:r w:rsidRPr="001E238D">
              <w:t>Fritext</w:t>
            </w:r>
          </w:p>
        </w:tc>
        <w:tc>
          <w:tcPr>
            <w:tcW w:w="2518" w:type="dxa"/>
            <w:shd w:val="clear" w:color="auto" w:fill="auto"/>
          </w:tcPr>
          <w:p w14:paraId="0DF0A18D" w14:textId="77777777" w:rsidR="007C393F" w:rsidRPr="001E238D" w:rsidRDefault="007C393F" w:rsidP="007C393F">
            <w:pPr>
              <w:spacing w:after="0" w:line="240" w:lineRule="auto"/>
              <w:ind w:left="0" w:right="0"/>
            </w:pPr>
          </w:p>
        </w:tc>
        <w:tc>
          <w:tcPr>
            <w:tcW w:w="1656" w:type="dxa"/>
            <w:shd w:val="clear" w:color="auto" w:fill="auto"/>
          </w:tcPr>
          <w:p w14:paraId="63725658" w14:textId="77777777" w:rsidR="007C393F" w:rsidRPr="001E238D" w:rsidRDefault="007C393F" w:rsidP="007C393F">
            <w:pPr>
              <w:spacing w:after="0" w:line="240" w:lineRule="auto"/>
              <w:ind w:left="0" w:right="0"/>
            </w:pPr>
          </w:p>
        </w:tc>
      </w:tr>
      <w:bookmarkEnd w:id="0"/>
    </w:tbl>
    <w:p w14:paraId="76B9F95B" w14:textId="24513497" w:rsidR="00536A5A" w:rsidRPr="00536A5A" w:rsidRDefault="00536A5A" w:rsidP="001E238D">
      <w:pPr>
        <w:spacing w:after="0" w:line="240" w:lineRule="auto"/>
        <w:ind w:left="0" w:right="0"/>
      </w:pPr>
    </w:p>
    <w:sectPr w:rsidR="00536A5A" w:rsidRPr="00536A5A" w:rsidSect="007C393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0" name="Bildobjekt 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238D"/>
    <w:rsid w:val="00211487"/>
    <w:rsid w:val="00211D91"/>
    <w:rsid w:val="00213417"/>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393F"/>
    <w:rsid w:val="007D4241"/>
    <w:rsid w:val="007D4317"/>
    <w:rsid w:val="007D4EA3"/>
    <w:rsid w:val="007F1CFF"/>
    <w:rsid w:val="007F5DD5"/>
    <w:rsid w:val="00821A1B"/>
    <w:rsid w:val="008262E9"/>
    <w:rsid w:val="00827E69"/>
    <w:rsid w:val="00835C4D"/>
    <w:rsid w:val="00843F48"/>
    <w:rsid w:val="00846A4B"/>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245</Words>
  <Characters>1620</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Stomivård - dokumentation i Melior</dc:title>
  <dc:subject/>
  <dc:creator>patrik.jens.johansson@vgregion.se</dc:creator>
  <keywords/>
  <lastModifiedBy>Therezia Fröjdh</lastModifiedBy>
  <revision>5</revision>
  <lastPrinted>2016-03-31T10:56:00.0000000Z</lastPrinted>
  <dcterms:created xsi:type="dcterms:W3CDTF">2022-03-08T10:37:00.0000000Z</dcterms:created>
  <dcterms:modified xsi:type="dcterms:W3CDTF">2022-08-23T06:26:00.0000000Z</dcterms:modified>
</coreProperties>
</file>