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E5257" w14:textId="59DBEC83" w:rsidR="00184167" w:rsidRDefault="000D64E3" w:rsidP="009A32ED">
      <w:pPr>
        <w:pStyle w:val="Rubrik1"/>
      </w:pPr>
      <w:bookmarkStart w:id="0" w:name="_Toc236728454"/>
      <w:bookmarkStart w:id="1" w:name="_Toc237438290"/>
      <w:r>
        <w:t>Virusgastroenterit - vårdhygien</w:t>
      </w:r>
      <w:bookmarkEnd w:id="0"/>
      <w:bookmarkEnd w:id="1"/>
      <w:r w:rsidR="00A264BE" w:rsidRPr="005A627D">
        <w:t xml:space="preserve"> </w:t>
      </w:r>
      <w:bookmarkStart w:id="2" w:name="_Toc321146591"/>
    </w:p>
    <w:p w14:paraId="0159C6A0" w14:textId="77777777" w:rsidR="009A32ED" w:rsidRDefault="009A32ED" w:rsidP="009A32ED">
      <w:pPr>
        <w:pStyle w:val="Rubrik2"/>
        <w:ind w:right="-143"/>
      </w:pPr>
      <w:bookmarkStart w:id="3" w:name="_Toc100327184"/>
      <w:bookmarkStart w:id="4" w:name="_Toc236728455"/>
      <w:bookmarkStart w:id="5" w:name="_Toc237438291"/>
      <w:bookmarkEnd w:id="2"/>
      <w:r>
        <w:t>Förändringar sedan föregående version</w:t>
      </w:r>
      <w:bookmarkEnd w:id="3"/>
      <w:bookmarkEnd w:id="4"/>
      <w:bookmarkEnd w:id="5"/>
    </w:p>
    <w:p w14:paraId="3391452D" w14:textId="5F678A0A" w:rsidR="2BEAC64E" w:rsidRDefault="2BEAC64E" w:rsidP="72465DE4">
      <w:pPr>
        <w:ind w:right="-143"/>
      </w:pPr>
      <w:r>
        <w:t>Enbart redaktionella förändringar.</w:t>
      </w:r>
    </w:p>
    <w:p w14:paraId="39947D31" w14:textId="414BE48C" w:rsidR="00D74528" w:rsidRPr="00377D8E" w:rsidRDefault="00B405A1" w:rsidP="00377D8E">
      <w:pPr>
        <w:pStyle w:val="Rubrik2"/>
        <w:rPr>
          <w:noProof/>
        </w:rPr>
      </w:pPr>
      <w:bookmarkStart w:id="6" w:name="_Toc236728457"/>
      <w:bookmarkStart w:id="7" w:name="_Toc237438292"/>
      <w:bookmarkStart w:id="8" w:name="_Toc72840807"/>
      <w:r>
        <w:t>Innehållsförteckning</w:t>
      </w:r>
      <w:bookmarkEnd w:id="6"/>
      <w:bookmarkEnd w:id="7"/>
      <w:r w:rsidR="00C967C5">
        <w:fldChar w:fldCharType="begin"/>
      </w:r>
      <w:r w:rsidR="00C967C5">
        <w:instrText xml:space="preserve"> TOC \o "1-3" \h \z \u </w:instrText>
      </w:r>
      <w:r w:rsidR="00C967C5">
        <w:fldChar w:fldCharType="separate"/>
      </w:r>
    </w:p>
    <w:p w14:paraId="1093854A" w14:textId="4B2466B0" w:rsidR="00D74528" w:rsidRDefault="00D74528">
      <w:pPr>
        <w:pStyle w:val="Innehll2"/>
        <w:rPr>
          <w:rFonts w:asciiTheme="minorHAnsi" w:eastAsiaTheme="minorEastAsia" w:hAnsiTheme="minorHAnsi" w:cstheme="minorBidi"/>
          <w:noProof/>
          <w:kern w:val="2"/>
          <w14:ligatures w14:val="standardContextual"/>
        </w:rPr>
      </w:pPr>
      <w:hyperlink w:anchor="_Toc237438293" w:history="1">
        <w:r w:rsidRPr="005C7FD0">
          <w:rPr>
            <w:rStyle w:val="Hyperlnk"/>
            <w:noProof/>
          </w:rPr>
          <w:t>Syfte</w:t>
        </w:r>
        <w:r>
          <w:rPr>
            <w:noProof/>
            <w:webHidden/>
          </w:rPr>
          <w:tab/>
        </w:r>
        <w:r>
          <w:rPr>
            <w:noProof/>
            <w:webHidden/>
          </w:rPr>
          <w:fldChar w:fldCharType="begin"/>
        </w:r>
        <w:r>
          <w:rPr>
            <w:noProof/>
            <w:webHidden/>
          </w:rPr>
          <w:instrText xml:space="preserve"> PAGEREF _Toc237438293 \h </w:instrText>
        </w:r>
        <w:r>
          <w:rPr>
            <w:noProof/>
            <w:webHidden/>
          </w:rPr>
        </w:r>
        <w:r>
          <w:rPr>
            <w:noProof/>
            <w:webHidden/>
          </w:rPr>
          <w:fldChar w:fldCharType="separate"/>
        </w:r>
        <w:r>
          <w:rPr>
            <w:noProof/>
            <w:webHidden/>
          </w:rPr>
          <w:t>2</w:t>
        </w:r>
        <w:r>
          <w:rPr>
            <w:noProof/>
            <w:webHidden/>
          </w:rPr>
          <w:fldChar w:fldCharType="end"/>
        </w:r>
      </w:hyperlink>
    </w:p>
    <w:p w14:paraId="066D1C1D" w14:textId="4180A8F6" w:rsidR="00D74528" w:rsidRDefault="00D74528">
      <w:pPr>
        <w:pStyle w:val="Innehll2"/>
        <w:rPr>
          <w:rFonts w:asciiTheme="minorHAnsi" w:eastAsiaTheme="minorEastAsia" w:hAnsiTheme="minorHAnsi" w:cstheme="minorBidi"/>
          <w:noProof/>
          <w:kern w:val="2"/>
          <w14:ligatures w14:val="standardContextual"/>
        </w:rPr>
      </w:pPr>
      <w:hyperlink w:anchor="_Toc237438294" w:history="1">
        <w:r w:rsidRPr="005C7FD0">
          <w:rPr>
            <w:rStyle w:val="Hyperlnk"/>
            <w:noProof/>
          </w:rPr>
          <w:t>Medicinsk bakgrund</w:t>
        </w:r>
        <w:r>
          <w:rPr>
            <w:noProof/>
            <w:webHidden/>
          </w:rPr>
          <w:tab/>
        </w:r>
        <w:r>
          <w:rPr>
            <w:noProof/>
            <w:webHidden/>
          </w:rPr>
          <w:fldChar w:fldCharType="begin"/>
        </w:r>
        <w:r>
          <w:rPr>
            <w:noProof/>
            <w:webHidden/>
          </w:rPr>
          <w:instrText xml:space="preserve"> PAGEREF _Toc237438294 \h </w:instrText>
        </w:r>
        <w:r>
          <w:rPr>
            <w:noProof/>
            <w:webHidden/>
          </w:rPr>
        </w:r>
        <w:r>
          <w:rPr>
            <w:noProof/>
            <w:webHidden/>
          </w:rPr>
          <w:fldChar w:fldCharType="separate"/>
        </w:r>
        <w:r>
          <w:rPr>
            <w:noProof/>
            <w:webHidden/>
          </w:rPr>
          <w:t>2</w:t>
        </w:r>
        <w:r>
          <w:rPr>
            <w:noProof/>
            <w:webHidden/>
          </w:rPr>
          <w:fldChar w:fldCharType="end"/>
        </w:r>
      </w:hyperlink>
    </w:p>
    <w:p w14:paraId="22DC28CD" w14:textId="1CF021BC" w:rsidR="00D74528" w:rsidRDefault="00D74528">
      <w:pPr>
        <w:pStyle w:val="Innehll2"/>
        <w:rPr>
          <w:rFonts w:asciiTheme="minorHAnsi" w:eastAsiaTheme="minorEastAsia" w:hAnsiTheme="minorHAnsi" w:cstheme="minorBidi"/>
          <w:noProof/>
          <w:kern w:val="2"/>
          <w14:ligatures w14:val="standardContextual"/>
        </w:rPr>
      </w:pPr>
      <w:hyperlink w:anchor="_Toc237438295" w:history="1">
        <w:r w:rsidRPr="005C7FD0">
          <w:rPr>
            <w:rStyle w:val="Hyperlnk"/>
            <w:noProof/>
          </w:rPr>
          <w:t>Utförande</w:t>
        </w:r>
        <w:r>
          <w:rPr>
            <w:noProof/>
            <w:webHidden/>
          </w:rPr>
          <w:tab/>
        </w:r>
        <w:r>
          <w:rPr>
            <w:noProof/>
            <w:webHidden/>
          </w:rPr>
          <w:fldChar w:fldCharType="begin"/>
        </w:r>
        <w:r>
          <w:rPr>
            <w:noProof/>
            <w:webHidden/>
          </w:rPr>
          <w:instrText xml:space="preserve"> PAGEREF _Toc237438295 \h </w:instrText>
        </w:r>
        <w:r>
          <w:rPr>
            <w:noProof/>
            <w:webHidden/>
          </w:rPr>
        </w:r>
        <w:r>
          <w:rPr>
            <w:noProof/>
            <w:webHidden/>
          </w:rPr>
          <w:fldChar w:fldCharType="separate"/>
        </w:r>
        <w:r>
          <w:rPr>
            <w:noProof/>
            <w:webHidden/>
          </w:rPr>
          <w:t>3</w:t>
        </w:r>
        <w:r>
          <w:rPr>
            <w:noProof/>
            <w:webHidden/>
          </w:rPr>
          <w:fldChar w:fldCharType="end"/>
        </w:r>
      </w:hyperlink>
    </w:p>
    <w:p w14:paraId="73161703" w14:textId="2A82E3EA" w:rsidR="00D74528" w:rsidRDefault="00D74528">
      <w:pPr>
        <w:pStyle w:val="Innehll3"/>
        <w:rPr>
          <w:rFonts w:asciiTheme="minorHAnsi" w:eastAsiaTheme="minorEastAsia" w:hAnsiTheme="minorHAnsi" w:cstheme="minorBidi"/>
          <w:noProof/>
          <w:kern w:val="2"/>
          <w14:ligatures w14:val="standardContextual"/>
        </w:rPr>
      </w:pPr>
      <w:hyperlink w:anchor="_Toc237438296" w:history="1">
        <w:r w:rsidRPr="005C7FD0">
          <w:rPr>
            <w:rStyle w:val="Hyperlnk"/>
            <w:noProof/>
          </w:rPr>
          <w:t>Åtgärder vid misstänkt gastroenterit</w:t>
        </w:r>
        <w:r>
          <w:rPr>
            <w:noProof/>
            <w:webHidden/>
          </w:rPr>
          <w:tab/>
        </w:r>
        <w:r>
          <w:rPr>
            <w:noProof/>
            <w:webHidden/>
          </w:rPr>
          <w:fldChar w:fldCharType="begin"/>
        </w:r>
        <w:r>
          <w:rPr>
            <w:noProof/>
            <w:webHidden/>
          </w:rPr>
          <w:instrText xml:space="preserve"> PAGEREF _Toc237438296 \h </w:instrText>
        </w:r>
        <w:r>
          <w:rPr>
            <w:noProof/>
            <w:webHidden/>
          </w:rPr>
        </w:r>
        <w:r>
          <w:rPr>
            <w:noProof/>
            <w:webHidden/>
          </w:rPr>
          <w:fldChar w:fldCharType="separate"/>
        </w:r>
        <w:r>
          <w:rPr>
            <w:noProof/>
            <w:webHidden/>
          </w:rPr>
          <w:t>3</w:t>
        </w:r>
        <w:r>
          <w:rPr>
            <w:noProof/>
            <w:webHidden/>
          </w:rPr>
          <w:fldChar w:fldCharType="end"/>
        </w:r>
      </w:hyperlink>
    </w:p>
    <w:p w14:paraId="317DC66D" w14:textId="736E0463" w:rsidR="00D74528" w:rsidRDefault="00D74528">
      <w:pPr>
        <w:pStyle w:val="Innehll3"/>
        <w:rPr>
          <w:rFonts w:asciiTheme="minorHAnsi" w:eastAsiaTheme="minorEastAsia" w:hAnsiTheme="minorHAnsi" w:cstheme="minorBidi"/>
          <w:noProof/>
          <w:kern w:val="2"/>
          <w14:ligatures w14:val="standardContextual"/>
        </w:rPr>
      </w:pPr>
      <w:hyperlink w:anchor="_Toc237438297" w:history="1">
        <w:r w:rsidRPr="005C7FD0">
          <w:rPr>
            <w:rStyle w:val="Hyperlnk"/>
            <w:noProof/>
          </w:rPr>
          <w:t>Provtagning</w:t>
        </w:r>
        <w:r>
          <w:rPr>
            <w:noProof/>
            <w:webHidden/>
          </w:rPr>
          <w:tab/>
        </w:r>
        <w:r>
          <w:rPr>
            <w:noProof/>
            <w:webHidden/>
          </w:rPr>
          <w:fldChar w:fldCharType="begin"/>
        </w:r>
        <w:r>
          <w:rPr>
            <w:noProof/>
            <w:webHidden/>
          </w:rPr>
          <w:instrText xml:space="preserve"> PAGEREF _Toc237438297 \h </w:instrText>
        </w:r>
        <w:r>
          <w:rPr>
            <w:noProof/>
            <w:webHidden/>
          </w:rPr>
        </w:r>
        <w:r>
          <w:rPr>
            <w:noProof/>
            <w:webHidden/>
          </w:rPr>
          <w:fldChar w:fldCharType="separate"/>
        </w:r>
        <w:r>
          <w:rPr>
            <w:noProof/>
            <w:webHidden/>
          </w:rPr>
          <w:t>3</w:t>
        </w:r>
        <w:r>
          <w:rPr>
            <w:noProof/>
            <w:webHidden/>
          </w:rPr>
          <w:fldChar w:fldCharType="end"/>
        </w:r>
      </w:hyperlink>
    </w:p>
    <w:p w14:paraId="413212A6" w14:textId="69F34044" w:rsidR="00D74528" w:rsidRDefault="00D74528">
      <w:pPr>
        <w:pStyle w:val="Innehll3"/>
        <w:rPr>
          <w:rFonts w:asciiTheme="minorHAnsi" w:eastAsiaTheme="minorEastAsia" w:hAnsiTheme="minorHAnsi" w:cstheme="minorBidi"/>
          <w:noProof/>
          <w:kern w:val="2"/>
          <w14:ligatures w14:val="standardContextual"/>
        </w:rPr>
      </w:pPr>
      <w:hyperlink w:anchor="_Toc237438298" w:history="1">
        <w:r w:rsidRPr="005C7FD0">
          <w:rPr>
            <w:rStyle w:val="Hyperlnk"/>
            <w:noProof/>
          </w:rPr>
          <w:t>Vårdrutiner</w:t>
        </w:r>
        <w:r>
          <w:rPr>
            <w:noProof/>
            <w:webHidden/>
          </w:rPr>
          <w:tab/>
        </w:r>
        <w:r>
          <w:rPr>
            <w:noProof/>
            <w:webHidden/>
          </w:rPr>
          <w:fldChar w:fldCharType="begin"/>
        </w:r>
        <w:r>
          <w:rPr>
            <w:noProof/>
            <w:webHidden/>
          </w:rPr>
          <w:instrText xml:space="preserve"> PAGEREF _Toc237438298 \h </w:instrText>
        </w:r>
        <w:r>
          <w:rPr>
            <w:noProof/>
            <w:webHidden/>
          </w:rPr>
        </w:r>
        <w:r>
          <w:rPr>
            <w:noProof/>
            <w:webHidden/>
          </w:rPr>
          <w:fldChar w:fldCharType="separate"/>
        </w:r>
        <w:r>
          <w:rPr>
            <w:noProof/>
            <w:webHidden/>
          </w:rPr>
          <w:t>3</w:t>
        </w:r>
        <w:r>
          <w:rPr>
            <w:noProof/>
            <w:webHidden/>
          </w:rPr>
          <w:fldChar w:fldCharType="end"/>
        </w:r>
      </w:hyperlink>
    </w:p>
    <w:p w14:paraId="390235FC" w14:textId="672D8627" w:rsidR="00D74528" w:rsidRDefault="00D74528">
      <w:pPr>
        <w:pStyle w:val="Innehll3"/>
        <w:rPr>
          <w:rFonts w:asciiTheme="minorHAnsi" w:eastAsiaTheme="minorEastAsia" w:hAnsiTheme="minorHAnsi" w:cstheme="minorBidi"/>
          <w:noProof/>
          <w:kern w:val="2"/>
          <w14:ligatures w14:val="standardContextual"/>
        </w:rPr>
      </w:pPr>
      <w:hyperlink w:anchor="_Toc237438299" w:history="1">
        <w:r w:rsidRPr="005C7FD0">
          <w:rPr>
            <w:rStyle w:val="Hyperlnk"/>
            <w:noProof/>
          </w:rPr>
          <w:t>Smittfrihet</w:t>
        </w:r>
        <w:r>
          <w:rPr>
            <w:noProof/>
            <w:webHidden/>
          </w:rPr>
          <w:tab/>
        </w:r>
        <w:r>
          <w:rPr>
            <w:noProof/>
            <w:webHidden/>
          </w:rPr>
          <w:fldChar w:fldCharType="begin"/>
        </w:r>
        <w:r>
          <w:rPr>
            <w:noProof/>
            <w:webHidden/>
          </w:rPr>
          <w:instrText xml:space="preserve"> PAGEREF _Toc237438299 \h </w:instrText>
        </w:r>
        <w:r>
          <w:rPr>
            <w:noProof/>
            <w:webHidden/>
          </w:rPr>
        </w:r>
        <w:r>
          <w:rPr>
            <w:noProof/>
            <w:webHidden/>
          </w:rPr>
          <w:fldChar w:fldCharType="separate"/>
        </w:r>
        <w:r>
          <w:rPr>
            <w:noProof/>
            <w:webHidden/>
          </w:rPr>
          <w:t>4</w:t>
        </w:r>
        <w:r>
          <w:rPr>
            <w:noProof/>
            <w:webHidden/>
          </w:rPr>
          <w:fldChar w:fldCharType="end"/>
        </w:r>
      </w:hyperlink>
    </w:p>
    <w:p w14:paraId="24DDC98F" w14:textId="542BADA4" w:rsidR="00D74528" w:rsidRDefault="00D74528">
      <w:pPr>
        <w:pStyle w:val="Innehll3"/>
        <w:rPr>
          <w:rFonts w:asciiTheme="minorHAnsi" w:eastAsiaTheme="minorEastAsia" w:hAnsiTheme="minorHAnsi" w:cstheme="minorBidi"/>
          <w:noProof/>
          <w:kern w:val="2"/>
          <w14:ligatures w14:val="standardContextual"/>
        </w:rPr>
      </w:pPr>
      <w:hyperlink w:anchor="_Toc237438300" w:history="1">
        <w:r w:rsidRPr="005C7FD0">
          <w:rPr>
            <w:rStyle w:val="Hyperlnk"/>
            <w:noProof/>
          </w:rPr>
          <w:t>Personal</w:t>
        </w:r>
        <w:r>
          <w:rPr>
            <w:noProof/>
            <w:webHidden/>
          </w:rPr>
          <w:tab/>
        </w:r>
        <w:r>
          <w:rPr>
            <w:noProof/>
            <w:webHidden/>
          </w:rPr>
          <w:fldChar w:fldCharType="begin"/>
        </w:r>
        <w:r>
          <w:rPr>
            <w:noProof/>
            <w:webHidden/>
          </w:rPr>
          <w:instrText xml:space="preserve"> PAGEREF _Toc237438300 \h </w:instrText>
        </w:r>
        <w:r>
          <w:rPr>
            <w:noProof/>
            <w:webHidden/>
          </w:rPr>
        </w:r>
        <w:r>
          <w:rPr>
            <w:noProof/>
            <w:webHidden/>
          </w:rPr>
          <w:fldChar w:fldCharType="separate"/>
        </w:r>
        <w:r>
          <w:rPr>
            <w:noProof/>
            <w:webHidden/>
          </w:rPr>
          <w:t>4</w:t>
        </w:r>
        <w:r>
          <w:rPr>
            <w:noProof/>
            <w:webHidden/>
          </w:rPr>
          <w:fldChar w:fldCharType="end"/>
        </w:r>
      </w:hyperlink>
    </w:p>
    <w:p w14:paraId="6B8A3196" w14:textId="70B8C814" w:rsidR="00D74528" w:rsidRDefault="00D74528">
      <w:pPr>
        <w:pStyle w:val="Innehll3"/>
        <w:rPr>
          <w:rFonts w:asciiTheme="minorHAnsi" w:eastAsiaTheme="minorEastAsia" w:hAnsiTheme="minorHAnsi" w:cstheme="minorBidi"/>
          <w:noProof/>
          <w:kern w:val="2"/>
          <w14:ligatures w14:val="standardContextual"/>
        </w:rPr>
      </w:pPr>
      <w:hyperlink w:anchor="_Toc237438301" w:history="1">
        <w:r w:rsidRPr="005C7FD0">
          <w:rPr>
            <w:rStyle w:val="Hyperlnk"/>
            <w:noProof/>
          </w:rPr>
          <w:t>Undersökningar och konsultationer</w:t>
        </w:r>
        <w:r>
          <w:rPr>
            <w:noProof/>
            <w:webHidden/>
          </w:rPr>
          <w:tab/>
        </w:r>
        <w:r>
          <w:rPr>
            <w:noProof/>
            <w:webHidden/>
          </w:rPr>
          <w:fldChar w:fldCharType="begin"/>
        </w:r>
        <w:r>
          <w:rPr>
            <w:noProof/>
            <w:webHidden/>
          </w:rPr>
          <w:instrText xml:space="preserve"> PAGEREF _Toc237438301 \h </w:instrText>
        </w:r>
        <w:r>
          <w:rPr>
            <w:noProof/>
            <w:webHidden/>
          </w:rPr>
        </w:r>
        <w:r>
          <w:rPr>
            <w:noProof/>
            <w:webHidden/>
          </w:rPr>
          <w:fldChar w:fldCharType="separate"/>
        </w:r>
        <w:r>
          <w:rPr>
            <w:noProof/>
            <w:webHidden/>
          </w:rPr>
          <w:t>5</w:t>
        </w:r>
        <w:r>
          <w:rPr>
            <w:noProof/>
            <w:webHidden/>
          </w:rPr>
          <w:fldChar w:fldCharType="end"/>
        </w:r>
      </w:hyperlink>
    </w:p>
    <w:p w14:paraId="2F9D4200" w14:textId="74AAD695" w:rsidR="00D74528" w:rsidRDefault="00D74528">
      <w:pPr>
        <w:pStyle w:val="Innehll3"/>
        <w:rPr>
          <w:rFonts w:asciiTheme="minorHAnsi" w:eastAsiaTheme="minorEastAsia" w:hAnsiTheme="minorHAnsi" w:cstheme="minorBidi"/>
          <w:noProof/>
          <w:kern w:val="2"/>
          <w14:ligatures w14:val="standardContextual"/>
        </w:rPr>
      </w:pPr>
      <w:hyperlink w:anchor="_Toc237438302" w:history="1">
        <w:r w:rsidRPr="005C7FD0">
          <w:rPr>
            <w:rStyle w:val="Hyperlnk"/>
            <w:noProof/>
          </w:rPr>
          <w:t>Byte av vårdform/utskrivning</w:t>
        </w:r>
        <w:r>
          <w:rPr>
            <w:noProof/>
            <w:webHidden/>
          </w:rPr>
          <w:tab/>
        </w:r>
        <w:r>
          <w:rPr>
            <w:noProof/>
            <w:webHidden/>
          </w:rPr>
          <w:fldChar w:fldCharType="begin"/>
        </w:r>
        <w:r>
          <w:rPr>
            <w:noProof/>
            <w:webHidden/>
          </w:rPr>
          <w:instrText xml:space="preserve"> PAGEREF _Toc237438302 \h </w:instrText>
        </w:r>
        <w:r>
          <w:rPr>
            <w:noProof/>
            <w:webHidden/>
          </w:rPr>
        </w:r>
        <w:r>
          <w:rPr>
            <w:noProof/>
            <w:webHidden/>
          </w:rPr>
          <w:fldChar w:fldCharType="separate"/>
        </w:r>
        <w:r>
          <w:rPr>
            <w:noProof/>
            <w:webHidden/>
          </w:rPr>
          <w:t>5</w:t>
        </w:r>
        <w:r>
          <w:rPr>
            <w:noProof/>
            <w:webHidden/>
          </w:rPr>
          <w:fldChar w:fldCharType="end"/>
        </w:r>
      </w:hyperlink>
    </w:p>
    <w:p w14:paraId="3EF9D33D" w14:textId="17313387" w:rsidR="00D74528" w:rsidRDefault="00D74528">
      <w:pPr>
        <w:pStyle w:val="Innehll3"/>
        <w:rPr>
          <w:rFonts w:asciiTheme="minorHAnsi" w:eastAsiaTheme="minorEastAsia" w:hAnsiTheme="minorHAnsi" w:cstheme="minorBidi"/>
          <w:noProof/>
          <w:kern w:val="2"/>
          <w14:ligatures w14:val="standardContextual"/>
        </w:rPr>
      </w:pPr>
      <w:hyperlink w:anchor="_Toc237438303" w:history="1">
        <w:r w:rsidRPr="005C7FD0">
          <w:rPr>
            <w:rStyle w:val="Hyperlnk"/>
            <w:noProof/>
          </w:rPr>
          <w:t>Besökande</w:t>
        </w:r>
        <w:r>
          <w:rPr>
            <w:noProof/>
            <w:webHidden/>
          </w:rPr>
          <w:tab/>
        </w:r>
        <w:r>
          <w:rPr>
            <w:noProof/>
            <w:webHidden/>
          </w:rPr>
          <w:fldChar w:fldCharType="begin"/>
        </w:r>
        <w:r>
          <w:rPr>
            <w:noProof/>
            <w:webHidden/>
          </w:rPr>
          <w:instrText xml:space="preserve"> PAGEREF _Toc237438303 \h </w:instrText>
        </w:r>
        <w:r>
          <w:rPr>
            <w:noProof/>
            <w:webHidden/>
          </w:rPr>
        </w:r>
        <w:r>
          <w:rPr>
            <w:noProof/>
            <w:webHidden/>
          </w:rPr>
          <w:fldChar w:fldCharType="separate"/>
        </w:r>
        <w:r>
          <w:rPr>
            <w:noProof/>
            <w:webHidden/>
          </w:rPr>
          <w:t>5</w:t>
        </w:r>
        <w:r>
          <w:rPr>
            <w:noProof/>
            <w:webHidden/>
          </w:rPr>
          <w:fldChar w:fldCharType="end"/>
        </w:r>
      </w:hyperlink>
    </w:p>
    <w:p w14:paraId="1129B1D1" w14:textId="71A73EF9" w:rsidR="00D74528" w:rsidRDefault="00D74528">
      <w:pPr>
        <w:pStyle w:val="Innehll3"/>
        <w:rPr>
          <w:rFonts w:asciiTheme="minorHAnsi" w:eastAsiaTheme="minorEastAsia" w:hAnsiTheme="minorHAnsi" w:cstheme="minorBidi"/>
          <w:noProof/>
          <w:kern w:val="2"/>
          <w14:ligatures w14:val="standardContextual"/>
        </w:rPr>
      </w:pPr>
      <w:hyperlink w:anchor="_Toc237438304" w:history="1">
        <w:r w:rsidRPr="005C7FD0">
          <w:rPr>
            <w:rStyle w:val="Hyperlnk"/>
            <w:noProof/>
          </w:rPr>
          <w:t>Städ, tvätt och disk</w:t>
        </w:r>
        <w:r>
          <w:rPr>
            <w:noProof/>
            <w:webHidden/>
          </w:rPr>
          <w:tab/>
        </w:r>
        <w:r>
          <w:rPr>
            <w:noProof/>
            <w:webHidden/>
          </w:rPr>
          <w:fldChar w:fldCharType="begin"/>
        </w:r>
        <w:r>
          <w:rPr>
            <w:noProof/>
            <w:webHidden/>
          </w:rPr>
          <w:instrText xml:space="preserve"> PAGEREF _Toc237438304 \h </w:instrText>
        </w:r>
        <w:r>
          <w:rPr>
            <w:noProof/>
            <w:webHidden/>
          </w:rPr>
        </w:r>
        <w:r>
          <w:rPr>
            <w:noProof/>
            <w:webHidden/>
          </w:rPr>
          <w:fldChar w:fldCharType="separate"/>
        </w:r>
        <w:r>
          <w:rPr>
            <w:noProof/>
            <w:webHidden/>
          </w:rPr>
          <w:t>5</w:t>
        </w:r>
        <w:r>
          <w:rPr>
            <w:noProof/>
            <w:webHidden/>
          </w:rPr>
          <w:fldChar w:fldCharType="end"/>
        </w:r>
      </w:hyperlink>
    </w:p>
    <w:p w14:paraId="07974C90" w14:textId="69DED486" w:rsidR="00D74528" w:rsidRDefault="00D74528">
      <w:pPr>
        <w:pStyle w:val="Innehll3"/>
        <w:rPr>
          <w:rFonts w:asciiTheme="minorHAnsi" w:eastAsiaTheme="minorEastAsia" w:hAnsiTheme="minorHAnsi" w:cstheme="minorBidi"/>
          <w:noProof/>
          <w:kern w:val="2"/>
          <w14:ligatures w14:val="standardContextual"/>
        </w:rPr>
      </w:pPr>
      <w:hyperlink w:anchor="_Toc237438305" w:history="1">
        <w:r w:rsidRPr="005C7FD0">
          <w:rPr>
            <w:rStyle w:val="Hyperlnk"/>
            <w:noProof/>
          </w:rPr>
          <w:t>Handläggning av exponerade patienter</w:t>
        </w:r>
        <w:r>
          <w:rPr>
            <w:noProof/>
            <w:webHidden/>
          </w:rPr>
          <w:tab/>
        </w:r>
        <w:r>
          <w:rPr>
            <w:noProof/>
            <w:webHidden/>
          </w:rPr>
          <w:fldChar w:fldCharType="begin"/>
        </w:r>
        <w:r>
          <w:rPr>
            <w:noProof/>
            <w:webHidden/>
          </w:rPr>
          <w:instrText xml:space="preserve"> PAGEREF _Toc237438305 \h </w:instrText>
        </w:r>
        <w:r>
          <w:rPr>
            <w:noProof/>
            <w:webHidden/>
          </w:rPr>
        </w:r>
        <w:r>
          <w:rPr>
            <w:noProof/>
            <w:webHidden/>
          </w:rPr>
          <w:fldChar w:fldCharType="separate"/>
        </w:r>
        <w:r>
          <w:rPr>
            <w:noProof/>
            <w:webHidden/>
          </w:rPr>
          <w:t>6</w:t>
        </w:r>
        <w:r>
          <w:rPr>
            <w:noProof/>
            <w:webHidden/>
          </w:rPr>
          <w:fldChar w:fldCharType="end"/>
        </w:r>
      </w:hyperlink>
    </w:p>
    <w:p w14:paraId="5260D52D" w14:textId="2AB52987" w:rsidR="00D74528" w:rsidRDefault="00D74528" w:rsidP="00377D8E">
      <w:pPr>
        <w:pStyle w:val="Innehll3"/>
        <w:ind w:left="1418" w:firstLine="0"/>
        <w:rPr>
          <w:rFonts w:asciiTheme="minorHAnsi" w:eastAsiaTheme="minorEastAsia" w:hAnsiTheme="minorHAnsi" w:cstheme="minorBidi"/>
          <w:noProof/>
          <w:kern w:val="2"/>
          <w14:ligatures w14:val="standardContextual"/>
        </w:rPr>
      </w:pPr>
      <w:hyperlink w:anchor="_Toc237438306" w:history="1">
        <w:r w:rsidRPr="005C7FD0">
          <w:rPr>
            <w:rStyle w:val="Hyperlnk"/>
            <w:noProof/>
          </w:rPr>
          <w:t>Vid gastroenterit hos flera på vårdavdelning/utbrottshantering</w:t>
        </w:r>
        <w:r>
          <w:rPr>
            <w:noProof/>
            <w:webHidden/>
          </w:rPr>
          <w:tab/>
        </w:r>
        <w:r>
          <w:rPr>
            <w:noProof/>
            <w:webHidden/>
          </w:rPr>
          <w:fldChar w:fldCharType="begin"/>
        </w:r>
        <w:r>
          <w:rPr>
            <w:noProof/>
            <w:webHidden/>
          </w:rPr>
          <w:instrText xml:space="preserve"> PAGEREF _Toc237438306 \h </w:instrText>
        </w:r>
        <w:r>
          <w:rPr>
            <w:noProof/>
            <w:webHidden/>
          </w:rPr>
        </w:r>
        <w:r>
          <w:rPr>
            <w:noProof/>
            <w:webHidden/>
          </w:rPr>
          <w:fldChar w:fldCharType="separate"/>
        </w:r>
        <w:r>
          <w:rPr>
            <w:noProof/>
            <w:webHidden/>
          </w:rPr>
          <w:t>7</w:t>
        </w:r>
        <w:r>
          <w:rPr>
            <w:noProof/>
            <w:webHidden/>
          </w:rPr>
          <w:fldChar w:fldCharType="end"/>
        </w:r>
      </w:hyperlink>
    </w:p>
    <w:p w14:paraId="67DF0745" w14:textId="3DD28318" w:rsidR="00D74528" w:rsidRDefault="00D74528">
      <w:pPr>
        <w:pStyle w:val="Innehll3"/>
        <w:rPr>
          <w:rFonts w:asciiTheme="minorHAnsi" w:eastAsiaTheme="minorEastAsia" w:hAnsiTheme="minorHAnsi" w:cstheme="minorBidi"/>
          <w:noProof/>
          <w:kern w:val="2"/>
          <w14:ligatures w14:val="standardContextual"/>
        </w:rPr>
      </w:pPr>
      <w:hyperlink w:anchor="_Toc237438307" w:history="1">
        <w:r w:rsidRPr="005C7FD0">
          <w:rPr>
            <w:rStyle w:val="Hyperlnk"/>
            <w:noProof/>
          </w:rPr>
          <w:t>Kohortvård</w:t>
        </w:r>
        <w:r>
          <w:rPr>
            <w:noProof/>
            <w:webHidden/>
          </w:rPr>
          <w:tab/>
        </w:r>
        <w:r>
          <w:rPr>
            <w:noProof/>
            <w:webHidden/>
          </w:rPr>
          <w:fldChar w:fldCharType="begin"/>
        </w:r>
        <w:r>
          <w:rPr>
            <w:noProof/>
            <w:webHidden/>
          </w:rPr>
          <w:instrText xml:space="preserve"> PAGEREF _Toc237438307 \h </w:instrText>
        </w:r>
        <w:r>
          <w:rPr>
            <w:noProof/>
            <w:webHidden/>
          </w:rPr>
        </w:r>
        <w:r>
          <w:rPr>
            <w:noProof/>
            <w:webHidden/>
          </w:rPr>
          <w:fldChar w:fldCharType="separate"/>
        </w:r>
        <w:r>
          <w:rPr>
            <w:noProof/>
            <w:webHidden/>
          </w:rPr>
          <w:t>8</w:t>
        </w:r>
        <w:r>
          <w:rPr>
            <w:noProof/>
            <w:webHidden/>
          </w:rPr>
          <w:fldChar w:fldCharType="end"/>
        </w:r>
      </w:hyperlink>
    </w:p>
    <w:p w14:paraId="7226DFCB" w14:textId="10AED6A8" w:rsidR="00D74528" w:rsidRDefault="00D74528">
      <w:pPr>
        <w:pStyle w:val="Innehll3"/>
        <w:rPr>
          <w:rFonts w:asciiTheme="minorHAnsi" w:eastAsiaTheme="minorEastAsia" w:hAnsiTheme="minorHAnsi" w:cstheme="minorBidi"/>
          <w:noProof/>
          <w:kern w:val="2"/>
          <w14:ligatures w14:val="standardContextual"/>
        </w:rPr>
      </w:pPr>
      <w:hyperlink w:anchor="_Toc237438308" w:history="1">
        <w:r w:rsidRPr="005C7FD0">
          <w:rPr>
            <w:rStyle w:val="Hyperlnk"/>
            <w:noProof/>
          </w:rPr>
          <w:t>Intagningsstopp</w:t>
        </w:r>
        <w:r>
          <w:rPr>
            <w:noProof/>
            <w:webHidden/>
          </w:rPr>
          <w:tab/>
        </w:r>
        <w:r>
          <w:rPr>
            <w:noProof/>
            <w:webHidden/>
          </w:rPr>
          <w:fldChar w:fldCharType="begin"/>
        </w:r>
        <w:r>
          <w:rPr>
            <w:noProof/>
            <w:webHidden/>
          </w:rPr>
          <w:instrText xml:space="preserve"> PAGEREF _Toc237438308 \h </w:instrText>
        </w:r>
        <w:r>
          <w:rPr>
            <w:noProof/>
            <w:webHidden/>
          </w:rPr>
        </w:r>
        <w:r>
          <w:rPr>
            <w:noProof/>
            <w:webHidden/>
          </w:rPr>
          <w:fldChar w:fldCharType="separate"/>
        </w:r>
        <w:r>
          <w:rPr>
            <w:noProof/>
            <w:webHidden/>
          </w:rPr>
          <w:t>9</w:t>
        </w:r>
        <w:r>
          <w:rPr>
            <w:noProof/>
            <w:webHidden/>
          </w:rPr>
          <w:fldChar w:fldCharType="end"/>
        </w:r>
      </w:hyperlink>
    </w:p>
    <w:p w14:paraId="58646701" w14:textId="6F91A572" w:rsidR="00D74528" w:rsidRDefault="00D74528">
      <w:pPr>
        <w:pStyle w:val="Innehll2"/>
        <w:rPr>
          <w:rFonts w:asciiTheme="minorHAnsi" w:eastAsiaTheme="minorEastAsia" w:hAnsiTheme="minorHAnsi" w:cstheme="minorBidi"/>
          <w:noProof/>
          <w:kern w:val="2"/>
          <w14:ligatures w14:val="standardContextual"/>
        </w:rPr>
      </w:pPr>
      <w:hyperlink w:anchor="_Toc237438309" w:history="1">
        <w:r w:rsidRPr="005C7FD0">
          <w:rPr>
            <w:rStyle w:val="Hyperlnk"/>
            <w:noProof/>
          </w:rPr>
          <w:t>Ansvar och avsteg</w:t>
        </w:r>
        <w:r>
          <w:rPr>
            <w:noProof/>
            <w:webHidden/>
          </w:rPr>
          <w:tab/>
        </w:r>
        <w:r>
          <w:rPr>
            <w:noProof/>
            <w:webHidden/>
          </w:rPr>
          <w:fldChar w:fldCharType="begin"/>
        </w:r>
        <w:r>
          <w:rPr>
            <w:noProof/>
            <w:webHidden/>
          </w:rPr>
          <w:instrText xml:space="preserve"> PAGEREF _Toc237438309 \h </w:instrText>
        </w:r>
        <w:r>
          <w:rPr>
            <w:noProof/>
            <w:webHidden/>
          </w:rPr>
        </w:r>
        <w:r>
          <w:rPr>
            <w:noProof/>
            <w:webHidden/>
          </w:rPr>
          <w:fldChar w:fldCharType="separate"/>
        </w:r>
        <w:r>
          <w:rPr>
            <w:noProof/>
            <w:webHidden/>
          </w:rPr>
          <w:t>9</w:t>
        </w:r>
        <w:r>
          <w:rPr>
            <w:noProof/>
            <w:webHidden/>
          </w:rPr>
          <w:fldChar w:fldCharType="end"/>
        </w:r>
      </w:hyperlink>
    </w:p>
    <w:p w14:paraId="1ED07FBC" w14:textId="264D794E" w:rsidR="00D74528" w:rsidRDefault="00D74528">
      <w:pPr>
        <w:pStyle w:val="Innehll2"/>
        <w:rPr>
          <w:rFonts w:asciiTheme="minorHAnsi" w:eastAsiaTheme="minorEastAsia" w:hAnsiTheme="minorHAnsi" w:cstheme="minorBidi"/>
          <w:noProof/>
          <w:kern w:val="2"/>
          <w14:ligatures w14:val="standardContextual"/>
        </w:rPr>
      </w:pPr>
      <w:hyperlink w:anchor="_Toc237438310" w:history="1">
        <w:r w:rsidRPr="005C7FD0">
          <w:rPr>
            <w:rStyle w:val="Hyperlnk"/>
            <w:noProof/>
          </w:rPr>
          <w:t>Relaterad information</w:t>
        </w:r>
        <w:r>
          <w:rPr>
            <w:noProof/>
            <w:webHidden/>
          </w:rPr>
          <w:tab/>
        </w:r>
        <w:r>
          <w:rPr>
            <w:noProof/>
            <w:webHidden/>
          </w:rPr>
          <w:fldChar w:fldCharType="begin"/>
        </w:r>
        <w:r>
          <w:rPr>
            <w:noProof/>
            <w:webHidden/>
          </w:rPr>
          <w:instrText xml:space="preserve"> PAGEREF _Toc237438310 \h </w:instrText>
        </w:r>
        <w:r>
          <w:rPr>
            <w:noProof/>
            <w:webHidden/>
          </w:rPr>
        </w:r>
        <w:r>
          <w:rPr>
            <w:noProof/>
            <w:webHidden/>
          </w:rPr>
          <w:fldChar w:fldCharType="separate"/>
        </w:r>
        <w:r>
          <w:rPr>
            <w:noProof/>
            <w:webHidden/>
          </w:rPr>
          <w:t>9</w:t>
        </w:r>
        <w:r>
          <w:rPr>
            <w:noProof/>
            <w:webHidden/>
          </w:rPr>
          <w:fldChar w:fldCharType="end"/>
        </w:r>
      </w:hyperlink>
    </w:p>
    <w:p w14:paraId="3FC11821" w14:textId="1F6CC385" w:rsidR="00D74528" w:rsidRDefault="00D74528">
      <w:pPr>
        <w:pStyle w:val="Innehll2"/>
        <w:rPr>
          <w:rFonts w:asciiTheme="minorHAnsi" w:eastAsiaTheme="minorEastAsia" w:hAnsiTheme="minorHAnsi" w:cstheme="minorBidi"/>
          <w:noProof/>
          <w:kern w:val="2"/>
          <w14:ligatures w14:val="standardContextual"/>
        </w:rPr>
      </w:pPr>
      <w:hyperlink w:anchor="_Toc237438311" w:history="1">
        <w:r w:rsidRPr="005C7FD0">
          <w:rPr>
            <w:rStyle w:val="Hyperlnk"/>
            <w:noProof/>
          </w:rPr>
          <w:t>Källförteckning</w:t>
        </w:r>
        <w:r>
          <w:rPr>
            <w:noProof/>
            <w:webHidden/>
          </w:rPr>
          <w:tab/>
        </w:r>
        <w:r>
          <w:rPr>
            <w:noProof/>
            <w:webHidden/>
          </w:rPr>
          <w:fldChar w:fldCharType="begin"/>
        </w:r>
        <w:r>
          <w:rPr>
            <w:noProof/>
            <w:webHidden/>
          </w:rPr>
          <w:instrText xml:space="preserve"> PAGEREF _Toc237438311 \h </w:instrText>
        </w:r>
        <w:r>
          <w:rPr>
            <w:noProof/>
            <w:webHidden/>
          </w:rPr>
        </w:r>
        <w:r>
          <w:rPr>
            <w:noProof/>
            <w:webHidden/>
          </w:rPr>
          <w:fldChar w:fldCharType="separate"/>
        </w:r>
        <w:r>
          <w:rPr>
            <w:noProof/>
            <w:webHidden/>
          </w:rPr>
          <w:t>9</w:t>
        </w:r>
        <w:r>
          <w:rPr>
            <w:noProof/>
            <w:webHidden/>
          </w:rPr>
          <w:fldChar w:fldCharType="end"/>
        </w:r>
      </w:hyperlink>
    </w:p>
    <w:p w14:paraId="59927389" w14:textId="51EBD48B" w:rsidR="009A32ED" w:rsidRDefault="00C967C5" w:rsidP="00011C01">
      <w:pPr>
        <w:pStyle w:val="Rubrik2"/>
      </w:pPr>
      <w:r>
        <w:fldChar w:fldCharType="end"/>
      </w:r>
      <w:bookmarkStart w:id="9" w:name="_Toc100327186"/>
      <w:bookmarkStart w:id="10" w:name="_Toc237438293"/>
      <w:bookmarkEnd w:id="8"/>
      <w:r w:rsidR="002F6C18">
        <w:t>S</w:t>
      </w:r>
      <w:r w:rsidR="009A32ED">
        <w:t>yfte</w:t>
      </w:r>
      <w:bookmarkEnd w:id="9"/>
      <w:bookmarkEnd w:id="10"/>
      <w:r w:rsidR="009A32ED">
        <w:t xml:space="preserve"> </w:t>
      </w:r>
    </w:p>
    <w:p w14:paraId="47B54164" w14:textId="0FBDB354" w:rsidR="000D64E3" w:rsidRDefault="000D64E3" w:rsidP="000D64E3">
      <w:pPr>
        <w:rPr>
          <w:rStyle w:val="normaltextrun"/>
          <w:color w:val="000000"/>
          <w:shd w:val="clear" w:color="auto" w:fill="FFFFFF"/>
        </w:rPr>
      </w:pPr>
      <w:r>
        <w:rPr>
          <w:rStyle w:val="normaltextrun"/>
          <w:color w:val="000000"/>
          <w:shd w:val="clear" w:color="auto" w:fill="FFFFFF"/>
        </w:rPr>
        <w:t>Syftet med denna rutin är att förhindra smittspridning och begränsa utbrott av virusorsakad gastroenterit.</w:t>
      </w:r>
    </w:p>
    <w:p w14:paraId="5087F526" w14:textId="0B070447" w:rsidR="006B0E21" w:rsidRDefault="006B0E21" w:rsidP="006B0E21">
      <w:pPr>
        <w:pStyle w:val="Rubrik2"/>
        <w:rPr>
          <w:rStyle w:val="normaltextrun"/>
          <w:color w:val="000000"/>
          <w:shd w:val="clear" w:color="auto" w:fill="FFFFFF"/>
        </w:rPr>
      </w:pPr>
      <w:bookmarkStart w:id="11" w:name="_Toc237438294"/>
      <w:r>
        <w:t>Medicinsk bakgrund</w:t>
      </w:r>
      <w:bookmarkEnd w:id="11"/>
    </w:p>
    <w:p w14:paraId="3647E481" w14:textId="59A4CFDF" w:rsidR="009C6C0C" w:rsidRDefault="00000000" w:rsidP="00701D54">
      <w:pPr>
        <w:rPr>
          <w:color w:val="1F497D"/>
        </w:rPr>
      </w:pPr>
      <w:r w:rsidRPr="000D64E3">
        <w:t>Virusgastroenterit kan orsakas av bland annat calici, rota, astro- och adenovirus. Smittvägen är fekal-oral. Symtomen är akuta med illamående, kräkning, diarré, buksmärta, ibland feber och går ofta över efter 1–3 dygn.</w:t>
      </w:r>
      <w:r w:rsidR="006935BC" w:rsidRPr="006935BC">
        <w:t xml:space="preserve"> </w:t>
      </w:r>
      <w:r w:rsidR="005049EC">
        <w:t>(</w:t>
      </w:r>
      <w:r w:rsidR="006935BC" w:rsidRPr="006935BC">
        <w:t>1,2</w:t>
      </w:r>
      <w:r w:rsidR="005049EC">
        <w:t>)</w:t>
      </w:r>
    </w:p>
    <w:p w14:paraId="732E8DB2" w14:textId="77777777" w:rsidR="004D3A47" w:rsidRPr="004D3A47" w:rsidRDefault="004D3A47" w:rsidP="009C1FB5">
      <w:pPr>
        <w:pStyle w:val="MellanrubrikVGR"/>
      </w:pPr>
      <w:r w:rsidRPr="004D3A47">
        <w:t>Calicivirus </w:t>
      </w:r>
    </w:p>
    <w:p w14:paraId="02C40280" w14:textId="1B8DB658" w:rsidR="009C6C0C" w:rsidRDefault="00000000" w:rsidP="00BD75A7">
      <w:pPr>
        <w:rPr>
          <w:color w:val="1F497D"/>
        </w:rPr>
      </w:pPr>
      <w:r w:rsidRPr="004D3A47">
        <w:t>Utbrott av </w:t>
      </w:r>
      <w:proofErr w:type="spellStart"/>
      <w:r w:rsidRPr="004D3A47">
        <w:t>calicivirus</w:t>
      </w:r>
      <w:proofErr w:type="spellEnd"/>
      <w:r w:rsidRPr="004D3A47">
        <w:t> (vinterkräksjukan) är ett stort problem inom sjukvården. I gruppen </w:t>
      </w:r>
      <w:proofErr w:type="spellStart"/>
      <w:r w:rsidRPr="004D3A47">
        <w:t>calicivirus</w:t>
      </w:r>
      <w:proofErr w:type="spellEnd"/>
      <w:r w:rsidRPr="004D3A47">
        <w:t> ingår </w:t>
      </w:r>
      <w:proofErr w:type="spellStart"/>
      <w:r w:rsidRPr="004D3A47">
        <w:t>noro</w:t>
      </w:r>
      <w:proofErr w:type="spellEnd"/>
      <w:r w:rsidRPr="004D3A47">
        <w:t>- och </w:t>
      </w:r>
      <w:proofErr w:type="spellStart"/>
      <w:r w:rsidRPr="004D3A47">
        <w:t>sapovirus</w:t>
      </w:r>
      <w:proofErr w:type="spellEnd"/>
      <w:r w:rsidRPr="004D3A47">
        <w:t>. Calicivirus är mycket smittsamt och drabbar alla åldersgrupper. Inkubationstiden (tid från smittotillfälle till symtomdebut) är 12–48 timmar. Stora mängder virus finns i avföring och kräkning hos smittade personer och kan spridas via stänk och droppar. Ytor omkring en smittsam patient kontamineras med virus. Smitta sker via nära kontakt med smittade personer eller indirekt genom överföring av virus via föremål, händer, mat eller vatten där viruset kan finnas kvar under dagar-veckor. Risk för smittspridning är störst hos personer med symtom men kan även ske en tid efter att symtomen avtagit. Patienter räknas som smittsamma till och med 48 timmar efter sista symtom. Genomgången infektion ger bara ett kortvarigt skydd.</w:t>
      </w:r>
      <w:r w:rsidR="002C044E" w:rsidRPr="002C044E">
        <w:t xml:space="preserve"> </w:t>
      </w:r>
      <w:r w:rsidR="005049EC">
        <w:t>(</w:t>
      </w:r>
      <w:r w:rsidR="002C044E" w:rsidRPr="002C044E">
        <w:t>1,2</w:t>
      </w:r>
      <w:r w:rsidR="005049EC">
        <w:t>)</w:t>
      </w:r>
    </w:p>
    <w:p w14:paraId="5D100408" w14:textId="77777777" w:rsidR="004D3A47" w:rsidRPr="004D3A47" w:rsidRDefault="004D3A47" w:rsidP="009C1FB5">
      <w:pPr>
        <w:pStyle w:val="MellanrubrikVGR"/>
      </w:pPr>
      <w:r w:rsidRPr="004D3A47">
        <w:t>Övriga virus </w:t>
      </w:r>
    </w:p>
    <w:p w14:paraId="23F3CD13" w14:textId="6C4CCE08" w:rsidR="009C6C0C" w:rsidRDefault="00000000" w:rsidP="009A4B8D">
      <w:pPr>
        <w:rPr>
          <w:color w:val="1F497D"/>
        </w:rPr>
      </w:pPr>
      <w:bookmarkStart w:id="12" w:name="_Toc100327192"/>
      <w:bookmarkStart w:id="13" w:name="_Toc237438295"/>
      <w:r w:rsidRPr="004D3A47">
        <w:t>Övriga virus som orsakar gastroenterit kan vårdhygieniskt hanteras som </w:t>
      </w:r>
      <w:proofErr w:type="spellStart"/>
      <w:r w:rsidRPr="004D3A47">
        <w:t>calicivirus</w:t>
      </w:r>
      <w:proofErr w:type="spellEnd"/>
      <w:r w:rsidRPr="004D3A47">
        <w:t xml:space="preserve"> med undantag för rekommendationer för kohortvård. Kontakta gärna Vårdhygien 0500-43 20 84 för råd vid misstänkta </w:t>
      </w:r>
      <w:r w:rsidRPr="004D3A47">
        <w:lastRenderedPageBreak/>
        <w:t>utbrott av dessa virus. Inkubationstid och smittsamhet för dessa virus varierar.</w:t>
      </w:r>
      <w:r w:rsidR="00544A76" w:rsidRPr="00544A76">
        <w:t xml:space="preserve"> </w:t>
      </w:r>
      <w:r w:rsidR="005049EC">
        <w:t>(</w:t>
      </w:r>
      <w:r w:rsidR="00544A76" w:rsidRPr="00544A76">
        <w:t>1</w:t>
      </w:r>
      <w:r w:rsidR="005049EC">
        <w:t>)</w:t>
      </w:r>
    </w:p>
    <w:p w14:paraId="03F0A0DB" w14:textId="77777777" w:rsidR="00034B44" w:rsidRDefault="009A32ED" w:rsidP="00ED2C8E">
      <w:pPr>
        <w:pStyle w:val="Rubrik2"/>
        <w:ind w:right="-143"/>
        <w:rPr>
          <w:color w:val="auto"/>
        </w:rPr>
      </w:pPr>
      <w:r w:rsidRPr="00065A6B">
        <w:rPr>
          <w:color w:val="auto"/>
        </w:rPr>
        <w:t>Utförande</w:t>
      </w:r>
      <w:bookmarkEnd w:id="12"/>
      <w:bookmarkEnd w:id="13"/>
    </w:p>
    <w:p w14:paraId="6D3E5EA4" w14:textId="77777777" w:rsidR="00034B44" w:rsidRDefault="247007ED" w:rsidP="00034B44">
      <w:pPr>
        <w:pStyle w:val="Rubrik3"/>
      </w:pPr>
      <w:bookmarkStart w:id="14" w:name="_Toc237438296"/>
      <w:r>
        <w:t>Åtgärder vid misstänkt gastroenterit</w:t>
      </w:r>
      <w:bookmarkEnd w:id="14"/>
      <w:r>
        <w:t> </w:t>
      </w:r>
    </w:p>
    <w:p w14:paraId="2585B96D" w14:textId="7BD31E4D" w:rsidR="00501BA9" w:rsidRPr="00034B44" w:rsidRDefault="00501BA9" w:rsidP="00034B44">
      <w:pPr>
        <w:pStyle w:val="MellanrubrikVGR"/>
      </w:pPr>
      <w:r w:rsidRPr="00501BA9">
        <w:t>Nytillkomna symtom </w:t>
      </w:r>
    </w:p>
    <w:p w14:paraId="18FD6B67" w14:textId="277737A7" w:rsidR="009C6C0C" w:rsidRDefault="00000000" w:rsidP="00387F91">
      <w:pPr>
        <w:rPr>
          <w:color w:val="1F497D"/>
        </w:rPr>
      </w:pPr>
      <w:r w:rsidRPr="00501BA9">
        <w:t>Patienter med nytillkomna symtom som kan vara infektiös gastroenterit ska hanteras enligt nedanstående rutin fram till att smittsam orsak uteslutits.</w:t>
      </w:r>
      <w:r w:rsidR="006D1EE2" w:rsidRPr="006D1EE2">
        <w:t xml:space="preserve"> </w:t>
      </w:r>
      <w:r w:rsidR="00A15208">
        <w:t>(</w:t>
      </w:r>
      <w:r w:rsidR="006D1EE2" w:rsidRPr="006D1EE2">
        <w:t>1</w:t>
      </w:r>
      <w:r w:rsidR="00A15208">
        <w:t>)</w:t>
      </w:r>
      <w:r w:rsidRPr="00501BA9">
        <w:t>  </w:t>
      </w:r>
    </w:p>
    <w:p w14:paraId="7C9338E7" w14:textId="77777777" w:rsidR="00501BA9" w:rsidRPr="00501BA9" w:rsidRDefault="00501BA9" w:rsidP="00501BA9">
      <w:r w:rsidRPr="00501BA9">
        <w:t>Tänk på att de symtom som ses vid gastroenterit även kan vara tecken på allvarlig sjukdom som sepsis, hjärtinfarkt eller akut bukåkomma. Gastroenterit får aldrig hindra ett adekvat medicinskt omhändertagande.  </w:t>
      </w:r>
    </w:p>
    <w:p w14:paraId="36FB02C9" w14:textId="77777777" w:rsidR="00501BA9" w:rsidRPr="00501BA9" w:rsidRDefault="00501BA9" w:rsidP="00034B44">
      <w:pPr>
        <w:pStyle w:val="Rubrik3"/>
      </w:pPr>
      <w:bookmarkStart w:id="15" w:name="_Toc237438297"/>
      <w:r w:rsidRPr="00501BA9">
        <w:t>Provtagning</w:t>
      </w:r>
      <w:bookmarkEnd w:id="15"/>
      <w:r w:rsidRPr="00501BA9">
        <w:t> </w:t>
      </w:r>
    </w:p>
    <w:p w14:paraId="091D59F7" w14:textId="2357465B" w:rsidR="00FA7229" w:rsidRDefault="00737AF2">
      <w:pPr>
        <w:rPr>
          <w:kern w:val="2"/>
          <w14:ligatures w14:val="standardContextual"/>
        </w:rPr>
      </w:pPr>
      <w:bookmarkStart w:id="16" w:name="_Toc237438298"/>
      <w:r w:rsidRPr="00737AF2">
        <w:t>Vid symtom som kan vara orsakade av virusgastroenterit rekommenderas snabb provtagning för </w:t>
      </w:r>
      <w:proofErr w:type="spellStart"/>
      <w:r w:rsidRPr="00737AF2">
        <w:t>calicivirus</w:t>
      </w:r>
      <w:proofErr w:type="spellEnd"/>
      <w:r w:rsidRPr="00737AF2">
        <w:t>. Ta också ställning till provtagning gällande andra infektiösa agens som kan ge liknande symtom. För anvisningar gällande provtagning se </w:t>
      </w:r>
      <w:hyperlink r:id="rId12" w:history="1">
        <w:r w:rsidRPr="00737AF2">
          <w:rPr>
            <w:rStyle w:val="Hyperlnk"/>
          </w:rPr>
          <w:t xml:space="preserve">Startsida - </w:t>
        </w:r>
        <w:proofErr w:type="spellStart"/>
        <w:r w:rsidRPr="00737AF2">
          <w:rPr>
            <w:rStyle w:val="Hyperlnk"/>
          </w:rPr>
          <w:t>Unilabs</w:t>
        </w:r>
        <w:proofErr w:type="spellEnd"/>
        <w:r w:rsidRPr="00737AF2">
          <w:rPr>
            <w:rStyle w:val="Hyperlnk"/>
          </w:rPr>
          <w:t xml:space="preserve"> (anvisningar.se)</w:t>
        </w:r>
      </w:hyperlink>
      <w:r w:rsidRPr="00737AF2">
        <w:t xml:space="preserve">. Oavsett svar på dessa prover ska alla patienter med nytillkomna gastrointestinala symtom som kräkningar/diarré vårdas på enkelrum. </w:t>
      </w:r>
      <w:r w:rsidR="00CC64C6">
        <w:t>(</w:t>
      </w:r>
      <w:r w:rsidRPr="00737AF2">
        <w:t>1</w:t>
      </w:r>
      <w:r w:rsidR="00CC64C6">
        <w:t>)</w:t>
      </w:r>
    </w:p>
    <w:p w14:paraId="2EB40442" w14:textId="77777777" w:rsidR="00F066E2" w:rsidRDefault="00501BA9" w:rsidP="00F066E2">
      <w:pPr>
        <w:pStyle w:val="Rubrik3"/>
      </w:pPr>
      <w:r w:rsidRPr="00501BA9">
        <w:t>Vårdrutiner</w:t>
      </w:r>
      <w:bookmarkEnd w:id="16"/>
      <w:r w:rsidRPr="00501BA9">
        <w:t> </w:t>
      </w:r>
    </w:p>
    <w:p w14:paraId="1818C33A" w14:textId="77777777" w:rsidR="001057DB" w:rsidRDefault="00501BA9" w:rsidP="001057DB">
      <w:pPr>
        <w:pStyle w:val="MellanrubrikVGR"/>
      </w:pPr>
      <w:r w:rsidRPr="00501BA9">
        <w:t>Vårdrum  </w:t>
      </w:r>
    </w:p>
    <w:p w14:paraId="1E91AF1C" w14:textId="617D791D" w:rsidR="009C6C0C" w:rsidRDefault="00000000" w:rsidP="00501268">
      <w:pPr>
        <w:rPr>
          <w:color w:val="1F497D"/>
        </w:rPr>
      </w:pPr>
      <w:r>
        <w:t>Patient med misstänkt eller bekräftad virusgastroenterit ska vårdas på eget rum med egen toalett. Dörren till patientrummet bör vara stängd. Vid bekräftad diagnos bör dessa patienter i första hand vårdas på infektionsavdelning.</w:t>
      </w:r>
      <w:r w:rsidR="00FC69A2" w:rsidRPr="00FC69A2">
        <w:t xml:space="preserve"> </w:t>
      </w:r>
      <w:r w:rsidR="00CC64C6">
        <w:t>(</w:t>
      </w:r>
      <w:r w:rsidR="00FC69A2" w:rsidRPr="00FC69A2">
        <w:t>1,2</w:t>
      </w:r>
      <w:r w:rsidR="00CC64C6">
        <w:t>)</w:t>
      </w:r>
      <w:r w:rsidR="00FC69A2" w:rsidRPr="00FC69A2">
        <w:rPr>
          <w:b/>
          <w:bCs/>
        </w:rPr>
        <w:t> </w:t>
      </w:r>
    </w:p>
    <w:p w14:paraId="17CBE45F" w14:textId="77777777" w:rsidR="00501BA9" w:rsidRPr="00501BA9" w:rsidRDefault="00501BA9" w:rsidP="006E77CC">
      <w:pPr>
        <w:pStyle w:val="MellanrubrikVGR"/>
      </w:pPr>
      <w:r w:rsidRPr="00501BA9">
        <w:t>Patientnära åtgärder  </w:t>
      </w:r>
    </w:p>
    <w:p w14:paraId="0404BEE5" w14:textId="77777777" w:rsidR="00501BA9" w:rsidRPr="00501BA9" w:rsidRDefault="00501BA9" w:rsidP="00501BA9">
      <w:r w:rsidRPr="00501BA9">
        <w:t>Basala hygienrutiner ska följas, särskilt viktigt är:  </w:t>
      </w:r>
    </w:p>
    <w:p w14:paraId="281F275A" w14:textId="57659CE1" w:rsidR="009C6C0C" w:rsidRDefault="00000000" w:rsidP="00B427AA">
      <w:pPr>
        <w:pStyle w:val="Liststycke"/>
        <w:rPr>
          <w:color w:val="1F497D"/>
        </w:rPr>
      </w:pPr>
      <w:r>
        <w:t xml:space="preserve">Handtvätt med flytande tvål och vatten, efterföljt av noggrann avtorkning på engångspappersduk, ska utföras </w:t>
      </w:r>
      <w:r>
        <w:lastRenderedPageBreak/>
        <w:t>före handdesinfektion. Detta eftersom alkoholbaserade medel inte har fullständig effekt på icke-höljeförsedda virus som </w:t>
      </w:r>
      <w:proofErr w:type="gramStart"/>
      <w:r>
        <w:t>t.ex.</w:t>
      </w:r>
      <w:proofErr w:type="gramEnd"/>
      <w:r>
        <w:t> Calicivirus.</w:t>
      </w:r>
      <w:r w:rsidR="00B427AA" w:rsidRPr="00B427AA">
        <w:t xml:space="preserve"> </w:t>
      </w:r>
      <w:r w:rsidR="00CC64C6">
        <w:t>(</w:t>
      </w:r>
      <w:r w:rsidR="00B427AA" w:rsidRPr="00B427AA">
        <w:t>1,2</w:t>
      </w:r>
      <w:r w:rsidR="00CC64C6">
        <w:t>)</w:t>
      </w:r>
      <w:r w:rsidR="00B427AA" w:rsidRPr="00B427AA">
        <w:t>  </w:t>
      </w:r>
    </w:p>
    <w:p w14:paraId="625316F4" w14:textId="77777777" w:rsidR="00501BA9" w:rsidRPr="00501BA9" w:rsidRDefault="00501BA9">
      <w:pPr>
        <w:pStyle w:val="Liststycke"/>
        <w:numPr>
          <w:ilvl w:val="0"/>
          <w:numId w:val="4"/>
        </w:numPr>
      </w:pPr>
      <w:r w:rsidRPr="00501BA9">
        <w:t>Vid risk för stänk av kroppsvätskor ska ansiktet skyddas med: </w:t>
      </w:r>
    </w:p>
    <w:p w14:paraId="28A469C1" w14:textId="77777777" w:rsidR="00501BA9" w:rsidRPr="00501BA9" w:rsidRDefault="00501BA9">
      <w:pPr>
        <w:pStyle w:val="Liststycke"/>
        <w:numPr>
          <w:ilvl w:val="0"/>
          <w:numId w:val="5"/>
        </w:numPr>
      </w:pPr>
      <w:r w:rsidRPr="00501BA9">
        <w:t>heltäckande visir vid behov kombinerat med vätskeavvisande munskydd IIR  </w:t>
      </w:r>
    </w:p>
    <w:p w14:paraId="3DBC643E" w14:textId="77777777" w:rsidR="00E34266" w:rsidRDefault="00501BA9" w:rsidP="00E34266">
      <w:pPr>
        <w:ind w:left="1985" w:hanging="142"/>
      </w:pPr>
      <w:r w:rsidRPr="00501BA9">
        <w:t>alternativt  </w:t>
      </w:r>
    </w:p>
    <w:p w14:paraId="09620335" w14:textId="23505C04" w:rsidR="009C6C0C" w:rsidRDefault="00000000" w:rsidP="007337B0">
      <w:pPr>
        <w:pStyle w:val="Liststycke"/>
        <w:numPr>
          <w:ilvl w:val="0"/>
          <w:numId w:val="5"/>
        </w:numPr>
        <w:rPr>
          <w:color w:val="1F497D"/>
        </w:rPr>
      </w:pPr>
      <w:r w:rsidRPr="00501BA9">
        <w:t>skyddsglasögon kombinerat med vätskeavvisande munskydd IIR</w:t>
      </w:r>
      <w:r w:rsidR="007337B0" w:rsidRPr="007337B0">
        <w:t>.</w:t>
      </w:r>
    </w:p>
    <w:p w14:paraId="63A19899" w14:textId="2A342989" w:rsidR="009C6C0C" w:rsidRDefault="00000000" w:rsidP="00046544">
      <w:pPr>
        <w:rPr>
          <w:color w:val="1F497D"/>
        </w:rPr>
      </w:pPr>
      <w:r w:rsidRPr="00501BA9">
        <w:t>Var noggrann med patientens hygien. Handtvätt före måltid och efter toalettbesök, om möjligt daglig dusch och byte av kläder, sängkläder och handdukar. Hjälp patienter som inte kan sköta sin hygien.</w:t>
      </w:r>
      <w:r w:rsidR="0055275A" w:rsidRPr="0055275A">
        <w:t xml:space="preserve"> </w:t>
      </w:r>
      <w:r w:rsidR="00102EA2">
        <w:t>(</w:t>
      </w:r>
      <w:r w:rsidR="0055275A" w:rsidRPr="0055275A">
        <w:t>1</w:t>
      </w:r>
      <w:r w:rsidR="00102EA2">
        <w:t>)</w:t>
      </w:r>
      <w:r w:rsidRPr="00501BA9">
        <w:t>  </w:t>
      </w:r>
    </w:p>
    <w:p w14:paraId="0A05A362" w14:textId="11B84912" w:rsidR="009C6C0C" w:rsidRDefault="00000000" w:rsidP="00163FC0">
      <w:pPr>
        <w:rPr>
          <w:color w:val="1F497D"/>
        </w:rPr>
      </w:pPr>
      <w:bookmarkStart w:id="17" w:name="_Toc237438299"/>
      <w:r w:rsidRPr="00501BA9">
        <w:t>Smittsam patient serveras alla måltider på vårdrummet.</w:t>
      </w:r>
      <w:r w:rsidR="005D58D9" w:rsidRPr="005D58D9">
        <w:t xml:space="preserve"> </w:t>
      </w:r>
      <w:r w:rsidR="00102EA2">
        <w:t>(</w:t>
      </w:r>
      <w:r w:rsidR="005D58D9" w:rsidRPr="005D58D9">
        <w:t>1</w:t>
      </w:r>
      <w:r w:rsidR="00102EA2">
        <w:t>)</w:t>
      </w:r>
      <w:r w:rsidRPr="00501BA9">
        <w:t>  </w:t>
      </w:r>
    </w:p>
    <w:p w14:paraId="47AF7449" w14:textId="77777777" w:rsidR="00501BA9" w:rsidRPr="00501BA9" w:rsidRDefault="00501BA9" w:rsidP="000A5229">
      <w:pPr>
        <w:pStyle w:val="Rubrik3"/>
      </w:pPr>
      <w:r w:rsidRPr="00501BA9">
        <w:t>Smittfrihet</w:t>
      </w:r>
      <w:bookmarkEnd w:id="17"/>
      <w:r w:rsidRPr="00501BA9">
        <w:t> </w:t>
      </w:r>
    </w:p>
    <w:p w14:paraId="15775C3B" w14:textId="3C395422" w:rsidR="009C6C0C" w:rsidRDefault="00000000" w:rsidP="0070588E">
      <w:pPr>
        <w:rPr>
          <w:color w:val="1F497D"/>
        </w:rPr>
      </w:pPr>
      <w:r w:rsidRPr="00501BA9">
        <w:t>Patienten betraktas som smittfri efter 48 timmars symtomfrihet.</w:t>
      </w:r>
      <w:r w:rsidR="00F30E83" w:rsidRPr="00F30E83">
        <w:t xml:space="preserve"> </w:t>
      </w:r>
      <w:r w:rsidR="00102EA2">
        <w:t>(</w:t>
      </w:r>
      <w:r w:rsidR="00F30E83" w:rsidRPr="00F30E83">
        <w:t>1,2</w:t>
      </w:r>
      <w:r w:rsidR="00102EA2">
        <w:t>)</w:t>
      </w:r>
      <w:r w:rsidRPr="00501BA9">
        <w:t>  </w:t>
      </w:r>
      <w:r w:rsidRPr="00501BA9">
        <w:br/>
        <w:t>Patienten kan samvårdas efter:  </w:t>
      </w:r>
    </w:p>
    <w:p w14:paraId="58353030" w14:textId="77777777" w:rsidR="00501BA9" w:rsidRPr="00501BA9" w:rsidRDefault="00501BA9">
      <w:pPr>
        <w:numPr>
          <w:ilvl w:val="0"/>
          <w:numId w:val="6"/>
        </w:numPr>
      </w:pPr>
      <w:r w:rsidRPr="00501BA9">
        <w:t>dusch </w:t>
      </w:r>
    </w:p>
    <w:p w14:paraId="0B868459" w14:textId="77777777" w:rsidR="00501BA9" w:rsidRPr="00501BA9" w:rsidRDefault="00501BA9">
      <w:pPr>
        <w:numPr>
          <w:ilvl w:val="0"/>
          <w:numId w:val="6"/>
        </w:numPr>
      </w:pPr>
      <w:r w:rsidRPr="00501BA9">
        <w:t>byte till rena kläder/sängkläder/handdukar </w:t>
      </w:r>
    </w:p>
    <w:p w14:paraId="428FF4D1" w14:textId="01290029" w:rsidR="00501BA9" w:rsidRPr="00501BA9" w:rsidRDefault="00501BA9">
      <w:pPr>
        <w:numPr>
          <w:ilvl w:val="0"/>
          <w:numId w:val="6"/>
        </w:numPr>
      </w:pPr>
      <w:hyperlink w:anchor="_Städ,_tvätt_och" w:tgtFrame="_blank" w:history="1">
        <w:r w:rsidRPr="00501BA9">
          <w:rPr>
            <w:rStyle w:val="Hyperlnk"/>
          </w:rPr>
          <w:t>städning/rengöring/desinfektion</w:t>
        </w:r>
      </w:hyperlink>
      <w:r w:rsidRPr="00501BA9">
        <w:t>.  </w:t>
      </w:r>
    </w:p>
    <w:p w14:paraId="27AFCF64" w14:textId="77777777" w:rsidR="00501BA9" w:rsidRPr="00501BA9" w:rsidRDefault="00501BA9" w:rsidP="00173B6C">
      <w:pPr>
        <w:pStyle w:val="Rubrik3"/>
      </w:pPr>
      <w:bookmarkStart w:id="18" w:name="_Toc237438300"/>
      <w:r>
        <w:t>Personal</w:t>
      </w:r>
      <w:bookmarkEnd w:id="18"/>
      <w:r>
        <w:t> </w:t>
      </w:r>
    </w:p>
    <w:p w14:paraId="733A48C6" w14:textId="2F3E1D95" w:rsidR="00FA7229" w:rsidRDefault="00905CA6">
      <w:pPr>
        <w:rPr>
          <w:kern w:val="2"/>
          <w14:ligatures w14:val="standardContextual"/>
        </w:rPr>
      </w:pPr>
      <w:r w:rsidRPr="00905CA6">
        <w:t>Minimera antalet personal som har hand om patient med viral gastroenterit. I första hand rekommenderas </w:t>
      </w:r>
      <w:hyperlink w:anchor="_Kohortvård" w:history="1">
        <w:r w:rsidRPr="00905CA6">
          <w:rPr>
            <w:rStyle w:val="Hyperlnk"/>
          </w:rPr>
          <w:t>kohortvård</w:t>
        </w:r>
      </w:hyperlink>
      <w:r w:rsidRPr="00905CA6">
        <w:t xml:space="preserve">. Personal som deltar i vården av patienten ska inte hantera livsmedel för andra patienter. Undvik att personal som arbetat patientnära med smittsam patient byter enhet under samma arbetspass. </w:t>
      </w:r>
      <w:r w:rsidR="00102EA2">
        <w:t>(</w:t>
      </w:r>
      <w:r w:rsidRPr="00905CA6">
        <w:t>1,2</w:t>
      </w:r>
      <w:r w:rsidR="00102EA2">
        <w:t>)</w:t>
      </w:r>
    </w:p>
    <w:p w14:paraId="665FD175" w14:textId="5574E43B" w:rsidR="009C6C0C" w:rsidRDefault="00000000" w:rsidP="00F75B90">
      <w:pPr>
        <w:rPr>
          <w:color w:val="1F497D"/>
        </w:rPr>
      </w:pPr>
      <w:r w:rsidRPr="00501BA9">
        <w:t>Personal med symtom skall omedelbart gå hem från arbetet. Personal får återgå i tjänst när de varit stabilt symtomfria i 24 timmar under förutsättning att livsmedel inte hanteras inom 48 timmar efter symtomfrihet.</w:t>
      </w:r>
      <w:r w:rsidR="00481081" w:rsidRPr="00481081">
        <w:t xml:space="preserve"> </w:t>
      </w:r>
      <w:r w:rsidR="00102EA2">
        <w:t>(</w:t>
      </w:r>
      <w:r w:rsidR="00481081" w:rsidRPr="00481081">
        <w:t>1</w:t>
      </w:r>
      <w:r w:rsidR="00102EA2">
        <w:t>)</w:t>
      </w:r>
      <w:r w:rsidRPr="00501BA9">
        <w:t>  </w:t>
      </w:r>
    </w:p>
    <w:p w14:paraId="13D1F0C3" w14:textId="0CBA2CB0" w:rsidR="009C6C0C" w:rsidRDefault="00000000" w:rsidP="004F1E50">
      <w:pPr>
        <w:rPr>
          <w:color w:val="1F497D"/>
        </w:rPr>
      </w:pPr>
      <w:bookmarkStart w:id="19" w:name="_Toc237438301"/>
      <w:r w:rsidRPr="00501BA9">
        <w:t>Personal som i hemmet har/vårdar anhörig med virusgastroenterit får arbeta som vanligt så länge man är fri från symtom.</w:t>
      </w:r>
      <w:r w:rsidR="007071D5" w:rsidRPr="007071D5">
        <w:t xml:space="preserve"> </w:t>
      </w:r>
      <w:r w:rsidR="00102EA2">
        <w:t>(</w:t>
      </w:r>
      <w:r w:rsidR="007071D5" w:rsidRPr="007071D5">
        <w:t>1</w:t>
      </w:r>
      <w:r w:rsidR="00102EA2">
        <w:t>)</w:t>
      </w:r>
      <w:r w:rsidRPr="00501BA9">
        <w:t> </w:t>
      </w:r>
    </w:p>
    <w:p w14:paraId="5CD094F1" w14:textId="77777777" w:rsidR="00501BA9" w:rsidRPr="00501BA9" w:rsidRDefault="00501BA9" w:rsidP="00F05D51">
      <w:pPr>
        <w:pStyle w:val="Rubrik3"/>
      </w:pPr>
      <w:r w:rsidRPr="00501BA9">
        <w:lastRenderedPageBreak/>
        <w:t>Undersökningar och konsultationer</w:t>
      </w:r>
      <w:bookmarkEnd w:id="19"/>
      <w:r w:rsidRPr="00501BA9">
        <w:t> </w:t>
      </w:r>
    </w:p>
    <w:p w14:paraId="5991E68D" w14:textId="684A4BC4" w:rsidR="009C6C0C" w:rsidRDefault="00000000" w:rsidP="001A1C79">
      <w:pPr>
        <w:rPr>
          <w:color w:val="1F497D"/>
        </w:rPr>
      </w:pPr>
      <w:bookmarkStart w:id="20" w:name="_Toc237438302"/>
      <w:r w:rsidRPr="00501BA9">
        <w:t>Läkare/sjuksköterska bör prioritera vilka undersökningar och liknande som behöver göras och vilka man kan avvakta med tills patienter ej längre är smittsamma/exponerade. Infektionen får dock aldrig hindra adekvat medicinsk behandling. Informera mottagande enhet och minimera väntetider.</w:t>
      </w:r>
      <w:r w:rsidR="00802E3F" w:rsidRPr="00802E3F">
        <w:t xml:space="preserve"> </w:t>
      </w:r>
      <w:r w:rsidR="00102EA2">
        <w:t>(</w:t>
      </w:r>
      <w:r w:rsidR="00802E3F" w:rsidRPr="00802E3F">
        <w:t>1</w:t>
      </w:r>
      <w:r w:rsidR="00102EA2">
        <w:t>)</w:t>
      </w:r>
      <w:r w:rsidR="00802E3F" w:rsidRPr="00802E3F">
        <w:t> </w:t>
      </w:r>
    </w:p>
    <w:p w14:paraId="0C803B82" w14:textId="77777777" w:rsidR="00501BA9" w:rsidRPr="00501BA9" w:rsidRDefault="247007ED" w:rsidP="00F05D51">
      <w:pPr>
        <w:pStyle w:val="Rubrik3"/>
      </w:pPr>
      <w:r>
        <w:t>Byte av vårdform/utskrivning</w:t>
      </w:r>
      <w:bookmarkEnd w:id="20"/>
      <w:r>
        <w:t>  </w:t>
      </w:r>
    </w:p>
    <w:p w14:paraId="676E4828" w14:textId="17C65FCD" w:rsidR="009C6C0C" w:rsidRDefault="00000000" w:rsidP="00FB78FB">
      <w:pPr>
        <w:rPr>
          <w:color w:val="1F497D"/>
        </w:rPr>
      </w:pPr>
      <w:bookmarkStart w:id="21" w:name="_Toc237438303"/>
      <w:r>
        <w:t>Huvudregeln är att patient med symtom och exponerad patient vårdas kvar på avdelningen tills risken för smitta är över. Om patienten trots detta flyttas mellan avdelningar/vårdformer ska mottagande enhet informeras om att patienten är smittsam/utsatt för smitta och ska vårdas på eget rum med egen toalett. Smittsamma eller exponerade patienter kan skrivas ut till hemmet.</w:t>
      </w:r>
      <w:r w:rsidR="004A0C9D" w:rsidRPr="004A0C9D">
        <w:t xml:space="preserve"> </w:t>
      </w:r>
      <w:r w:rsidR="00102EA2">
        <w:t>(</w:t>
      </w:r>
      <w:r w:rsidR="004A0C9D" w:rsidRPr="004A0C9D">
        <w:t>1</w:t>
      </w:r>
      <w:r w:rsidR="00102EA2">
        <w:t>)</w:t>
      </w:r>
      <w:r w:rsidR="004A0C9D" w:rsidRPr="004A0C9D">
        <w:t> </w:t>
      </w:r>
    </w:p>
    <w:p w14:paraId="3EDE2912" w14:textId="77777777" w:rsidR="00501BA9" w:rsidRPr="00501BA9" w:rsidRDefault="28DC5E10" w:rsidP="32357152">
      <w:pPr>
        <w:pStyle w:val="Rubrik3"/>
      </w:pPr>
      <w:r>
        <w:t>Besökande</w:t>
      </w:r>
      <w:bookmarkEnd w:id="21"/>
      <w:r>
        <w:t>  </w:t>
      </w:r>
    </w:p>
    <w:p w14:paraId="3699AD9F" w14:textId="53D02F24" w:rsidR="009C6C0C" w:rsidRDefault="00000000" w:rsidP="005522C9">
      <w:pPr>
        <w:rPr>
          <w:color w:val="1F497D"/>
        </w:rPr>
      </w:pPr>
      <w:bookmarkStart w:id="22" w:name="_Städ,_tvätt_och"/>
      <w:bookmarkStart w:id="23" w:name="_Toc237438304"/>
      <w:bookmarkEnd w:id="22"/>
      <w:r w:rsidRPr="00501BA9">
        <w:t>Vid nödvändiga besök bör besökare informeras om smitta och erbjudas skyddsutrustning samt instrueras i handhygien. Besökare bör under besöket enbart vistas på patientens rum och ska undvika att besöka andra patienter.</w:t>
      </w:r>
      <w:r w:rsidR="00272470" w:rsidRPr="00272470">
        <w:t xml:space="preserve"> </w:t>
      </w:r>
      <w:r w:rsidR="00102EA2">
        <w:t>(</w:t>
      </w:r>
      <w:r w:rsidR="00272470" w:rsidRPr="00272470">
        <w:t>1</w:t>
      </w:r>
      <w:r w:rsidR="00102EA2">
        <w:t>)</w:t>
      </w:r>
      <w:r w:rsidRPr="00501BA9">
        <w:t>  </w:t>
      </w:r>
    </w:p>
    <w:p w14:paraId="356A915A" w14:textId="77777777" w:rsidR="00501BA9" w:rsidRPr="00501BA9" w:rsidRDefault="00501BA9" w:rsidP="00F05D51">
      <w:pPr>
        <w:pStyle w:val="Rubrik3"/>
      </w:pPr>
      <w:r w:rsidRPr="00501BA9">
        <w:t>Städ, tvätt och disk</w:t>
      </w:r>
      <w:bookmarkEnd w:id="23"/>
      <w:r w:rsidRPr="00501BA9">
        <w:t> </w:t>
      </w:r>
    </w:p>
    <w:p w14:paraId="5456FD17" w14:textId="77777777" w:rsidR="00501BA9" w:rsidRPr="00501BA9" w:rsidRDefault="00501BA9" w:rsidP="00F05D51">
      <w:pPr>
        <w:pStyle w:val="MellanrubrikVGR"/>
      </w:pPr>
      <w:r w:rsidRPr="00501BA9">
        <w:t>Städning/rengöring/</w:t>
      </w:r>
      <w:r w:rsidRPr="009A6CDF">
        <w:t>desinfektion</w:t>
      </w:r>
      <w:r w:rsidRPr="00501BA9">
        <w:t> </w:t>
      </w:r>
    </w:p>
    <w:p w14:paraId="41A1BAB1" w14:textId="7C5A1390" w:rsidR="009C6C0C" w:rsidRDefault="00000000" w:rsidP="00876799">
      <w:pPr>
        <w:rPr>
          <w:color w:val="1F497D"/>
        </w:rPr>
      </w:pPr>
      <w:r>
        <w:t>Nedanstående gäller vid konstaterad viral gastroenterit samt vid diarré/kräkning av okänd orsak tills patienten bedöms smittfri. Det är viktigt att ytor bearbetas mekaniskt, det vill säga inte bara torkas av. Ytor som är synligt smutsiga ska först rengöras med rengöringsmedel och därefter desinfektionsmedel.</w:t>
      </w:r>
      <w:r w:rsidR="00D66EE3" w:rsidRPr="00D66EE3">
        <w:t xml:space="preserve"> </w:t>
      </w:r>
      <w:r w:rsidR="00102EA2">
        <w:t>(</w:t>
      </w:r>
      <w:r w:rsidR="00D66EE3" w:rsidRPr="00D66EE3">
        <w:t>1,2</w:t>
      </w:r>
      <w:r w:rsidR="00102EA2">
        <w:t>)</w:t>
      </w:r>
      <w:r w:rsidR="00D66EE3" w:rsidRPr="00D66EE3">
        <w:t>  </w:t>
      </w:r>
    </w:p>
    <w:p w14:paraId="7318CEBC" w14:textId="436811F2" w:rsidR="009C6C0C" w:rsidRDefault="00000000" w:rsidP="00717BA1">
      <w:pPr>
        <w:rPr>
          <w:color w:val="1F497D"/>
        </w:rPr>
      </w:pPr>
      <w:r w:rsidRPr="00501BA9">
        <w:t>Eftersom alkoholbaserade ytdesinfektionsmedel har otillräcklig effekt ska Virkon® användas enligt bruksanvisning vid:</w:t>
      </w:r>
      <w:r w:rsidR="008E0164" w:rsidRPr="008E0164">
        <w:t xml:space="preserve"> </w:t>
      </w:r>
      <w:r w:rsidR="00102EA2">
        <w:t>(</w:t>
      </w:r>
      <w:r w:rsidR="008E0164" w:rsidRPr="008E0164">
        <w:t>1,2</w:t>
      </w:r>
      <w:r w:rsidR="00102EA2">
        <w:t>)</w:t>
      </w:r>
    </w:p>
    <w:p w14:paraId="30EB63D7" w14:textId="77777777" w:rsidR="00501BA9" w:rsidRPr="00501BA9" w:rsidRDefault="00501BA9">
      <w:pPr>
        <w:numPr>
          <w:ilvl w:val="0"/>
          <w:numId w:val="8"/>
        </w:numPr>
      </w:pPr>
      <w:r w:rsidRPr="00501BA9">
        <w:t>punktdesinfektion </w:t>
      </w:r>
    </w:p>
    <w:p w14:paraId="5161F6D0" w14:textId="77777777" w:rsidR="00501BA9" w:rsidRPr="00501BA9" w:rsidRDefault="00501BA9">
      <w:pPr>
        <w:numPr>
          <w:ilvl w:val="0"/>
          <w:numId w:val="8"/>
        </w:numPr>
      </w:pPr>
      <w:r w:rsidRPr="00501BA9">
        <w:t>daglig patientnära städning </w:t>
      </w:r>
    </w:p>
    <w:p w14:paraId="36465CE2" w14:textId="77777777" w:rsidR="00501BA9" w:rsidRPr="00501BA9" w:rsidRDefault="00501BA9">
      <w:pPr>
        <w:numPr>
          <w:ilvl w:val="0"/>
          <w:numId w:val="8"/>
        </w:numPr>
      </w:pPr>
      <w:r w:rsidRPr="00501BA9">
        <w:t>desinfektion av utrustning som delas mellan patienter </w:t>
      </w:r>
    </w:p>
    <w:p w14:paraId="44662357" w14:textId="77777777" w:rsidR="00501BA9" w:rsidRPr="00501BA9" w:rsidRDefault="00501BA9">
      <w:pPr>
        <w:numPr>
          <w:ilvl w:val="0"/>
          <w:numId w:val="8"/>
        </w:numPr>
      </w:pPr>
      <w:r w:rsidRPr="00501BA9">
        <w:t>slutstädning </w:t>
      </w:r>
    </w:p>
    <w:p w14:paraId="67B8569B" w14:textId="5EE5FA29" w:rsidR="009C6C0C" w:rsidRDefault="00000000" w:rsidP="00D22C8B">
      <w:pPr>
        <w:rPr>
          <w:color w:val="1F497D"/>
        </w:rPr>
      </w:pPr>
      <w:r w:rsidRPr="00501BA9">
        <w:lastRenderedPageBreak/>
        <w:t>Slutstädning av vårdplats, toalett och utrustning ska utföras vid hemgång, byte av vårdplats eller då kohortvård avslutas. Föremål, utrustning eller liknande som varit i närheten av patient som kräkts eller haft diarré ska desinfekteras eller slängas. Tänk på att slänga tandborste, toalettpapper och liknande. Eventuella draperier tas ner och skickas till tvätt.</w:t>
      </w:r>
      <w:r w:rsidR="00CB63CD" w:rsidRPr="00CB63CD">
        <w:t xml:space="preserve"> </w:t>
      </w:r>
      <w:r w:rsidR="00102EA2">
        <w:t>(</w:t>
      </w:r>
      <w:r w:rsidR="00CB63CD" w:rsidRPr="00CB63CD">
        <w:t>1,2</w:t>
      </w:r>
      <w:r w:rsidR="00102EA2">
        <w:t>)</w:t>
      </w:r>
      <w:r w:rsidR="00CB63CD" w:rsidRPr="00CB63CD">
        <w:t> </w:t>
      </w:r>
    </w:p>
    <w:p w14:paraId="1CDF13D8" w14:textId="1A7C8F36" w:rsidR="009C6C0C" w:rsidRDefault="00000000" w:rsidP="008E1E71">
      <w:pPr>
        <w:rPr>
          <w:color w:val="1F497D"/>
        </w:rPr>
      </w:pPr>
      <w:r w:rsidRPr="00501BA9">
        <w:t>Om toalett i nödfall måste användas av flera patienter ska tagställen/kritiska punkter desinfekteras efter varje användning. Detta utförs av vårdpersonal.</w:t>
      </w:r>
      <w:r w:rsidR="008361DB" w:rsidRPr="008361DB">
        <w:t xml:space="preserve"> </w:t>
      </w:r>
      <w:r w:rsidR="0012780C">
        <w:t>(</w:t>
      </w:r>
      <w:r w:rsidR="008361DB" w:rsidRPr="008361DB">
        <w:t>1,2</w:t>
      </w:r>
      <w:r w:rsidR="0012780C">
        <w:t>)</w:t>
      </w:r>
      <w:r w:rsidR="008361DB" w:rsidRPr="008361DB">
        <w:t> </w:t>
      </w:r>
    </w:p>
    <w:p w14:paraId="4980B5AF" w14:textId="77777777" w:rsidR="00501BA9" w:rsidRPr="00501BA9" w:rsidRDefault="00501BA9" w:rsidP="00501BA9">
      <w:r w:rsidRPr="00501BA9">
        <w:t>Informera lokalvårdare om i vilka rum smittsamma patienter vistas/har vistats.  </w:t>
      </w:r>
    </w:p>
    <w:p w14:paraId="69C6E27F" w14:textId="77777777" w:rsidR="00501BA9" w:rsidRPr="00501BA9" w:rsidRDefault="00501BA9" w:rsidP="00501BA9">
      <w:r w:rsidRPr="00501BA9">
        <w:t>Om personal insjuknat på arbetet ska personaltoalett desinfekteras med Virkon®. </w:t>
      </w:r>
    </w:p>
    <w:p w14:paraId="0DEC1FDF" w14:textId="77777777" w:rsidR="00501BA9" w:rsidRPr="00501BA9" w:rsidRDefault="00501BA9" w:rsidP="009C2C42">
      <w:pPr>
        <w:pStyle w:val="MellanrubrikVGR"/>
      </w:pPr>
      <w:r w:rsidRPr="00501BA9">
        <w:t>Tvätt, avfall och disk  </w:t>
      </w:r>
    </w:p>
    <w:p w14:paraId="2BEABE25" w14:textId="46BAFA33" w:rsidR="009C6C0C" w:rsidRDefault="00000000" w:rsidP="005926D7">
      <w:pPr>
        <w:rPr>
          <w:color w:val="1F497D"/>
        </w:rPr>
      </w:pPr>
      <w:bookmarkStart w:id="24" w:name="_Toc237438305"/>
      <w:r w:rsidRPr="00501BA9">
        <w:t>Tvätt och avfall hanteras som vanligt, det vill säga endast kraftigt förorenad tvätt och avfall skickas som smittförande. Tvättsäck bör finnas inne på vårdrummet. Disk hanteras som vanligt.</w:t>
      </w:r>
      <w:r w:rsidR="00917EC2" w:rsidRPr="00917EC2">
        <w:t xml:space="preserve"> </w:t>
      </w:r>
      <w:r w:rsidR="0012780C">
        <w:t>(</w:t>
      </w:r>
      <w:r w:rsidR="00917EC2" w:rsidRPr="00917EC2">
        <w:t>1</w:t>
      </w:r>
      <w:r w:rsidR="0012780C">
        <w:t>)</w:t>
      </w:r>
      <w:r w:rsidR="00917EC2" w:rsidRPr="00917EC2">
        <w:t> </w:t>
      </w:r>
    </w:p>
    <w:p w14:paraId="0B7C889D" w14:textId="2A1AF2EA" w:rsidR="00501BA9" w:rsidRPr="00501BA9" w:rsidRDefault="00501BA9" w:rsidP="009F53AB">
      <w:pPr>
        <w:pStyle w:val="Rubrik3"/>
      </w:pPr>
      <w:r w:rsidRPr="00501BA9">
        <w:t>Handläggning av exponerade patienter</w:t>
      </w:r>
      <w:bookmarkEnd w:id="24"/>
      <w:r w:rsidRPr="00501BA9">
        <w:t> </w:t>
      </w:r>
    </w:p>
    <w:p w14:paraId="1D943DEB" w14:textId="3D988F39" w:rsidR="009C6C0C" w:rsidRDefault="00000000" w:rsidP="00B427BD">
      <w:pPr>
        <w:rPr>
          <w:color w:val="1F497D"/>
        </w:rPr>
      </w:pPr>
      <w:r w:rsidRPr="00501BA9">
        <w:t>Patienten som insjuknat ska omgående vårdas på eget rum med egen toalett. Utför noggrann rengöring och desinfektion av ytor som kan ha kontaminerats vid insjuknandet. Patienter som delat toalett eller rum med smittsam individ eller på annat sätt vistats nära smittsam individ räknas som exponerade tills 48 timmar gått sedan senaste exponering.</w:t>
      </w:r>
      <w:r w:rsidR="00D123D2" w:rsidRPr="00D123D2">
        <w:t xml:space="preserve"> </w:t>
      </w:r>
      <w:r w:rsidR="0012780C">
        <w:t>(</w:t>
      </w:r>
      <w:r w:rsidR="00D123D2" w:rsidRPr="00D123D2">
        <w:t>1,2</w:t>
      </w:r>
      <w:r w:rsidR="0012780C">
        <w:t>)</w:t>
      </w:r>
      <w:r w:rsidR="00D123D2" w:rsidRPr="00D123D2">
        <w:t>  </w:t>
      </w:r>
    </w:p>
    <w:p w14:paraId="64A297AB" w14:textId="2EE5DFAB" w:rsidR="009C6C0C" w:rsidRDefault="00000000" w:rsidP="00F960BE">
      <w:pPr>
        <w:rPr>
          <w:color w:val="1F497D"/>
        </w:rPr>
      </w:pPr>
      <w:r>
        <w:t>De exponerade patienterna bör vistas och inta måltider på rummet. Undvik omflyttningar av exponerade patienter. Placera inte in någon ny patient tillsammans med exponerade till dess att inkubationstiden på 48 timmar passerat. Exponerade patienter ska inte vårdas av kohortpersonal.</w:t>
      </w:r>
      <w:r w:rsidR="00090149" w:rsidRPr="00090149">
        <w:t xml:space="preserve"> </w:t>
      </w:r>
      <w:r w:rsidR="0012780C">
        <w:t>(</w:t>
      </w:r>
      <w:r w:rsidR="00090149" w:rsidRPr="00090149">
        <w:t>1,2</w:t>
      </w:r>
      <w:r w:rsidR="0012780C">
        <w:t>)</w:t>
      </w:r>
    </w:p>
    <w:p w14:paraId="314F4DA5" w14:textId="77777777" w:rsidR="00501BA9" w:rsidRPr="00501BA9" w:rsidRDefault="00501BA9" w:rsidP="00D85CA6">
      <w:r w:rsidRPr="00501BA9">
        <w:t>Undersökningar, operationer och /eller behandlingar kan utföras efter medicinsk bedömning. Informera utförande personal/enhet om exponeringen.  </w:t>
      </w:r>
    </w:p>
    <w:p w14:paraId="4A628D14" w14:textId="77777777" w:rsidR="00501BA9" w:rsidRPr="00501BA9" w:rsidRDefault="00501BA9" w:rsidP="00D85CA6">
      <w:r w:rsidRPr="00501BA9">
        <w:lastRenderedPageBreak/>
        <w:t>Även patienter som exponerats för kräkningar/diarré under de senaste 48 timmarna innan sjukhusvistelsen kan vara aktuella att vårda i eget rum med egen toalett. </w:t>
      </w:r>
    </w:p>
    <w:p w14:paraId="3F3C2813" w14:textId="77777777" w:rsidR="00C27B7C" w:rsidRDefault="00501BA9" w:rsidP="00C27B7C">
      <w:pPr>
        <w:pStyle w:val="Rubrik3"/>
      </w:pPr>
      <w:bookmarkStart w:id="25" w:name="_Toc237438306"/>
      <w:r w:rsidRPr="00501BA9">
        <w:t>Vid gastroenterit hos flera på</w:t>
      </w:r>
      <w:r w:rsidR="009C2C42">
        <w:t xml:space="preserve"> </w:t>
      </w:r>
      <w:r w:rsidRPr="00501BA9">
        <w:t>vårdavdelning/utbrottshantering</w:t>
      </w:r>
      <w:bookmarkEnd w:id="25"/>
    </w:p>
    <w:p w14:paraId="41784CDE" w14:textId="1B19AD54" w:rsidR="009C6C0C" w:rsidRDefault="00000000" w:rsidP="00656ABF">
      <w:pPr>
        <w:rPr>
          <w:color w:val="1F497D"/>
        </w:rPr>
      </w:pPr>
      <w:r w:rsidRPr="00501BA9">
        <w:t>Smittspridning på en enhet med två eller flera fall hos patienter och/eller personal räknas som utbrott. Flera enstaka fall, som kommit in med symtom, är per definition inte ett utbrott.</w:t>
      </w:r>
      <w:r w:rsidR="00F119E4" w:rsidRPr="00F119E4">
        <w:t xml:space="preserve"> </w:t>
      </w:r>
      <w:r w:rsidR="0012780C">
        <w:t>(</w:t>
      </w:r>
      <w:r w:rsidR="00F119E4" w:rsidRPr="00F119E4">
        <w:t>1,2</w:t>
      </w:r>
      <w:r w:rsidR="0012780C">
        <w:t>)</w:t>
      </w:r>
      <w:r w:rsidR="00F119E4" w:rsidRPr="00F119E4">
        <w:t>  </w:t>
      </w:r>
    </w:p>
    <w:p w14:paraId="09E5095F" w14:textId="7A7FE774" w:rsidR="009C6C0C" w:rsidRDefault="00000000" w:rsidP="005A599F">
      <w:pPr>
        <w:rPr>
          <w:color w:val="1F497D"/>
        </w:rPr>
      </w:pPr>
      <w:r w:rsidRPr="00501BA9">
        <w:t>Kontakta enhetschef och vid behov Vårdhygien (Telefon: 0500-43 20 84) vid misstänkt smittspridning på vårdavdelningen då flera patienter/personal insjuknar inom en vecka. För att kartlägga orsak vid utbrott räcker det vanligtvis med provtagning på tre nyinsjuknande patienter/personal.</w:t>
      </w:r>
      <w:r w:rsidR="0061734E" w:rsidRPr="0061734E">
        <w:t>  </w:t>
      </w:r>
    </w:p>
    <w:p w14:paraId="338435CA" w14:textId="77777777" w:rsidR="00501BA9" w:rsidRPr="00501BA9" w:rsidRDefault="00501BA9" w:rsidP="00D85CA6">
      <w:pPr>
        <w:pStyle w:val="MellanrubrikVGR"/>
      </w:pPr>
      <w:r w:rsidRPr="00501BA9">
        <w:t>Tilläggsåtgärder vid utbrott: </w:t>
      </w:r>
    </w:p>
    <w:p w14:paraId="72104864" w14:textId="3916E34B" w:rsidR="00501BA9" w:rsidRPr="00501BA9" w:rsidRDefault="00501BA9">
      <w:pPr>
        <w:numPr>
          <w:ilvl w:val="0"/>
          <w:numId w:val="7"/>
        </w:numPr>
      </w:pPr>
      <w:r w:rsidRPr="00501BA9">
        <w:t>Starta </w:t>
      </w:r>
      <w:hyperlink w:anchor="_Kohortvård" w:tgtFrame="_blank" w:history="1">
        <w:r w:rsidRPr="00501BA9">
          <w:rPr>
            <w:rStyle w:val="Hyperlnk"/>
          </w:rPr>
          <w:t>kohortvård</w:t>
        </w:r>
      </w:hyperlink>
      <w:r w:rsidRPr="00501BA9">
        <w:t>.  </w:t>
      </w:r>
    </w:p>
    <w:p w14:paraId="75B62580" w14:textId="77777777" w:rsidR="00501BA9" w:rsidRPr="00501BA9" w:rsidRDefault="00501BA9">
      <w:pPr>
        <w:numPr>
          <w:ilvl w:val="0"/>
          <w:numId w:val="7"/>
        </w:numPr>
      </w:pPr>
      <w:r w:rsidRPr="00501BA9">
        <w:t>Dokumentera insjuknade och exponerade.  </w:t>
      </w:r>
      <w:hyperlink r:id="rId13" w:tgtFrame="_blank" w:history="1">
        <w:r w:rsidRPr="00501BA9">
          <w:rPr>
            <w:rStyle w:val="Hyperlnk"/>
          </w:rPr>
          <w:t>Loggbok vid virusorsakad magsjuka</w:t>
        </w:r>
      </w:hyperlink>
      <w:r w:rsidRPr="00501BA9">
        <w:t> kan användas.  </w:t>
      </w:r>
    </w:p>
    <w:p w14:paraId="67C9A565" w14:textId="77777777" w:rsidR="00501BA9" w:rsidRPr="00501BA9" w:rsidRDefault="00501BA9">
      <w:pPr>
        <w:numPr>
          <w:ilvl w:val="0"/>
          <w:numId w:val="7"/>
        </w:numPr>
      </w:pPr>
      <w:r w:rsidRPr="00501BA9">
        <w:t>Sätt upp en </w:t>
      </w:r>
      <w:hyperlink r:id="rId14" w:tgtFrame="_blank" w:history="1">
        <w:r w:rsidRPr="00501BA9">
          <w:rPr>
            <w:rStyle w:val="Hyperlnk"/>
          </w:rPr>
          <w:t>skylt</w:t>
        </w:r>
      </w:hyperlink>
      <w:r w:rsidRPr="00501BA9">
        <w:t> på avdelningens entrédörr med texten: Magsjuka på avdelningen! Kontakta sjuksköterska före besök. </w:t>
      </w:r>
    </w:p>
    <w:p w14:paraId="3DDB044F" w14:textId="77777777" w:rsidR="00501BA9" w:rsidRPr="00501BA9" w:rsidRDefault="00501BA9">
      <w:pPr>
        <w:numPr>
          <w:ilvl w:val="0"/>
          <w:numId w:val="7"/>
        </w:numPr>
      </w:pPr>
      <w:r w:rsidRPr="00501BA9">
        <w:t>Uppmana enhetens patienter att vara noggranna med handhygien, särskilt före måltid och efter toalettbesök. </w:t>
      </w:r>
    </w:p>
    <w:p w14:paraId="164124C4" w14:textId="77777777" w:rsidR="00501BA9" w:rsidRPr="00501BA9" w:rsidRDefault="00501BA9">
      <w:pPr>
        <w:numPr>
          <w:ilvl w:val="0"/>
          <w:numId w:val="7"/>
        </w:numPr>
      </w:pPr>
      <w:r w:rsidRPr="00501BA9">
        <w:t>Begränsa antalet besök till avdelningen. </w:t>
      </w:r>
    </w:p>
    <w:p w14:paraId="5C2C336A" w14:textId="77777777" w:rsidR="00501BA9" w:rsidRPr="00501BA9" w:rsidRDefault="00501BA9">
      <w:pPr>
        <w:numPr>
          <w:ilvl w:val="0"/>
          <w:numId w:val="7"/>
        </w:numPr>
      </w:pPr>
      <w:r w:rsidRPr="00501BA9">
        <w:t>Vid behov av delade toaletter märks toalettdörren med rums-/</w:t>
      </w:r>
      <w:proofErr w:type="spellStart"/>
      <w:r w:rsidRPr="00501BA9">
        <w:t>sängnummer</w:t>
      </w:r>
      <w:proofErr w:type="spellEnd"/>
      <w:r w:rsidRPr="00501BA9">
        <w:t>. </w:t>
      </w:r>
    </w:p>
    <w:p w14:paraId="26BD5CE6" w14:textId="77777777" w:rsidR="00501BA9" w:rsidRPr="00501BA9" w:rsidRDefault="00501BA9">
      <w:pPr>
        <w:numPr>
          <w:ilvl w:val="0"/>
          <w:numId w:val="7"/>
        </w:numPr>
      </w:pPr>
      <w:r w:rsidRPr="00501BA9">
        <w:t>Städa även personaltoalett och vid behov andra personalutrymmen med Virkon®. </w:t>
      </w:r>
    </w:p>
    <w:p w14:paraId="49A1B2E7" w14:textId="77777777" w:rsidR="00501BA9" w:rsidRPr="00501BA9" w:rsidRDefault="00501BA9">
      <w:pPr>
        <w:numPr>
          <w:ilvl w:val="0"/>
          <w:numId w:val="7"/>
        </w:numPr>
      </w:pPr>
      <w:r w:rsidRPr="00501BA9">
        <w:t>Bedöm behov av utökad rengöring och desinfektion av tagställen/kritiska punkter.  </w:t>
      </w:r>
    </w:p>
    <w:p w14:paraId="5481B281" w14:textId="77777777" w:rsidR="00595512" w:rsidRDefault="00501BA9">
      <w:pPr>
        <w:numPr>
          <w:ilvl w:val="0"/>
          <w:numId w:val="7"/>
        </w:numPr>
      </w:pPr>
      <w:r w:rsidRPr="00501BA9">
        <w:t>Livsmedelshantering på enheten  </w:t>
      </w:r>
    </w:p>
    <w:p w14:paraId="0291515C" w14:textId="77777777" w:rsidR="00595512" w:rsidRDefault="00501BA9">
      <w:pPr>
        <w:pStyle w:val="Liststycke"/>
        <w:numPr>
          <w:ilvl w:val="2"/>
          <w:numId w:val="9"/>
        </w:numPr>
      </w:pPr>
      <w:r w:rsidRPr="00501BA9">
        <w:lastRenderedPageBreak/>
        <w:t>Alla patienter serveras samtliga livsmedel, inklusive dryck.  </w:t>
      </w:r>
    </w:p>
    <w:p w14:paraId="16A7B6F8" w14:textId="77777777" w:rsidR="00595512" w:rsidRDefault="00501BA9">
      <w:pPr>
        <w:pStyle w:val="Liststycke"/>
        <w:numPr>
          <w:ilvl w:val="2"/>
          <w:numId w:val="9"/>
        </w:numPr>
      </w:pPr>
      <w:r w:rsidRPr="00501BA9">
        <w:t>En portionsförpackade livsmedel bör eftersträvas, till exempel smör, ost, sockerbitar med mera.  </w:t>
      </w:r>
    </w:p>
    <w:p w14:paraId="4A08241C" w14:textId="77777777" w:rsidR="00595512" w:rsidRDefault="00501BA9">
      <w:pPr>
        <w:pStyle w:val="Liststycke"/>
        <w:numPr>
          <w:ilvl w:val="2"/>
          <w:numId w:val="9"/>
        </w:numPr>
      </w:pPr>
      <w:r w:rsidRPr="00501BA9">
        <w:t>Under ett utbrott får inga patienter vistas i kök eller ta mat från </w:t>
      </w:r>
      <w:proofErr w:type="spellStart"/>
      <w:r w:rsidRPr="00501BA9">
        <w:t>matvagn</w:t>
      </w:r>
      <w:proofErr w:type="spellEnd"/>
      <w:r w:rsidRPr="00501BA9">
        <w:t>. Inga gemensamma måltider för personal, till exempel bufféfrukost.  </w:t>
      </w:r>
    </w:p>
    <w:p w14:paraId="1E029484" w14:textId="77777777" w:rsidR="00595512" w:rsidRDefault="00501BA9">
      <w:pPr>
        <w:pStyle w:val="Liststycke"/>
        <w:numPr>
          <w:ilvl w:val="2"/>
          <w:numId w:val="9"/>
        </w:numPr>
      </w:pPr>
      <w:r w:rsidRPr="00501BA9">
        <w:t>Undvik också gemensamt kaffebröd, oskalad frukt och godis utan papper.  </w:t>
      </w:r>
    </w:p>
    <w:p w14:paraId="547FC6F0" w14:textId="77777777" w:rsidR="00595512" w:rsidRDefault="00501BA9">
      <w:pPr>
        <w:pStyle w:val="Liststycke"/>
        <w:numPr>
          <w:ilvl w:val="2"/>
          <w:numId w:val="9"/>
        </w:numPr>
      </w:pPr>
      <w:r w:rsidRPr="00501BA9">
        <w:t>Personal, inklusive kohortpersonal, kan värma egen mat i mikrovågsugn, äta i personalrum, matsal eller motsvarande.  </w:t>
      </w:r>
    </w:p>
    <w:p w14:paraId="20945075" w14:textId="34CA6B36" w:rsidR="00501BA9" w:rsidRPr="00501BA9" w:rsidRDefault="00501BA9">
      <w:pPr>
        <w:pStyle w:val="Liststycke"/>
        <w:numPr>
          <w:ilvl w:val="2"/>
          <w:numId w:val="9"/>
        </w:numPr>
      </w:pPr>
      <w:r w:rsidRPr="00501BA9">
        <w:t>Rensa personalrum och kylskåp från onödiga föremål och omärkt mat och rengör ytor och tagställen. </w:t>
      </w:r>
    </w:p>
    <w:p w14:paraId="74DF6D3F" w14:textId="77777777" w:rsidR="00501BA9" w:rsidRPr="00501BA9" w:rsidRDefault="00501BA9" w:rsidP="002E0FDB">
      <w:pPr>
        <w:pStyle w:val="Rubrik3"/>
      </w:pPr>
      <w:bookmarkStart w:id="26" w:name="_Kohortvård"/>
      <w:bookmarkStart w:id="27" w:name="_Toc237438307"/>
      <w:bookmarkEnd w:id="26"/>
      <w:r w:rsidRPr="00501BA9">
        <w:t>Kohortvård</w:t>
      </w:r>
      <w:bookmarkEnd w:id="27"/>
      <w:r w:rsidRPr="00501BA9">
        <w:t> </w:t>
      </w:r>
    </w:p>
    <w:p w14:paraId="7DCFA95E" w14:textId="7BCB63C2" w:rsidR="009C6C0C" w:rsidRDefault="00000000" w:rsidP="001B2F3C">
      <w:pPr>
        <w:rPr>
          <w:color w:val="1F497D"/>
        </w:rPr>
      </w:pPr>
      <w:r w:rsidRPr="00501BA9">
        <w:t>Kohortvård innebär att särskilt avdelad personal arbetar patientnära hos person med misstänkt eller bekräftad </w:t>
      </w:r>
      <w:proofErr w:type="spellStart"/>
      <w:r w:rsidRPr="00501BA9">
        <w:t>caliciinfektion</w:t>
      </w:r>
      <w:proofErr w:type="spellEnd"/>
      <w:r w:rsidRPr="00501BA9">
        <w:t>. Kohortpersonal deltar inte i vård av övriga patienter eller i livsmedelshantering på vårdenheten. Personal som gör kortvarig insats med låg risk för kontakt med utsöndringar behöver inte ingå i kohortvård. Extra personal från bemanningsteam bör inte ingå i kohortvård.</w:t>
      </w:r>
      <w:r w:rsidR="00477C5D" w:rsidRPr="00477C5D">
        <w:t xml:space="preserve"> </w:t>
      </w:r>
      <w:r w:rsidR="0012780C">
        <w:t>(</w:t>
      </w:r>
      <w:r w:rsidR="00477C5D" w:rsidRPr="00477C5D">
        <w:t>1,2</w:t>
      </w:r>
      <w:r w:rsidR="0012780C">
        <w:t>)</w:t>
      </w:r>
      <w:r w:rsidR="00477C5D" w:rsidRPr="00477C5D">
        <w:t> </w:t>
      </w:r>
    </w:p>
    <w:p w14:paraId="680AB71B" w14:textId="2F5C1D39" w:rsidR="009C6C0C" w:rsidRDefault="00000000" w:rsidP="003E72FE">
      <w:pPr>
        <w:rPr>
          <w:color w:val="1F497D"/>
        </w:rPr>
      </w:pPr>
      <w:bookmarkStart w:id="28" w:name="_Toc237438308"/>
      <w:r w:rsidRPr="00501BA9">
        <w:t>Flera patienter med verifierad virusgastroenterit av samma agens kan </w:t>
      </w:r>
      <w:proofErr w:type="spellStart"/>
      <w:r w:rsidRPr="00501BA9">
        <w:t>kohortvårdas</w:t>
      </w:r>
      <w:proofErr w:type="spellEnd"/>
      <w:r w:rsidRPr="00501BA9">
        <w:t> på samma rum med delad toalett, förutsatt att det inte finns risk för annan smitta. Kohortvård gäller alla tider på dygnet och kan avslutas efter 48 timmars symtomfrihet. När kohortvård avslutas byter kohortpersonalen kläder.</w:t>
      </w:r>
      <w:r w:rsidR="00037856" w:rsidRPr="00037856">
        <w:t xml:space="preserve"> </w:t>
      </w:r>
      <w:r w:rsidR="0012780C">
        <w:t>(</w:t>
      </w:r>
      <w:r w:rsidR="00037856" w:rsidRPr="00037856">
        <w:t>1,2</w:t>
      </w:r>
      <w:r w:rsidR="0012780C">
        <w:t>)</w:t>
      </w:r>
      <w:r w:rsidR="00037856" w:rsidRPr="00037856">
        <w:t> </w:t>
      </w:r>
    </w:p>
    <w:p w14:paraId="4295AF3B" w14:textId="74F80ADB" w:rsidR="00501BA9" w:rsidRPr="00501BA9" w:rsidRDefault="00501BA9" w:rsidP="002651DD">
      <w:pPr>
        <w:pStyle w:val="Rubrik3"/>
      </w:pPr>
      <w:r>
        <w:t>Intagningsstopp</w:t>
      </w:r>
      <w:bookmarkEnd w:id="28"/>
      <w:r>
        <w:t> </w:t>
      </w:r>
    </w:p>
    <w:p w14:paraId="2CC464EF" w14:textId="17667D54" w:rsidR="009C6C0C" w:rsidRDefault="00000000" w:rsidP="00A82E80">
      <w:pPr>
        <w:rPr>
          <w:color w:val="1F497D"/>
        </w:rPr>
      </w:pPr>
      <w:r w:rsidRPr="00501BA9">
        <w:t>Intagningsstopp som omfattar hel eller del av avdelning kan vara aktuellt vid risk för omfattande smittspridning som inte kan kontrolleras med andra åtgärder. Oftast är kohortvård ett bättre alternativ som möjliggör fortsatt verksamhet på avdelningen.</w:t>
      </w:r>
      <w:r w:rsidR="001354C6" w:rsidRPr="001354C6">
        <w:t xml:space="preserve"> </w:t>
      </w:r>
      <w:r w:rsidR="005049EC">
        <w:t>(</w:t>
      </w:r>
      <w:r w:rsidR="001354C6" w:rsidRPr="001354C6">
        <w:t>1,2</w:t>
      </w:r>
      <w:r w:rsidR="005049EC">
        <w:t>)</w:t>
      </w:r>
    </w:p>
    <w:p w14:paraId="2E593B7D" w14:textId="32E17DF9" w:rsidR="009C6C0C" w:rsidRDefault="00000000" w:rsidP="00523B41">
      <w:pPr>
        <w:rPr>
          <w:color w:val="1F497D"/>
        </w:rPr>
      </w:pPr>
      <w:bookmarkStart w:id="29" w:name="_Toc237438309"/>
      <w:r w:rsidRPr="00501BA9">
        <w:lastRenderedPageBreak/>
        <w:t xml:space="preserve">Beslut om att införa eller häva intagningsstopp fattas av verksamhetschef eller medicinskt ansvarig. Samråd vid behov med Vårdhygien. Som regel kan intagningsstoppet </w:t>
      </w:r>
      <w:r w:rsidR="00DF2550" w:rsidRPr="00DF2550">
        <w:t>hävas</w:t>
      </w:r>
      <w:r w:rsidRPr="00501BA9">
        <w:t xml:space="preserve"> efter 48 timmars symtomfrihet inom hela enheten.</w:t>
      </w:r>
      <w:r w:rsidR="00DF2550" w:rsidRPr="00DF2550">
        <w:t xml:space="preserve"> </w:t>
      </w:r>
      <w:r w:rsidR="0012780C">
        <w:t>(</w:t>
      </w:r>
      <w:r w:rsidR="00DF2550" w:rsidRPr="00DF2550">
        <w:t>1,2</w:t>
      </w:r>
      <w:r w:rsidR="0012780C">
        <w:t>)</w:t>
      </w:r>
    </w:p>
    <w:p w14:paraId="1767B504" w14:textId="099787BB" w:rsidR="00501BA9" w:rsidRPr="00501BA9" w:rsidRDefault="00F7083B" w:rsidP="00C27B7C">
      <w:pPr>
        <w:pStyle w:val="Rubrik2"/>
      </w:pPr>
      <w:r>
        <w:t>Ansvar och</w:t>
      </w:r>
      <w:r w:rsidR="00C27B7C">
        <w:t xml:space="preserve"> avsteg</w:t>
      </w:r>
      <w:bookmarkEnd w:id="29"/>
    </w:p>
    <w:p w14:paraId="72923F58" w14:textId="77777777" w:rsidR="00CC2386" w:rsidRPr="00CC2386" w:rsidRDefault="00CC2386" w:rsidP="00CC2386">
      <w:pPr>
        <w:ind w:right="-143"/>
      </w:pPr>
      <w:r w:rsidRPr="00CC2386">
        <w:t>Linjechef ansvarar för att denna rutin är känd och följs av alla medarbetare. </w:t>
      </w:r>
    </w:p>
    <w:p w14:paraId="03C72676" w14:textId="30981A01" w:rsidR="009C6C0C" w:rsidRDefault="00000000">
      <w:pPr>
        <w:ind w:right="-143"/>
        <w:rPr>
          <w:color w:val="1F497D"/>
        </w:rPr>
      </w:pPr>
      <w:r w:rsidRPr="00CC2386">
        <w:t>Hälso- och sjukvårdspersonal är ansvariga för att rapportera vårdskador som en avvikelseanmälan. En vårdrelaterad infektion är en potentiell vårdskada och ska därför alltid anmälas så att vidare utredning kan ske.</w:t>
      </w:r>
      <w:r w:rsidR="00307513" w:rsidRPr="00307513">
        <w:t xml:space="preserve"> </w:t>
      </w:r>
      <w:r w:rsidR="0012780C">
        <w:t>(</w:t>
      </w:r>
      <w:r w:rsidR="00307513" w:rsidRPr="00307513">
        <w:t>3</w:t>
      </w:r>
      <w:r w:rsidR="0012780C">
        <w:t>)</w:t>
      </w:r>
      <w:r w:rsidRPr="00CC2386">
        <w:t>  </w:t>
      </w:r>
    </w:p>
    <w:p w14:paraId="452CEF62" w14:textId="7B1F1D00" w:rsidR="00CC2386" w:rsidRPr="00CC2386" w:rsidRDefault="00CC2386" w:rsidP="00CC2386">
      <w:pPr>
        <w:ind w:right="-143"/>
      </w:pPr>
      <w:r w:rsidRPr="00CC2386">
        <w:t>Medvetet avsteg från denna rutin dokumenteras i patientjournal om avsteg är kopplat till patient. Annan orsak till avsteg rapporteras i </w:t>
      </w:r>
      <w:hyperlink r:id="rId15" w:tgtFrame="_blank" w:history="1">
        <w:r w:rsidRPr="00CC2386">
          <w:rPr>
            <w:rStyle w:val="Hyperlnk"/>
          </w:rPr>
          <w:t>MedControl PRO</w:t>
        </w:r>
      </w:hyperlink>
      <w:r w:rsidRPr="00CC2386">
        <w:rPr>
          <w:u w:val="single"/>
        </w:rPr>
        <w:t> </w:t>
      </w:r>
      <w:r w:rsidRPr="00CC2386">
        <w:t>eller befintligt avvikelsehanteringssystem</w:t>
      </w:r>
      <w:r w:rsidR="00C27B7C">
        <w:t>.</w:t>
      </w:r>
      <w:r w:rsidR="00D65E83">
        <w:t xml:space="preserve"> </w:t>
      </w:r>
    </w:p>
    <w:p w14:paraId="1662F65B" w14:textId="77777777" w:rsidR="009A32ED" w:rsidRPr="00A74A35" w:rsidRDefault="009A32ED" w:rsidP="009A32ED">
      <w:pPr>
        <w:pStyle w:val="Rubrik2"/>
        <w:ind w:right="-143"/>
        <w:rPr>
          <w:color w:val="auto"/>
        </w:rPr>
      </w:pPr>
      <w:bookmarkStart w:id="30" w:name="_Toc100327193"/>
      <w:bookmarkStart w:id="31" w:name="_Toc237438310"/>
      <w:r w:rsidRPr="00A74A35">
        <w:rPr>
          <w:color w:val="auto"/>
        </w:rPr>
        <w:t>Relaterad information</w:t>
      </w:r>
      <w:bookmarkEnd w:id="30"/>
      <w:bookmarkEnd w:id="31"/>
    </w:p>
    <w:p w14:paraId="51C65460" w14:textId="77777777" w:rsidR="00A46AAF" w:rsidRPr="00A46AAF" w:rsidRDefault="00A46AAF" w:rsidP="00A46AAF">
      <w:pPr>
        <w:ind w:right="-143"/>
      </w:pPr>
      <w:r w:rsidRPr="00A46AAF">
        <w:t>Vårdhandboken </w:t>
      </w:r>
      <w:hyperlink r:id="rId16" w:tgtFrame="_blank" w:history="1">
        <w:r w:rsidRPr="00A46AAF">
          <w:rPr>
            <w:rStyle w:val="Hyperlnk"/>
          </w:rPr>
          <w:t>Basala hygienrutiner och klädregler Vårdhandboken</w:t>
        </w:r>
      </w:hyperlink>
      <w:r w:rsidRPr="00A46AAF">
        <w:t> </w:t>
      </w:r>
    </w:p>
    <w:p w14:paraId="409FD180" w14:textId="77777777" w:rsidR="00A46AAF" w:rsidRPr="00A46AAF" w:rsidRDefault="00A46AAF" w:rsidP="00A46AAF">
      <w:pPr>
        <w:ind w:right="-143"/>
      </w:pPr>
      <w:proofErr w:type="spellStart"/>
      <w:r w:rsidRPr="00A46AAF">
        <w:t>SkaS</w:t>
      </w:r>
      <w:proofErr w:type="spellEnd"/>
      <w:r w:rsidRPr="00A46AAF">
        <w:t> rutin </w:t>
      </w:r>
      <w:hyperlink r:id="rId17" w:tgtFrame="_blank" w:history="1">
        <w:r w:rsidRPr="00A46AAF">
          <w:rPr>
            <w:rStyle w:val="Hyperlnk"/>
          </w:rPr>
          <w:t>Vårdhygienisk bedömning riskfaktorer för smittspridning inom vård och omsorg</w:t>
        </w:r>
      </w:hyperlink>
      <w:r w:rsidRPr="00A46AAF">
        <w:t> </w:t>
      </w:r>
    </w:p>
    <w:p w14:paraId="4E34E12F" w14:textId="77777777" w:rsidR="00A46AAF" w:rsidRPr="00A46AAF" w:rsidRDefault="00A46AAF" w:rsidP="00A46AAF">
      <w:pPr>
        <w:ind w:right="-143"/>
      </w:pPr>
      <w:proofErr w:type="spellStart"/>
      <w:r w:rsidRPr="00A46AAF">
        <w:t>SkaS</w:t>
      </w:r>
      <w:proofErr w:type="spellEnd"/>
      <w:r w:rsidRPr="00A46AAF">
        <w:t> rutin </w:t>
      </w:r>
      <w:hyperlink r:id="rId18" w:tgtFrame="_blank" w:history="1">
        <w:r w:rsidRPr="00A46AAF">
          <w:rPr>
            <w:rStyle w:val="Hyperlnk"/>
          </w:rPr>
          <w:t>Vårdhygien – verksamhetens ansvar för städning och rengöring</w:t>
        </w:r>
      </w:hyperlink>
      <w:r w:rsidRPr="00A46AAF">
        <w:t> </w:t>
      </w:r>
    </w:p>
    <w:p w14:paraId="5DAF9F11" w14:textId="77777777" w:rsidR="00A46AAF" w:rsidRPr="00A46AAF" w:rsidRDefault="00A46AAF" w:rsidP="00A46AAF">
      <w:pPr>
        <w:ind w:right="-143"/>
      </w:pPr>
      <w:proofErr w:type="spellStart"/>
      <w:r>
        <w:t>SkaS</w:t>
      </w:r>
      <w:proofErr w:type="spellEnd"/>
      <w:r>
        <w:t> HR rutin </w:t>
      </w:r>
      <w:hyperlink r:id="rId19">
        <w:r w:rsidRPr="72465DE4">
          <w:rPr>
            <w:rStyle w:val="Hyperlnk"/>
          </w:rPr>
          <w:t>Tjänstgöringsförbud på grund av smitta</w:t>
        </w:r>
      </w:hyperlink>
      <w:r>
        <w:t> </w:t>
      </w:r>
    </w:p>
    <w:p w14:paraId="38D8E575" w14:textId="77777777" w:rsidR="009A32ED" w:rsidRDefault="47A6E938" w:rsidP="009A32ED">
      <w:pPr>
        <w:pStyle w:val="Rubrik2"/>
        <w:ind w:right="-143"/>
      </w:pPr>
      <w:bookmarkStart w:id="32" w:name="_Toc100327195"/>
      <w:bookmarkStart w:id="33" w:name="_Toc237438311"/>
      <w:r>
        <w:t>Källförteckning</w:t>
      </w:r>
      <w:bookmarkEnd w:id="32"/>
      <w:bookmarkEnd w:id="33"/>
    </w:p>
    <w:p w14:paraId="0EC698C8" w14:textId="7B3657C2" w:rsidR="00404209" w:rsidRPr="00404209" w:rsidRDefault="00404209" w:rsidP="00404209">
      <w:pPr>
        <w:pStyle w:val="Liststycke"/>
        <w:numPr>
          <w:ilvl w:val="0"/>
          <w:numId w:val="11"/>
        </w:numPr>
        <w:ind w:right="-143"/>
      </w:pPr>
      <w:r w:rsidRPr="0005344C">
        <w:t xml:space="preserve">Vårdhandboken. Virusorsakad gastroenterit, inklusive vinterkräksjuka [Internet]. 2021 [uppdaterad </w:t>
      </w:r>
      <w:r>
        <w:t>2025</w:t>
      </w:r>
      <w:r w:rsidRPr="0005344C">
        <w:t>-</w:t>
      </w:r>
      <w:r>
        <w:t>05</w:t>
      </w:r>
      <w:r w:rsidRPr="0005344C">
        <w:t>-</w:t>
      </w:r>
      <w:r>
        <w:t>26</w:t>
      </w:r>
      <w:r w:rsidRPr="0005344C">
        <w:t>; citerad 2026-08-1</w:t>
      </w:r>
      <w:r w:rsidR="009F1884">
        <w:t>9</w:t>
      </w:r>
      <w:r w:rsidRPr="0005344C">
        <w:t xml:space="preserve">]. Hämtad från: </w:t>
      </w:r>
      <w:hyperlink r:id="rId20" w:history="1">
        <w:r w:rsidRPr="00777AFD">
          <w:rPr>
            <w:rStyle w:val="Hyperlnk"/>
          </w:rPr>
          <w:t>https://ww</w:t>
        </w:r>
        <w:r w:rsidRPr="00777AFD">
          <w:rPr>
            <w:rStyle w:val="Hyperlnk"/>
          </w:rPr>
          <w:t>w</w:t>
        </w:r>
        <w:r w:rsidRPr="00777AFD">
          <w:rPr>
            <w:rStyle w:val="Hyperlnk"/>
          </w:rPr>
          <w:t>.vardhandboken.se/vardhygien-infektioner-och-smittspridning/infektioner-och-smittspridning/infektioner-i-magtarmkanalen/virusorsakad-gastroenterit-inklusive-vinterkraksjuka/</w:t>
        </w:r>
      </w:hyperlink>
      <w:r>
        <w:t xml:space="preserve"> </w:t>
      </w:r>
    </w:p>
    <w:p w14:paraId="3B4F7B08" w14:textId="2BA56C61" w:rsidR="0377A424" w:rsidRDefault="0377A424" w:rsidP="00404209">
      <w:pPr>
        <w:pStyle w:val="Liststycke"/>
        <w:numPr>
          <w:ilvl w:val="0"/>
          <w:numId w:val="11"/>
        </w:numPr>
        <w:ind w:right="-143"/>
      </w:pPr>
      <w:r w:rsidRPr="00404209">
        <w:rPr>
          <w:rFonts w:eastAsia="Georgia" w:cs="Georgia"/>
        </w:rPr>
        <w:t>Folkhälsomyndigheten. Vinterkräksjuka i vården. Kunskapsunderlag för att minska spridningen av norovirus</w:t>
      </w:r>
      <w:r w:rsidR="00B90031" w:rsidRPr="00404209">
        <w:rPr>
          <w:rFonts w:eastAsia="Georgia" w:cs="Georgia"/>
        </w:rPr>
        <w:t xml:space="preserve"> [Internet]</w:t>
      </w:r>
      <w:r w:rsidRPr="00404209">
        <w:rPr>
          <w:rFonts w:eastAsia="Georgia" w:cs="Georgia"/>
        </w:rPr>
        <w:t>.</w:t>
      </w:r>
      <w:r w:rsidR="00B90031" w:rsidRPr="00404209">
        <w:rPr>
          <w:rFonts w:eastAsia="Georgia" w:cs="Georgia"/>
        </w:rPr>
        <w:t xml:space="preserve"> S</w:t>
      </w:r>
      <w:r w:rsidR="005D5E77" w:rsidRPr="00404209">
        <w:rPr>
          <w:rFonts w:eastAsia="Georgia" w:cs="Georgia"/>
        </w:rPr>
        <w:t>olna</w:t>
      </w:r>
      <w:r w:rsidR="00B90031" w:rsidRPr="00404209">
        <w:rPr>
          <w:rFonts w:eastAsia="Georgia" w:cs="Georgia"/>
        </w:rPr>
        <w:t>: Folkhälsomyndigheten</w:t>
      </w:r>
      <w:r w:rsidR="00FF4AEC" w:rsidRPr="00404209">
        <w:rPr>
          <w:rFonts w:eastAsia="Georgia" w:cs="Georgia"/>
        </w:rPr>
        <w:t>;</w:t>
      </w:r>
      <w:r w:rsidR="00B90031" w:rsidRPr="00404209">
        <w:rPr>
          <w:rFonts w:eastAsia="Georgia" w:cs="Georgia"/>
        </w:rPr>
        <w:t xml:space="preserve"> 2014</w:t>
      </w:r>
      <w:r w:rsidR="003A3E9C" w:rsidRPr="00404209">
        <w:rPr>
          <w:rFonts w:eastAsia="Georgia" w:cs="Georgia"/>
        </w:rPr>
        <w:t xml:space="preserve"> [citerad 2026</w:t>
      </w:r>
      <w:r w:rsidR="00BD1C24" w:rsidRPr="00404209">
        <w:rPr>
          <w:rFonts w:eastAsia="Georgia" w:cs="Georgia"/>
        </w:rPr>
        <w:t>-08-1</w:t>
      </w:r>
      <w:r w:rsidR="009F1884">
        <w:rPr>
          <w:rFonts w:eastAsia="Georgia" w:cs="Georgia"/>
        </w:rPr>
        <w:t>9</w:t>
      </w:r>
      <w:r w:rsidR="003A3E9C" w:rsidRPr="00404209">
        <w:rPr>
          <w:rFonts w:eastAsia="Georgia" w:cs="Georgia"/>
        </w:rPr>
        <w:t>] Hämtad från:</w:t>
      </w:r>
      <w:r w:rsidRPr="00404209">
        <w:rPr>
          <w:rFonts w:eastAsia="Georgia" w:cs="Georgia"/>
        </w:rPr>
        <w:t xml:space="preserve"> </w:t>
      </w:r>
      <w:hyperlink r:id="rId21" w:history="1">
        <w:r w:rsidR="00066338" w:rsidRPr="00404209">
          <w:rPr>
            <w:rStyle w:val="Hyperlnk"/>
            <w:rFonts w:eastAsia="Georgia" w:cs="Georgia"/>
          </w:rPr>
          <w:t>https://www.folkhalsomyndigheten.se/contentassets/b6ac0268061d4fce99e057a21b25e6b7/vinterkraksjuka-i-varden.pdf</w:t>
        </w:r>
      </w:hyperlink>
      <w:r w:rsidR="00066338" w:rsidRPr="00404209">
        <w:rPr>
          <w:rFonts w:eastAsia="Georgia" w:cs="Georgia"/>
        </w:rPr>
        <w:t xml:space="preserve"> </w:t>
      </w:r>
    </w:p>
    <w:p w14:paraId="2B46828C" w14:textId="786D259F" w:rsidR="00A967ED" w:rsidRPr="00627A9F" w:rsidRDefault="00627A9F" w:rsidP="00627A9F">
      <w:pPr>
        <w:pStyle w:val="Liststycke"/>
        <w:numPr>
          <w:ilvl w:val="0"/>
          <w:numId w:val="11"/>
        </w:numPr>
        <w:ind w:right="-286"/>
      </w:pPr>
      <w:r w:rsidRPr="00627A9F">
        <w:t>Patientsäkerhetslag (2010:659), 1 kap. 5 §, 3 kap. 3 § och 6 kap. 4 § [Internet]. Ändrad t.o.m. SFS 2026:1311 [citerad 2026-08-1</w:t>
      </w:r>
      <w:r w:rsidR="009F1884">
        <w:t>9</w:t>
      </w:r>
      <w:r w:rsidRPr="00627A9F">
        <w:t xml:space="preserve">]. Tillgänglig från: </w:t>
      </w:r>
      <w:hyperlink r:id="rId22" w:history="1">
        <w:r w:rsidRPr="00627A9F">
          <w:rPr>
            <w:rStyle w:val="Hyperlnk"/>
          </w:rPr>
          <w:t>https://www.riksdagen.se/sv/dokument-och-lagar/dokument/svensk-forfattningssamling/patientsakerhetslag-2010659_sfs-2010-659/</w:t>
        </w:r>
      </w:hyperlink>
    </w:p>
    <w:sectPr w:rsidR="00A967ED" w:rsidRPr="00627A9F" w:rsidSect="005A3381">
      <w:headerReference w:type="default" r:id="rId23"/>
      <w:footerReference w:type="default" r:id="rId24"/>
      <w:headerReference w:type="first" r:id="rId25"/>
      <w:footerReference w:type="first" r:id="rId26"/>
      <w:pgSz w:w="11900" w:h="16840"/>
      <w:pgMar w:top="1418" w:right="1979" w:bottom="1276" w:left="992" w:header="284" w:footer="73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AF9A7" w14:textId="77777777" w:rsidR="001B5147" w:rsidRDefault="001B5147">
      <w:r>
        <w:separator/>
      </w:r>
    </w:p>
  </w:endnote>
  <w:endnote w:type="continuationSeparator" w:id="0">
    <w:p w14:paraId="4DA0AD61" w14:textId="77777777" w:rsidR="001B5147" w:rsidRDefault="001B5147">
      <w:r>
        <w:continuationSeparator/>
      </w:r>
    </w:p>
  </w:endnote>
  <w:endnote w:type="continuationNotice" w:id="1">
    <w:p w14:paraId="2DD177B1" w14:textId="77777777" w:rsidR="001B5147" w:rsidRDefault="001B51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A98A" w14:textId="77777777" w:rsidR="005A3381" w:rsidRPr="00831C35" w:rsidRDefault="00000000" w:rsidP="00EC0A68">
    <w:pPr>
      <w:pStyle w:val="Sidfot"/>
      <w:rPr>
        <w:rFonts w:ascii="Georgia" w:hAnsi="Georgia"/>
        <w:sz w:val="24"/>
        <w:szCs w:val="24"/>
      </w:rPr>
    </w:pPr>
    <w:sdt>
      <w:sdtPr>
        <w:rPr>
          <w:rFonts w:ascii="Georgia" w:hAnsi="Georgia"/>
          <w:sz w:val="24"/>
          <w:szCs w:val="24"/>
        </w:rPr>
        <w:id w:val="733662550"/>
        <w:docPartObj>
          <w:docPartGallery w:val="Page Numbers (Bottom of Page)"/>
          <w:docPartUnique/>
        </w:docPartObj>
      </w:sdtPr>
      <w:sdtContent>
        <w:r w:rsidR="005A3381" w:rsidRPr="00831C35">
          <w:rPr>
            <w:rFonts w:ascii="Georgia" w:hAnsi="Georgia"/>
            <w:sz w:val="24"/>
            <w:szCs w:val="24"/>
          </w:rPr>
          <w:t xml:space="preserve"> </w:t>
        </w:r>
        <w:r w:rsidR="005A3381" w:rsidRPr="00831C35">
          <w:rPr>
            <w:rFonts w:ascii="Georgia" w:hAnsi="Georgia"/>
            <w:sz w:val="24"/>
            <w:szCs w:val="24"/>
          </w:rPr>
          <w:fldChar w:fldCharType="begin"/>
        </w:r>
        <w:r w:rsidR="005A3381" w:rsidRPr="00831C35">
          <w:rPr>
            <w:rFonts w:ascii="Georgia" w:hAnsi="Georgia"/>
            <w:sz w:val="24"/>
            <w:szCs w:val="24"/>
          </w:rPr>
          <w:instrText>PAGE   \* MERGEFORMAT</w:instrText>
        </w:r>
        <w:r w:rsidR="005A3381" w:rsidRPr="00831C35">
          <w:rPr>
            <w:rFonts w:ascii="Georgia" w:hAnsi="Georgia"/>
            <w:sz w:val="24"/>
            <w:szCs w:val="24"/>
          </w:rPr>
          <w:fldChar w:fldCharType="separate"/>
        </w:r>
        <w:r w:rsidR="005A3381" w:rsidRPr="00831C35">
          <w:rPr>
            <w:rFonts w:ascii="Georgia" w:hAnsi="Georgia"/>
            <w:sz w:val="24"/>
            <w:szCs w:val="24"/>
          </w:rPr>
          <w:t>2</w:t>
        </w:r>
        <w:r w:rsidR="005A3381" w:rsidRPr="00831C35">
          <w:rPr>
            <w:rFonts w:ascii="Georgia" w:hAnsi="Georgia"/>
            <w:sz w:val="24"/>
            <w:szCs w:val="24"/>
          </w:rPr>
          <w:fldChar w:fldCharType="end"/>
        </w:r>
      </w:sdtContent>
    </w:sdt>
    <w:r w:rsidR="005A3381" w:rsidRPr="00831C35">
      <w:rPr>
        <w:rFonts w:ascii="Georgia" w:hAnsi="Georgia"/>
        <w:sz w:val="24"/>
        <w:szCs w:val="24"/>
      </w:rPr>
      <w:t xml:space="preserve"> (</w:t>
    </w:r>
    <w:r w:rsidR="005A3381">
      <w:rPr>
        <w:rFonts w:ascii="Georgia" w:hAnsi="Georgia"/>
        <w:sz w:val="24"/>
        <w:szCs w:val="24"/>
      </w:rPr>
      <w:t>4</w:t>
    </w:r>
    <w:r w:rsidR="005A3381" w:rsidRPr="00831C35">
      <w:rPr>
        <w:rFonts w:ascii="Georgia" w:hAnsi="Georgia"/>
        <w:sz w:val="24"/>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1DEB" w14:textId="77777777" w:rsidR="005A3381" w:rsidRDefault="005A3381" w:rsidP="00FB2F0F">
    <w:pPr>
      <w:pStyle w:val="Sidfot"/>
      <w:ind w:left="6237" w:hanging="141"/>
      <w:jc w:val="left"/>
    </w:pPr>
    <w:r>
      <w:rPr>
        <w:noProof/>
      </w:rPr>
      <w:drawing>
        <wp:anchor distT="0" distB="0" distL="114300" distR="114300" simplePos="0" relativeHeight="251658242" behindDoc="0" locked="0" layoutInCell="1" allowOverlap="1" wp14:anchorId="5C1AFB4D" wp14:editId="12278ED8">
          <wp:simplePos x="0" y="0"/>
          <wp:positionH relativeFrom="column">
            <wp:posOffset>4391660</wp:posOffset>
          </wp:positionH>
          <wp:positionV relativeFrom="paragraph">
            <wp:posOffset>-3947</wp:posOffset>
          </wp:positionV>
          <wp:extent cx="1953671" cy="348178"/>
          <wp:effectExtent l="0" t="0" r="0" b="0"/>
          <wp:wrapNone/>
          <wp:docPr id="1645963270"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254AE" w14:textId="77777777" w:rsidR="001B5147" w:rsidRDefault="001B5147"/>
  </w:footnote>
  <w:footnote w:type="continuationSeparator" w:id="0">
    <w:p w14:paraId="577DB796" w14:textId="77777777" w:rsidR="001B5147" w:rsidRDefault="001B5147">
      <w:r>
        <w:continuationSeparator/>
      </w:r>
    </w:p>
  </w:footnote>
  <w:footnote w:type="continuationNotice" w:id="1">
    <w:p w14:paraId="400BBA7E" w14:textId="77777777" w:rsidR="001B5147" w:rsidRDefault="001B51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945B2" w14:textId="77777777" w:rsidR="005A3381" w:rsidRPr="00DA65C4" w:rsidRDefault="005A3381"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7021F827" wp14:editId="6239F3AA">
              <wp:simplePos x="0" y="0"/>
              <wp:positionH relativeFrom="column">
                <wp:posOffset>0</wp:posOffset>
              </wp:positionH>
              <wp:positionV relativeFrom="paragraph">
                <wp:posOffset>-635</wp:posOffset>
              </wp:positionV>
              <wp:extent cx="4667250" cy="323850"/>
              <wp:effectExtent l="0" t="0" r="0" b="0"/>
              <wp:wrapNone/>
              <wp:docPr id="1527054904" name="Textruta 1527054904"/>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4CC38A0" w14:textId="77777777" w:rsidR="005A3381" w:rsidRDefault="005A3381"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21F827" id="_x0000_t202" coordsize="21600,21600" o:spt="202" path="m,l,21600r21600,l21600,xe">
              <v:stroke joinstyle="miter"/>
              <v:path gradientshapeok="t" o:connecttype="rect"/>
            </v:shapetype>
            <v:shape id="Textruta 1527054904"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24CC38A0" w14:textId="77777777" w:rsidR="005A3381" w:rsidRDefault="005A3381"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A0EA" w14:textId="77777777" w:rsidR="005A3381" w:rsidRDefault="005A3381" w:rsidP="00413A60">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737E8883" wp14:editId="5847FC27">
              <wp:simplePos x="0" y="0"/>
              <wp:positionH relativeFrom="column">
                <wp:posOffset>-172720</wp:posOffset>
              </wp:positionH>
              <wp:positionV relativeFrom="paragraph">
                <wp:posOffset>-65405</wp:posOffset>
              </wp:positionV>
              <wp:extent cx="4669200" cy="2160000"/>
              <wp:effectExtent l="0" t="0" r="0" b="0"/>
              <wp:wrapTopAndBottom/>
              <wp:docPr id="1093091720" name="Textruta 1093091720"/>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5D0DDD02" w14:textId="77777777" w:rsidR="005A3381" w:rsidRDefault="005A3381">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7E8883" id="_x0000_t202" coordsize="21600,21600" o:spt="202" path="m,l,21600r21600,l21600,xe">
              <v:stroke joinstyle="miter"/>
              <v:path gradientshapeok="t" o:connecttype="rect"/>
            </v:shapetype>
            <v:shape id="Textruta 1093091720" o:spid="_x0000_s1027" type="#_x0000_t202" style="position:absolute;margin-left:-13.6pt;margin-top:-5.15pt;width:367.65pt;height:17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5D0DDD02" w14:textId="77777777" w:rsidR="005A3381" w:rsidRDefault="005A3381">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22E"/>
    <w:multiLevelType w:val="hybridMultilevel"/>
    <w:tmpl w:val="3530F740"/>
    <w:lvl w:ilvl="0" w:tplc="041D001B">
      <w:start w:val="1"/>
      <w:numFmt w:val="lowerRoman"/>
      <w:lvlText w:val="%1."/>
      <w:lvlJc w:val="right"/>
      <w:pPr>
        <w:ind w:left="1800" w:hanging="360"/>
      </w:pPr>
      <w:rPr>
        <w:rFonts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 w15:restartNumberingAfterBreak="0">
    <w:nsid w:val="0B6605C3"/>
    <w:multiLevelType w:val="multilevel"/>
    <w:tmpl w:val="7834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D0817"/>
    <w:multiLevelType w:val="multilevel"/>
    <w:tmpl w:val="15FA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15F09"/>
    <w:multiLevelType w:val="hybridMultilevel"/>
    <w:tmpl w:val="8A822AE0"/>
    <w:lvl w:ilvl="0" w:tplc="2A36B718">
      <w:start w:val="1"/>
      <w:numFmt w:val="decimal"/>
      <w:lvlText w:val="%1."/>
      <w:lvlJc w:val="left"/>
      <w:pPr>
        <w:ind w:left="927" w:hanging="360"/>
      </w:pPr>
      <w:rPr>
        <w:rFonts w:eastAsia="Georgia" w:cs="Georgia"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4"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465F6E56"/>
    <w:multiLevelType w:val="hybridMultilevel"/>
    <w:tmpl w:val="72DA934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4FB35A14"/>
    <w:multiLevelType w:val="hybridMultilevel"/>
    <w:tmpl w:val="FBE4FBC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9" w15:restartNumberingAfterBreak="0">
    <w:nsid w:val="62B20817"/>
    <w:multiLevelType w:val="hybridMultilevel"/>
    <w:tmpl w:val="6BBCA62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6745034B"/>
    <w:multiLevelType w:val="multilevel"/>
    <w:tmpl w:val="071C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E26D87"/>
    <w:multiLevelType w:val="hybridMultilevel"/>
    <w:tmpl w:val="15A4A0A2"/>
    <w:lvl w:ilvl="0" w:tplc="6BEA6B34">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2" w15:restartNumberingAfterBreak="0">
    <w:nsid w:val="77346981"/>
    <w:multiLevelType w:val="hybridMultilevel"/>
    <w:tmpl w:val="91226AB4"/>
    <w:lvl w:ilvl="0" w:tplc="041D001B">
      <w:start w:val="1"/>
      <w:numFmt w:val="lowerRoman"/>
      <w:lvlText w:val="%1."/>
      <w:lvlJc w:val="right"/>
      <w:pPr>
        <w:ind w:left="720" w:hanging="360"/>
      </w:p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94A515E"/>
    <w:multiLevelType w:val="hybridMultilevel"/>
    <w:tmpl w:val="A7ACDE4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861477783">
    <w:abstractNumId w:val="4"/>
  </w:num>
  <w:num w:numId="2" w16cid:durableId="57095060">
    <w:abstractNumId w:val="8"/>
  </w:num>
  <w:num w:numId="3" w16cid:durableId="36130748">
    <w:abstractNumId w:val="5"/>
  </w:num>
  <w:num w:numId="4" w16cid:durableId="1632637157">
    <w:abstractNumId w:val="9"/>
  </w:num>
  <w:num w:numId="5" w16cid:durableId="683092053">
    <w:abstractNumId w:val="0"/>
  </w:num>
  <w:num w:numId="6" w16cid:durableId="1742554544">
    <w:abstractNumId w:val="6"/>
  </w:num>
  <w:num w:numId="7" w16cid:durableId="1351105851">
    <w:abstractNumId w:val="7"/>
  </w:num>
  <w:num w:numId="8" w16cid:durableId="1521972768">
    <w:abstractNumId w:val="13"/>
  </w:num>
  <w:num w:numId="9" w16cid:durableId="1031227476">
    <w:abstractNumId w:val="12"/>
  </w:num>
  <w:num w:numId="10" w16cid:durableId="1732003451">
    <w:abstractNumId w:val="3"/>
  </w:num>
  <w:num w:numId="11" w16cid:durableId="1661731730">
    <w:abstractNumId w:val="11"/>
  </w:num>
  <w:num w:numId="12" w16cid:durableId="1802768851">
    <w:abstractNumId w:val="2"/>
  </w:num>
  <w:num w:numId="13" w16cid:durableId="390621385">
    <w:abstractNumId w:val="1"/>
  </w:num>
  <w:num w:numId="14" w16cid:durableId="5809507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E3"/>
    <w:rsid w:val="000051D5"/>
    <w:rsid w:val="00006D2A"/>
    <w:rsid w:val="00010D47"/>
    <w:rsid w:val="00011C01"/>
    <w:rsid w:val="00016CF0"/>
    <w:rsid w:val="0002072E"/>
    <w:rsid w:val="00023A4B"/>
    <w:rsid w:val="00030DDD"/>
    <w:rsid w:val="00030EC2"/>
    <w:rsid w:val="000313BB"/>
    <w:rsid w:val="00032A7C"/>
    <w:rsid w:val="00033ED5"/>
    <w:rsid w:val="00034B44"/>
    <w:rsid w:val="00037856"/>
    <w:rsid w:val="00050500"/>
    <w:rsid w:val="0005344C"/>
    <w:rsid w:val="0005691C"/>
    <w:rsid w:val="00056ECB"/>
    <w:rsid w:val="00056ED5"/>
    <w:rsid w:val="00061969"/>
    <w:rsid w:val="00063B87"/>
    <w:rsid w:val="000655CC"/>
    <w:rsid w:val="00066338"/>
    <w:rsid w:val="000700AE"/>
    <w:rsid w:val="00076057"/>
    <w:rsid w:val="00081629"/>
    <w:rsid w:val="00084024"/>
    <w:rsid w:val="00086E58"/>
    <w:rsid w:val="00090149"/>
    <w:rsid w:val="0009062C"/>
    <w:rsid w:val="00095368"/>
    <w:rsid w:val="000954C4"/>
    <w:rsid w:val="000A5229"/>
    <w:rsid w:val="000A53EF"/>
    <w:rsid w:val="000A611A"/>
    <w:rsid w:val="000B12D9"/>
    <w:rsid w:val="000B4536"/>
    <w:rsid w:val="000B7715"/>
    <w:rsid w:val="000D64E3"/>
    <w:rsid w:val="000E463B"/>
    <w:rsid w:val="000E5A7E"/>
    <w:rsid w:val="000ED6AD"/>
    <w:rsid w:val="000F2604"/>
    <w:rsid w:val="000F43A3"/>
    <w:rsid w:val="000F7681"/>
    <w:rsid w:val="00102EA2"/>
    <w:rsid w:val="00103031"/>
    <w:rsid w:val="001044FE"/>
    <w:rsid w:val="001057DB"/>
    <w:rsid w:val="001108C0"/>
    <w:rsid w:val="00111CB2"/>
    <w:rsid w:val="001139D4"/>
    <w:rsid w:val="0012780C"/>
    <w:rsid w:val="00131B08"/>
    <w:rsid w:val="00132A59"/>
    <w:rsid w:val="00133337"/>
    <w:rsid w:val="00133A0F"/>
    <w:rsid w:val="001354C6"/>
    <w:rsid w:val="0013580F"/>
    <w:rsid w:val="00137B6D"/>
    <w:rsid w:val="00140705"/>
    <w:rsid w:val="0014070B"/>
    <w:rsid w:val="001422C1"/>
    <w:rsid w:val="0014786C"/>
    <w:rsid w:val="001522AE"/>
    <w:rsid w:val="00157D5B"/>
    <w:rsid w:val="00161FE6"/>
    <w:rsid w:val="00164C3D"/>
    <w:rsid w:val="00166D3A"/>
    <w:rsid w:val="00173B6C"/>
    <w:rsid w:val="0017508E"/>
    <w:rsid w:val="00175A6F"/>
    <w:rsid w:val="00181FDC"/>
    <w:rsid w:val="00184167"/>
    <w:rsid w:val="001860B9"/>
    <w:rsid w:val="00186F2B"/>
    <w:rsid w:val="001874D6"/>
    <w:rsid w:val="0019632A"/>
    <w:rsid w:val="001A4E7C"/>
    <w:rsid w:val="001B0722"/>
    <w:rsid w:val="001B125C"/>
    <w:rsid w:val="001B5147"/>
    <w:rsid w:val="001B762C"/>
    <w:rsid w:val="001C4385"/>
    <w:rsid w:val="001C4D0A"/>
    <w:rsid w:val="001C5FEF"/>
    <w:rsid w:val="001E3789"/>
    <w:rsid w:val="001E3A60"/>
    <w:rsid w:val="00211487"/>
    <w:rsid w:val="00211D91"/>
    <w:rsid w:val="00217DEC"/>
    <w:rsid w:val="00221587"/>
    <w:rsid w:val="00235B57"/>
    <w:rsid w:val="00250F24"/>
    <w:rsid w:val="002523C5"/>
    <w:rsid w:val="002535E4"/>
    <w:rsid w:val="0025380B"/>
    <w:rsid w:val="0025703A"/>
    <w:rsid w:val="00262F3D"/>
    <w:rsid w:val="00263281"/>
    <w:rsid w:val="002651D6"/>
    <w:rsid w:val="002651DD"/>
    <w:rsid w:val="0026551F"/>
    <w:rsid w:val="00270FA8"/>
    <w:rsid w:val="00272470"/>
    <w:rsid w:val="00280A85"/>
    <w:rsid w:val="00284119"/>
    <w:rsid w:val="00290B5C"/>
    <w:rsid w:val="00294791"/>
    <w:rsid w:val="002A1473"/>
    <w:rsid w:val="002A1C4F"/>
    <w:rsid w:val="002A6FFD"/>
    <w:rsid w:val="002A7450"/>
    <w:rsid w:val="002B0B30"/>
    <w:rsid w:val="002B0C78"/>
    <w:rsid w:val="002C044E"/>
    <w:rsid w:val="002C0C02"/>
    <w:rsid w:val="002C1277"/>
    <w:rsid w:val="002C60AD"/>
    <w:rsid w:val="002D00C2"/>
    <w:rsid w:val="002D0E0E"/>
    <w:rsid w:val="002D6023"/>
    <w:rsid w:val="002E0FDB"/>
    <w:rsid w:val="002E263F"/>
    <w:rsid w:val="002E3A5E"/>
    <w:rsid w:val="002E6F81"/>
    <w:rsid w:val="002F08BA"/>
    <w:rsid w:val="002F2CFF"/>
    <w:rsid w:val="002F568B"/>
    <w:rsid w:val="002F6C18"/>
    <w:rsid w:val="002F7818"/>
    <w:rsid w:val="003066D0"/>
    <w:rsid w:val="00307513"/>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D8E"/>
    <w:rsid w:val="00383C53"/>
    <w:rsid w:val="00384019"/>
    <w:rsid w:val="003854F1"/>
    <w:rsid w:val="0039118E"/>
    <w:rsid w:val="00397F54"/>
    <w:rsid w:val="003A0D43"/>
    <w:rsid w:val="003A3E9C"/>
    <w:rsid w:val="003B2A4B"/>
    <w:rsid w:val="003D099E"/>
    <w:rsid w:val="003D21A2"/>
    <w:rsid w:val="003D29D2"/>
    <w:rsid w:val="003D6DF1"/>
    <w:rsid w:val="003E0705"/>
    <w:rsid w:val="003E2FF7"/>
    <w:rsid w:val="003F1013"/>
    <w:rsid w:val="003F1ACF"/>
    <w:rsid w:val="00404209"/>
    <w:rsid w:val="00404948"/>
    <w:rsid w:val="00406BEA"/>
    <w:rsid w:val="004078DD"/>
    <w:rsid w:val="00413A60"/>
    <w:rsid w:val="004230F7"/>
    <w:rsid w:val="0043167E"/>
    <w:rsid w:val="0043409A"/>
    <w:rsid w:val="00446255"/>
    <w:rsid w:val="00451935"/>
    <w:rsid w:val="004607CF"/>
    <w:rsid w:val="00460ED0"/>
    <w:rsid w:val="00462B42"/>
    <w:rsid w:val="00465651"/>
    <w:rsid w:val="004663BD"/>
    <w:rsid w:val="00470CE7"/>
    <w:rsid w:val="00470F4F"/>
    <w:rsid w:val="00471F2D"/>
    <w:rsid w:val="00472482"/>
    <w:rsid w:val="004735F1"/>
    <w:rsid w:val="00477C5D"/>
    <w:rsid w:val="00480DC7"/>
    <w:rsid w:val="00481081"/>
    <w:rsid w:val="004876F6"/>
    <w:rsid w:val="0049236A"/>
    <w:rsid w:val="00492718"/>
    <w:rsid w:val="004A0C9D"/>
    <w:rsid w:val="004A355D"/>
    <w:rsid w:val="004A4970"/>
    <w:rsid w:val="004B2183"/>
    <w:rsid w:val="004B2A01"/>
    <w:rsid w:val="004C3536"/>
    <w:rsid w:val="004D3A47"/>
    <w:rsid w:val="004D7BA3"/>
    <w:rsid w:val="004F4518"/>
    <w:rsid w:val="004F4C62"/>
    <w:rsid w:val="00501433"/>
    <w:rsid w:val="00501BA9"/>
    <w:rsid w:val="00501FA4"/>
    <w:rsid w:val="005049EC"/>
    <w:rsid w:val="00511CC4"/>
    <w:rsid w:val="0052185B"/>
    <w:rsid w:val="00531E60"/>
    <w:rsid w:val="00532991"/>
    <w:rsid w:val="00536923"/>
    <w:rsid w:val="00536E8B"/>
    <w:rsid w:val="00541D07"/>
    <w:rsid w:val="00544A76"/>
    <w:rsid w:val="00544BAB"/>
    <w:rsid w:val="00545F31"/>
    <w:rsid w:val="0055275A"/>
    <w:rsid w:val="005578FA"/>
    <w:rsid w:val="00565129"/>
    <w:rsid w:val="00565CD0"/>
    <w:rsid w:val="00567820"/>
    <w:rsid w:val="0057277B"/>
    <w:rsid w:val="00573681"/>
    <w:rsid w:val="005770AD"/>
    <w:rsid w:val="00581414"/>
    <w:rsid w:val="00582490"/>
    <w:rsid w:val="00595512"/>
    <w:rsid w:val="0059553A"/>
    <w:rsid w:val="00597E28"/>
    <w:rsid w:val="005A102B"/>
    <w:rsid w:val="005A3381"/>
    <w:rsid w:val="005A54ED"/>
    <w:rsid w:val="005A5D5B"/>
    <w:rsid w:val="005A6081"/>
    <w:rsid w:val="005A627D"/>
    <w:rsid w:val="005A76EB"/>
    <w:rsid w:val="005C0045"/>
    <w:rsid w:val="005C084E"/>
    <w:rsid w:val="005C4606"/>
    <w:rsid w:val="005D0B0C"/>
    <w:rsid w:val="005D3C9A"/>
    <w:rsid w:val="005D58D9"/>
    <w:rsid w:val="005D5E77"/>
    <w:rsid w:val="005E02B3"/>
    <w:rsid w:val="005E1E24"/>
    <w:rsid w:val="005E7CE5"/>
    <w:rsid w:val="006024AE"/>
    <w:rsid w:val="00603A3B"/>
    <w:rsid w:val="0060596B"/>
    <w:rsid w:val="00606D97"/>
    <w:rsid w:val="00607263"/>
    <w:rsid w:val="00613E55"/>
    <w:rsid w:val="00614E64"/>
    <w:rsid w:val="0061734E"/>
    <w:rsid w:val="00617710"/>
    <w:rsid w:val="00617EE6"/>
    <w:rsid w:val="0062184C"/>
    <w:rsid w:val="00623724"/>
    <w:rsid w:val="00627A9F"/>
    <w:rsid w:val="00627BEA"/>
    <w:rsid w:val="006319DB"/>
    <w:rsid w:val="006436BB"/>
    <w:rsid w:val="00645C3E"/>
    <w:rsid w:val="0065595B"/>
    <w:rsid w:val="00656DCD"/>
    <w:rsid w:val="00660269"/>
    <w:rsid w:val="00665F89"/>
    <w:rsid w:val="0067292E"/>
    <w:rsid w:val="00673C92"/>
    <w:rsid w:val="006753EC"/>
    <w:rsid w:val="00675C59"/>
    <w:rsid w:val="00685193"/>
    <w:rsid w:val="00691F40"/>
    <w:rsid w:val="006935BC"/>
    <w:rsid w:val="00697396"/>
    <w:rsid w:val="006A2789"/>
    <w:rsid w:val="006A4978"/>
    <w:rsid w:val="006A7261"/>
    <w:rsid w:val="006B0D29"/>
    <w:rsid w:val="006B0E21"/>
    <w:rsid w:val="006B1819"/>
    <w:rsid w:val="006C5048"/>
    <w:rsid w:val="006C6A4B"/>
    <w:rsid w:val="006C779F"/>
    <w:rsid w:val="006D01F5"/>
    <w:rsid w:val="006D0CFB"/>
    <w:rsid w:val="006D1EE2"/>
    <w:rsid w:val="006D30C0"/>
    <w:rsid w:val="006D6534"/>
    <w:rsid w:val="006D7535"/>
    <w:rsid w:val="006E450B"/>
    <w:rsid w:val="006E77CC"/>
    <w:rsid w:val="006F0D7E"/>
    <w:rsid w:val="006F2925"/>
    <w:rsid w:val="007071D5"/>
    <w:rsid w:val="00710B77"/>
    <w:rsid w:val="007155D5"/>
    <w:rsid w:val="0072075B"/>
    <w:rsid w:val="007221C2"/>
    <w:rsid w:val="007268AB"/>
    <w:rsid w:val="00730955"/>
    <w:rsid w:val="007337B0"/>
    <w:rsid w:val="00733A9C"/>
    <w:rsid w:val="00736574"/>
    <w:rsid w:val="007367E0"/>
    <w:rsid w:val="00737215"/>
    <w:rsid w:val="007376C0"/>
    <w:rsid w:val="00737AF2"/>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4440"/>
    <w:rsid w:val="007F5DD5"/>
    <w:rsid w:val="00802E3F"/>
    <w:rsid w:val="00821A1B"/>
    <w:rsid w:val="008262E9"/>
    <w:rsid w:val="00827E69"/>
    <w:rsid w:val="00831C35"/>
    <w:rsid w:val="00835C4D"/>
    <w:rsid w:val="008361DB"/>
    <w:rsid w:val="008402BD"/>
    <w:rsid w:val="00843F48"/>
    <w:rsid w:val="00851423"/>
    <w:rsid w:val="008569C6"/>
    <w:rsid w:val="00857848"/>
    <w:rsid w:val="00860FB3"/>
    <w:rsid w:val="008654B6"/>
    <w:rsid w:val="0087139C"/>
    <w:rsid w:val="00873419"/>
    <w:rsid w:val="00880E83"/>
    <w:rsid w:val="00892F28"/>
    <w:rsid w:val="008A0C5F"/>
    <w:rsid w:val="008A3DEA"/>
    <w:rsid w:val="008A4EB9"/>
    <w:rsid w:val="008A74C0"/>
    <w:rsid w:val="008B0A65"/>
    <w:rsid w:val="008B1694"/>
    <w:rsid w:val="008B535A"/>
    <w:rsid w:val="008C4B27"/>
    <w:rsid w:val="008C7F0C"/>
    <w:rsid w:val="008C7F2A"/>
    <w:rsid w:val="008D124E"/>
    <w:rsid w:val="008D4B13"/>
    <w:rsid w:val="008E0164"/>
    <w:rsid w:val="008E36F8"/>
    <w:rsid w:val="008E46B2"/>
    <w:rsid w:val="008E682C"/>
    <w:rsid w:val="008E78A1"/>
    <w:rsid w:val="008F589F"/>
    <w:rsid w:val="00905CA6"/>
    <w:rsid w:val="00906238"/>
    <w:rsid w:val="00907EF9"/>
    <w:rsid w:val="00911231"/>
    <w:rsid w:val="0091295C"/>
    <w:rsid w:val="00914D58"/>
    <w:rsid w:val="00915FB8"/>
    <w:rsid w:val="00917EC2"/>
    <w:rsid w:val="009218E4"/>
    <w:rsid w:val="00921F47"/>
    <w:rsid w:val="009228AB"/>
    <w:rsid w:val="0093085B"/>
    <w:rsid w:val="00931C57"/>
    <w:rsid w:val="009347A5"/>
    <w:rsid w:val="00942257"/>
    <w:rsid w:val="009471BF"/>
    <w:rsid w:val="00950E4E"/>
    <w:rsid w:val="009529BD"/>
    <w:rsid w:val="009533B4"/>
    <w:rsid w:val="00954292"/>
    <w:rsid w:val="00957D35"/>
    <w:rsid w:val="00971D93"/>
    <w:rsid w:val="00977336"/>
    <w:rsid w:val="009A07DC"/>
    <w:rsid w:val="009A20C3"/>
    <w:rsid w:val="009A32ED"/>
    <w:rsid w:val="009A6CDF"/>
    <w:rsid w:val="009B1F6B"/>
    <w:rsid w:val="009C0D12"/>
    <w:rsid w:val="009C192E"/>
    <w:rsid w:val="009C1FB5"/>
    <w:rsid w:val="009C2C42"/>
    <w:rsid w:val="009C2E3E"/>
    <w:rsid w:val="009C6C0C"/>
    <w:rsid w:val="009D4FFA"/>
    <w:rsid w:val="009D6819"/>
    <w:rsid w:val="009D6D1C"/>
    <w:rsid w:val="009E0CF9"/>
    <w:rsid w:val="009E531B"/>
    <w:rsid w:val="009E6C56"/>
    <w:rsid w:val="009E7DCF"/>
    <w:rsid w:val="009F1884"/>
    <w:rsid w:val="009F4A56"/>
    <w:rsid w:val="009F4E65"/>
    <w:rsid w:val="009F53AB"/>
    <w:rsid w:val="00A006A5"/>
    <w:rsid w:val="00A03123"/>
    <w:rsid w:val="00A05942"/>
    <w:rsid w:val="00A07BEC"/>
    <w:rsid w:val="00A15208"/>
    <w:rsid w:val="00A264BE"/>
    <w:rsid w:val="00A26897"/>
    <w:rsid w:val="00A272CA"/>
    <w:rsid w:val="00A33051"/>
    <w:rsid w:val="00A33C93"/>
    <w:rsid w:val="00A407AD"/>
    <w:rsid w:val="00A40923"/>
    <w:rsid w:val="00A40DE9"/>
    <w:rsid w:val="00A41C05"/>
    <w:rsid w:val="00A42426"/>
    <w:rsid w:val="00A46AAF"/>
    <w:rsid w:val="00A514B7"/>
    <w:rsid w:val="00A54A0B"/>
    <w:rsid w:val="00A55086"/>
    <w:rsid w:val="00A65FD4"/>
    <w:rsid w:val="00A81198"/>
    <w:rsid w:val="00A81E48"/>
    <w:rsid w:val="00A82035"/>
    <w:rsid w:val="00A90D77"/>
    <w:rsid w:val="00A928BE"/>
    <w:rsid w:val="00A92E07"/>
    <w:rsid w:val="00A967ED"/>
    <w:rsid w:val="00AA0B3A"/>
    <w:rsid w:val="00AA6EB4"/>
    <w:rsid w:val="00AA767D"/>
    <w:rsid w:val="00AB0CC9"/>
    <w:rsid w:val="00AB6291"/>
    <w:rsid w:val="00AC3FF6"/>
    <w:rsid w:val="00AD0F07"/>
    <w:rsid w:val="00AD73EC"/>
    <w:rsid w:val="00AD7AD5"/>
    <w:rsid w:val="00AE5BC7"/>
    <w:rsid w:val="00AE5E9E"/>
    <w:rsid w:val="00AE70E9"/>
    <w:rsid w:val="00AF5AAF"/>
    <w:rsid w:val="00AF7CA0"/>
    <w:rsid w:val="00B046D8"/>
    <w:rsid w:val="00B13F4C"/>
    <w:rsid w:val="00B14487"/>
    <w:rsid w:val="00B16219"/>
    <w:rsid w:val="00B16C59"/>
    <w:rsid w:val="00B16D1A"/>
    <w:rsid w:val="00B33FDD"/>
    <w:rsid w:val="00B359CC"/>
    <w:rsid w:val="00B36107"/>
    <w:rsid w:val="00B405A1"/>
    <w:rsid w:val="00B405EE"/>
    <w:rsid w:val="00B41571"/>
    <w:rsid w:val="00B41789"/>
    <w:rsid w:val="00B427AA"/>
    <w:rsid w:val="00B46C03"/>
    <w:rsid w:val="00B60C6C"/>
    <w:rsid w:val="00B619A9"/>
    <w:rsid w:val="00B65A9D"/>
    <w:rsid w:val="00B66D60"/>
    <w:rsid w:val="00B75EDE"/>
    <w:rsid w:val="00B77D88"/>
    <w:rsid w:val="00B77FAF"/>
    <w:rsid w:val="00B83715"/>
    <w:rsid w:val="00B84336"/>
    <w:rsid w:val="00B851B9"/>
    <w:rsid w:val="00B86453"/>
    <w:rsid w:val="00B90031"/>
    <w:rsid w:val="00B90054"/>
    <w:rsid w:val="00B92C14"/>
    <w:rsid w:val="00B96AFF"/>
    <w:rsid w:val="00B97D4E"/>
    <w:rsid w:val="00BA0066"/>
    <w:rsid w:val="00BB69DB"/>
    <w:rsid w:val="00BB6FE4"/>
    <w:rsid w:val="00BC27F0"/>
    <w:rsid w:val="00BC322E"/>
    <w:rsid w:val="00BC44CD"/>
    <w:rsid w:val="00BC48A6"/>
    <w:rsid w:val="00BC5732"/>
    <w:rsid w:val="00BC6590"/>
    <w:rsid w:val="00BD1C24"/>
    <w:rsid w:val="00BE7978"/>
    <w:rsid w:val="00C01F0D"/>
    <w:rsid w:val="00C07DDB"/>
    <w:rsid w:val="00C27B7C"/>
    <w:rsid w:val="00C32816"/>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2D7"/>
    <w:rsid w:val="00C967C5"/>
    <w:rsid w:val="00C97BD3"/>
    <w:rsid w:val="00CA39EF"/>
    <w:rsid w:val="00CA521F"/>
    <w:rsid w:val="00CB0493"/>
    <w:rsid w:val="00CB17FF"/>
    <w:rsid w:val="00CB1ED7"/>
    <w:rsid w:val="00CB63CD"/>
    <w:rsid w:val="00CC167C"/>
    <w:rsid w:val="00CC2386"/>
    <w:rsid w:val="00CC52D9"/>
    <w:rsid w:val="00CC64C6"/>
    <w:rsid w:val="00CD6647"/>
    <w:rsid w:val="00CE4B73"/>
    <w:rsid w:val="00CF70BB"/>
    <w:rsid w:val="00D00BD7"/>
    <w:rsid w:val="00D02943"/>
    <w:rsid w:val="00D074DB"/>
    <w:rsid w:val="00D123D2"/>
    <w:rsid w:val="00D139CF"/>
    <w:rsid w:val="00D158A5"/>
    <w:rsid w:val="00D20779"/>
    <w:rsid w:val="00D37E7F"/>
    <w:rsid w:val="00D47AD7"/>
    <w:rsid w:val="00D51529"/>
    <w:rsid w:val="00D51986"/>
    <w:rsid w:val="00D51F37"/>
    <w:rsid w:val="00D55023"/>
    <w:rsid w:val="00D62468"/>
    <w:rsid w:val="00D63907"/>
    <w:rsid w:val="00D65E83"/>
    <w:rsid w:val="00D66EE3"/>
    <w:rsid w:val="00D67C88"/>
    <w:rsid w:val="00D74528"/>
    <w:rsid w:val="00D85218"/>
    <w:rsid w:val="00D85CA6"/>
    <w:rsid w:val="00D915B1"/>
    <w:rsid w:val="00DA299D"/>
    <w:rsid w:val="00DA5F0C"/>
    <w:rsid w:val="00DA65C4"/>
    <w:rsid w:val="00DA6C8C"/>
    <w:rsid w:val="00DB7EB3"/>
    <w:rsid w:val="00DE1369"/>
    <w:rsid w:val="00DE4447"/>
    <w:rsid w:val="00DE5DA2"/>
    <w:rsid w:val="00DE63C6"/>
    <w:rsid w:val="00DF0033"/>
    <w:rsid w:val="00DF2550"/>
    <w:rsid w:val="00E026BF"/>
    <w:rsid w:val="00E02E85"/>
    <w:rsid w:val="00E07B1B"/>
    <w:rsid w:val="00E11853"/>
    <w:rsid w:val="00E30C11"/>
    <w:rsid w:val="00E34266"/>
    <w:rsid w:val="00E408BB"/>
    <w:rsid w:val="00E411B6"/>
    <w:rsid w:val="00E52A86"/>
    <w:rsid w:val="00E54B47"/>
    <w:rsid w:val="00E553BF"/>
    <w:rsid w:val="00E55D93"/>
    <w:rsid w:val="00E61294"/>
    <w:rsid w:val="00E7237C"/>
    <w:rsid w:val="00E77C46"/>
    <w:rsid w:val="00E86CE8"/>
    <w:rsid w:val="00E90E82"/>
    <w:rsid w:val="00EA00CB"/>
    <w:rsid w:val="00EA16CB"/>
    <w:rsid w:val="00EA1BAA"/>
    <w:rsid w:val="00EA3FCD"/>
    <w:rsid w:val="00EA42A0"/>
    <w:rsid w:val="00EB6714"/>
    <w:rsid w:val="00EC0A68"/>
    <w:rsid w:val="00EC3C32"/>
    <w:rsid w:val="00EC5006"/>
    <w:rsid w:val="00ED2C8E"/>
    <w:rsid w:val="00ED3535"/>
    <w:rsid w:val="00ED49C3"/>
    <w:rsid w:val="00ED6CE8"/>
    <w:rsid w:val="00ED7AA6"/>
    <w:rsid w:val="00EE2A56"/>
    <w:rsid w:val="00EE3818"/>
    <w:rsid w:val="00F05D51"/>
    <w:rsid w:val="00F066E2"/>
    <w:rsid w:val="00F119E4"/>
    <w:rsid w:val="00F13CB7"/>
    <w:rsid w:val="00F22264"/>
    <w:rsid w:val="00F2564D"/>
    <w:rsid w:val="00F2796E"/>
    <w:rsid w:val="00F30E83"/>
    <w:rsid w:val="00F33A28"/>
    <w:rsid w:val="00F35B05"/>
    <w:rsid w:val="00F413D9"/>
    <w:rsid w:val="00F5135F"/>
    <w:rsid w:val="00F51F78"/>
    <w:rsid w:val="00F55999"/>
    <w:rsid w:val="00F7083B"/>
    <w:rsid w:val="00F77561"/>
    <w:rsid w:val="00F84BA1"/>
    <w:rsid w:val="00F86570"/>
    <w:rsid w:val="00F86F47"/>
    <w:rsid w:val="00F90B64"/>
    <w:rsid w:val="00FA7229"/>
    <w:rsid w:val="00FB2F0F"/>
    <w:rsid w:val="00FB5086"/>
    <w:rsid w:val="00FB5411"/>
    <w:rsid w:val="00FB6392"/>
    <w:rsid w:val="00FC4F36"/>
    <w:rsid w:val="00FC69A2"/>
    <w:rsid w:val="00FD1968"/>
    <w:rsid w:val="00FD2D07"/>
    <w:rsid w:val="00FD3C70"/>
    <w:rsid w:val="00FD6820"/>
    <w:rsid w:val="00FE12D8"/>
    <w:rsid w:val="00FF4AEC"/>
    <w:rsid w:val="00FF7C02"/>
    <w:rsid w:val="024801E3"/>
    <w:rsid w:val="031472BC"/>
    <w:rsid w:val="0377A424"/>
    <w:rsid w:val="03BD818B"/>
    <w:rsid w:val="0871494E"/>
    <w:rsid w:val="0AAFF589"/>
    <w:rsid w:val="0E13C667"/>
    <w:rsid w:val="1432A772"/>
    <w:rsid w:val="158597B4"/>
    <w:rsid w:val="17E4695E"/>
    <w:rsid w:val="1C238B0C"/>
    <w:rsid w:val="1D65595F"/>
    <w:rsid w:val="213BB0BC"/>
    <w:rsid w:val="247007ED"/>
    <w:rsid w:val="25BC9D0B"/>
    <w:rsid w:val="26A6ED4F"/>
    <w:rsid w:val="287DF093"/>
    <w:rsid w:val="28C73C5B"/>
    <w:rsid w:val="28DC5E10"/>
    <w:rsid w:val="2AD2E5B8"/>
    <w:rsid w:val="2AE39813"/>
    <w:rsid w:val="2B8081B0"/>
    <w:rsid w:val="2BEAC64E"/>
    <w:rsid w:val="30721A28"/>
    <w:rsid w:val="3152676A"/>
    <w:rsid w:val="32357152"/>
    <w:rsid w:val="360340E1"/>
    <w:rsid w:val="38FB1F0D"/>
    <w:rsid w:val="393A43E6"/>
    <w:rsid w:val="3B9724C0"/>
    <w:rsid w:val="3C38E058"/>
    <w:rsid w:val="3C3C99D1"/>
    <w:rsid w:val="3D7F9350"/>
    <w:rsid w:val="4098A1CB"/>
    <w:rsid w:val="453F2AEC"/>
    <w:rsid w:val="47A6E938"/>
    <w:rsid w:val="48138F65"/>
    <w:rsid w:val="48C22301"/>
    <w:rsid w:val="4AD804FE"/>
    <w:rsid w:val="4C8E9680"/>
    <w:rsid w:val="4D5B8F70"/>
    <w:rsid w:val="550FACC5"/>
    <w:rsid w:val="57166CE8"/>
    <w:rsid w:val="5D3C0339"/>
    <w:rsid w:val="647B2B65"/>
    <w:rsid w:val="6B2CF8ED"/>
    <w:rsid w:val="6C19FA3D"/>
    <w:rsid w:val="6C7184ED"/>
    <w:rsid w:val="6FA41499"/>
    <w:rsid w:val="72465DE4"/>
    <w:rsid w:val="7EC38655"/>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2308BBCB"/>
  <w14:defaultImageDpi w14:val="330"/>
  <w15:docId w15:val="{228456CB-CDE2-4FF3-ABB9-B6BBFDAD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573681"/>
    <w:pPr>
      <w:tabs>
        <w:tab w:val="right" w:leader="dot" w:pos="8919"/>
      </w:tabs>
      <w:ind w:left="480" w:firstLine="938"/>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Fotnotstext">
    <w:name w:val="footnote text"/>
    <w:basedOn w:val="Normal"/>
    <w:link w:val="FotnotstextChar"/>
    <w:uiPriority w:val="99"/>
    <w:semiHidden/>
    <w:unhideWhenUsed/>
    <w:rsid w:val="005A3381"/>
    <w:pPr>
      <w:spacing w:after="0" w:line="240" w:lineRule="auto"/>
      <w:ind w:left="0" w:right="0"/>
    </w:pPr>
    <w:rPr>
      <w:sz w:val="20"/>
      <w:szCs w:val="20"/>
    </w:rPr>
  </w:style>
  <w:style w:type="character" w:customStyle="1" w:styleId="FotnotstextChar">
    <w:name w:val="Fotnotstext Char"/>
    <w:basedOn w:val="Standardstycketeckensnitt"/>
    <w:link w:val="Fotnotstext"/>
    <w:uiPriority w:val="99"/>
    <w:semiHidden/>
    <w:rsid w:val="005A3381"/>
    <w:rPr>
      <w:rFonts w:ascii="Georgia" w:hAnsi="Georgia"/>
    </w:rPr>
  </w:style>
  <w:style w:type="character" w:customStyle="1" w:styleId="normaltextrun">
    <w:name w:val="normaltextrun"/>
    <w:basedOn w:val="Standardstycketeckensnitt"/>
    <w:rsid w:val="000D64E3"/>
  </w:style>
  <w:style w:type="character" w:styleId="Olstomnmnande">
    <w:name w:val="Unresolved Mention"/>
    <w:basedOn w:val="Standardstycketeckensnitt"/>
    <w:uiPriority w:val="99"/>
    <w:semiHidden/>
    <w:unhideWhenUsed/>
    <w:rsid w:val="00CC2386"/>
    <w:rPr>
      <w:color w:val="605E5C"/>
      <w:shd w:val="clear" w:color="auto" w:fill="E1DFDD"/>
    </w:rPr>
  </w:style>
  <w:style w:type="paragraph" w:styleId="Index5">
    <w:name w:val="index 5"/>
    <w:basedOn w:val="Normal"/>
    <w:next w:val="Normal"/>
    <w:autoRedefine/>
    <w:uiPriority w:val="99"/>
    <w:semiHidden/>
    <w:unhideWhenUsed/>
    <w:rsid w:val="008402BD"/>
    <w:pPr>
      <w:spacing w:after="0" w:line="240" w:lineRule="auto"/>
      <w:ind w:left="1200" w:hanging="240"/>
    </w:pPr>
  </w:style>
  <w:style w:type="character" w:customStyle="1" w:styleId="CommentTextChar">
    <w:name w:val="Comment Text Char"/>
    <w:basedOn w:val="Standardstycketeckensnitt"/>
    <w:link w:val="CommentText1"/>
    <w:uiPriority w:val="99"/>
    <w:semiHidden/>
    <w:rsid w:val="00FD1968"/>
    <w:rPr>
      <w:rFonts w:ascii="Georgia" w:hAnsi="Georgia"/>
    </w:rPr>
  </w:style>
  <w:style w:type="character" w:customStyle="1" w:styleId="CommentSubjectChar">
    <w:name w:val="Comment Subject Char"/>
    <w:basedOn w:val="CommentTextChar"/>
    <w:link w:val="CommentSubject1"/>
    <w:uiPriority w:val="99"/>
    <w:semiHidden/>
    <w:rsid w:val="00FD1968"/>
    <w:rPr>
      <w:rFonts w:ascii="Georgia" w:hAnsi="Georgia"/>
      <w:b/>
      <w:bCs/>
    </w:rPr>
  </w:style>
  <w:style w:type="paragraph" w:customStyle="1" w:styleId="CommentText">
    <w:name w:val="Comment Text"/>
    <w:basedOn w:val="Normal"/>
    <w:link w:val="CommentTextChar1"/>
    <w:uiPriority w:val="99"/>
    <w:unhideWhenUsed/>
    <w:pPr>
      <w:spacing w:line="240" w:lineRule="auto"/>
    </w:pPr>
    <w:rPr>
      <w:sz w:val="20"/>
      <w:szCs w:val="20"/>
    </w:rPr>
  </w:style>
  <w:style w:type="character" w:customStyle="1" w:styleId="CommentTextChar1">
    <w:name w:val="Comment Text Char1"/>
    <w:basedOn w:val="Standardstycketeckensnitt"/>
    <w:link w:val="CommentText"/>
    <w:uiPriority w:val="99"/>
    <w:rPr>
      <w:rFonts w:ascii="Georgia" w:hAnsi="Georgia"/>
    </w:rPr>
  </w:style>
  <w:style w:type="character" w:customStyle="1" w:styleId="CommentReference">
    <w:name w:val="Comment Reference"/>
    <w:basedOn w:val="Standardstycketeckensnitt"/>
    <w:uiPriority w:val="99"/>
    <w:semiHidden/>
    <w:unhideWhenUsed/>
    <w:rPr>
      <w:sz w:val="16"/>
      <w:szCs w:val="16"/>
    </w:rPr>
  </w:style>
  <w:style w:type="paragraph" w:customStyle="1" w:styleId="CommentSubject">
    <w:name w:val="Comment Subject"/>
    <w:basedOn w:val="CommentText"/>
    <w:next w:val="CommentText"/>
    <w:link w:val="CommentSubjectChar1"/>
    <w:uiPriority w:val="99"/>
    <w:semiHidden/>
    <w:unhideWhenUsed/>
    <w:rsid w:val="005E7CE5"/>
    <w:rPr>
      <w:b/>
      <w:bCs/>
    </w:rPr>
  </w:style>
  <w:style w:type="character" w:customStyle="1" w:styleId="CommentSubjectChar1">
    <w:name w:val="Comment Subject Char1"/>
    <w:basedOn w:val="CommentTextChar1"/>
    <w:link w:val="CommentSubject"/>
    <w:uiPriority w:val="99"/>
    <w:semiHidden/>
    <w:rsid w:val="005E7CE5"/>
    <w:rPr>
      <w:rFonts w:ascii="Georgia" w:hAnsi="Georgia"/>
      <w:b/>
      <w:bCs/>
    </w:rPr>
  </w:style>
  <w:style w:type="paragraph" w:customStyle="1" w:styleId="CommentText1">
    <w:name w:val="Comment Text1"/>
    <w:basedOn w:val="Normal"/>
    <w:link w:val="CommentTextChar"/>
    <w:uiPriority w:val="99"/>
    <w:semiHidden/>
    <w:unhideWhenUsed/>
    <w:rsid w:val="00A03123"/>
    <w:pPr>
      <w:spacing w:line="240" w:lineRule="auto"/>
    </w:pPr>
    <w:rPr>
      <w:sz w:val="20"/>
      <w:szCs w:val="20"/>
    </w:rPr>
  </w:style>
  <w:style w:type="character" w:customStyle="1" w:styleId="CommentReference1">
    <w:name w:val="Comment Reference1"/>
    <w:basedOn w:val="Standardstycketeckensnitt"/>
    <w:uiPriority w:val="99"/>
    <w:semiHidden/>
    <w:unhideWhenUsed/>
    <w:rsid w:val="00A03123"/>
    <w:rPr>
      <w:sz w:val="16"/>
      <w:szCs w:val="16"/>
    </w:rPr>
  </w:style>
  <w:style w:type="paragraph" w:customStyle="1" w:styleId="CommentSubject1">
    <w:name w:val="Comment Subject1"/>
    <w:basedOn w:val="CommentText1"/>
    <w:next w:val="CommentText1"/>
    <w:link w:val="CommentSubjectChar"/>
    <w:uiPriority w:val="99"/>
    <w:semiHidden/>
    <w:unhideWhenUsed/>
    <w:rsid w:val="00A03123"/>
    <w:rPr>
      <w:b/>
      <w:bCs/>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rFonts w:ascii="Georgia" w:hAnsi="Georgia"/>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kas8058-1088779151-64/native/Gastroenterit%20Loggbok%20vid%20virusorsakad%20magsjuka%20P%20K.pdf" TargetMode="External" Id="rId13" /><Relationship Type="http://schemas.openxmlformats.org/officeDocument/2006/relationships/hyperlink" Target="https://mellanarkiv-offentlig.vgregion.se/alfresco/s/archive/stream/public/v1/source/available/sofia/skas9729-602154698-22/surrogate/V%c3%a5rdhygien%20-%20verksamhetens%20ansvar%20f%c3%b6r%20st%c3%a4dning%20och%20reng%c3%b6ring.pdf" TargetMode="External" Id="rId18" /><Relationship Type="http://schemas.openxmlformats.org/officeDocument/2006/relationships/footer" Target="footer2.xml" Id="rId26" /><Relationship Type="http://schemas.openxmlformats.org/officeDocument/2006/relationships/hyperlink" Target="https://www.folkhalsomyndigheten.se/contentassets/b6ac0268061d4fce99e057a21b25e6b7/vinterkraksjuka-i-varden.pdf" TargetMode="External" Id="rId21" /><Relationship Type="http://schemas.openxmlformats.org/officeDocument/2006/relationships/styles" Target="styles.xml" Id="rId7" /><Relationship Type="http://schemas.openxmlformats.org/officeDocument/2006/relationships/hyperlink" Target="https://anvisningar.se/" TargetMode="External" Id="rId12" /><Relationship Type="http://schemas.openxmlformats.org/officeDocument/2006/relationships/hyperlink" Target="https://mellanarkiv-offentlig.vgregion.se/alfresco/s/archive/stream/public/v1/source/available/sofia/skas9729-602154698-23/surrogate/V%c3%a5rdhygienisk%20bed%c3%b6mning%20av%20riskfaktorer%20f%c3%b6r%20smittspridning%20i%20v%c3%a5rd%20och%20omsorg.pdf" TargetMode="External" Id="rId17" /><Relationship Type="http://schemas.openxmlformats.org/officeDocument/2006/relationships/header" Target="header2.xml" Id="rId25" /><Relationship Type="http://schemas.openxmlformats.org/officeDocument/2006/relationships/hyperlink" Target="https://www.vardhandboken.se/vardhygien-infektioner-och-smittspridning/vardhygien/basala-hygienrutiner-och-kladregler/oversikt/" TargetMode="External" Id="rId16" /><Relationship Type="http://schemas.openxmlformats.org/officeDocument/2006/relationships/hyperlink" Target="https://www.vardhandboken.se/vardhygien-infektioner-och-smittspridning/infektioner-och-smittspridning/infektioner-i-magtarmkanalen/virusorsakad-gastroenterit-inklusive-vinterkraksjuka/"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24" /><Relationship Type="http://schemas.openxmlformats.org/officeDocument/2006/relationships/hyperlink" Target="https://medcontrol.vgregion.se/siteminderagent/forms/VGR_loginval.1.2.sfcc?TYPE=33554433&amp;REALMOID=06-6bd126c9-fa3d-411f-877d-007416042f54&amp;GUID=&amp;SMAUTHREASON=0&amp;METHOD=GET&amp;SMAGENTNAME=-SM-MedControl%20PRO%3ap%3aw%3ax&amp;TARGET=-SM-https%3a%2f%2fmedcontrol%2evgregion%2ese%2f" TargetMode="External" Id="rId15" /><Relationship Type="http://schemas.openxmlformats.org/officeDocument/2006/relationships/header" Target="header1.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rs8630-1138324516-105/surrogate/Rutin%20f%C3%B6r%20vinterkr%C3%A4ksjuka.pdf" TargetMode="Externa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kas8058-1088779151-89/native/Skylt%20magsjuka.pdf" TargetMode="External" Id="rId14" /><Relationship Type="http://schemas.openxmlformats.org/officeDocument/2006/relationships/hyperlink" Target="https://www.riksdagen.se/sv/dokument-och-lagar/dokument/svensk-forfattningssamling/patientsakerhetslag-2010659_sfs-2010-659/" TargetMode="External" Id="rId22" /><Relationship Type="http://schemas.openxmlformats.org/officeDocument/2006/relationships/fontTable" Target="fontTable.xml" Id="rId27" /></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vgregion.sharepoint.com/sites/org-assets/Office%20mallar/Skaraborgs%20Sjukhus/Styrdokument/Mall%20Styrdokument%20i%20SOFIA%20STYR.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Mall%20Styrdokument%20i%20SOFIA%20STYR</Template>
  <TotalTime>162</TotalTime>
  <Pages>10</Pages>
  <Words>2172</Words>
  <Characters>14406</Characters>
  <Application>Microsoft Office Word</Application>
  <DocSecurity>0</DocSecurity>
  <Lines>343</Lines>
  <Paragraphs>176</Paragraphs>
  <ScaleCrop>false</ScaleCrop>
  <Manager/>
  <Company/>
  <LinksUpToDate>false</LinksUpToDate>
  <CharactersWithSpaces>16402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Virusgastroenterit - vårdhygien</dc:title>
  <dc:subject/>
  <dc:creator/>
  <keywords/>
  <lastModifiedBy>Carita Svantesson</lastModifiedBy>
  <revision>104</revision>
  <dcterms:created xsi:type="dcterms:W3CDTF">2026-08-04T05:37:00.0000000Z</dcterms:created>
  <dcterms:modified xsi:type="dcterms:W3CDTF">2026-08-19T09:49:00.0000000Z</dcterms:modified>
</coreProperties>
</file>