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65019" w14:textId="0F229241" w:rsidR="00184167" w:rsidRDefault="00FF319E" w:rsidP="00C40954">
      <w:pPr>
        <w:pStyle w:val="Rubrik1"/>
        <w:ind w:right="-141"/>
      </w:pPr>
      <w:r>
        <w:t>Preoperativ helkroppsdesinfektion och helkroppstvätt</w:t>
      </w:r>
      <w:r w:rsidR="00A264BE" w:rsidRPr="005A627D">
        <w:t xml:space="preserve"> </w:t>
      </w:r>
      <w:bookmarkStart w:id="0" w:name="_Toc321146591"/>
    </w:p>
    <w:p w14:paraId="4BCB90A5" w14:textId="77777777" w:rsidR="009A32ED" w:rsidRDefault="009A32ED" w:rsidP="00C40954">
      <w:pPr>
        <w:pStyle w:val="Rubrik2"/>
        <w:ind w:right="-141"/>
      </w:pPr>
      <w:bookmarkStart w:id="1" w:name="_Toc100327184"/>
      <w:bookmarkStart w:id="2" w:name="_Toc181866756"/>
      <w:bookmarkEnd w:id="0"/>
      <w:r>
        <w:t>Förändringar sedan föregående version</w:t>
      </w:r>
      <w:bookmarkEnd w:id="1"/>
      <w:bookmarkEnd w:id="2"/>
    </w:p>
    <w:p w14:paraId="47686599" w14:textId="2C8D3FDF" w:rsidR="009A32ED" w:rsidRPr="007A334E" w:rsidRDefault="00640EE5" w:rsidP="00C40954">
      <w:pPr>
        <w:ind w:right="-141"/>
      </w:pPr>
      <w:r>
        <w:t>E</w:t>
      </w:r>
      <w:r w:rsidR="00A1605B">
        <w:t>rsättning</w:t>
      </w:r>
      <w:r w:rsidR="003C27B9">
        <w:t xml:space="preserve"> </w:t>
      </w:r>
      <w:r w:rsidR="00AC5396">
        <w:t>av Hibiscrub</w:t>
      </w:r>
      <w:r w:rsidR="00F209D1" w:rsidRPr="00A27B1E">
        <w:t>®</w:t>
      </w:r>
      <w:r w:rsidR="00AC5396">
        <w:t xml:space="preserve"> till </w:t>
      </w:r>
      <w:r w:rsidR="00AC2AD4">
        <w:t>H</w:t>
      </w:r>
      <w:r w:rsidR="00AC5396">
        <w:t>ibiwash</w:t>
      </w:r>
      <w:r w:rsidR="00F209D1" w:rsidRPr="00A27B1E">
        <w:t>®</w:t>
      </w:r>
      <w:r w:rsidR="00F34D64">
        <w:t>.</w:t>
      </w:r>
    </w:p>
    <w:p w14:paraId="42DB7E27" w14:textId="77777777" w:rsidR="006A5559" w:rsidRDefault="009A32ED" w:rsidP="00C40954">
      <w:pPr>
        <w:pStyle w:val="Rubrik2"/>
        <w:ind w:right="-141"/>
      </w:pPr>
      <w:bookmarkStart w:id="3" w:name="_Toc100327186"/>
      <w:bookmarkStart w:id="4" w:name="_Toc181866759"/>
      <w:r>
        <w:t>Bakgrund och syfte</w:t>
      </w:r>
      <w:bookmarkEnd w:id="3"/>
      <w:bookmarkEnd w:id="4"/>
      <w:r>
        <w:t xml:space="preserve"> </w:t>
      </w:r>
    </w:p>
    <w:p w14:paraId="3BB26F2A" w14:textId="524E6184" w:rsidR="006A5559" w:rsidRPr="006A5559" w:rsidRDefault="006A5559" w:rsidP="00C40954">
      <w:pPr>
        <w:ind w:right="-141"/>
      </w:pPr>
      <w:r w:rsidRPr="006A5559">
        <w:t>Ett operativt ingrepp innebär alltid en risk att drabbas av postoperativ sårinfektion. Det finns en rad olika åtgärder som är av vikt för att minimera detta. Infektionsrisken varierar inte bara på grund av typ och mängd bakterier som når såret utan också beroende av ingreppets art, operationsteknik,</w:t>
      </w:r>
      <w:r w:rsidR="00436354">
        <w:t xml:space="preserve"> </w:t>
      </w:r>
      <w:r w:rsidRPr="006A5559">
        <w:t>operationsmiljö, peroperativ</w:t>
      </w:r>
      <w:r w:rsidR="26E98660">
        <w:t xml:space="preserve"> </w:t>
      </w:r>
      <w:r w:rsidRPr="006A5559">
        <w:t xml:space="preserve">antibiotikabehandling och patientens tillstånd före, under och efter </w:t>
      </w:r>
      <w:r w:rsidR="00F95AB2" w:rsidRPr="006A5559">
        <w:t>operationen</w:t>
      </w:r>
      <w:r w:rsidR="00F95AB2">
        <w:t xml:space="preserve"> (</w:t>
      </w:r>
      <w:r w:rsidR="0094634E">
        <w:t>1)</w:t>
      </w:r>
      <w:r w:rsidRPr="006A5559">
        <w:t>.</w:t>
      </w:r>
    </w:p>
    <w:p w14:paraId="475F6883" w14:textId="510DCE70" w:rsidR="006A5559" w:rsidRPr="006A5559" w:rsidRDefault="006A5559" w:rsidP="00C40954">
      <w:pPr>
        <w:ind w:right="-141"/>
      </w:pPr>
      <w:r w:rsidRPr="006A5559">
        <w:t>Avsikten med preoperativ helkroppsdesinfektion med klorhexidintvål är att reducera den mikrobiologiska floran på huden. Om detta leder till färre postoperativa infektioner är svårvärderat då studier visar på olika resultat. Det finns dock studier som påvisar ökad infektionsfrekvens om patogena bakterier finns på huden vid operationsstart</w:t>
      </w:r>
      <w:r w:rsidR="00F95AB2">
        <w:t xml:space="preserve"> (2</w:t>
      </w:r>
      <w:r w:rsidR="000279FB">
        <w:t>, 3</w:t>
      </w:r>
      <w:r w:rsidR="00F95AB2">
        <w:t>)</w:t>
      </w:r>
      <w:r w:rsidRPr="006A5559">
        <w:t>.</w:t>
      </w:r>
    </w:p>
    <w:p w14:paraId="323943A8" w14:textId="77777777" w:rsidR="006A5559" w:rsidRPr="006A5559" w:rsidRDefault="006A5559" w:rsidP="00C40954">
      <w:pPr>
        <w:ind w:right="-141"/>
      </w:pPr>
      <w:r w:rsidRPr="006A5559">
        <w:t>Syftet med rutinen är att ge rekommendation om preoperativ helkroppsdesinfektion och helkroppstvätt, samt ge information om utförande. </w:t>
      </w:r>
    </w:p>
    <w:p w14:paraId="60214226" w14:textId="77777777" w:rsidR="009A32ED" w:rsidRDefault="009A32ED" w:rsidP="00C40954">
      <w:pPr>
        <w:pStyle w:val="Rubrik2"/>
        <w:ind w:right="-141"/>
      </w:pPr>
      <w:bookmarkStart w:id="5" w:name="_Toc100327187"/>
      <w:bookmarkStart w:id="6" w:name="_Toc181866760"/>
      <w:r>
        <w:t>Förutsättningar</w:t>
      </w:r>
      <w:bookmarkEnd w:id="5"/>
      <w:bookmarkEnd w:id="6"/>
    </w:p>
    <w:p w14:paraId="406ED92B" w14:textId="2DECCBEE" w:rsidR="0079426E" w:rsidRPr="0079426E" w:rsidRDefault="0079426E" w:rsidP="00C40954">
      <w:pPr>
        <w:ind w:right="-141"/>
      </w:pPr>
      <w:r w:rsidRPr="0079426E">
        <w:t>Före operationen ska patienten tvätta hela kroppen med flytande tvål och hårschampo eller med klorhexidintvål. Vid kirurgi där hudbakterier är en vanlig orsak till postoperativa infektioner och där infektioner kan få allvarliga konsekvenser, t.ex. ortopedisk kirurgi och implantatkirurgi, rekommenderas preoperativ helkroppsdesinfektion minst två gånger före operation. </w:t>
      </w:r>
    </w:p>
    <w:p w14:paraId="778E234E" w14:textId="38568208" w:rsidR="0079426E" w:rsidRPr="0079426E" w:rsidRDefault="0079426E" w:rsidP="00C40954">
      <w:pPr>
        <w:ind w:right="-141"/>
      </w:pPr>
      <w:r w:rsidRPr="0079426E">
        <w:lastRenderedPageBreak/>
        <w:t>Preoperativ helkroppsdesinfektion kan även tillämpas vid annan typ av kirurgi där hudsnitt läggs</w:t>
      </w:r>
      <w:r w:rsidR="00C772C5">
        <w:t xml:space="preserve"> </w:t>
      </w:r>
      <w:r w:rsidR="00203FED">
        <w:t>(3)</w:t>
      </w:r>
      <w:r w:rsidRPr="0079426E">
        <w:t>. Detta avgörs av Verksamhetschef efter riskanalys.  </w:t>
      </w:r>
    </w:p>
    <w:p w14:paraId="3240E4BB" w14:textId="77777777" w:rsidR="009A32ED" w:rsidRPr="005218AA" w:rsidRDefault="009A32ED" w:rsidP="00C40954">
      <w:pPr>
        <w:pStyle w:val="Rubrik3"/>
        <w:ind w:right="-141"/>
      </w:pPr>
      <w:bookmarkStart w:id="7" w:name="_Toc100327189"/>
      <w:r w:rsidRPr="005218AA">
        <w:t>Förberedelser</w:t>
      </w:r>
      <w:bookmarkEnd w:id="7"/>
    </w:p>
    <w:p w14:paraId="76B51E4C" w14:textId="77A8283C" w:rsidR="00E55C01" w:rsidRPr="00E55C01" w:rsidRDefault="00E55C01" w:rsidP="00C40954">
      <w:pPr>
        <w:pStyle w:val="Punktlista"/>
        <w:ind w:right="-141"/>
      </w:pPr>
      <w:r w:rsidRPr="00E55C01">
        <w:t xml:space="preserve">Informera patienten om varför och hur </w:t>
      </w:r>
      <w:proofErr w:type="spellStart"/>
      <w:r w:rsidRPr="00E55C01">
        <w:t>preoperativ</w:t>
      </w:r>
      <w:proofErr w:type="spellEnd"/>
      <w:r w:rsidRPr="00E55C01">
        <w:t xml:space="preserve"> helkroppstvätt/ helkroppsdesinfektion utförs</w:t>
      </w:r>
      <w:r w:rsidR="00B642B4">
        <w:t xml:space="preserve"> (1)</w:t>
      </w:r>
      <w:r w:rsidRPr="00E55C01">
        <w:t>. Vid helkroppsdesinfektion följs tillverkarens instruktioner för klorhexidintvål. </w:t>
      </w:r>
    </w:p>
    <w:p w14:paraId="1D5843BF" w14:textId="77777777" w:rsidR="00E55C01" w:rsidRPr="00E55C01" w:rsidRDefault="00E55C01" w:rsidP="00C40954">
      <w:pPr>
        <w:pStyle w:val="Punktlista"/>
        <w:ind w:right="-141"/>
      </w:pPr>
      <w:r w:rsidRPr="00E55C01">
        <w:t>Effekten av klorhexidin kan reduceras av vanlig tvål, schampo, hårbalsam och hudlotion som därför inte ska användas i samband med helkroppsdesinfektion. </w:t>
      </w:r>
    </w:p>
    <w:p w14:paraId="5E2BACDC" w14:textId="77777777" w:rsidR="00E55C01" w:rsidRPr="00E55C01" w:rsidRDefault="00E55C01" w:rsidP="00C40954">
      <w:pPr>
        <w:pStyle w:val="Punktlista"/>
        <w:ind w:right="-141"/>
      </w:pPr>
      <w:r w:rsidRPr="00E55C01">
        <w:t>Smycken ska tas av innan dusch påbörjas. </w:t>
      </w:r>
    </w:p>
    <w:p w14:paraId="4C934FC9" w14:textId="77777777" w:rsidR="00E55C01" w:rsidRPr="00E55C01" w:rsidRDefault="00E55C01" w:rsidP="00C40954">
      <w:pPr>
        <w:pStyle w:val="Punktlista"/>
        <w:ind w:right="-141"/>
      </w:pPr>
      <w:r w:rsidRPr="00E55C01">
        <w:t>Rakning/hårborttagning vid och i närheten av operationsområdet ska inte ske inom en vecka före operation – små sår/hudskador där bakterier kan växa till uppstår ofta, vilket ökar risken för sårinfektion. </w:t>
      </w:r>
    </w:p>
    <w:p w14:paraId="4A68A005" w14:textId="77777777" w:rsidR="00E55C01" w:rsidRPr="00E55C01" w:rsidRDefault="00E55C01" w:rsidP="00C40954">
      <w:pPr>
        <w:pStyle w:val="Punktlista"/>
        <w:ind w:right="-141"/>
      </w:pPr>
      <w:r w:rsidRPr="00E55C01">
        <w:t>Beakta att patienten kan behöva hjälp för att genomföra en korrekt helkroppstvätt/ helkroppsdesinfektion. Pall eller duschvagn kan behövas.  </w:t>
      </w:r>
    </w:p>
    <w:p w14:paraId="2ACFBD07" w14:textId="77777777" w:rsidR="00E55C01" w:rsidRPr="00E55C01" w:rsidRDefault="00E55C01" w:rsidP="00C40954">
      <w:pPr>
        <w:pStyle w:val="Punktlista"/>
        <w:ind w:right="-141"/>
      </w:pPr>
      <w:r w:rsidRPr="00E55C01">
        <w:t>Patientens medicinska tillstånd avgör hur duschen genomförs. Alternativt kan tvätt eventuellt utföras i sängen. </w:t>
      </w:r>
    </w:p>
    <w:p w14:paraId="7E938DE1" w14:textId="77777777" w:rsidR="00E55C01" w:rsidRPr="00E55C01" w:rsidRDefault="00E55C01" w:rsidP="00C40954">
      <w:pPr>
        <w:pStyle w:val="Punktlista"/>
        <w:ind w:right="-141"/>
      </w:pPr>
      <w:r w:rsidRPr="00E55C01">
        <w:t>Efter dusch används ren handduk, rena kläder och renbäddad säng. </w:t>
      </w:r>
    </w:p>
    <w:p w14:paraId="3ECB332F" w14:textId="77777777" w:rsidR="009A32ED" w:rsidRPr="00065A6B" w:rsidRDefault="009A32ED" w:rsidP="00C40954">
      <w:pPr>
        <w:pStyle w:val="Rubrik2"/>
        <w:ind w:right="-141"/>
        <w:rPr>
          <w:color w:val="auto"/>
        </w:rPr>
      </w:pPr>
      <w:bookmarkStart w:id="8" w:name="_Toc100327192"/>
      <w:bookmarkStart w:id="9" w:name="_Toc181866761"/>
      <w:r w:rsidRPr="00065A6B">
        <w:rPr>
          <w:color w:val="auto"/>
        </w:rPr>
        <w:t>Utförande</w:t>
      </w:r>
      <w:bookmarkEnd w:id="8"/>
      <w:bookmarkEnd w:id="9"/>
    </w:p>
    <w:p w14:paraId="7B058A81" w14:textId="13765D96" w:rsidR="008039D3" w:rsidRDefault="008039D3" w:rsidP="00C40954">
      <w:pPr>
        <w:pStyle w:val="Rubrik3"/>
        <w:ind w:right="-141"/>
      </w:pPr>
      <w:r>
        <w:t>Genomförande helkroppsdesinfektion</w:t>
      </w:r>
    </w:p>
    <w:p w14:paraId="4B9B881D" w14:textId="77777777" w:rsidR="0093433D" w:rsidRPr="0093433D" w:rsidRDefault="0093433D" w:rsidP="00C40954">
      <w:pPr>
        <w:ind w:right="-141"/>
      </w:pPr>
      <w:r w:rsidRPr="0093433D">
        <w:t>Helkroppsdesinfektion påbörjas dagen före operation och fullföljs på operationsdagen. Kan detta inte följas bör det gå minst 2 timmar mellan duscharna. </w:t>
      </w:r>
    </w:p>
    <w:p w14:paraId="28C1AA09" w14:textId="07F38AEE" w:rsidR="0093433D" w:rsidRPr="0093433D" w:rsidRDefault="0093433D" w:rsidP="00C40954">
      <w:pPr>
        <w:pStyle w:val="Punktlista"/>
        <w:ind w:right="-141"/>
      </w:pPr>
      <w:r w:rsidRPr="0093433D">
        <w:t>Utförs enligt tillverkarens instruktioner för klorhexidintvål.  </w:t>
      </w:r>
    </w:p>
    <w:p w14:paraId="28A4EB85" w14:textId="77777777" w:rsidR="0093433D" w:rsidRPr="0093433D" w:rsidRDefault="0093433D" w:rsidP="00C40954">
      <w:pPr>
        <w:pStyle w:val="Punktlista"/>
        <w:ind w:right="-141"/>
      </w:pPr>
      <w:r w:rsidRPr="0093433D">
        <w:t>Efter dusch ska patienten använda en ren handduk, ta på rena kläder samt ha renbäddad säng. </w:t>
      </w:r>
    </w:p>
    <w:p w14:paraId="6A8DC282" w14:textId="77777777" w:rsidR="00A27B1E" w:rsidRPr="00A27B1E" w:rsidRDefault="00A27B1E" w:rsidP="00C40954">
      <w:pPr>
        <w:pStyle w:val="MellanrubrikVGR"/>
        <w:ind w:right="-141"/>
      </w:pPr>
      <w:r w:rsidRPr="00A27B1E">
        <w:t>Produkt </w:t>
      </w:r>
    </w:p>
    <w:p w14:paraId="5B6BEF6F" w14:textId="608F747F" w:rsidR="00A27B1E" w:rsidRPr="00A27B1E" w:rsidRDefault="00A27B1E" w:rsidP="00C40954">
      <w:pPr>
        <w:ind w:right="-141"/>
      </w:pPr>
      <w:r w:rsidRPr="00A27B1E">
        <w:t>Klorhexidintvål 40 mg/ml = 4 % ex. Descutan® svamp eller Hibi</w:t>
      </w:r>
      <w:r w:rsidR="00511494">
        <w:t>wash</w:t>
      </w:r>
      <w:r w:rsidRPr="00A27B1E">
        <w:t>® tvållösning. En fördoserad svamp kan underlätta och säkerställa att tillräcklig mängd klorhexidintvål används. </w:t>
      </w:r>
    </w:p>
    <w:p w14:paraId="56CD58FA" w14:textId="77777777" w:rsidR="00A27B1E" w:rsidRPr="00A27B1E" w:rsidRDefault="00A27B1E" w:rsidP="00C40954">
      <w:pPr>
        <w:pStyle w:val="MellanrubrikVGR"/>
        <w:ind w:right="-141"/>
      </w:pPr>
      <w:r w:rsidRPr="00A27B1E">
        <w:lastRenderedPageBreak/>
        <w:t>Akut kirurgi </w:t>
      </w:r>
    </w:p>
    <w:p w14:paraId="1EDB5EFE" w14:textId="77777777" w:rsidR="00A27B1E" w:rsidRPr="00A27B1E" w:rsidRDefault="00A27B1E" w:rsidP="00C40954">
      <w:pPr>
        <w:ind w:right="-141"/>
      </w:pPr>
      <w:r w:rsidRPr="00A27B1E">
        <w:t>Preoperativ helkroppsdesinfektion utförs i den utsträckning patientens tillstånd medger. </w:t>
      </w:r>
    </w:p>
    <w:p w14:paraId="60D7E687" w14:textId="77777777" w:rsidR="00A27B1E" w:rsidRPr="00080AC3" w:rsidRDefault="00A27B1E" w:rsidP="00C40954">
      <w:pPr>
        <w:pStyle w:val="MellanrubrikVGR"/>
        <w:ind w:right="-141"/>
      </w:pPr>
      <w:r w:rsidRPr="00080AC3">
        <w:t>Uppskjuten operation </w:t>
      </w:r>
    </w:p>
    <w:p w14:paraId="55B3A1FB" w14:textId="77777777" w:rsidR="00A27B1E" w:rsidRPr="00A27B1E" w:rsidRDefault="00A27B1E" w:rsidP="00C40954">
      <w:pPr>
        <w:ind w:right="-141"/>
      </w:pPr>
      <w:r w:rsidRPr="00A27B1E">
        <w:t>Ny operationstid  </w:t>
      </w:r>
    </w:p>
    <w:p w14:paraId="675A0B53" w14:textId="77777777" w:rsidR="00A27B1E" w:rsidRPr="00A27B1E" w:rsidRDefault="00A27B1E" w:rsidP="00C40954">
      <w:pPr>
        <w:pStyle w:val="Punktlista"/>
        <w:ind w:right="-141"/>
      </w:pPr>
      <w:r w:rsidRPr="00A27B1E">
        <w:t>inom 7 dagar – en ny dusch på operationsdagens morgon. </w:t>
      </w:r>
    </w:p>
    <w:p w14:paraId="047153A3" w14:textId="77777777" w:rsidR="00A27B1E" w:rsidRPr="00A27B1E" w:rsidRDefault="00A27B1E" w:rsidP="00C40954">
      <w:pPr>
        <w:pStyle w:val="Punktlista"/>
        <w:ind w:right="-141"/>
      </w:pPr>
      <w:r w:rsidRPr="00A27B1E">
        <w:t>efter 7 dagar – ny omgång preoperativ helkroppsdesinfektion med minst två duschar. </w:t>
      </w:r>
    </w:p>
    <w:p w14:paraId="0AA23796" w14:textId="77777777" w:rsidR="00A27B1E" w:rsidRPr="00A27B1E" w:rsidRDefault="00A27B1E" w:rsidP="00C40954">
      <w:pPr>
        <w:pStyle w:val="MellanrubrikVGR"/>
        <w:ind w:right="-141"/>
      </w:pPr>
      <w:r w:rsidRPr="00A27B1E">
        <w:t>Vid överkänslighet/allergi mot klorhexidin </w:t>
      </w:r>
    </w:p>
    <w:p w14:paraId="0C3B1EC8" w14:textId="77777777" w:rsidR="00A27B1E" w:rsidRDefault="00A27B1E" w:rsidP="00C40954">
      <w:pPr>
        <w:ind w:right="-141"/>
      </w:pPr>
      <w:r w:rsidRPr="00A27B1E">
        <w:t>Patienten utför en vanlig dusch med flytande tvål och hårschampo i syfte att bli synligt ren, detta utförs kvällen innan eller på operationsdagens morgon. Efter dusch ska patienten använda en ren handduk, ta på rena kläder samt ha renbäddad säng. </w:t>
      </w:r>
    </w:p>
    <w:p w14:paraId="0FD1FA8A" w14:textId="77777777" w:rsidR="003216AC" w:rsidRPr="003216AC" w:rsidRDefault="003216AC" w:rsidP="00C40954">
      <w:pPr>
        <w:pStyle w:val="Rubrik3"/>
        <w:ind w:right="-141"/>
      </w:pPr>
      <w:r w:rsidRPr="003216AC">
        <w:t>Genomförande helkroppstvätt </w:t>
      </w:r>
    </w:p>
    <w:p w14:paraId="05853D81" w14:textId="77777777" w:rsidR="003216AC" w:rsidRPr="003216AC" w:rsidRDefault="003216AC" w:rsidP="00C40954">
      <w:pPr>
        <w:ind w:right="-141"/>
      </w:pPr>
      <w:r w:rsidRPr="003216AC">
        <w:t>Patienten utför en vanlig dusch med flytande tvål och hårschampo i syfte att bli synligt ren.  </w:t>
      </w:r>
    </w:p>
    <w:p w14:paraId="63952845" w14:textId="77777777" w:rsidR="003216AC" w:rsidRPr="003216AC" w:rsidRDefault="003216AC" w:rsidP="00C40954">
      <w:pPr>
        <w:pStyle w:val="Punktlista"/>
        <w:ind w:right="-141"/>
      </w:pPr>
      <w:r w:rsidRPr="003216AC">
        <w:t>Dusch utförs kvällen innan eller på operationsdagens morgon. </w:t>
      </w:r>
    </w:p>
    <w:p w14:paraId="6C36D7EC" w14:textId="77777777" w:rsidR="003216AC" w:rsidRPr="003216AC" w:rsidRDefault="003216AC" w:rsidP="00C40954">
      <w:pPr>
        <w:pStyle w:val="Punktlista"/>
        <w:ind w:right="-141"/>
      </w:pPr>
      <w:r w:rsidRPr="003216AC">
        <w:t>Efter dusch ska patienten använda en ren handduk, ta på rena kläder samt ha renbäddad säng. </w:t>
      </w:r>
    </w:p>
    <w:p w14:paraId="0F06786A" w14:textId="77777777" w:rsidR="003216AC" w:rsidRPr="003216AC" w:rsidRDefault="003216AC" w:rsidP="00C40954">
      <w:pPr>
        <w:pStyle w:val="MellanrubrikVGR"/>
        <w:ind w:right="-141"/>
      </w:pPr>
      <w:r w:rsidRPr="003216AC">
        <w:t>Akut kirurgi </w:t>
      </w:r>
    </w:p>
    <w:p w14:paraId="064641C5" w14:textId="77777777" w:rsidR="003216AC" w:rsidRPr="003216AC" w:rsidRDefault="003216AC" w:rsidP="00C40954">
      <w:pPr>
        <w:ind w:right="-141"/>
      </w:pPr>
      <w:r w:rsidRPr="003216AC">
        <w:t>Preoperativ helkroppstvätt utförs i den utsträckning patientens tillstånd medger. </w:t>
      </w:r>
    </w:p>
    <w:p w14:paraId="5055CC13" w14:textId="77777777" w:rsidR="003216AC" w:rsidRPr="003216AC" w:rsidRDefault="003216AC" w:rsidP="00C40954">
      <w:pPr>
        <w:pStyle w:val="MellanrubrikVGR"/>
        <w:ind w:right="-141"/>
      </w:pPr>
      <w:r w:rsidRPr="003216AC">
        <w:t>Uppskjuten operation </w:t>
      </w:r>
    </w:p>
    <w:p w14:paraId="0682E6DF" w14:textId="77777777" w:rsidR="003216AC" w:rsidRPr="003216AC" w:rsidRDefault="003216AC" w:rsidP="00C40954">
      <w:pPr>
        <w:ind w:right="-141"/>
      </w:pPr>
      <w:r w:rsidRPr="003216AC">
        <w:t>En ny dusch enligt ovan. </w:t>
      </w:r>
    </w:p>
    <w:p w14:paraId="7CB3F8F9" w14:textId="0330A0DC" w:rsidR="003216AC" w:rsidRDefault="00AD5C86" w:rsidP="00C40954">
      <w:pPr>
        <w:pStyle w:val="Rubrik2"/>
        <w:ind w:right="-141"/>
      </w:pPr>
      <w:r>
        <w:t>Ansvar</w:t>
      </w:r>
      <w:r w:rsidR="004A33FF">
        <w:t xml:space="preserve"> och avsteg</w:t>
      </w:r>
    </w:p>
    <w:p w14:paraId="276BA8B3" w14:textId="77777777" w:rsidR="00713B5A" w:rsidRPr="00713B5A" w:rsidRDefault="00713B5A" w:rsidP="00C40954">
      <w:pPr>
        <w:ind w:right="-141"/>
      </w:pPr>
      <w:r w:rsidRPr="00713B5A">
        <w:t>Linjechefer ansvarar för att denna rutin är känd och följs av alla medarbetare.  </w:t>
      </w:r>
    </w:p>
    <w:p w14:paraId="6833A1C2" w14:textId="77777777" w:rsidR="00713B5A" w:rsidRPr="00713B5A" w:rsidRDefault="00713B5A" w:rsidP="00C40954">
      <w:pPr>
        <w:ind w:right="-141"/>
      </w:pPr>
      <w:r w:rsidRPr="00713B5A">
        <w:t>Verksamhetschef kan efter riskanalys besluta att frångå delar av rekommendationerna för vissa åtgärder och ingrepp. Lokala rutiner ska finnas som beskriver undantagen.  </w:t>
      </w:r>
    </w:p>
    <w:p w14:paraId="1FD17B4D" w14:textId="77777777" w:rsidR="00713B5A" w:rsidRPr="00713B5A" w:rsidRDefault="00713B5A" w:rsidP="00C40954">
      <w:pPr>
        <w:ind w:right="-141"/>
      </w:pPr>
      <w:r w:rsidRPr="00713B5A">
        <w:lastRenderedPageBreak/>
        <w:t>Medvetet avsteg från denna rutin dokumenteras i patientjournal om avsteg är kopplat till patient. Annan orsak till avsteg rapporteras i MedControl PRO eller i befintligt avvikelsehanteringssystem</w:t>
      </w:r>
    </w:p>
    <w:p w14:paraId="6DD04DBA" w14:textId="77777777" w:rsidR="004538DE" w:rsidRDefault="009A32ED" w:rsidP="00C40954">
      <w:pPr>
        <w:pStyle w:val="Rubrik2"/>
        <w:ind w:right="-141"/>
        <w:rPr>
          <w:color w:val="auto"/>
        </w:rPr>
      </w:pPr>
      <w:bookmarkStart w:id="10" w:name="_Toc100327193"/>
      <w:bookmarkStart w:id="11" w:name="_Toc181866762"/>
      <w:r w:rsidRPr="00A74A35">
        <w:rPr>
          <w:color w:val="auto"/>
        </w:rPr>
        <w:t>Relaterad information</w:t>
      </w:r>
      <w:bookmarkEnd w:id="10"/>
      <w:bookmarkEnd w:id="11"/>
    </w:p>
    <w:p w14:paraId="39BBE84A" w14:textId="7B4A55F3" w:rsidR="00D259F1" w:rsidRPr="004538DE" w:rsidRDefault="00D259F1" w:rsidP="00C40954">
      <w:pPr>
        <w:ind w:right="-141"/>
      </w:pPr>
      <w:r>
        <w:t xml:space="preserve">FASS </w:t>
      </w:r>
      <w:hyperlink r:id="rId11" w:history="1">
        <w:r w:rsidRPr="00D259F1">
          <w:rPr>
            <w:rStyle w:val="Hyperlnk"/>
          </w:rPr>
          <w:t>Descutan (Kutan svamp 4 %) • FASS text | FASS Vård</w:t>
        </w:r>
      </w:hyperlink>
    </w:p>
    <w:p w14:paraId="42ADBA71" w14:textId="3B40A30C" w:rsidR="006E36E1" w:rsidRDefault="006E36E1" w:rsidP="00C40954">
      <w:pPr>
        <w:ind w:right="-141"/>
      </w:pPr>
      <w:r w:rsidRPr="006E36E1">
        <w:t>FASS</w:t>
      </w:r>
      <w:r>
        <w:t xml:space="preserve"> </w:t>
      </w:r>
      <w:hyperlink r:id="rId12" w:history="1">
        <w:r w:rsidRPr="006E36E1">
          <w:rPr>
            <w:rStyle w:val="Hyperlnk"/>
          </w:rPr>
          <w:t>Hibiwash (Kutan lösning 40 mg/ml) • FASS text | FASS Vård</w:t>
        </w:r>
      </w:hyperlink>
    </w:p>
    <w:p w14:paraId="3ED58B8E" w14:textId="5715F08B" w:rsidR="001A7A7F" w:rsidRPr="000D3886" w:rsidRDefault="001A7A7F" w:rsidP="00C40954">
      <w:pPr>
        <w:ind w:right="-141"/>
      </w:pPr>
      <w:r w:rsidRPr="001A7A7F">
        <w:t>Vårdhandboken</w:t>
      </w:r>
      <w:r>
        <w:t xml:space="preserve"> </w:t>
      </w:r>
      <w:hyperlink r:id="rId13" w:history="1">
        <w:r w:rsidRPr="001A7A7F">
          <w:rPr>
            <w:rStyle w:val="Hyperlnk"/>
          </w:rPr>
          <w:t>Preoperativ vård - Vårdhandboken</w:t>
        </w:r>
      </w:hyperlink>
    </w:p>
    <w:p w14:paraId="44553E20" w14:textId="4D063392" w:rsidR="009A32ED" w:rsidRPr="000D04ED" w:rsidRDefault="009A32ED" w:rsidP="00C40954">
      <w:pPr>
        <w:pStyle w:val="Rubrik2"/>
        <w:ind w:right="-141"/>
      </w:pPr>
      <w:bookmarkStart w:id="12" w:name="_Toc100327194"/>
      <w:bookmarkStart w:id="13" w:name="_Toc181866763"/>
      <w:r w:rsidRPr="000D04ED">
        <w:t>Arbetsgrupp</w:t>
      </w:r>
      <w:bookmarkEnd w:id="12"/>
      <w:bookmarkEnd w:id="13"/>
      <w:r>
        <w:t xml:space="preserve"> </w:t>
      </w:r>
    </w:p>
    <w:p w14:paraId="5B8E410D" w14:textId="77777777" w:rsidR="00123B9C" w:rsidRPr="00F81A17" w:rsidRDefault="00123B9C" w:rsidP="00123B9C">
      <w:pPr>
        <w:ind w:right="-141"/>
      </w:pPr>
      <w:r w:rsidRPr="00F81A17">
        <w:t>Annett Ekman Persson, Vårdhygien SKAS </w:t>
      </w:r>
    </w:p>
    <w:p w14:paraId="53B4D1EF" w14:textId="30C61B0F" w:rsidR="00F81A17" w:rsidRDefault="00F81A17" w:rsidP="00C40954">
      <w:pPr>
        <w:ind w:right="-141"/>
      </w:pPr>
      <w:r w:rsidRPr="00F81A17">
        <w:t>Linda Hallberg, Maria Nelson, Vårdhygien SÄS </w:t>
      </w:r>
    </w:p>
    <w:p w14:paraId="69A7D5EB" w14:textId="77777777" w:rsidR="00123B9C" w:rsidRPr="00F81A17" w:rsidRDefault="00123B9C" w:rsidP="00123B9C">
      <w:pPr>
        <w:ind w:right="-141"/>
      </w:pPr>
      <w:r w:rsidRPr="00F81A17">
        <w:t>Marlene van Doesburg, Vårdhygien Sahlgrenska </w:t>
      </w:r>
    </w:p>
    <w:p w14:paraId="5A7210A5" w14:textId="77777777" w:rsidR="00F81A17" w:rsidRPr="00F81A17" w:rsidRDefault="00F81A17" w:rsidP="00C40954">
      <w:pPr>
        <w:ind w:right="-141"/>
      </w:pPr>
      <w:r w:rsidRPr="00F81A17">
        <w:t>Nathalie Allegra Högfeldt, Vårdhygien NU sjukvården </w:t>
      </w:r>
    </w:p>
    <w:p w14:paraId="1F31D8D7" w14:textId="77777777" w:rsidR="008F04DE" w:rsidRDefault="009A32ED" w:rsidP="00C40954">
      <w:pPr>
        <w:pStyle w:val="Rubrik2"/>
        <w:ind w:right="-141"/>
      </w:pPr>
      <w:bookmarkStart w:id="14" w:name="_Toc100327195"/>
      <w:bookmarkStart w:id="15" w:name="_Toc181866764"/>
      <w:r w:rsidRPr="000D04ED">
        <w:t>Källförteckning</w:t>
      </w:r>
      <w:bookmarkEnd w:id="14"/>
      <w:bookmarkEnd w:id="15"/>
    </w:p>
    <w:p w14:paraId="375367BA" w14:textId="79E08481" w:rsidR="009B180C" w:rsidRDefault="691A7304" w:rsidP="00C40954">
      <w:pPr>
        <w:ind w:right="-141"/>
      </w:pPr>
      <w:r>
        <w:t>1.</w:t>
      </w:r>
      <w:r w:rsidR="008C0955">
        <w:t xml:space="preserve"> </w:t>
      </w:r>
      <w:r w:rsidR="00687515">
        <w:t xml:space="preserve">Socialstyrelsen. </w:t>
      </w:r>
      <w:r w:rsidR="00935C7C">
        <w:t>Att förebygga</w:t>
      </w:r>
      <w:r w:rsidR="00C7653D">
        <w:t xml:space="preserve"> vårdrelaterade infektioner. Ett kunskapsunderlag.</w:t>
      </w:r>
      <w:r w:rsidR="00080FB1">
        <w:t xml:space="preserve"> [Internet]</w:t>
      </w:r>
      <w:r w:rsidR="00C7653D">
        <w:t xml:space="preserve"> </w:t>
      </w:r>
      <w:r w:rsidR="007E353C" w:rsidRPr="007E353C">
        <w:t xml:space="preserve">Stockholm: </w:t>
      </w:r>
      <w:r w:rsidR="00080FB1">
        <w:t>Socialstyrelsen; 2006</w:t>
      </w:r>
      <w:r w:rsidR="007E353C" w:rsidRPr="007E353C">
        <w:t xml:space="preserve"> </w:t>
      </w:r>
      <w:r w:rsidR="004877C1" w:rsidRPr="004877C1">
        <w:t>[citerad </w:t>
      </w:r>
      <w:r w:rsidR="004877C1">
        <w:t>2</w:t>
      </w:r>
      <w:r w:rsidR="00065D1B">
        <w:t>9</w:t>
      </w:r>
      <w:r w:rsidR="004877C1" w:rsidRPr="004877C1">
        <w:t xml:space="preserve"> december 2025]</w:t>
      </w:r>
      <w:r w:rsidR="004877C1">
        <w:t xml:space="preserve"> </w:t>
      </w:r>
      <w:r w:rsidR="007E353C" w:rsidRPr="007E353C">
        <w:t>Hämtad från:</w:t>
      </w:r>
      <w:r w:rsidR="004877C1">
        <w:t xml:space="preserve"> </w:t>
      </w:r>
      <w:hyperlink r:id="rId14">
        <w:r w:rsidR="00F66441" w:rsidRPr="0017B648">
          <w:rPr>
            <w:rStyle w:val="Hyperlnk"/>
          </w:rPr>
          <w:t>https://www.folkhalsomyndigheten.se/contentassets/3692c757601b40eda5e49f890c2d11ca/att-forebygga-vardrelaterade-infektioner-ett-kunskapsunderlag-2006-123-12.pdf</w:t>
        </w:r>
      </w:hyperlink>
      <w:r w:rsidR="00F66441">
        <w:t xml:space="preserve"> </w:t>
      </w:r>
    </w:p>
    <w:p w14:paraId="05718420" w14:textId="17AD3804" w:rsidR="00515690" w:rsidRDefault="7D2D23F0" w:rsidP="00C40954">
      <w:pPr>
        <w:ind w:right="-141"/>
      </w:pPr>
      <w:r w:rsidRPr="0017B648">
        <w:rPr>
          <w:lang w:val="en-GB"/>
        </w:rPr>
        <w:t>2.</w:t>
      </w:r>
      <w:r w:rsidR="008C0955">
        <w:rPr>
          <w:lang w:val="en-GB"/>
        </w:rPr>
        <w:t xml:space="preserve"> </w:t>
      </w:r>
      <w:r w:rsidR="00780A44" w:rsidRPr="00E745A3">
        <w:rPr>
          <w:lang w:val="en-GB"/>
        </w:rPr>
        <w:t xml:space="preserve">Webster </w:t>
      </w:r>
      <w:r w:rsidR="00325FDF">
        <w:rPr>
          <w:lang w:val="en-GB"/>
        </w:rPr>
        <w:t>J</w:t>
      </w:r>
      <w:r w:rsidR="00780A44" w:rsidRPr="00E745A3">
        <w:rPr>
          <w:lang w:val="en-GB"/>
        </w:rPr>
        <w:t xml:space="preserve"> och Osborne S. Preoperative Bathing or showering with skin antiseptics to prevent surgical site infection. Cochrane Database systematic Review. 2015;20(2). </w:t>
      </w:r>
      <w:r w:rsidR="00780A44" w:rsidRPr="002970D1">
        <w:t>CD004985.</w:t>
      </w:r>
    </w:p>
    <w:p w14:paraId="62AA0F2E" w14:textId="149078A8" w:rsidR="00A90358" w:rsidRPr="00E745A3" w:rsidRDefault="691E2646" w:rsidP="00C40954">
      <w:pPr>
        <w:ind w:right="-141"/>
        <w:rPr>
          <w:lang w:val="en-GB"/>
        </w:rPr>
      </w:pPr>
      <w:r w:rsidRPr="002970D1">
        <w:t>3.</w:t>
      </w:r>
      <w:r w:rsidR="008C0955" w:rsidRPr="002970D1">
        <w:t xml:space="preserve"> </w:t>
      </w:r>
      <w:r w:rsidR="00835F05" w:rsidRPr="002970D1">
        <w:t>Tanner J et al.</w:t>
      </w:r>
      <w:r w:rsidR="00D92DF6" w:rsidRPr="002970D1">
        <w:t xml:space="preserve"> </w:t>
      </w:r>
      <w:r w:rsidR="00D92DF6" w:rsidRPr="00E745A3">
        <w:rPr>
          <w:lang w:val="en-GB"/>
        </w:rPr>
        <w:t>A fresh look at preoperative body washing. Journal of I</w:t>
      </w:r>
      <w:r w:rsidR="00E745A3" w:rsidRPr="00E745A3">
        <w:rPr>
          <w:lang w:val="en-GB"/>
        </w:rPr>
        <w:t>nfection Prevention. 2012; 13 (1): 11-15.</w:t>
      </w:r>
    </w:p>
    <w:sectPr w:rsidR="00A90358" w:rsidRPr="00E745A3" w:rsidSect="00FA19AC">
      <w:headerReference w:type="default" r:id="rId15"/>
      <w:footerReference w:type="default" r:id="rId16"/>
      <w:headerReference w:type="first" r:id="rId17"/>
      <w:footerReference w:type="first" r:id="rId18"/>
      <w:pgSz w:w="11900" w:h="16840"/>
      <w:pgMar w:top="1418" w:right="1835" w:bottom="1276" w:left="992" w:header="284" w:footer="73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A0F05" w14:textId="77777777" w:rsidR="009C0FF4" w:rsidRDefault="009C0FF4">
      <w:r>
        <w:separator/>
      </w:r>
    </w:p>
  </w:endnote>
  <w:endnote w:type="continuationSeparator" w:id="0">
    <w:p w14:paraId="3EBE7271" w14:textId="77777777" w:rsidR="009C0FF4" w:rsidRDefault="009C0FF4">
      <w:r>
        <w:continuationSeparator/>
      </w:r>
    </w:p>
  </w:endnote>
  <w:endnote w:type="continuationNotice" w:id="1">
    <w:p w14:paraId="4E08B37D" w14:textId="77777777" w:rsidR="009C0FF4" w:rsidRDefault="009C0F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FA664" w14:textId="77777777" w:rsidR="005A3381" w:rsidRPr="00831C35" w:rsidRDefault="00000000" w:rsidP="00EC0A68">
    <w:pPr>
      <w:pStyle w:val="Sidfot"/>
      <w:rPr>
        <w:rFonts w:ascii="Georgia" w:hAnsi="Georgia"/>
        <w:sz w:val="24"/>
        <w:szCs w:val="24"/>
      </w:rPr>
    </w:pPr>
    <w:sdt>
      <w:sdtPr>
        <w:rPr>
          <w:rFonts w:ascii="Georgia" w:hAnsi="Georgia"/>
          <w:sz w:val="24"/>
          <w:szCs w:val="24"/>
        </w:rPr>
        <w:id w:val="733662550"/>
        <w:docPartObj>
          <w:docPartGallery w:val="Page Numbers (Bottom of Page)"/>
          <w:docPartUnique/>
        </w:docPartObj>
      </w:sdtPr>
      <w:sdtContent>
        <w:r w:rsidR="005A3381" w:rsidRPr="00831C35">
          <w:rPr>
            <w:rFonts w:ascii="Georgia" w:hAnsi="Georgia"/>
            <w:sz w:val="24"/>
            <w:szCs w:val="24"/>
          </w:rPr>
          <w:t xml:space="preserve"> </w:t>
        </w:r>
        <w:r w:rsidR="005A3381" w:rsidRPr="00831C35">
          <w:rPr>
            <w:rFonts w:ascii="Georgia" w:hAnsi="Georgia"/>
            <w:sz w:val="24"/>
            <w:szCs w:val="24"/>
          </w:rPr>
          <w:fldChar w:fldCharType="begin"/>
        </w:r>
        <w:r w:rsidR="005A3381" w:rsidRPr="00831C35">
          <w:rPr>
            <w:rFonts w:ascii="Georgia" w:hAnsi="Georgia"/>
            <w:sz w:val="24"/>
            <w:szCs w:val="24"/>
          </w:rPr>
          <w:instrText>PAGE   \* MERGEFORMAT</w:instrText>
        </w:r>
        <w:r w:rsidR="005A3381" w:rsidRPr="00831C35">
          <w:rPr>
            <w:rFonts w:ascii="Georgia" w:hAnsi="Georgia"/>
            <w:sz w:val="24"/>
            <w:szCs w:val="24"/>
          </w:rPr>
          <w:fldChar w:fldCharType="separate"/>
        </w:r>
        <w:r w:rsidR="005A3381" w:rsidRPr="00831C35">
          <w:rPr>
            <w:rFonts w:ascii="Georgia" w:hAnsi="Georgia"/>
            <w:sz w:val="24"/>
            <w:szCs w:val="24"/>
          </w:rPr>
          <w:t>2</w:t>
        </w:r>
        <w:r w:rsidR="005A3381" w:rsidRPr="00831C35">
          <w:rPr>
            <w:rFonts w:ascii="Georgia" w:hAnsi="Georgia"/>
            <w:sz w:val="24"/>
            <w:szCs w:val="24"/>
          </w:rPr>
          <w:fldChar w:fldCharType="end"/>
        </w:r>
      </w:sdtContent>
    </w:sdt>
    <w:r w:rsidR="005A3381" w:rsidRPr="00831C35">
      <w:rPr>
        <w:rFonts w:ascii="Georgia" w:hAnsi="Georgia"/>
        <w:sz w:val="24"/>
        <w:szCs w:val="24"/>
      </w:rPr>
      <w:t xml:space="preserve"> (</w:t>
    </w:r>
    <w:r w:rsidR="005A3381">
      <w:rPr>
        <w:rFonts w:ascii="Georgia" w:hAnsi="Georgia"/>
        <w:sz w:val="24"/>
        <w:szCs w:val="24"/>
      </w:rPr>
      <w:t>4</w:t>
    </w:r>
    <w:r w:rsidR="005A3381" w:rsidRPr="00831C35">
      <w:rPr>
        <w:rFonts w:ascii="Georgia" w:hAnsi="Georgia"/>
        <w:sz w:val="24"/>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334B8" w14:textId="77777777" w:rsidR="005A3381" w:rsidRDefault="005A3381" w:rsidP="00FB2F0F">
    <w:pPr>
      <w:pStyle w:val="Sidfot"/>
      <w:ind w:left="6237" w:hanging="141"/>
      <w:jc w:val="left"/>
    </w:pPr>
    <w:r>
      <w:rPr>
        <w:noProof/>
      </w:rPr>
      <w:drawing>
        <wp:anchor distT="0" distB="0" distL="114300" distR="114300" simplePos="0" relativeHeight="251658242" behindDoc="0" locked="0" layoutInCell="1" allowOverlap="1" wp14:anchorId="30D68901" wp14:editId="3152AFB3">
          <wp:simplePos x="0" y="0"/>
          <wp:positionH relativeFrom="column">
            <wp:posOffset>4391660</wp:posOffset>
          </wp:positionH>
          <wp:positionV relativeFrom="paragraph">
            <wp:posOffset>-3947</wp:posOffset>
          </wp:positionV>
          <wp:extent cx="1953671" cy="348178"/>
          <wp:effectExtent l="0" t="0" r="0" b="0"/>
          <wp:wrapNone/>
          <wp:docPr id="1408162327"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9AB29" w14:textId="77777777" w:rsidR="009C0FF4" w:rsidRDefault="009C0FF4"/>
  </w:footnote>
  <w:footnote w:type="continuationSeparator" w:id="0">
    <w:p w14:paraId="156D29B0" w14:textId="77777777" w:rsidR="009C0FF4" w:rsidRDefault="009C0FF4">
      <w:r>
        <w:continuationSeparator/>
      </w:r>
    </w:p>
  </w:footnote>
  <w:footnote w:type="continuationNotice" w:id="1">
    <w:p w14:paraId="47821C04" w14:textId="77777777" w:rsidR="009C0FF4" w:rsidRDefault="009C0F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E59A5" w14:textId="77777777" w:rsidR="005A3381" w:rsidRPr="00DA65C4" w:rsidRDefault="005A3381"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7BEC3CD1" wp14:editId="30E61FED">
              <wp:simplePos x="0" y="0"/>
              <wp:positionH relativeFrom="column">
                <wp:posOffset>0</wp:posOffset>
              </wp:positionH>
              <wp:positionV relativeFrom="paragraph">
                <wp:posOffset>-635</wp:posOffset>
              </wp:positionV>
              <wp:extent cx="4667250" cy="323850"/>
              <wp:effectExtent l="0" t="0" r="0" b="0"/>
              <wp:wrapNone/>
              <wp:docPr id="1527054904" name="Textruta 152705490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80289BE" w14:textId="77777777" w:rsidR="005A3381" w:rsidRDefault="005A3381"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BEC3CD1" id="_x0000_t202" coordsize="21600,21600" o:spt="202" path="m,l,21600r21600,l21600,xe">
              <v:stroke joinstyle="miter"/>
              <v:path gradientshapeok="t" o:connecttype="rect"/>
            </v:shapetype>
            <v:shape id="Textruta 1527054904" o:spid="_x0000_s1026" type="#_x0000_t202" style="position:absolute;left:0;text-align:left;margin-left:0;margin-top:-.0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80289BE" w14:textId="77777777" w:rsidR="005A3381" w:rsidRDefault="005A3381"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763B6" w14:textId="77777777" w:rsidR="005A3381" w:rsidRDefault="005A3381"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0763A6A3" wp14:editId="14FC5F09">
              <wp:simplePos x="0" y="0"/>
              <wp:positionH relativeFrom="column">
                <wp:posOffset>-172720</wp:posOffset>
              </wp:positionH>
              <wp:positionV relativeFrom="paragraph">
                <wp:posOffset>-65405</wp:posOffset>
              </wp:positionV>
              <wp:extent cx="4669200" cy="2160000"/>
              <wp:effectExtent l="0" t="0" r="0" b="0"/>
              <wp:wrapTopAndBottom/>
              <wp:docPr id="1093091720" name="Textruta 1093091720"/>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297142A0" w14:textId="77777777" w:rsidR="005A3381" w:rsidRDefault="005A3381">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63A6A3" id="_x0000_t202" coordsize="21600,21600" o:spt="202" path="m,l,21600r21600,l21600,xe">
              <v:stroke joinstyle="miter"/>
              <v:path gradientshapeok="t" o:connecttype="rect"/>
            </v:shapetype>
            <v:shape id="Textruta 1093091720" o:spid="_x0000_s1027" type="#_x0000_t202" style="position:absolute;margin-left:-13.6pt;margin-top:-5.15pt;width:367.65pt;height:170.1pt;z-index:2516746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297142A0" w14:textId="77777777" w:rsidR="005A3381" w:rsidRDefault="005A3381">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E354442"/>
    <w:multiLevelType w:val="multilevel"/>
    <w:tmpl w:val="BC163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6A7EF9"/>
    <w:multiLevelType w:val="multilevel"/>
    <w:tmpl w:val="DBD03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3B2514"/>
    <w:multiLevelType w:val="multilevel"/>
    <w:tmpl w:val="5CAC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C3140BD"/>
    <w:multiLevelType w:val="multilevel"/>
    <w:tmpl w:val="BE264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4CA02F7"/>
    <w:multiLevelType w:val="multilevel"/>
    <w:tmpl w:val="FFF4F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054F1C"/>
    <w:multiLevelType w:val="multilevel"/>
    <w:tmpl w:val="648E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6EB1B49"/>
    <w:multiLevelType w:val="multilevel"/>
    <w:tmpl w:val="E1202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A32391"/>
    <w:multiLevelType w:val="multilevel"/>
    <w:tmpl w:val="73C6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B56B28"/>
    <w:multiLevelType w:val="multilevel"/>
    <w:tmpl w:val="3FF04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61BF38A6"/>
    <w:multiLevelType w:val="multilevel"/>
    <w:tmpl w:val="04B4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2F643B1"/>
    <w:multiLevelType w:val="multilevel"/>
    <w:tmpl w:val="5D90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610F80"/>
    <w:multiLevelType w:val="multilevel"/>
    <w:tmpl w:val="99C0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8" w15:restartNumberingAfterBreak="0">
    <w:nsid w:val="7471639F"/>
    <w:multiLevelType w:val="multilevel"/>
    <w:tmpl w:val="4508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30"/>
  </w:num>
  <w:num w:numId="2" w16cid:durableId="1367871050">
    <w:abstractNumId w:val="23"/>
  </w:num>
  <w:num w:numId="3" w16cid:durableId="164058872">
    <w:abstractNumId w:val="0"/>
  </w:num>
  <w:num w:numId="4" w16cid:durableId="861477783">
    <w:abstractNumId w:val="10"/>
  </w:num>
  <w:num w:numId="5" w16cid:durableId="1280868239">
    <w:abstractNumId w:val="27"/>
  </w:num>
  <w:num w:numId="6" w16cid:durableId="444931515">
    <w:abstractNumId w:val="2"/>
  </w:num>
  <w:num w:numId="7" w16cid:durableId="739910959">
    <w:abstractNumId w:val="19"/>
  </w:num>
  <w:num w:numId="8" w16cid:durableId="391579451">
    <w:abstractNumId w:val="16"/>
  </w:num>
  <w:num w:numId="9" w16cid:durableId="1296368398">
    <w:abstractNumId w:val="1"/>
  </w:num>
  <w:num w:numId="10" w16cid:durableId="689646344">
    <w:abstractNumId w:val="1"/>
  </w:num>
  <w:num w:numId="11" w16cid:durableId="1979215945">
    <w:abstractNumId w:val="3"/>
  </w:num>
  <w:num w:numId="12" w16cid:durableId="830874331">
    <w:abstractNumId w:val="7"/>
  </w:num>
  <w:num w:numId="13" w16cid:durableId="57095060">
    <w:abstractNumId w:val="22"/>
  </w:num>
  <w:num w:numId="14" w16cid:durableId="36130748">
    <w:abstractNumId w:val="17"/>
  </w:num>
  <w:num w:numId="15" w16cid:durableId="560679449">
    <w:abstractNumId w:val="11"/>
  </w:num>
  <w:num w:numId="16" w16cid:durableId="1420566503">
    <w:abstractNumId w:val="21"/>
  </w:num>
  <w:num w:numId="17" w16cid:durableId="256527698">
    <w:abstractNumId w:val="8"/>
  </w:num>
  <w:num w:numId="18" w16cid:durableId="1090539201">
    <w:abstractNumId w:val="18"/>
  </w:num>
  <w:num w:numId="19" w16cid:durableId="1846439597">
    <w:abstractNumId w:val="29"/>
  </w:num>
  <w:num w:numId="20" w16cid:durableId="1718579899">
    <w:abstractNumId w:val="5"/>
  </w:num>
  <w:num w:numId="21" w16cid:durableId="223420082">
    <w:abstractNumId w:val="6"/>
  </w:num>
  <w:num w:numId="22" w16cid:durableId="1472092647">
    <w:abstractNumId w:val="15"/>
  </w:num>
  <w:num w:numId="23" w16cid:durableId="1751657972">
    <w:abstractNumId w:val="14"/>
  </w:num>
  <w:num w:numId="24" w16cid:durableId="532497742">
    <w:abstractNumId w:val="24"/>
  </w:num>
  <w:num w:numId="25" w16cid:durableId="554003477">
    <w:abstractNumId w:val="28"/>
  </w:num>
  <w:num w:numId="26" w16cid:durableId="296032787">
    <w:abstractNumId w:val="20"/>
  </w:num>
  <w:num w:numId="27" w16cid:durableId="666059341">
    <w:abstractNumId w:val="13"/>
  </w:num>
  <w:num w:numId="28" w16cid:durableId="662854495">
    <w:abstractNumId w:val="12"/>
  </w:num>
  <w:num w:numId="29" w16cid:durableId="1643189813">
    <w:abstractNumId w:val="4"/>
  </w:num>
  <w:num w:numId="30" w16cid:durableId="1999503745">
    <w:abstractNumId w:val="26"/>
  </w:num>
  <w:num w:numId="31" w16cid:durableId="804086108">
    <w:abstractNumId w:val="9"/>
  </w:num>
  <w:num w:numId="32" w16cid:durableId="205573601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55F"/>
    <w:rsid w:val="000003CD"/>
    <w:rsid w:val="000051D5"/>
    <w:rsid w:val="00006D2A"/>
    <w:rsid w:val="00010D47"/>
    <w:rsid w:val="00016CF0"/>
    <w:rsid w:val="000279FB"/>
    <w:rsid w:val="00030DDD"/>
    <w:rsid w:val="000313BB"/>
    <w:rsid w:val="00033ED5"/>
    <w:rsid w:val="00050500"/>
    <w:rsid w:val="0005691C"/>
    <w:rsid w:val="00056ECB"/>
    <w:rsid w:val="00056ED5"/>
    <w:rsid w:val="00061969"/>
    <w:rsid w:val="000655CC"/>
    <w:rsid w:val="00065D1B"/>
    <w:rsid w:val="000700AE"/>
    <w:rsid w:val="00080AC3"/>
    <w:rsid w:val="00080FB1"/>
    <w:rsid w:val="00084024"/>
    <w:rsid w:val="0009062C"/>
    <w:rsid w:val="00095368"/>
    <w:rsid w:val="000954C4"/>
    <w:rsid w:val="000A611A"/>
    <w:rsid w:val="000B12D9"/>
    <w:rsid w:val="000B4536"/>
    <w:rsid w:val="000B7715"/>
    <w:rsid w:val="000D3886"/>
    <w:rsid w:val="000E463B"/>
    <w:rsid w:val="000E5A7E"/>
    <w:rsid w:val="000F43A3"/>
    <w:rsid w:val="000F7681"/>
    <w:rsid w:val="000F7F7F"/>
    <w:rsid w:val="00103031"/>
    <w:rsid w:val="001044FE"/>
    <w:rsid w:val="001108C0"/>
    <w:rsid w:val="00111CB2"/>
    <w:rsid w:val="001139D4"/>
    <w:rsid w:val="00116981"/>
    <w:rsid w:val="0012199A"/>
    <w:rsid w:val="00123B9C"/>
    <w:rsid w:val="00131B08"/>
    <w:rsid w:val="00132A59"/>
    <w:rsid w:val="00133337"/>
    <w:rsid w:val="00133A0F"/>
    <w:rsid w:val="0013580F"/>
    <w:rsid w:val="00137B6D"/>
    <w:rsid w:val="0014070B"/>
    <w:rsid w:val="001422C1"/>
    <w:rsid w:val="0014786C"/>
    <w:rsid w:val="00151C42"/>
    <w:rsid w:val="001522AE"/>
    <w:rsid w:val="00155699"/>
    <w:rsid w:val="00157D5B"/>
    <w:rsid w:val="00161FE6"/>
    <w:rsid w:val="00164C3D"/>
    <w:rsid w:val="00166D1C"/>
    <w:rsid w:val="00166D3A"/>
    <w:rsid w:val="0017508E"/>
    <w:rsid w:val="0017B648"/>
    <w:rsid w:val="00181FDC"/>
    <w:rsid w:val="00184167"/>
    <w:rsid w:val="001860B9"/>
    <w:rsid w:val="00186F2B"/>
    <w:rsid w:val="001874D6"/>
    <w:rsid w:val="001914F0"/>
    <w:rsid w:val="001924C7"/>
    <w:rsid w:val="0019632A"/>
    <w:rsid w:val="001A4E7C"/>
    <w:rsid w:val="001A7A7F"/>
    <w:rsid w:val="001B762C"/>
    <w:rsid w:val="001C4D0A"/>
    <w:rsid w:val="001C5FEF"/>
    <w:rsid w:val="001E2D3F"/>
    <w:rsid w:val="001E3789"/>
    <w:rsid w:val="001E50F3"/>
    <w:rsid w:val="00200D9B"/>
    <w:rsid w:val="00203FED"/>
    <w:rsid w:val="00211487"/>
    <w:rsid w:val="00211D91"/>
    <w:rsid w:val="00217DEC"/>
    <w:rsid w:val="00235B57"/>
    <w:rsid w:val="0024241A"/>
    <w:rsid w:val="00250F24"/>
    <w:rsid w:val="002523C5"/>
    <w:rsid w:val="0025380B"/>
    <w:rsid w:val="0025703A"/>
    <w:rsid w:val="00262F3D"/>
    <w:rsid w:val="00263281"/>
    <w:rsid w:val="002651D6"/>
    <w:rsid w:val="0026551F"/>
    <w:rsid w:val="00270FA8"/>
    <w:rsid w:val="00280A85"/>
    <w:rsid w:val="00284119"/>
    <w:rsid w:val="002865A1"/>
    <w:rsid w:val="00290B5C"/>
    <w:rsid w:val="00294791"/>
    <w:rsid w:val="002970D1"/>
    <w:rsid w:val="002A1C4F"/>
    <w:rsid w:val="002A7450"/>
    <w:rsid w:val="002B0B30"/>
    <w:rsid w:val="002B0C78"/>
    <w:rsid w:val="002B5F8E"/>
    <w:rsid w:val="002C0C02"/>
    <w:rsid w:val="002C1277"/>
    <w:rsid w:val="002C60AD"/>
    <w:rsid w:val="002D00C2"/>
    <w:rsid w:val="002D0E0E"/>
    <w:rsid w:val="002D6023"/>
    <w:rsid w:val="002E263F"/>
    <w:rsid w:val="002E3A5E"/>
    <w:rsid w:val="002E6F81"/>
    <w:rsid w:val="002F08BA"/>
    <w:rsid w:val="002F2CFF"/>
    <w:rsid w:val="002F4D97"/>
    <w:rsid w:val="002F568B"/>
    <w:rsid w:val="002F7818"/>
    <w:rsid w:val="003066D0"/>
    <w:rsid w:val="00311401"/>
    <w:rsid w:val="003203D7"/>
    <w:rsid w:val="00320F86"/>
    <w:rsid w:val="003216AC"/>
    <w:rsid w:val="00324171"/>
    <w:rsid w:val="00325FDF"/>
    <w:rsid w:val="00326C24"/>
    <w:rsid w:val="00337F99"/>
    <w:rsid w:val="003410BD"/>
    <w:rsid w:val="0034307B"/>
    <w:rsid w:val="00345EB1"/>
    <w:rsid w:val="00350CC4"/>
    <w:rsid w:val="00356DA1"/>
    <w:rsid w:val="00360E0D"/>
    <w:rsid w:val="0036357D"/>
    <w:rsid w:val="0036594C"/>
    <w:rsid w:val="00367D19"/>
    <w:rsid w:val="00371BED"/>
    <w:rsid w:val="00384019"/>
    <w:rsid w:val="003854F1"/>
    <w:rsid w:val="0039118E"/>
    <w:rsid w:val="00397F54"/>
    <w:rsid w:val="003A0D43"/>
    <w:rsid w:val="003B2A4B"/>
    <w:rsid w:val="003B2B06"/>
    <w:rsid w:val="003C27B9"/>
    <w:rsid w:val="003D099E"/>
    <w:rsid w:val="003D21A2"/>
    <w:rsid w:val="003D29D2"/>
    <w:rsid w:val="003D6DF1"/>
    <w:rsid w:val="003E0705"/>
    <w:rsid w:val="003E2FF7"/>
    <w:rsid w:val="003F1013"/>
    <w:rsid w:val="003F1ACF"/>
    <w:rsid w:val="00404948"/>
    <w:rsid w:val="00406BEA"/>
    <w:rsid w:val="00413A60"/>
    <w:rsid w:val="004230F7"/>
    <w:rsid w:val="0043167E"/>
    <w:rsid w:val="004338BB"/>
    <w:rsid w:val="0043409A"/>
    <w:rsid w:val="00436354"/>
    <w:rsid w:val="00446255"/>
    <w:rsid w:val="00451935"/>
    <w:rsid w:val="004538DE"/>
    <w:rsid w:val="004577D6"/>
    <w:rsid w:val="00460ED0"/>
    <w:rsid w:val="00465651"/>
    <w:rsid w:val="00470CE7"/>
    <w:rsid w:val="00470F4F"/>
    <w:rsid w:val="00472482"/>
    <w:rsid w:val="004735F1"/>
    <w:rsid w:val="00480DC7"/>
    <w:rsid w:val="004876F6"/>
    <w:rsid w:val="004877C1"/>
    <w:rsid w:val="0049236A"/>
    <w:rsid w:val="00492718"/>
    <w:rsid w:val="004A33FF"/>
    <w:rsid w:val="004A355D"/>
    <w:rsid w:val="004A4970"/>
    <w:rsid w:val="004A5F0C"/>
    <w:rsid w:val="004B2183"/>
    <w:rsid w:val="004B2A01"/>
    <w:rsid w:val="004C3536"/>
    <w:rsid w:val="004C6765"/>
    <w:rsid w:val="004D7BA3"/>
    <w:rsid w:val="004F4518"/>
    <w:rsid w:val="004F4C62"/>
    <w:rsid w:val="00501433"/>
    <w:rsid w:val="005038D7"/>
    <w:rsid w:val="005040ED"/>
    <w:rsid w:val="00511494"/>
    <w:rsid w:val="00511CC4"/>
    <w:rsid w:val="00515690"/>
    <w:rsid w:val="005229AE"/>
    <w:rsid w:val="00531E60"/>
    <w:rsid w:val="00541D07"/>
    <w:rsid w:val="00544BAB"/>
    <w:rsid w:val="00545F31"/>
    <w:rsid w:val="005553F3"/>
    <w:rsid w:val="005578FA"/>
    <w:rsid w:val="0056355F"/>
    <w:rsid w:val="00565129"/>
    <w:rsid w:val="00565CD0"/>
    <w:rsid w:val="00567820"/>
    <w:rsid w:val="0057014D"/>
    <w:rsid w:val="0057277B"/>
    <w:rsid w:val="005770AD"/>
    <w:rsid w:val="00581414"/>
    <w:rsid w:val="00582490"/>
    <w:rsid w:val="005938A7"/>
    <w:rsid w:val="00597E28"/>
    <w:rsid w:val="005A3381"/>
    <w:rsid w:val="005A54ED"/>
    <w:rsid w:val="005A5D5B"/>
    <w:rsid w:val="005A6081"/>
    <w:rsid w:val="005A627D"/>
    <w:rsid w:val="005C0045"/>
    <w:rsid w:val="005C084E"/>
    <w:rsid w:val="005C4606"/>
    <w:rsid w:val="005D0B0C"/>
    <w:rsid w:val="005D3C9A"/>
    <w:rsid w:val="005D4D9B"/>
    <w:rsid w:val="005E02B3"/>
    <w:rsid w:val="005E1E24"/>
    <w:rsid w:val="006020A2"/>
    <w:rsid w:val="0060596B"/>
    <w:rsid w:val="00606D97"/>
    <w:rsid w:val="00614E64"/>
    <w:rsid w:val="00617710"/>
    <w:rsid w:val="00617EE6"/>
    <w:rsid w:val="0062184C"/>
    <w:rsid w:val="00623724"/>
    <w:rsid w:val="00627BEA"/>
    <w:rsid w:val="006319DB"/>
    <w:rsid w:val="00640EE5"/>
    <w:rsid w:val="0065595B"/>
    <w:rsid w:val="00656DCD"/>
    <w:rsid w:val="00660269"/>
    <w:rsid w:val="00665F89"/>
    <w:rsid w:val="00673C92"/>
    <w:rsid w:val="006753EC"/>
    <w:rsid w:val="00675ABD"/>
    <w:rsid w:val="00682D31"/>
    <w:rsid w:val="00685193"/>
    <w:rsid w:val="00687515"/>
    <w:rsid w:val="00691F40"/>
    <w:rsid w:val="006A2789"/>
    <w:rsid w:val="006A4978"/>
    <w:rsid w:val="006A5559"/>
    <w:rsid w:val="006A7261"/>
    <w:rsid w:val="006B0D29"/>
    <w:rsid w:val="006B1819"/>
    <w:rsid w:val="006C5048"/>
    <w:rsid w:val="006C6A4B"/>
    <w:rsid w:val="006C779F"/>
    <w:rsid w:val="006D01F5"/>
    <w:rsid w:val="006D095C"/>
    <w:rsid w:val="006D0CFB"/>
    <w:rsid w:val="006D286C"/>
    <w:rsid w:val="006D30C0"/>
    <w:rsid w:val="006D7535"/>
    <w:rsid w:val="006E36E1"/>
    <w:rsid w:val="006E450B"/>
    <w:rsid w:val="006F0D7E"/>
    <w:rsid w:val="00710B77"/>
    <w:rsid w:val="00712AEE"/>
    <w:rsid w:val="00713B5A"/>
    <w:rsid w:val="007155D5"/>
    <w:rsid w:val="0072075B"/>
    <w:rsid w:val="007221C2"/>
    <w:rsid w:val="00722849"/>
    <w:rsid w:val="007268AB"/>
    <w:rsid w:val="00730955"/>
    <w:rsid w:val="00733A9C"/>
    <w:rsid w:val="00736574"/>
    <w:rsid w:val="007367E0"/>
    <w:rsid w:val="00737215"/>
    <w:rsid w:val="0075383C"/>
    <w:rsid w:val="00754905"/>
    <w:rsid w:val="00760038"/>
    <w:rsid w:val="00762EE0"/>
    <w:rsid w:val="00765C41"/>
    <w:rsid w:val="00771100"/>
    <w:rsid w:val="00771832"/>
    <w:rsid w:val="00774944"/>
    <w:rsid w:val="007759DD"/>
    <w:rsid w:val="00780A44"/>
    <w:rsid w:val="0078609F"/>
    <w:rsid w:val="007917BA"/>
    <w:rsid w:val="0079426E"/>
    <w:rsid w:val="00794AA0"/>
    <w:rsid w:val="007A334E"/>
    <w:rsid w:val="007A5C6F"/>
    <w:rsid w:val="007D4241"/>
    <w:rsid w:val="007D4317"/>
    <w:rsid w:val="007D4EA3"/>
    <w:rsid w:val="007E23FA"/>
    <w:rsid w:val="007E353C"/>
    <w:rsid w:val="007F1CFF"/>
    <w:rsid w:val="007F5DD5"/>
    <w:rsid w:val="008039D3"/>
    <w:rsid w:val="008153AF"/>
    <w:rsid w:val="00821A1B"/>
    <w:rsid w:val="008262E9"/>
    <w:rsid w:val="00827E69"/>
    <w:rsid w:val="00831C35"/>
    <w:rsid w:val="00835C4D"/>
    <w:rsid w:val="00835F05"/>
    <w:rsid w:val="00843F48"/>
    <w:rsid w:val="00851423"/>
    <w:rsid w:val="008569C6"/>
    <w:rsid w:val="008569FA"/>
    <w:rsid w:val="00857848"/>
    <w:rsid w:val="00864648"/>
    <w:rsid w:val="008654B6"/>
    <w:rsid w:val="0087139C"/>
    <w:rsid w:val="00873419"/>
    <w:rsid w:val="00880E83"/>
    <w:rsid w:val="00892F28"/>
    <w:rsid w:val="008A0C5F"/>
    <w:rsid w:val="008A3DEA"/>
    <w:rsid w:val="008A4EB9"/>
    <w:rsid w:val="008A74C0"/>
    <w:rsid w:val="008B1694"/>
    <w:rsid w:val="008C0955"/>
    <w:rsid w:val="008C4B27"/>
    <w:rsid w:val="008C7F0C"/>
    <w:rsid w:val="008C7F2A"/>
    <w:rsid w:val="008D124E"/>
    <w:rsid w:val="008D4B13"/>
    <w:rsid w:val="008E36F8"/>
    <w:rsid w:val="008E46B2"/>
    <w:rsid w:val="008E682C"/>
    <w:rsid w:val="008E78A1"/>
    <w:rsid w:val="008F04DE"/>
    <w:rsid w:val="008F589F"/>
    <w:rsid w:val="00902443"/>
    <w:rsid w:val="00906238"/>
    <w:rsid w:val="00907EF9"/>
    <w:rsid w:val="00911231"/>
    <w:rsid w:val="0091295C"/>
    <w:rsid w:val="00914D58"/>
    <w:rsid w:val="00921F47"/>
    <w:rsid w:val="009228AB"/>
    <w:rsid w:val="009276AC"/>
    <w:rsid w:val="0093085B"/>
    <w:rsid w:val="00931C57"/>
    <w:rsid w:val="0093433D"/>
    <w:rsid w:val="009347A5"/>
    <w:rsid w:val="00935C7C"/>
    <w:rsid w:val="00942257"/>
    <w:rsid w:val="0094634E"/>
    <w:rsid w:val="009471BF"/>
    <w:rsid w:val="00950E4E"/>
    <w:rsid w:val="009529BD"/>
    <w:rsid w:val="009533B4"/>
    <w:rsid w:val="00957D35"/>
    <w:rsid w:val="009709D3"/>
    <w:rsid w:val="00971D93"/>
    <w:rsid w:val="009921E0"/>
    <w:rsid w:val="00993EE8"/>
    <w:rsid w:val="009A07DC"/>
    <w:rsid w:val="009A32ED"/>
    <w:rsid w:val="009A7887"/>
    <w:rsid w:val="009B180C"/>
    <w:rsid w:val="009B1F6B"/>
    <w:rsid w:val="009C0D12"/>
    <w:rsid w:val="009C0FF4"/>
    <w:rsid w:val="009C192E"/>
    <w:rsid w:val="009C2E3E"/>
    <w:rsid w:val="009C6C0C"/>
    <w:rsid w:val="009D6819"/>
    <w:rsid w:val="009D6D1C"/>
    <w:rsid w:val="009E0CF9"/>
    <w:rsid w:val="009E4E8C"/>
    <w:rsid w:val="009E531B"/>
    <w:rsid w:val="009E6C56"/>
    <w:rsid w:val="009E7DCF"/>
    <w:rsid w:val="009F4A56"/>
    <w:rsid w:val="009F4E65"/>
    <w:rsid w:val="009F646A"/>
    <w:rsid w:val="00A006A5"/>
    <w:rsid w:val="00A05942"/>
    <w:rsid w:val="00A07BEC"/>
    <w:rsid w:val="00A1605B"/>
    <w:rsid w:val="00A264BE"/>
    <w:rsid w:val="00A272CA"/>
    <w:rsid w:val="00A27B1E"/>
    <w:rsid w:val="00A33051"/>
    <w:rsid w:val="00A34B14"/>
    <w:rsid w:val="00A407AD"/>
    <w:rsid w:val="00A40923"/>
    <w:rsid w:val="00A41C05"/>
    <w:rsid w:val="00A42426"/>
    <w:rsid w:val="00A514B7"/>
    <w:rsid w:val="00A54A0B"/>
    <w:rsid w:val="00A55086"/>
    <w:rsid w:val="00A65FD4"/>
    <w:rsid w:val="00A81198"/>
    <w:rsid w:val="00A81600"/>
    <w:rsid w:val="00A81E48"/>
    <w:rsid w:val="00A82035"/>
    <w:rsid w:val="00A90358"/>
    <w:rsid w:val="00A90D77"/>
    <w:rsid w:val="00A92E07"/>
    <w:rsid w:val="00A96B25"/>
    <w:rsid w:val="00AA0B3A"/>
    <w:rsid w:val="00AA6EB4"/>
    <w:rsid w:val="00AA767D"/>
    <w:rsid w:val="00AB0CC9"/>
    <w:rsid w:val="00AC2AD4"/>
    <w:rsid w:val="00AC3FF6"/>
    <w:rsid w:val="00AC5396"/>
    <w:rsid w:val="00AD5C86"/>
    <w:rsid w:val="00AD73EC"/>
    <w:rsid w:val="00AD7AD5"/>
    <w:rsid w:val="00AE01B0"/>
    <w:rsid w:val="00AE5BC7"/>
    <w:rsid w:val="00AE624E"/>
    <w:rsid w:val="00AF5AAF"/>
    <w:rsid w:val="00AF6D05"/>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22C6"/>
    <w:rsid w:val="00B642B4"/>
    <w:rsid w:val="00B65A9D"/>
    <w:rsid w:val="00B66D60"/>
    <w:rsid w:val="00B75EDE"/>
    <w:rsid w:val="00B77D88"/>
    <w:rsid w:val="00B77FAF"/>
    <w:rsid w:val="00B83715"/>
    <w:rsid w:val="00B84336"/>
    <w:rsid w:val="00B851B9"/>
    <w:rsid w:val="00B86453"/>
    <w:rsid w:val="00B90054"/>
    <w:rsid w:val="00B910FF"/>
    <w:rsid w:val="00B92C14"/>
    <w:rsid w:val="00B96AFF"/>
    <w:rsid w:val="00B97D4E"/>
    <w:rsid w:val="00BA0066"/>
    <w:rsid w:val="00BB69DB"/>
    <w:rsid w:val="00BC322E"/>
    <w:rsid w:val="00BC44CD"/>
    <w:rsid w:val="00BC48A6"/>
    <w:rsid w:val="00BC6590"/>
    <w:rsid w:val="00BD30C1"/>
    <w:rsid w:val="00BE4593"/>
    <w:rsid w:val="00BE7978"/>
    <w:rsid w:val="00C01F0D"/>
    <w:rsid w:val="00C07DDB"/>
    <w:rsid w:val="00C247F4"/>
    <w:rsid w:val="00C26A5D"/>
    <w:rsid w:val="00C40954"/>
    <w:rsid w:val="00C4115D"/>
    <w:rsid w:val="00C43BDD"/>
    <w:rsid w:val="00C47778"/>
    <w:rsid w:val="00C5011E"/>
    <w:rsid w:val="00C50EE5"/>
    <w:rsid w:val="00C5240A"/>
    <w:rsid w:val="00C5398F"/>
    <w:rsid w:val="00C556F5"/>
    <w:rsid w:val="00C70E19"/>
    <w:rsid w:val="00C72574"/>
    <w:rsid w:val="00C7430C"/>
    <w:rsid w:val="00C7653D"/>
    <w:rsid w:val="00C772C5"/>
    <w:rsid w:val="00C85DA1"/>
    <w:rsid w:val="00C9071C"/>
    <w:rsid w:val="00C908FF"/>
    <w:rsid w:val="00C97BD3"/>
    <w:rsid w:val="00CA39EF"/>
    <w:rsid w:val="00CA521F"/>
    <w:rsid w:val="00CB0493"/>
    <w:rsid w:val="00CB17FF"/>
    <w:rsid w:val="00CB1ED7"/>
    <w:rsid w:val="00CC167C"/>
    <w:rsid w:val="00CC52D9"/>
    <w:rsid w:val="00CD6647"/>
    <w:rsid w:val="00CE4B73"/>
    <w:rsid w:val="00CF2F78"/>
    <w:rsid w:val="00CF70BB"/>
    <w:rsid w:val="00D00BD7"/>
    <w:rsid w:val="00D074DB"/>
    <w:rsid w:val="00D139CF"/>
    <w:rsid w:val="00D20779"/>
    <w:rsid w:val="00D259F1"/>
    <w:rsid w:val="00D37E7F"/>
    <w:rsid w:val="00D442C2"/>
    <w:rsid w:val="00D464D1"/>
    <w:rsid w:val="00D47AD7"/>
    <w:rsid w:val="00D51529"/>
    <w:rsid w:val="00D51986"/>
    <w:rsid w:val="00D565AD"/>
    <w:rsid w:val="00D62468"/>
    <w:rsid w:val="00D67C88"/>
    <w:rsid w:val="00D73B4B"/>
    <w:rsid w:val="00D7554E"/>
    <w:rsid w:val="00D85218"/>
    <w:rsid w:val="00D915B1"/>
    <w:rsid w:val="00D92DF6"/>
    <w:rsid w:val="00DA299D"/>
    <w:rsid w:val="00DA65C4"/>
    <w:rsid w:val="00DA6C8C"/>
    <w:rsid w:val="00DC260B"/>
    <w:rsid w:val="00DC416F"/>
    <w:rsid w:val="00DC7A04"/>
    <w:rsid w:val="00DE4447"/>
    <w:rsid w:val="00DE5DA2"/>
    <w:rsid w:val="00DE63C6"/>
    <w:rsid w:val="00DF0033"/>
    <w:rsid w:val="00E026BF"/>
    <w:rsid w:val="00E07B1B"/>
    <w:rsid w:val="00E11853"/>
    <w:rsid w:val="00E21EBD"/>
    <w:rsid w:val="00E23768"/>
    <w:rsid w:val="00E36189"/>
    <w:rsid w:val="00E411B6"/>
    <w:rsid w:val="00E47B67"/>
    <w:rsid w:val="00E52A86"/>
    <w:rsid w:val="00E54B47"/>
    <w:rsid w:val="00E553BF"/>
    <w:rsid w:val="00E55C01"/>
    <w:rsid w:val="00E55D93"/>
    <w:rsid w:val="00E57EA4"/>
    <w:rsid w:val="00E61294"/>
    <w:rsid w:val="00E7237C"/>
    <w:rsid w:val="00E73ED9"/>
    <w:rsid w:val="00E745A3"/>
    <w:rsid w:val="00E77C46"/>
    <w:rsid w:val="00E86CE8"/>
    <w:rsid w:val="00E90E82"/>
    <w:rsid w:val="00E9536A"/>
    <w:rsid w:val="00EA00CB"/>
    <w:rsid w:val="00EA1BAA"/>
    <w:rsid w:val="00EA3FCD"/>
    <w:rsid w:val="00EA42A0"/>
    <w:rsid w:val="00EB6714"/>
    <w:rsid w:val="00EC0A68"/>
    <w:rsid w:val="00EC3C32"/>
    <w:rsid w:val="00EC5006"/>
    <w:rsid w:val="00ED49C3"/>
    <w:rsid w:val="00ED6CE8"/>
    <w:rsid w:val="00ED7AA6"/>
    <w:rsid w:val="00EE2A56"/>
    <w:rsid w:val="00EE3818"/>
    <w:rsid w:val="00EF05D6"/>
    <w:rsid w:val="00F209D1"/>
    <w:rsid w:val="00F22264"/>
    <w:rsid w:val="00F2564D"/>
    <w:rsid w:val="00F2796E"/>
    <w:rsid w:val="00F34D64"/>
    <w:rsid w:val="00F35B05"/>
    <w:rsid w:val="00F413D9"/>
    <w:rsid w:val="00F5135F"/>
    <w:rsid w:val="00F51F78"/>
    <w:rsid w:val="00F54A22"/>
    <w:rsid w:val="00F600E1"/>
    <w:rsid w:val="00F66441"/>
    <w:rsid w:val="00F81A17"/>
    <w:rsid w:val="00F84BA1"/>
    <w:rsid w:val="00F86F47"/>
    <w:rsid w:val="00F90B64"/>
    <w:rsid w:val="00F95AB2"/>
    <w:rsid w:val="00FA19AC"/>
    <w:rsid w:val="00FA5E0B"/>
    <w:rsid w:val="00FB2F0F"/>
    <w:rsid w:val="00FB5086"/>
    <w:rsid w:val="00FB5411"/>
    <w:rsid w:val="00FB6392"/>
    <w:rsid w:val="00FC4F36"/>
    <w:rsid w:val="00FD3C70"/>
    <w:rsid w:val="00FD6820"/>
    <w:rsid w:val="00FE12D8"/>
    <w:rsid w:val="00FF319E"/>
    <w:rsid w:val="00FF6B9F"/>
    <w:rsid w:val="00FF7C02"/>
    <w:rsid w:val="024801E3"/>
    <w:rsid w:val="1577B872"/>
    <w:rsid w:val="1E031ABC"/>
    <w:rsid w:val="1FE87D38"/>
    <w:rsid w:val="25259DB5"/>
    <w:rsid w:val="26E98660"/>
    <w:rsid w:val="3C461934"/>
    <w:rsid w:val="605241EF"/>
    <w:rsid w:val="647B2B65"/>
    <w:rsid w:val="691A7304"/>
    <w:rsid w:val="691E2646"/>
    <w:rsid w:val="6B2CF8ED"/>
    <w:rsid w:val="721FE4AD"/>
    <w:rsid w:val="7D2D23F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E266498"/>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Fotnotstext">
    <w:name w:val="footnote text"/>
    <w:basedOn w:val="Normal"/>
    <w:link w:val="FotnotstextChar"/>
    <w:uiPriority w:val="99"/>
    <w:semiHidden/>
    <w:unhideWhenUsed/>
    <w:rsid w:val="005A3381"/>
    <w:pPr>
      <w:spacing w:after="0" w:line="240" w:lineRule="auto"/>
      <w:ind w:left="0" w:right="0"/>
    </w:pPr>
    <w:rPr>
      <w:sz w:val="20"/>
      <w:szCs w:val="20"/>
    </w:rPr>
  </w:style>
  <w:style w:type="character" w:customStyle="1" w:styleId="FotnotstextChar">
    <w:name w:val="Fotnotstext Char"/>
    <w:basedOn w:val="Standardstycketeckensnitt"/>
    <w:link w:val="Fotnotstext"/>
    <w:uiPriority w:val="99"/>
    <w:semiHidden/>
    <w:rsid w:val="005A3381"/>
    <w:rPr>
      <w:rFonts w:ascii="Georgia" w:hAnsi="Georgia"/>
    </w:rPr>
  </w:style>
  <w:style w:type="paragraph" w:styleId="Litteraturfrteckning">
    <w:name w:val="Bibliography"/>
    <w:basedOn w:val="Normal"/>
    <w:next w:val="Normal"/>
    <w:uiPriority w:val="37"/>
    <w:unhideWhenUsed/>
    <w:rsid w:val="00675ABD"/>
    <w:pPr>
      <w:tabs>
        <w:tab w:val="left" w:pos="264"/>
      </w:tabs>
      <w:spacing w:after="240" w:line="240" w:lineRule="auto"/>
      <w:ind w:left="264" w:hanging="264"/>
    </w:pPr>
  </w:style>
  <w:style w:type="character" w:styleId="Olstomnmnande">
    <w:name w:val="Unresolved Mention"/>
    <w:basedOn w:val="Standardstycketeckensnitt"/>
    <w:uiPriority w:val="99"/>
    <w:semiHidden/>
    <w:unhideWhenUsed/>
    <w:rsid w:val="001A7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7427">
      <w:bodyDiv w:val="1"/>
      <w:marLeft w:val="0"/>
      <w:marRight w:val="0"/>
      <w:marTop w:val="0"/>
      <w:marBottom w:val="0"/>
      <w:divBdr>
        <w:top w:val="none" w:sz="0" w:space="0" w:color="auto"/>
        <w:left w:val="none" w:sz="0" w:space="0" w:color="auto"/>
        <w:bottom w:val="none" w:sz="0" w:space="0" w:color="auto"/>
        <w:right w:val="none" w:sz="0" w:space="0" w:color="auto"/>
      </w:divBdr>
      <w:divsChild>
        <w:div w:id="2089378420">
          <w:marLeft w:val="0"/>
          <w:marRight w:val="0"/>
          <w:marTop w:val="0"/>
          <w:marBottom w:val="0"/>
          <w:divBdr>
            <w:top w:val="none" w:sz="0" w:space="0" w:color="auto"/>
            <w:left w:val="none" w:sz="0" w:space="0" w:color="auto"/>
            <w:bottom w:val="none" w:sz="0" w:space="0" w:color="auto"/>
            <w:right w:val="none" w:sz="0" w:space="0" w:color="auto"/>
          </w:divBdr>
        </w:div>
        <w:div w:id="936601415">
          <w:marLeft w:val="0"/>
          <w:marRight w:val="0"/>
          <w:marTop w:val="0"/>
          <w:marBottom w:val="0"/>
          <w:divBdr>
            <w:top w:val="none" w:sz="0" w:space="0" w:color="auto"/>
            <w:left w:val="none" w:sz="0" w:space="0" w:color="auto"/>
            <w:bottom w:val="none" w:sz="0" w:space="0" w:color="auto"/>
            <w:right w:val="none" w:sz="0" w:space="0" w:color="auto"/>
          </w:divBdr>
        </w:div>
        <w:div w:id="495192181">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19115916">
      <w:bodyDiv w:val="1"/>
      <w:marLeft w:val="0"/>
      <w:marRight w:val="0"/>
      <w:marTop w:val="0"/>
      <w:marBottom w:val="0"/>
      <w:divBdr>
        <w:top w:val="none" w:sz="0" w:space="0" w:color="auto"/>
        <w:left w:val="none" w:sz="0" w:space="0" w:color="auto"/>
        <w:bottom w:val="none" w:sz="0" w:space="0" w:color="auto"/>
        <w:right w:val="none" w:sz="0" w:space="0" w:color="auto"/>
      </w:divBdr>
      <w:divsChild>
        <w:div w:id="1085879984">
          <w:marLeft w:val="0"/>
          <w:marRight w:val="0"/>
          <w:marTop w:val="0"/>
          <w:marBottom w:val="0"/>
          <w:divBdr>
            <w:top w:val="none" w:sz="0" w:space="0" w:color="auto"/>
            <w:left w:val="none" w:sz="0" w:space="0" w:color="auto"/>
            <w:bottom w:val="none" w:sz="0" w:space="0" w:color="auto"/>
            <w:right w:val="none" w:sz="0" w:space="0" w:color="auto"/>
          </w:divBdr>
        </w:div>
        <w:div w:id="689600343">
          <w:marLeft w:val="0"/>
          <w:marRight w:val="0"/>
          <w:marTop w:val="0"/>
          <w:marBottom w:val="0"/>
          <w:divBdr>
            <w:top w:val="none" w:sz="0" w:space="0" w:color="auto"/>
            <w:left w:val="none" w:sz="0" w:space="0" w:color="auto"/>
            <w:bottom w:val="none" w:sz="0" w:space="0" w:color="auto"/>
            <w:right w:val="none" w:sz="0" w:space="0" w:color="auto"/>
          </w:divBdr>
        </w:div>
        <w:div w:id="1736316022">
          <w:marLeft w:val="0"/>
          <w:marRight w:val="0"/>
          <w:marTop w:val="0"/>
          <w:marBottom w:val="0"/>
          <w:divBdr>
            <w:top w:val="none" w:sz="0" w:space="0" w:color="auto"/>
            <w:left w:val="none" w:sz="0" w:space="0" w:color="auto"/>
            <w:bottom w:val="none" w:sz="0" w:space="0" w:color="auto"/>
            <w:right w:val="none" w:sz="0" w:space="0" w:color="auto"/>
          </w:divBdr>
        </w:div>
      </w:divsChild>
    </w:div>
    <w:div w:id="349257041">
      <w:bodyDiv w:val="1"/>
      <w:marLeft w:val="0"/>
      <w:marRight w:val="0"/>
      <w:marTop w:val="0"/>
      <w:marBottom w:val="0"/>
      <w:divBdr>
        <w:top w:val="none" w:sz="0" w:space="0" w:color="auto"/>
        <w:left w:val="none" w:sz="0" w:space="0" w:color="auto"/>
        <w:bottom w:val="none" w:sz="0" w:space="0" w:color="auto"/>
        <w:right w:val="none" w:sz="0" w:space="0" w:color="auto"/>
      </w:divBdr>
      <w:divsChild>
        <w:div w:id="454830813">
          <w:marLeft w:val="0"/>
          <w:marRight w:val="0"/>
          <w:marTop w:val="0"/>
          <w:marBottom w:val="0"/>
          <w:divBdr>
            <w:top w:val="none" w:sz="0" w:space="0" w:color="auto"/>
            <w:left w:val="none" w:sz="0" w:space="0" w:color="auto"/>
            <w:bottom w:val="none" w:sz="0" w:space="0" w:color="auto"/>
            <w:right w:val="none" w:sz="0" w:space="0" w:color="auto"/>
          </w:divBdr>
        </w:div>
        <w:div w:id="1700011747">
          <w:marLeft w:val="0"/>
          <w:marRight w:val="0"/>
          <w:marTop w:val="0"/>
          <w:marBottom w:val="0"/>
          <w:divBdr>
            <w:top w:val="none" w:sz="0" w:space="0" w:color="auto"/>
            <w:left w:val="none" w:sz="0" w:space="0" w:color="auto"/>
            <w:bottom w:val="none" w:sz="0" w:space="0" w:color="auto"/>
            <w:right w:val="none" w:sz="0" w:space="0" w:color="auto"/>
          </w:divBdr>
        </w:div>
        <w:div w:id="2099406351">
          <w:marLeft w:val="0"/>
          <w:marRight w:val="0"/>
          <w:marTop w:val="0"/>
          <w:marBottom w:val="0"/>
          <w:divBdr>
            <w:top w:val="none" w:sz="0" w:space="0" w:color="auto"/>
            <w:left w:val="none" w:sz="0" w:space="0" w:color="auto"/>
            <w:bottom w:val="none" w:sz="0" w:space="0" w:color="auto"/>
            <w:right w:val="none" w:sz="0" w:space="0" w:color="auto"/>
          </w:divBdr>
        </w:div>
        <w:div w:id="30423778">
          <w:marLeft w:val="0"/>
          <w:marRight w:val="0"/>
          <w:marTop w:val="0"/>
          <w:marBottom w:val="0"/>
          <w:divBdr>
            <w:top w:val="none" w:sz="0" w:space="0" w:color="auto"/>
            <w:left w:val="none" w:sz="0" w:space="0" w:color="auto"/>
            <w:bottom w:val="none" w:sz="0" w:space="0" w:color="auto"/>
            <w:right w:val="none" w:sz="0" w:space="0" w:color="auto"/>
          </w:divBdr>
        </w:div>
        <w:div w:id="261955570">
          <w:marLeft w:val="0"/>
          <w:marRight w:val="0"/>
          <w:marTop w:val="0"/>
          <w:marBottom w:val="0"/>
          <w:divBdr>
            <w:top w:val="none" w:sz="0" w:space="0" w:color="auto"/>
            <w:left w:val="none" w:sz="0" w:space="0" w:color="auto"/>
            <w:bottom w:val="none" w:sz="0" w:space="0" w:color="auto"/>
            <w:right w:val="none" w:sz="0" w:space="0" w:color="auto"/>
          </w:divBdr>
        </w:div>
        <w:div w:id="491022881">
          <w:marLeft w:val="0"/>
          <w:marRight w:val="0"/>
          <w:marTop w:val="0"/>
          <w:marBottom w:val="0"/>
          <w:divBdr>
            <w:top w:val="none" w:sz="0" w:space="0" w:color="auto"/>
            <w:left w:val="none" w:sz="0" w:space="0" w:color="auto"/>
            <w:bottom w:val="none" w:sz="0" w:space="0" w:color="auto"/>
            <w:right w:val="none" w:sz="0" w:space="0" w:color="auto"/>
          </w:divBdr>
        </w:div>
        <w:div w:id="1324433637">
          <w:marLeft w:val="0"/>
          <w:marRight w:val="0"/>
          <w:marTop w:val="0"/>
          <w:marBottom w:val="0"/>
          <w:divBdr>
            <w:top w:val="none" w:sz="0" w:space="0" w:color="auto"/>
            <w:left w:val="none" w:sz="0" w:space="0" w:color="auto"/>
            <w:bottom w:val="none" w:sz="0" w:space="0" w:color="auto"/>
            <w:right w:val="none" w:sz="0" w:space="0" w:color="auto"/>
          </w:divBdr>
        </w:div>
        <w:div w:id="861894306">
          <w:marLeft w:val="0"/>
          <w:marRight w:val="0"/>
          <w:marTop w:val="0"/>
          <w:marBottom w:val="0"/>
          <w:divBdr>
            <w:top w:val="none" w:sz="0" w:space="0" w:color="auto"/>
            <w:left w:val="none" w:sz="0" w:space="0" w:color="auto"/>
            <w:bottom w:val="none" w:sz="0" w:space="0" w:color="auto"/>
            <w:right w:val="none" w:sz="0" w:space="0" w:color="auto"/>
          </w:divBdr>
        </w:div>
        <w:div w:id="1117331632">
          <w:marLeft w:val="0"/>
          <w:marRight w:val="0"/>
          <w:marTop w:val="0"/>
          <w:marBottom w:val="0"/>
          <w:divBdr>
            <w:top w:val="none" w:sz="0" w:space="0" w:color="auto"/>
            <w:left w:val="none" w:sz="0" w:space="0" w:color="auto"/>
            <w:bottom w:val="none" w:sz="0" w:space="0" w:color="auto"/>
            <w:right w:val="none" w:sz="0" w:space="0" w:color="auto"/>
          </w:divBdr>
        </w:div>
        <w:div w:id="17897037">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80720318">
      <w:bodyDiv w:val="1"/>
      <w:marLeft w:val="0"/>
      <w:marRight w:val="0"/>
      <w:marTop w:val="0"/>
      <w:marBottom w:val="0"/>
      <w:divBdr>
        <w:top w:val="none" w:sz="0" w:space="0" w:color="auto"/>
        <w:left w:val="none" w:sz="0" w:space="0" w:color="auto"/>
        <w:bottom w:val="none" w:sz="0" w:space="0" w:color="auto"/>
        <w:right w:val="none" w:sz="0" w:space="0" w:color="auto"/>
      </w:divBdr>
      <w:divsChild>
        <w:div w:id="806093875">
          <w:marLeft w:val="0"/>
          <w:marRight w:val="0"/>
          <w:marTop w:val="0"/>
          <w:marBottom w:val="0"/>
          <w:divBdr>
            <w:top w:val="none" w:sz="0" w:space="0" w:color="auto"/>
            <w:left w:val="none" w:sz="0" w:space="0" w:color="auto"/>
            <w:bottom w:val="none" w:sz="0" w:space="0" w:color="auto"/>
            <w:right w:val="none" w:sz="0" w:space="0" w:color="auto"/>
          </w:divBdr>
        </w:div>
        <w:div w:id="1382367261">
          <w:marLeft w:val="0"/>
          <w:marRight w:val="0"/>
          <w:marTop w:val="0"/>
          <w:marBottom w:val="0"/>
          <w:divBdr>
            <w:top w:val="none" w:sz="0" w:space="0" w:color="auto"/>
            <w:left w:val="none" w:sz="0" w:space="0" w:color="auto"/>
            <w:bottom w:val="none" w:sz="0" w:space="0" w:color="auto"/>
            <w:right w:val="none" w:sz="0" w:space="0" w:color="auto"/>
          </w:divBdr>
        </w:div>
        <w:div w:id="921639786">
          <w:marLeft w:val="0"/>
          <w:marRight w:val="0"/>
          <w:marTop w:val="0"/>
          <w:marBottom w:val="0"/>
          <w:divBdr>
            <w:top w:val="none" w:sz="0" w:space="0" w:color="auto"/>
            <w:left w:val="none" w:sz="0" w:space="0" w:color="auto"/>
            <w:bottom w:val="none" w:sz="0" w:space="0" w:color="auto"/>
            <w:right w:val="none" w:sz="0" w:space="0" w:color="auto"/>
          </w:divBdr>
        </w:div>
        <w:div w:id="847209688">
          <w:marLeft w:val="0"/>
          <w:marRight w:val="0"/>
          <w:marTop w:val="0"/>
          <w:marBottom w:val="0"/>
          <w:divBdr>
            <w:top w:val="none" w:sz="0" w:space="0" w:color="auto"/>
            <w:left w:val="none" w:sz="0" w:space="0" w:color="auto"/>
            <w:bottom w:val="none" w:sz="0" w:space="0" w:color="auto"/>
            <w:right w:val="none" w:sz="0" w:space="0" w:color="auto"/>
          </w:divBdr>
        </w:div>
        <w:div w:id="1910386144">
          <w:marLeft w:val="0"/>
          <w:marRight w:val="0"/>
          <w:marTop w:val="0"/>
          <w:marBottom w:val="0"/>
          <w:divBdr>
            <w:top w:val="none" w:sz="0" w:space="0" w:color="auto"/>
            <w:left w:val="none" w:sz="0" w:space="0" w:color="auto"/>
            <w:bottom w:val="none" w:sz="0" w:space="0" w:color="auto"/>
            <w:right w:val="none" w:sz="0" w:space="0" w:color="auto"/>
          </w:divBdr>
        </w:div>
        <w:div w:id="969240829">
          <w:marLeft w:val="0"/>
          <w:marRight w:val="0"/>
          <w:marTop w:val="0"/>
          <w:marBottom w:val="0"/>
          <w:divBdr>
            <w:top w:val="none" w:sz="0" w:space="0" w:color="auto"/>
            <w:left w:val="none" w:sz="0" w:space="0" w:color="auto"/>
            <w:bottom w:val="none" w:sz="0" w:space="0" w:color="auto"/>
            <w:right w:val="none" w:sz="0" w:space="0" w:color="auto"/>
          </w:divBdr>
        </w:div>
        <w:div w:id="302085726">
          <w:marLeft w:val="0"/>
          <w:marRight w:val="0"/>
          <w:marTop w:val="0"/>
          <w:marBottom w:val="0"/>
          <w:divBdr>
            <w:top w:val="none" w:sz="0" w:space="0" w:color="auto"/>
            <w:left w:val="none" w:sz="0" w:space="0" w:color="auto"/>
            <w:bottom w:val="none" w:sz="0" w:space="0" w:color="auto"/>
            <w:right w:val="none" w:sz="0" w:space="0" w:color="auto"/>
          </w:divBdr>
        </w:div>
      </w:divsChild>
    </w:div>
    <w:div w:id="641539384">
      <w:bodyDiv w:val="1"/>
      <w:marLeft w:val="0"/>
      <w:marRight w:val="0"/>
      <w:marTop w:val="0"/>
      <w:marBottom w:val="0"/>
      <w:divBdr>
        <w:top w:val="none" w:sz="0" w:space="0" w:color="auto"/>
        <w:left w:val="none" w:sz="0" w:space="0" w:color="auto"/>
        <w:bottom w:val="none" w:sz="0" w:space="0" w:color="auto"/>
        <w:right w:val="none" w:sz="0" w:space="0" w:color="auto"/>
      </w:divBdr>
      <w:divsChild>
        <w:div w:id="996685630">
          <w:marLeft w:val="0"/>
          <w:marRight w:val="0"/>
          <w:marTop w:val="0"/>
          <w:marBottom w:val="0"/>
          <w:divBdr>
            <w:top w:val="none" w:sz="0" w:space="0" w:color="auto"/>
            <w:left w:val="none" w:sz="0" w:space="0" w:color="auto"/>
            <w:bottom w:val="none" w:sz="0" w:space="0" w:color="auto"/>
            <w:right w:val="none" w:sz="0" w:space="0" w:color="auto"/>
          </w:divBdr>
        </w:div>
        <w:div w:id="1450396575">
          <w:marLeft w:val="0"/>
          <w:marRight w:val="0"/>
          <w:marTop w:val="0"/>
          <w:marBottom w:val="0"/>
          <w:divBdr>
            <w:top w:val="none" w:sz="0" w:space="0" w:color="auto"/>
            <w:left w:val="none" w:sz="0" w:space="0" w:color="auto"/>
            <w:bottom w:val="none" w:sz="0" w:space="0" w:color="auto"/>
            <w:right w:val="none" w:sz="0" w:space="0" w:color="auto"/>
          </w:divBdr>
        </w:div>
      </w:divsChild>
    </w:div>
    <w:div w:id="747774794">
      <w:bodyDiv w:val="1"/>
      <w:marLeft w:val="0"/>
      <w:marRight w:val="0"/>
      <w:marTop w:val="0"/>
      <w:marBottom w:val="0"/>
      <w:divBdr>
        <w:top w:val="none" w:sz="0" w:space="0" w:color="auto"/>
        <w:left w:val="none" w:sz="0" w:space="0" w:color="auto"/>
        <w:bottom w:val="none" w:sz="0" w:space="0" w:color="auto"/>
        <w:right w:val="none" w:sz="0" w:space="0" w:color="auto"/>
      </w:divBdr>
      <w:divsChild>
        <w:div w:id="405961379">
          <w:marLeft w:val="0"/>
          <w:marRight w:val="0"/>
          <w:marTop w:val="0"/>
          <w:marBottom w:val="0"/>
          <w:divBdr>
            <w:top w:val="none" w:sz="0" w:space="0" w:color="auto"/>
            <w:left w:val="none" w:sz="0" w:space="0" w:color="auto"/>
            <w:bottom w:val="none" w:sz="0" w:space="0" w:color="auto"/>
            <w:right w:val="none" w:sz="0" w:space="0" w:color="auto"/>
          </w:divBdr>
        </w:div>
        <w:div w:id="2008358425">
          <w:marLeft w:val="0"/>
          <w:marRight w:val="0"/>
          <w:marTop w:val="0"/>
          <w:marBottom w:val="0"/>
          <w:divBdr>
            <w:top w:val="none" w:sz="0" w:space="0" w:color="auto"/>
            <w:left w:val="none" w:sz="0" w:space="0" w:color="auto"/>
            <w:bottom w:val="none" w:sz="0" w:space="0" w:color="auto"/>
            <w:right w:val="none" w:sz="0" w:space="0" w:color="auto"/>
          </w:divBdr>
        </w:div>
        <w:div w:id="1845708711">
          <w:marLeft w:val="0"/>
          <w:marRight w:val="0"/>
          <w:marTop w:val="0"/>
          <w:marBottom w:val="0"/>
          <w:divBdr>
            <w:top w:val="none" w:sz="0" w:space="0" w:color="auto"/>
            <w:left w:val="none" w:sz="0" w:space="0" w:color="auto"/>
            <w:bottom w:val="none" w:sz="0" w:space="0" w:color="auto"/>
            <w:right w:val="none" w:sz="0" w:space="0" w:color="auto"/>
          </w:divBdr>
        </w:div>
        <w:div w:id="601841184">
          <w:marLeft w:val="0"/>
          <w:marRight w:val="0"/>
          <w:marTop w:val="0"/>
          <w:marBottom w:val="0"/>
          <w:divBdr>
            <w:top w:val="none" w:sz="0" w:space="0" w:color="auto"/>
            <w:left w:val="none" w:sz="0" w:space="0" w:color="auto"/>
            <w:bottom w:val="none" w:sz="0" w:space="0" w:color="auto"/>
            <w:right w:val="none" w:sz="0" w:space="0" w:color="auto"/>
          </w:divBdr>
        </w:div>
        <w:div w:id="1316568672">
          <w:marLeft w:val="0"/>
          <w:marRight w:val="0"/>
          <w:marTop w:val="0"/>
          <w:marBottom w:val="0"/>
          <w:divBdr>
            <w:top w:val="none" w:sz="0" w:space="0" w:color="auto"/>
            <w:left w:val="none" w:sz="0" w:space="0" w:color="auto"/>
            <w:bottom w:val="none" w:sz="0" w:space="0" w:color="auto"/>
            <w:right w:val="none" w:sz="0" w:space="0" w:color="auto"/>
          </w:divBdr>
        </w:div>
        <w:div w:id="1185709029">
          <w:marLeft w:val="0"/>
          <w:marRight w:val="0"/>
          <w:marTop w:val="0"/>
          <w:marBottom w:val="0"/>
          <w:divBdr>
            <w:top w:val="none" w:sz="0" w:space="0" w:color="auto"/>
            <w:left w:val="none" w:sz="0" w:space="0" w:color="auto"/>
            <w:bottom w:val="none" w:sz="0" w:space="0" w:color="auto"/>
            <w:right w:val="none" w:sz="0" w:space="0" w:color="auto"/>
          </w:divBdr>
        </w:div>
        <w:div w:id="1019234310">
          <w:marLeft w:val="0"/>
          <w:marRight w:val="0"/>
          <w:marTop w:val="0"/>
          <w:marBottom w:val="0"/>
          <w:divBdr>
            <w:top w:val="none" w:sz="0" w:space="0" w:color="auto"/>
            <w:left w:val="none" w:sz="0" w:space="0" w:color="auto"/>
            <w:bottom w:val="none" w:sz="0" w:space="0" w:color="auto"/>
            <w:right w:val="none" w:sz="0" w:space="0" w:color="auto"/>
          </w:divBdr>
        </w:div>
      </w:divsChild>
    </w:div>
    <w:div w:id="806626697">
      <w:bodyDiv w:val="1"/>
      <w:marLeft w:val="0"/>
      <w:marRight w:val="0"/>
      <w:marTop w:val="0"/>
      <w:marBottom w:val="0"/>
      <w:divBdr>
        <w:top w:val="none" w:sz="0" w:space="0" w:color="auto"/>
        <w:left w:val="none" w:sz="0" w:space="0" w:color="auto"/>
        <w:bottom w:val="none" w:sz="0" w:space="0" w:color="auto"/>
        <w:right w:val="none" w:sz="0" w:space="0" w:color="auto"/>
      </w:divBdr>
      <w:divsChild>
        <w:div w:id="627054683">
          <w:marLeft w:val="0"/>
          <w:marRight w:val="0"/>
          <w:marTop w:val="0"/>
          <w:marBottom w:val="0"/>
          <w:divBdr>
            <w:top w:val="none" w:sz="0" w:space="0" w:color="auto"/>
            <w:left w:val="none" w:sz="0" w:space="0" w:color="auto"/>
            <w:bottom w:val="none" w:sz="0" w:space="0" w:color="auto"/>
            <w:right w:val="none" w:sz="0" w:space="0" w:color="auto"/>
          </w:divBdr>
        </w:div>
        <w:div w:id="1467819171">
          <w:marLeft w:val="0"/>
          <w:marRight w:val="0"/>
          <w:marTop w:val="0"/>
          <w:marBottom w:val="0"/>
          <w:divBdr>
            <w:top w:val="none" w:sz="0" w:space="0" w:color="auto"/>
            <w:left w:val="none" w:sz="0" w:space="0" w:color="auto"/>
            <w:bottom w:val="none" w:sz="0" w:space="0" w:color="auto"/>
            <w:right w:val="none" w:sz="0" w:space="0" w:color="auto"/>
          </w:divBdr>
        </w:div>
        <w:div w:id="643241213">
          <w:marLeft w:val="0"/>
          <w:marRight w:val="0"/>
          <w:marTop w:val="0"/>
          <w:marBottom w:val="0"/>
          <w:divBdr>
            <w:top w:val="none" w:sz="0" w:space="0" w:color="auto"/>
            <w:left w:val="none" w:sz="0" w:space="0" w:color="auto"/>
            <w:bottom w:val="none" w:sz="0" w:space="0" w:color="auto"/>
            <w:right w:val="none" w:sz="0" w:space="0" w:color="auto"/>
          </w:divBdr>
        </w:div>
      </w:divsChild>
    </w:div>
    <w:div w:id="867330132">
      <w:bodyDiv w:val="1"/>
      <w:marLeft w:val="0"/>
      <w:marRight w:val="0"/>
      <w:marTop w:val="0"/>
      <w:marBottom w:val="0"/>
      <w:divBdr>
        <w:top w:val="none" w:sz="0" w:space="0" w:color="auto"/>
        <w:left w:val="none" w:sz="0" w:space="0" w:color="auto"/>
        <w:bottom w:val="none" w:sz="0" w:space="0" w:color="auto"/>
        <w:right w:val="none" w:sz="0" w:space="0" w:color="auto"/>
      </w:divBdr>
      <w:divsChild>
        <w:div w:id="1926500164">
          <w:marLeft w:val="0"/>
          <w:marRight w:val="0"/>
          <w:marTop w:val="0"/>
          <w:marBottom w:val="0"/>
          <w:divBdr>
            <w:top w:val="none" w:sz="0" w:space="0" w:color="auto"/>
            <w:left w:val="none" w:sz="0" w:space="0" w:color="auto"/>
            <w:bottom w:val="none" w:sz="0" w:space="0" w:color="auto"/>
            <w:right w:val="none" w:sz="0" w:space="0" w:color="auto"/>
          </w:divBdr>
        </w:div>
        <w:div w:id="514467811">
          <w:marLeft w:val="0"/>
          <w:marRight w:val="0"/>
          <w:marTop w:val="0"/>
          <w:marBottom w:val="0"/>
          <w:divBdr>
            <w:top w:val="none" w:sz="0" w:space="0" w:color="auto"/>
            <w:left w:val="none" w:sz="0" w:space="0" w:color="auto"/>
            <w:bottom w:val="none" w:sz="0" w:space="0" w:color="auto"/>
            <w:right w:val="none" w:sz="0" w:space="0" w:color="auto"/>
          </w:divBdr>
        </w:div>
        <w:div w:id="1016077595">
          <w:marLeft w:val="0"/>
          <w:marRight w:val="0"/>
          <w:marTop w:val="0"/>
          <w:marBottom w:val="0"/>
          <w:divBdr>
            <w:top w:val="none" w:sz="0" w:space="0" w:color="auto"/>
            <w:left w:val="none" w:sz="0" w:space="0" w:color="auto"/>
            <w:bottom w:val="none" w:sz="0" w:space="0" w:color="auto"/>
            <w:right w:val="none" w:sz="0" w:space="0" w:color="auto"/>
          </w:divBdr>
        </w:div>
      </w:divsChild>
    </w:div>
    <w:div w:id="871964195">
      <w:bodyDiv w:val="1"/>
      <w:marLeft w:val="0"/>
      <w:marRight w:val="0"/>
      <w:marTop w:val="0"/>
      <w:marBottom w:val="0"/>
      <w:divBdr>
        <w:top w:val="none" w:sz="0" w:space="0" w:color="auto"/>
        <w:left w:val="none" w:sz="0" w:space="0" w:color="auto"/>
        <w:bottom w:val="none" w:sz="0" w:space="0" w:color="auto"/>
        <w:right w:val="none" w:sz="0" w:space="0" w:color="auto"/>
      </w:divBdr>
      <w:divsChild>
        <w:div w:id="1977685943">
          <w:marLeft w:val="0"/>
          <w:marRight w:val="0"/>
          <w:marTop w:val="0"/>
          <w:marBottom w:val="0"/>
          <w:divBdr>
            <w:top w:val="none" w:sz="0" w:space="0" w:color="auto"/>
            <w:left w:val="none" w:sz="0" w:space="0" w:color="auto"/>
            <w:bottom w:val="none" w:sz="0" w:space="0" w:color="auto"/>
            <w:right w:val="none" w:sz="0" w:space="0" w:color="auto"/>
          </w:divBdr>
        </w:div>
        <w:div w:id="1180779532">
          <w:marLeft w:val="0"/>
          <w:marRight w:val="0"/>
          <w:marTop w:val="0"/>
          <w:marBottom w:val="0"/>
          <w:divBdr>
            <w:top w:val="none" w:sz="0" w:space="0" w:color="auto"/>
            <w:left w:val="none" w:sz="0" w:space="0" w:color="auto"/>
            <w:bottom w:val="none" w:sz="0" w:space="0" w:color="auto"/>
            <w:right w:val="none" w:sz="0" w:space="0" w:color="auto"/>
          </w:divBdr>
        </w:div>
        <w:div w:id="377751190">
          <w:marLeft w:val="0"/>
          <w:marRight w:val="0"/>
          <w:marTop w:val="0"/>
          <w:marBottom w:val="0"/>
          <w:divBdr>
            <w:top w:val="none" w:sz="0" w:space="0" w:color="auto"/>
            <w:left w:val="none" w:sz="0" w:space="0" w:color="auto"/>
            <w:bottom w:val="none" w:sz="0" w:space="0" w:color="auto"/>
            <w:right w:val="none" w:sz="0" w:space="0" w:color="auto"/>
          </w:divBdr>
        </w:div>
      </w:divsChild>
    </w:div>
    <w:div w:id="1071275922">
      <w:bodyDiv w:val="1"/>
      <w:marLeft w:val="0"/>
      <w:marRight w:val="0"/>
      <w:marTop w:val="0"/>
      <w:marBottom w:val="0"/>
      <w:divBdr>
        <w:top w:val="none" w:sz="0" w:space="0" w:color="auto"/>
        <w:left w:val="none" w:sz="0" w:space="0" w:color="auto"/>
        <w:bottom w:val="none" w:sz="0" w:space="0" w:color="auto"/>
        <w:right w:val="none" w:sz="0" w:space="0" w:color="auto"/>
      </w:divBdr>
      <w:divsChild>
        <w:div w:id="981541434">
          <w:marLeft w:val="0"/>
          <w:marRight w:val="0"/>
          <w:marTop w:val="0"/>
          <w:marBottom w:val="0"/>
          <w:divBdr>
            <w:top w:val="none" w:sz="0" w:space="0" w:color="auto"/>
            <w:left w:val="none" w:sz="0" w:space="0" w:color="auto"/>
            <w:bottom w:val="none" w:sz="0" w:space="0" w:color="auto"/>
            <w:right w:val="none" w:sz="0" w:space="0" w:color="auto"/>
          </w:divBdr>
        </w:div>
        <w:div w:id="719549276">
          <w:marLeft w:val="0"/>
          <w:marRight w:val="0"/>
          <w:marTop w:val="0"/>
          <w:marBottom w:val="0"/>
          <w:divBdr>
            <w:top w:val="none" w:sz="0" w:space="0" w:color="auto"/>
            <w:left w:val="none" w:sz="0" w:space="0" w:color="auto"/>
            <w:bottom w:val="none" w:sz="0" w:space="0" w:color="auto"/>
            <w:right w:val="none" w:sz="0" w:space="0" w:color="auto"/>
          </w:divBdr>
        </w:div>
        <w:div w:id="871384266">
          <w:marLeft w:val="0"/>
          <w:marRight w:val="0"/>
          <w:marTop w:val="0"/>
          <w:marBottom w:val="0"/>
          <w:divBdr>
            <w:top w:val="none" w:sz="0" w:space="0" w:color="auto"/>
            <w:left w:val="none" w:sz="0" w:space="0" w:color="auto"/>
            <w:bottom w:val="none" w:sz="0" w:space="0" w:color="auto"/>
            <w:right w:val="none" w:sz="0" w:space="0" w:color="auto"/>
          </w:divBdr>
        </w:div>
        <w:div w:id="533661905">
          <w:marLeft w:val="0"/>
          <w:marRight w:val="0"/>
          <w:marTop w:val="0"/>
          <w:marBottom w:val="0"/>
          <w:divBdr>
            <w:top w:val="none" w:sz="0" w:space="0" w:color="auto"/>
            <w:left w:val="none" w:sz="0" w:space="0" w:color="auto"/>
            <w:bottom w:val="none" w:sz="0" w:space="0" w:color="auto"/>
            <w:right w:val="none" w:sz="0" w:space="0" w:color="auto"/>
          </w:divBdr>
        </w:div>
      </w:divsChild>
    </w:div>
    <w:div w:id="1165054808">
      <w:bodyDiv w:val="1"/>
      <w:marLeft w:val="0"/>
      <w:marRight w:val="0"/>
      <w:marTop w:val="0"/>
      <w:marBottom w:val="0"/>
      <w:divBdr>
        <w:top w:val="none" w:sz="0" w:space="0" w:color="auto"/>
        <w:left w:val="none" w:sz="0" w:space="0" w:color="auto"/>
        <w:bottom w:val="none" w:sz="0" w:space="0" w:color="auto"/>
        <w:right w:val="none" w:sz="0" w:space="0" w:color="auto"/>
      </w:divBdr>
      <w:divsChild>
        <w:div w:id="356155097">
          <w:marLeft w:val="0"/>
          <w:marRight w:val="0"/>
          <w:marTop w:val="0"/>
          <w:marBottom w:val="0"/>
          <w:divBdr>
            <w:top w:val="none" w:sz="0" w:space="0" w:color="auto"/>
            <w:left w:val="none" w:sz="0" w:space="0" w:color="auto"/>
            <w:bottom w:val="none" w:sz="0" w:space="0" w:color="auto"/>
            <w:right w:val="none" w:sz="0" w:space="0" w:color="auto"/>
          </w:divBdr>
        </w:div>
        <w:div w:id="1479221799">
          <w:marLeft w:val="0"/>
          <w:marRight w:val="0"/>
          <w:marTop w:val="0"/>
          <w:marBottom w:val="0"/>
          <w:divBdr>
            <w:top w:val="none" w:sz="0" w:space="0" w:color="auto"/>
            <w:left w:val="none" w:sz="0" w:space="0" w:color="auto"/>
            <w:bottom w:val="none" w:sz="0" w:space="0" w:color="auto"/>
            <w:right w:val="none" w:sz="0" w:space="0" w:color="auto"/>
          </w:divBdr>
        </w:div>
        <w:div w:id="1397703626">
          <w:marLeft w:val="0"/>
          <w:marRight w:val="0"/>
          <w:marTop w:val="0"/>
          <w:marBottom w:val="0"/>
          <w:divBdr>
            <w:top w:val="none" w:sz="0" w:space="0" w:color="auto"/>
            <w:left w:val="none" w:sz="0" w:space="0" w:color="auto"/>
            <w:bottom w:val="none" w:sz="0" w:space="0" w:color="auto"/>
            <w:right w:val="none" w:sz="0" w:space="0" w:color="auto"/>
          </w:divBdr>
        </w:div>
      </w:divsChild>
    </w:div>
    <w:div w:id="1210609470">
      <w:bodyDiv w:val="1"/>
      <w:marLeft w:val="0"/>
      <w:marRight w:val="0"/>
      <w:marTop w:val="0"/>
      <w:marBottom w:val="0"/>
      <w:divBdr>
        <w:top w:val="none" w:sz="0" w:space="0" w:color="auto"/>
        <w:left w:val="none" w:sz="0" w:space="0" w:color="auto"/>
        <w:bottom w:val="none" w:sz="0" w:space="0" w:color="auto"/>
        <w:right w:val="none" w:sz="0" w:space="0" w:color="auto"/>
      </w:divBdr>
      <w:divsChild>
        <w:div w:id="1181746923">
          <w:marLeft w:val="0"/>
          <w:marRight w:val="0"/>
          <w:marTop w:val="0"/>
          <w:marBottom w:val="0"/>
          <w:divBdr>
            <w:top w:val="none" w:sz="0" w:space="0" w:color="auto"/>
            <w:left w:val="none" w:sz="0" w:space="0" w:color="auto"/>
            <w:bottom w:val="none" w:sz="0" w:space="0" w:color="auto"/>
            <w:right w:val="none" w:sz="0" w:space="0" w:color="auto"/>
          </w:divBdr>
        </w:div>
        <w:div w:id="1867867810">
          <w:marLeft w:val="0"/>
          <w:marRight w:val="0"/>
          <w:marTop w:val="0"/>
          <w:marBottom w:val="0"/>
          <w:divBdr>
            <w:top w:val="none" w:sz="0" w:space="0" w:color="auto"/>
            <w:left w:val="none" w:sz="0" w:space="0" w:color="auto"/>
            <w:bottom w:val="none" w:sz="0" w:space="0" w:color="auto"/>
            <w:right w:val="none" w:sz="0" w:space="0" w:color="auto"/>
          </w:divBdr>
        </w:div>
        <w:div w:id="197788008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1573736">
      <w:bodyDiv w:val="1"/>
      <w:marLeft w:val="0"/>
      <w:marRight w:val="0"/>
      <w:marTop w:val="0"/>
      <w:marBottom w:val="0"/>
      <w:divBdr>
        <w:top w:val="none" w:sz="0" w:space="0" w:color="auto"/>
        <w:left w:val="none" w:sz="0" w:space="0" w:color="auto"/>
        <w:bottom w:val="none" w:sz="0" w:space="0" w:color="auto"/>
        <w:right w:val="none" w:sz="0" w:space="0" w:color="auto"/>
      </w:divBdr>
      <w:divsChild>
        <w:div w:id="1422949839">
          <w:marLeft w:val="0"/>
          <w:marRight w:val="0"/>
          <w:marTop w:val="0"/>
          <w:marBottom w:val="0"/>
          <w:divBdr>
            <w:top w:val="none" w:sz="0" w:space="0" w:color="auto"/>
            <w:left w:val="none" w:sz="0" w:space="0" w:color="auto"/>
            <w:bottom w:val="none" w:sz="0" w:space="0" w:color="auto"/>
            <w:right w:val="none" w:sz="0" w:space="0" w:color="auto"/>
          </w:divBdr>
        </w:div>
        <w:div w:id="690453259">
          <w:marLeft w:val="0"/>
          <w:marRight w:val="0"/>
          <w:marTop w:val="0"/>
          <w:marBottom w:val="0"/>
          <w:divBdr>
            <w:top w:val="none" w:sz="0" w:space="0" w:color="auto"/>
            <w:left w:val="none" w:sz="0" w:space="0" w:color="auto"/>
            <w:bottom w:val="none" w:sz="0" w:space="0" w:color="auto"/>
            <w:right w:val="none" w:sz="0" w:space="0" w:color="auto"/>
          </w:divBdr>
        </w:div>
        <w:div w:id="113717773">
          <w:marLeft w:val="0"/>
          <w:marRight w:val="0"/>
          <w:marTop w:val="0"/>
          <w:marBottom w:val="0"/>
          <w:divBdr>
            <w:top w:val="none" w:sz="0" w:space="0" w:color="auto"/>
            <w:left w:val="none" w:sz="0" w:space="0" w:color="auto"/>
            <w:bottom w:val="none" w:sz="0" w:space="0" w:color="auto"/>
            <w:right w:val="none" w:sz="0" w:space="0" w:color="auto"/>
          </w:divBdr>
        </w:div>
        <w:div w:id="871067519">
          <w:marLeft w:val="0"/>
          <w:marRight w:val="0"/>
          <w:marTop w:val="0"/>
          <w:marBottom w:val="0"/>
          <w:divBdr>
            <w:top w:val="none" w:sz="0" w:space="0" w:color="auto"/>
            <w:left w:val="none" w:sz="0" w:space="0" w:color="auto"/>
            <w:bottom w:val="none" w:sz="0" w:space="0" w:color="auto"/>
            <w:right w:val="none" w:sz="0" w:space="0" w:color="auto"/>
          </w:divBdr>
        </w:div>
        <w:div w:id="351567420">
          <w:marLeft w:val="0"/>
          <w:marRight w:val="0"/>
          <w:marTop w:val="0"/>
          <w:marBottom w:val="0"/>
          <w:divBdr>
            <w:top w:val="none" w:sz="0" w:space="0" w:color="auto"/>
            <w:left w:val="none" w:sz="0" w:space="0" w:color="auto"/>
            <w:bottom w:val="none" w:sz="0" w:space="0" w:color="auto"/>
            <w:right w:val="none" w:sz="0" w:space="0" w:color="auto"/>
          </w:divBdr>
        </w:div>
        <w:div w:id="1845051400">
          <w:marLeft w:val="0"/>
          <w:marRight w:val="0"/>
          <w:marTop w:val="0"/>
          <w:marBottom w:val="0"/>
          <w:divBdr>
            <w:top w:val="none" w:sz="0" w:space="0" w:color="auto"/>
            <w:left w:val="none" w:sz="0" w:space="0" w:color="auto"/>
            <w:bottom w:val="none" w:sz="0" w:space="0" w:color="auto"/>
            <w:right w:val="none" w:sz="0" w:space="0" w:color="auto"/>
          </w:divBdr>
        </w:div>
        <w:div w:id="284822101">
          <w:marLeft w:val="0"/>
          <w:marRight w:val="0"/>
          <w:marTop w:val="0"/>
          <w:marBottom w:val="0"/>
          <w:divBdr>
            <w:top w:val="none" w:sz="0" w:space="0" w:color="auto"/>
            <w:left w:val="none" w:sz="0" w:space="0" w:color="auto"/>
            <w:bottom w:val="none" w:sz="0" w:space="0" w:color="auto"/>
            <w:right w:val="none" w:sz="0" w:space="0" w:color="auto"/>
          </w:divBdr>
        </w:div>
        <w:div w:id="1341084106">
          <w:marLeft w:val="0"/>
          <w:marRight w:val="0"/>
          <w:marTop w:val="0"/>
          <w:marBottom w:val="0"/>
          <w:divBdr>
            <w:top w:val="none" w:sz="0" w:space="0" w:color="auto"/>
            <w:left w:val="none" w:sz="0" w:space="0" w:color="auto"/>
            <w:bottom w:val="none" w:sz="0" w:space="0" w:color="auto"/>
            <w:right w:val="none" w:sz="0" w:space="0" w:color="auto"/>
          </w:divBdr>
        </w:div>
        <w:div w:id="1703089902">
          <w:marLeft w:val="0"/>
          <w:marRight w:val="0"/>
          <w:marTop w:val="0"/>
          <w:marBottom w:val="0"/>
          <w:divBdr>
            <w:top w:val="none" w:sz="0" w:space="0" w:color="auto"/>
            <w:left w:val="none" w:sz="0" w:space="0" w:color="auto"/>
            <w:bottom w:val="none" w:sz="0" w:space="0" w:color="auto"/>
            <w:right w:val="none" w:sz="0" w:space="0" w:color="auto"/>
          </w:divBdr>
        </w:div>
        <w:div w:id="1032925923">
          <w:marLeft w:val="0"/>
          <w:marRight w:val="0"/>
          <w:marTop w:val="0"/>
          <w:marBottom w:val="0"/>
          <w:divBdr>
            <w:top w:val="none" w:sz="0" w:space="0" w:color="auto"/>
            <w:left w:val="none" w:sz="0" w:space="0" w:color="auto"/>
            <w:bottom w:val="none" w:sz="0" w:space="0" w:color="auto"/>
            <w:right w:val="none" w:sz="0" w:space="0" w:color="auto"/>
          </w:divBdr>
        </w:div>
      </w:divsChild>
    </w:div>
    <w:div w:id="1309672611">
      <w:bodyDiv w:val="1"/>
      <w:marLeft w:val="0"/>
      <w:marRight w:val="0"/>
      <w:marTop w:val="0"/>
      <w:marBottom w:val="0"/>
      <w:divBdr>
        <w:top w:val="none" w:sz="0" w:space="0" w:color="auto"/>
        <w:left w:val="none" w:sz="0" w:space="0" w:color="auto"/>
        <w:bottom w:val="none" w:sz="0" w:space="0" w:color="auto"/>
        <w:right w:val="none" w:sz="0" w:space="0" w:color="auto"/>
      </w:divBdr>
      <w:divsChild>
        <w:div w:id="2122141211">
          <w:marLeft w:val="0"/>
          <w:marRight w:val="0"/>
          <w:marTop w:val="0"/>
          <w:marBottom w:val="0"/>
          <w:divBdr>
            <w:top w:val="none" w:sz="0" w:space="0" w:color="auto"/>
            <w:left w:val="none" w:sz="0" w:space="0" w:color="auto"/>
            <w:bottom w:val="none" w:sz="0" w:space="0" w:color="auto"/>
            <w:right w:val="none" w:sz="0" w:space="0" w:color="auto"/>
          </w:divBdr>
          <w:divsChild>
            <w:div w:id="1800101043">
              <w:marLeft w:val="0"/>
              <w:marRight w:val="0"/>
              <w:marTop w:val="0"/>
              <w:marBottom w:val="0"/>
              <w:divBdr>
                <w:top w:val="none" w:sz="0" w:space="0" w:color="auto"/>
                <w:left w:val="none" w:sz="0" w:space="0" w:color="auto"/>
                <w:bottom w:val="none" w:sz="0" w:space="0" w:color="auto"/>
                <w:right w:val="none" w:sz="0" w:space="0" w:color="auto"/>
              </w:divBdr>
            </w:div>
            <w:div w:id="1967153841">
              <w:marLeft w:val="0"/>
              <w:marRight w:val="0"/>
              <w:marTop w:val="0"/>
              <w:marBottom w:val="0"/>
              <w:divBdr>
                <w:top w:val="none" w:sz="0" w:space="0" w:color="auto"/>
                <w:left w:val="none" w:sz="0" w:space="0" w:color="auto"/>
                <w:bottom w:val="none" w:sz="0" w:space="0" w:color="auto"/>
                <w:right w:val="none" w:sz="0" w:space="0" w:color="auto"/>
              </w:divBdr>
            </w:div>
            <w:div w:id="2135319102">
              <w:marLeft w:val="0"/>
              <w:marRight w:val="0"/>
              <w:marTop w:val="0"/>
              <w:marBottom w:val="0"/>
              <w:divBdr>
                <w:top w:val="none" w:sz="0" w:space="0" w:color="auto"/>
                <w:left w:val="none" w:sz="0" w:space="0" w:color="auto"/>
                <w:bottom w:val="none" w:sz="0" w:space="0" w:color="auto"/>
                <w:right w:val="none" w:sz="0" w:space="0" w:color="auto"/>
              </w:divBdr>
            </w:div>
            <w:div w:id="1917089813">
              <w:marLeft w:val="0"/>
              <w:marRight w:val="0"/>
              <w:marTop w:val="0"/>
              <w:marBottom w:val="0"/>
              <w:divBdr>
                <w:top w:val="none" w:sz="0" w:space="0" w:color="auto"/>
                <w:left w:val="none" w:sz="0" w:space="0" w:color="auto"/>
                <w:bottom w:val="none" w:sz="0" w:space="0" w:color="auto"/>
                <w:right w:val="none" w:sz="0" w:space="0" w:color="auto"/>
              </w:divBdr>
            </w:div>
            <w:div w:id="1593006237">
              <w:marLeft w:val="0"/>
              <w:marRight w:val="0"/>
              <w:marTop w:val="0"/>
              <w:marBottom w:val="0"/>
              <w:divBdr>
                <w:top w:val="none" w:sz="0" w:space="0" w:color="auto"/>
                <w:left w:val="none" w:sz="0" w:space="0" w:color="auto"/>
                <w:bottom w:val="none" w:sz="0" w:space="0" w:color="auto"/>
                <w:right w:val="none" w:sz="0" w:space="0" w:color="auto"/>
              </w:divBdr>
            </w:div>
            <w:div w:id="504059363">
              <w:marLeft w:val="0"/>
              <w:marRight w:val="0"/>
              <w:marTop w:val="0"/>
              <w:marBottom w:val="0"/>
              <w:divBdr>
                <w:top w:val="none" w:sz="0" w:space="0" w:color="auto"/>
                <w:left w:val="none" w:sz="0" w:space="0" w:color="auto"/>
                <w:bottom w:val="none" w:sz="0" w:space="0" w:color="auto"/>
                <w:right w:val="none" w:sz="0" w:space="0" w:color="auto"/>
              </w:divBdr>
            </w:div>
          </w:divsChild>
        </w:div>
        <w:div w:id="1963413639">
          <w:marLeft w:val="0"/>
          <w:marRight w:val="0"/>
          <w:marTop w:val="0"/>
          <w:marBottom w:val="0"/>
          <w:divBdr>
            <w:top w:val="none" w:sz="0" w:space="0" w:color="auto"/>
            <w:left w:val="none" w:sz="0" w:space="0" w:color="auto"/>
            <w:bottom w:val="none" w:sz="0" w:space="0" w:color="auto"/>
            <w:right w:val="none" w:sz="0" w:space="0" w:color="auto"/>
          </w:divBdr>
        </w:div>
        <w:div w:id="1511291267">
          <w:marLeft w:val="0"/>
          <w:marRight w:val="0"/>
          <w:marTop w:val="0"/>
          <w:marBottom w:val="0"/>
          <w:divBdr>
            <w:top w:val="none" w:sz="0" w:space="0" w:color="auto"/>
            <w:left w:val="none" w:sz="0" w:space="0" w:color="auto"/>
            <w:bottom w:val="none" w:sz="0" w:space="0" w:color="auto"/>
            <w:right w:val="none" w:sz="0" w:space="0" w:color="auto"/>
          </w:divBdr>
        </w:div>
      </w:divsChild>
    </w:div>
    <w:div w:id="1430395881">
      <w:bodyDiv w:val="1"/>
      <w:marLeft w:val="0"/>
      <w:marRight w:val="0"/>
      <w:marTop w:val="0"/>
      <w:marBottom w:val="0"/>
      <w:divBdr>
        <w:top w:val="none" w:sz="0" w:space="0" w:color="auto"/>
        <w:left w:val="none" w:sz="0" w:space="0" w:color="auto"/>
        <w:bottom w:val="none" w:sz="0" w:space="0" w:color="auto"/>
        <w:right w:val="none" w:sz="0" w:space="0" w:color="auto"/>
      </w:divBdr>
      <w:divsChild>
        <w:div w:id="348266012">
          <w:marLeft w:val="0"/>
          <w:marRight w:val="0"/>
          <w:marTop w:val="0"/>
          <w:marBottom w:val="0"/>
          <w:divBdr>
            <w:top w:val="none" w:sz="0" w:space="0" w:color="auto"/>
            <w:left w:val="none" w:sz="0" w:space="0" w:color="auto"/>
            <w:bottom w:val="none" w:sz="0" w:space="0" w:color="auto"/>
            <w:right w:val="none" w:sz="0" w:space="0" w:color="auto"/>
          </w:divBdr>
        </w:div>
        <w:div w:id="642662673">
          <w:marLeft w:val="0"/>
          <w:marRight w:val="0"/>
          <w:marTop w:val="0"/>
          <w:marBottom w:val="0"/>
          <w:divBdr>
            <w:top w:val="none" w:sz="0" w:space="0" w:color="auto"/>
            <w:left w:val="none" w:sz="0" w:space="0" w:color="auto"/>
            <w:bottom w:val="none" w:sz="0" w:space="0" w:color="auto"/>
            <w:right w:val="none" w:sz="0" w:space="0" w:color="auto"/>
          </w:divBdr>
        </w:div>
      </w:divsChild>
    </w:div>
    <w:div w:id="1573462479">
      <w:bodyDiv w:val="1"/>
      <w:marLeft w:val="0"/>
      <w:marRight w:val="0"/>
      <w:marTop w:val="0"/>
      <w:marBottom w:val="0"/>
      <w:divBdr>
        <w:top w:val="none" w:sz="0" w:space="0" w:color="auto"/>
        <w:left w:val="none" w:sz="0" w:space="0" w:color="auto"/>
        <w:bottom w:val="none" w:sz="0" w:space="0" w:color="auto"/>
        <w:right w:val="none" w:sz="0" w:space="0" w:color="auto"/>
      </w:divBdr>
      <w:divsChild>
        <w:div w:id="391463411">
          <w:marLeft w:val="0"/>
          <w:marRight w:val="0"/>
          <w:marTop w:val="0"/>
          <w:marBottom w:val="0"/>
          <w:divBdr>
            <w:top w:val="none" w:sz="0" w:space="0" w:color="auto"/>
            <w:left w:val="none" w:sz="0" w:space="0" w:color="auto"/>
            <w:bottom w:val="none" w:sz="0" w:space="0" w:color="auto"/>
            <w:right w:val="none" w:sz="0" w:space="0" w:color="auto"/>
          </w:divBdr>
        </w:div>
        <w:div w:id="803698955">
          <w:marLeft w:val="0"/>
          <w:marRight w:val="0"/>
          <w:marTop w:val="0"/>
          <w:marBottom w:val="0"/>
          <w:divBdr>
            <w:top w:val="none" w:sz="0" w:space="0" w:color="auto"/>
            <w:left w:val="none" w:sz="0" w:space="0" w:color="auto"/>
            <w:bottom w:val="none" w:sz="0" w:space="0" w:color="auto"/>
            <w:right w:val="none" w:sz="0" w:space="0" w:color="auto"/>
          </w:divBdr>
        </w:div>
        <w:div w:id="1229264953">
          <w:marLeft w:val="0"/>
          <w:marRight w:val="0"/>
          <w:marTop w:val="0"/>
          <w:marBottom w:val="0"/>
          <w:divBdr>
            <w:top w:val="none" w:sz="0" w:space="0" w:color="auto"/>
            <w:left w:val="none" w:sz="0" w:space="0" w:color="auto"/>
            <w:bottom w:val="none" w:sz="0" w:space="0" w:color="auto"/>
            <w:right w:val="none" w:sz="0" w:space="0" w:color="auto"/>
          </w:divBdr>
        </w:div>
      </w:divsChild>
    </w:div>
    <w:div w:id="1666711811">
      <w:bodyDiv w:val="1"/>
      <w:marLeft w:val="0"/>
      <w:marRight w:val="0"/>
      <w:marTop w:val="0"/>
      <w:marBottom w:val="0"/>
      <w:divBdr>
        <w:top w:val="none" w:sz="0" w:space="0" w:color="auto"/>
        <w:left w:val="none" w:sz="0" w:space="0" w:color="auto"/>
        <w:bottom w:val="none" w:sz="0" w:space="0" w:color="auto"/>
        <w:right w:val="none" w:sz="0" w:space="0" w:color="auto"/>
      </w:divBdr>
      <w:divsChild>
        <w:div w:id="1474374923">
          <w:marLeft w:val="0"/>
          <w:marRight w:val="0"/>
          <w:marTop w:val="0"/>
          <w:marBottom w:val="0"/>
          <w:divBdr>
            <w:top w:val="none" w:sz="0" w:space="0" w:color="auto"/>
            <w:left w:val="none" w:sz="0" w:space="0" w:color="auto"/>
            <w:bottom w:val="none" w:sz="0" w:space="0" w:color="auto"/>
            <w:right w:val="none" w:sz="0" w:space="0" w:color="auto"/>
          </w:divBdr>
          <w:divsChild>
            <w:div w:id="113407864">
              <w:marLeft w:val="0"/>
              <w:marRight w:val="0"/>
              <w:marTop w:val="0"/>
              <w:marBottom w:val="0"/>
              <w:divBdr>
                <w:top w:val="none" w:sz="0" w:space="0" w:color="auto"/>
                <w:left w:val="none" w:sz="0" w:space="0" w:color="auto"/>
                <w:bottom w:val="none" w:sz="0" w:space="0" w:color="auto"/>
                <w:right w:val="none" w:sz="0" w:space="0" w:color="auto"/>
              </w:divBdr>
            </w:div>
            <w:div w:id="1714501643">
              <w:marLeft w:val="0"/>
              <w:marRight w:val="0"/>
              <w:marTop w:val="0"/>
              <w:marBottom w:val="0"/>
              <w:divBdr>
                <w:top w:val="none" w:sz="0" w:space="0" w:color="auto"/>
                <w:left w:val="none" w:sz="0" w:space="0" w:color="auto"/>
                <w:bottom w:val="none" w:sz="0" w:space="0" w:color="auto"/>
                <w:right w:val="none" w:sz="0" w:space="0" w:color="auto"/>
              </w:divBdr>
            </w:div>
            <w:div w:id="1190141656">
              <w:marLeft w:val="0"/>
              <w:marRight w:val="0"/>
              <w:marTop w:val="0"/>
              <w:marBottom w:val="0"/>
              <w:divBdr>
                <w:top w:val="none" w:sz="0" w:space="0" w:color="auto"/>
                <w:left w:val="none" w:sz="0" w:space="0" w:color="auto"/>
                <w:bottom w:val="none" w:sz="0" w:space="0" w:color="auto"/>
                <w:right w:val="none" w:sz="0" w:space="0" w:color="auto"/>
              </w:divBdr>
            </w:div>
            <w:div w:id="1463960047">
              <w:marLeft w:val="0"/>
              <w:marRight w:val="0"/>
              <w:marTop w:val="0"/>
              <w:marBottom w:val="0"/>
              <w:divBdr>
                <w:top w:val="none" w:sz="0" w:space="0" w:color="auto"/>
                <w:left w:val="none" w:sz="0" w:space="0" w:color="auto"/>
                <w:bottom w:val="none" w:sz="0" w:space="0" w:color="auto"/>
                <w:right w:val="none" w:sz="0" w:space="0" w:color="auto"/>
              </w:divBdr>
            </w:div>
            <w:div w:id="93979773">
              <w:marLeft w:val="0"/>
              <w:marRight w:val="0"/>
              <w:marTop w:val="0"/>
              <w:marBottom w:val="0"/>
              <w:divBdr>
                <w:top w:val="none" w:sz="0" w:space="0" w:color="auto"/>
                <w:left w:val="none" w:sz="0" w:space="0" w:color="auto"/>
                <w:bottom w:val="none" w:sz="0" w:space="0" w:color="auto"/>
                <w:right w:val="none" w:sz="0" w:space="0" w:color="auto"/>
              </w:divBdr>
            </w:div>
            <w:div w:id="634532856">
              <w:marLeft w:val="0"/>
              <w:marRight w:val="0"/>
              <w:marTop w:val="0"/>
              <w:marBottom w:val="0"/>
              <w:divBdr>
                <w:top w:val="none" w:sz="0" w:space="0" w:color="auto"/>
                <w:left w:val="none" w:sz="0" w:space="0" w:color="auto"/>
                <w:bottom w:val="none" w:sz="0" w:space="0" w:color="auto"/>
                <w:right w:val="none" w:sz="0" w:space="0" w:color="auto"/>
              </w:divBdr>
            </w:div>
          </w:divsChild>
        </w:div>
        <w:div w:id="197011886">
          <w:marLeft w:val="0"/>
          <w:marRight w:val="0"/>
          <w:marTop w:val="0"/>
          <w:marBottom w:val="0"/>
          <w:divBdr>
            <w:top w:val="none" w:sz="0" w:space="0" w:color="auto"/>
            <w:left w:val="none" w:sz="0" w:space="0" w:color="auto"/>
            <w:bottom w:val="none" w:sz="0" w:space="0" w:color="auto"/>
            <w:right w:val="none" w:sz="0" w:space="0" w:color="auto"/>
          </w:divBdr>
        </w:div>
        <w:div w:id="124087469">
          <w:marLeft w:val="0"/>
          <w:marRight w:val="0"/>
          <w:marTop w:val="0"/>
          <w:marBottom w:val="0"/>
          <w:divBdr>
            <w:top w:val="none" w:sz="0" w:space="0" w:color="auto"/>
            <w:left w:val="none" w:sz="0" w:space="0" w:color="auto"/>
            <w:bottom w:val="none" w:sz="0" w:space="0" w:color="auto"/>
            <w:right w:val="none" w:sz="0" w:space="0" w:color="auto"/>
          </w:divBdr>
        </w:div>
      </w:divsChild>
    </w:div>
    <w:div w:id="1758012098">
      <w:bodyDiv w:val="1"/>
      <w:marLeft w:val="0"/>
      <w:marRight w:val="0"/>
      <w:marTop w:val="0"/>
      <w:marBottom w:val="0"/>
      <w:divBdr>
        <w:top w:val="none" w:sz="0" w:space="0" w:color="auto"/>
        <w:left w:val="none" w:sz="0" w:space="0" w:color="auto"/>
        <w:bottom w:val="none" w:sz="0" w:space="0" w:color="auto"/>
        <w:right w:val="none" w:sz="0" w:space="0" w:color="auto"/>
      </w:divBdr>
      <w:divsChild>
        <w:div w:id="2044746998">
          <w:marLeft w:val="0"/>
          <w:marRight w:val="0"/>
          <w:marTop w:val="0"/>
          <w:marBottom w:val="0"/>
          <w:divBdr>
            <w:top w:val="none" w:sz="0" w:space="0" w:color="auto"/>
            <w:left w:val="none" w:sz="0" w:space="0" w:color="auto"/>
            <w:bottom w:val="none" w:sz="0" w:space="0" w:color="auto"/>
            <w:right w:val="none" w:sz="0" w:space="0" w:color="auto"/>
          </w:divBdr>
        </w:div>
        <w:div w:id="1725327914">
          <w:marLeft w:val="0"/>
          <w:marRight w:val="0"/>
          <w:marTop w:val="0"/>
          <w:marBottom w:val="0"/>
          <w:divBdr>
            <w:top w:val="none" w:sz="0" w:space="0" w:color="auto"/>
            <w:left w:val="none" w:sz="0" w:space="0" w:color="auto"/>
            <w:bottom w:val="none" w:sz="0" w:space="0" w:color="auto"/>
            <w:right w:val="none" w:sz="0" w:space="0" w:color="auto"/>
          </w:divBdr>
        </w:div>
        <w:div w:id="2129931792">
          <w:marLeft w:val="0"/>
          <w:marRight w:val="0"/>
          <w:marTop w:val="0"/>
          <w:marBottom w:val="0"/>
          <w:divBdr>
            <w:top w:val="none" w:sz="0" w:space="0" w:color="auto"/>
            <w:left w:val="none" w:sz="0" w:space="0" w:color="auto"/>
            <w:bottom w:val="none" w:sz="0" w:space="0" w:color="auto"/>
            <w:right w:val="none" w:sz="0" w:space="0" w:color="auto"/>
          </w:divBdr>
        </w:div>
        <w:div w:id="63206016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vardhandboken.se/vardhygien-infektioner-och-smittspridning/operationssjukvard/preoperativ-vard/" TargetMode="External" Id="rId13" /><Relationship Type="http://schemas.openxmlformats.org/officeDocument/2006/relationships/footer" Target="footer2.xml" Id="rId18" /><Relationship Type="http://schemas.openxmlformats.org/officeDocument/2006/relationships/settings" Target="settings.xml" Id="rId7" /><Relationship Type="http://schemas.openxmlformats.org/officeDocument/2006/relationships/hyperlink" Target="https://fass.se/health/product/20220812000010/fass-text" TargetMode="External" Id="rId12" /><Relationship Type="http://schemas.openxmlformats.org/officeDocument/2006/relationships/header" Target="header2.xml" Id="rId17"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fass.se/health/product/19850502000040/fass-text"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yperlink" Target="https://www.folkhalsomyndigheten.se/contentassets/3692c757601b40eda5e49f890c2d11ca/att-forebygga-vardrelaterade-infektioner-ett-kunskapsunderlag-2006-123-12.pdf" TargetMode="External" Id="rId14" /></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gregion.se\mallar$\VGR%20Office-mallar\SkaS\Styrdokument\Mall%20Styrdokument%20i%20SOFIA%20STYR.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Mall Styrdokument i SOFIA STYR</Template>
  <TotalTime>0</TotalTime>
  <Pages>4</Pages>
  <Words>951</Words>
  <Characters>5043</Characters>
  <Application>Microsoft Office Word</Application>
  <DocSecurity>0</DocSecurity>
  <Lines>42</Lines>
  <Paragraphs>11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5983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Preoperativ helkroppsdesinfektion och helkroppstvätt</dc:title>
  <dc:subject/>
  <dc:creator/>
  <keywords/>
  <lastModifiedBy/>
  <revision>1</revision>
  <dcterms:created xsi:type="dcterms:W3CDTF">2025-12-19T09:21:00.0000000Z</dcterms:created>
  <dcterms:modified xsi:type="dcterms:W3CDTF">2025-12-29T09:39:00.0000000Z</dcterms:modified>
</coreProperties>
</file>