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7515" w:rsidP="009549EF" w:rsidRDefault="6DACA092" w14:paraId="5B2627AE" w14:textId="31104713">
      <w:pPr>
        <w:pStyle w:val="Rubrik1"/>
        <w:sectPr w:rsidR="00247515" w:rsidSect="0024751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  <w:proofErr w:type="spellStart"/>
      <w:r>
        <w:t>Spol</w:t>
      </w:r>
      <w:r w:rsidR="1EB00049">
        <w:t>desinfektor</w:t>
      </w:r>
      <w:proofErr w:type="spellEnd"/>
      <w:r w:rsidR="1EB00049">
        <w:t xml:space="preserve"> och </w:t>
      </w:r>
      <w:proofErr w:type="spellStart"/>
      <w:r w:rsidR="1EB00049">
        <w:t>diskdesinfektor</w:t>
      </w:r>
      <w:proofErr w:type="spellEnd"/>
      <w:r w:rsidR="1EB00049">
        <w:t xml:space="preserve"> – kvalitetssäkring </w:t>
      </w:r>
    </w:p>
    <w:p w:rsidRPr="00247515" w:rsidR="00247515" w:rsidP="007D0BD9" w:rsidRDefault="51A7ADA0" w14:paraId="61CD1C3F" w14:textId="1DDD071A">
      <w:pPr>
        <w:pStyle w:val="Rubrik2"/>
      </w:pPr>
      <w:r w:rsidR="51A7ADA0">
        <w:rPr/>
        <w:t>Förändringar sedan föregående version</w:t>
      </w:r>
      <w:r w:rsidR="04FEFBA0">
        <w:rPr/>
        <w:t xml:space="preserve"> </w:t>
      </w:r>
    </w:p>
    <w:p w:rsidR="24FB91CA" w:rsidP="03DAFA63" w:rsidRDefault="24FB91CA" w14:paraId="7E5673B6" w14:textId="5D9C8207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24FB91CA">
        <w:rPr/>
        <w:t>Förlängd giltighetstid samt uppdatering av länkar i dokumentet.</w:t>
      </w:r>
    </w:p>
    <w:p w:rsidR="00F67F95" w:rsidP="00F67F95" w:rsidRDefault="00247515" w14:paraId="1A900659" w14:textId="77777777">
      <w:pPr>
        <w:pStyle w:val="Rubrik2"/>
      </w:pPr>
      <w:r>
        <w:t>Bakgrund, syfte och mål</w:t>
      </w:r>
    </w:p>
    <w:p w:rsidRPr="00247515" w:rsidR="00247515" w:rsidP="00F67F95" w:rsidRDefault="25ACA6FA" w14:paraId="34AA0B26" w14:textId="5D337804">
      <w:r>
        <w:t>Gods och instrument som är avsedda för flergångsbruk skall rengöras och desinfekteras efter användning. Desinfektion</w:t>
      </w:r>
      <w:r w:rsidRPr="33C9A14A">
        <w:rPr>
          <w:b/>
          <w:bCs/>
          <w:color w:val="00B050"/>
        </w:rPr>
        <w:t xml:space="preserve"> </w:t>
      </w:r>
      <w:r>
        <w:t xml:space="preserve">med fuktig värme är den mest effektiva, ekonomiska och miljövänliga metoden att avdöda mikroorganismer och förhindra smittspridning. För det ändamålet används spol- och </w:t>
      </w:r>
      <w:proofErr w:type="spellStart"/>
      <w:r>
        <w:t>diskdesinfektorer</w:t>
      </w:r>
      <w:proofErr w:type="spellEnd"/>
      <w:r>
        <w:t>. Dessa klassificeras som medicintekniska produkter och omges av ett antal lagar och regler.</w:t>
      </w:r>
    </w:p>
    <w:p w:rsidRPr="00247515" w:rsidR="00247515" w:rsidP="002A799C" w:rsidRDefault="25ACA6FA" w14:paraId="398486EC" w14:textId="207A4D9E">
      <w:r>
        <w:t xml:space="preserve">Syftet med denna rutin är att beskriva hur kvalitetssäkring av spol- och </w:t>
      </w:r>
      <w:proofErr w:type="spellStart"/>
      <w:r>
        <w:t>diskdesinfektorer</w:t>
      </w:r>
      <w:proofErr w:type="spellEnd"/>
      <w:r>
        <w:t xml:space="preserve"> ska dokumenteras. </w:t>
      </w:r>
      <w:r w:rsidR="0031069F">
        <w:t xml:space="preserve">Det är en komplettering till Vårdhandbokens </w:t>
      </w:r>
      <w:r w:rsidR="00415918">
        <w:t xml:space="preserve">kapitel </w:t>
      </w:r>
      <w:hyperlink w:history="1" r:id="rId17">
        <w:r w:rsidRPr="009F4EA7" w:rsidR="00415918">
          <w:rPr>
            <w:rStyle w:val="Hyperlnk"/>
          </w:rPr>
          <w:t>Desinfektionsapparatur.</w:t>
        </w:r>
      </w:hyperlink>
      <w:r w:rsidR="00415918">
        <w:t xml:space="preserve"> </w:t>
      </w:r>
    </w:p>
    <w:p w:rsidRPr="00247515" w:rsidR="00247515" w:rsidP="33C9A14A" w:rsidRDefault="33C9A14A" w14:paraId="10F52AEE" w14:textId="50601D7D">
      <w:pPr>
        <w:rPr>
          <w:rFonts w:asciiTheme="majorHAnsi" w:hAnsiTheme="majorHAnsi" w:eastAsiaTheme="majorEastAsia" w:cstheme="majorBidi"/>
          <w:sz w:val="40"/>
          <w:szCs w:val="40"/>
        </w:rPr>
      </w:pPr>
      <w:r w:rsidRPr="33C9A14A">
        <w:rPr>
          <w:rFonts w:asciiTheme="majorHAnsi" w:hAnsiTheme="majorHAnsi" w:eastAsiaTheme="majorEastAsia" w:cstheme="majorBidi"/>
          <w:sz w:val="40"/>
          <w:szCs w:val="40"/>
        </w:rPr>
        <w:t>Arbetsbeskrivning</w:t>
      </w:r>
    </w:p>
    <w:p w:rsidRPr="00247515" w:rsidR="00247515" w:rsidP="33C9A14A" w:rsidRDefault="25ACA6FA" w14:paraId="15230DA2" w14:textId="3016C083">
      <w:pPr>
        <w:pStyle w:val="MellanrubrikVGR"/>
      </w:pPr>
      <w:r>
        <w:t>Loggbok/Dokumentation</w:t>
      </w:r>
    </w:p>
    <w:p w:rsidRPr="00247515" w:rsidR="00247515" w:rsidP="00255FB7" w:rsidRDefault="25ACA6FA" w14:paraId="39A4938A" w14:textId="04A2472A">
      <w:pPr>
        <w:spacing w:after="0"/>
      </w:pPr>
      <w:r>
        <w:t xml:space="preserve">Vid varje spol- och </w:t>
      </w:r>
      <w:proofErr w:type="spellStart"/>
      <w:r>
        <w:t>diskdesinfektor</w:t>
      </w:r>
      <w:proofErr w:type="spellEnd"/>
      <w:r>
        <w:t xml:space="preserve"> skall det finnas en loggbok/pärm märkt “Kvalitetssäkring av </w:t>
      </w:r>
      <w:proofErr w:type="spellStart"/>
      <w:r>
        <w:t>desinfektor</w:t>
      </w:r>
      <w:proofErr w:type="spellEnd"/>
      <w:r>
        <w:t xml:space="preserve">”. </w:t>
      </w:r>
      <w:r>
        <w:br/>
      </w:r>
      <w:r>
        <w:br/>
      </w:r>
      <w:r w:rsidR="536EFA85">
        <w:t>Innehåll</w:t>
      </w:r>
    </w:p>
    <w:p w:rsidRPr="007D11CE" w:rsidR="00247515" w:rsidP="33C9A14A" w:rsidRDefault="007D11CE" w14:paraId="26611EEF" w14:textId="71E2BA9B">
      <w:pPr>
        <w:pStyle w:val="Punktlista"/>
        <w:rPr>
          <w:rFonts w:eastAsia="Calibri"/>
          <w:lang w:eastAsia="en-US"/>
        </w:rPr>
      </w:pPr>
      <w:r w:rsidRPr="007D11CE">
        <w:rPr>
          <w:rFonts w:eastAsia="Calibri"/>
          <w:lang w:eastAsia="en-US"/>
        </w:rPr>
        <w:t>B</w:t>
      </w:r>
      <w:r w:rsidRPr="007D11CE" w:rsidR="11EA423C">
        <w:rPr>
          <w:rFonts w:eastAsia="Calibri"/>
          <w:lang w:eastAsia="en-US"/>
        </w:rPr>
        <w:t>ruksanvisning/instruktionsbok</w:t>
      </w:r>
    </w:p>
    <w:p w:rsidRPr="007D11CE" w:rsidR="00247515" w:rsidP="3C42508C" w:rsidRDefault="007D11CE" w14:paraId="162D2958" w14:textId="72255644">
      <w:pPr>
        <w:pStyle w:val="Punktlista"/>
        <w:rPr>
          <w:lang w:eastAsia="en-US"/>
        </w:rPr>
      </w:pPr>
      <w:r w:rsidRPr="007D11CE">
        <w:rPr>
          <w:rFonts w:eastAsia="Calibri"/>
          <w:lang w:eastAsia="en-US"/>
        </w:rPr>
        <w:t>C</w:t>
      </w:r>
      <w:r w:rsidRPr="007D11CE" w:rsidR="11EA423C">
        <w:rPr>
          <w:rFonts w:eastAsia="Calibri"/>
          <w:lang w:eastAsia="en-US"/>
        </w:rPr>
        <w:t xml:space="preserve">hecklista för daglig kontroll av spol-och </w:t>
      </w:r>
      <w:proofErr w:type="spellStart"/>
      <w:r w:rsidRPr="007D11CE" w:rsidR="11EA423C">
        <w:rPr>
          <w:rFonts w:eastAsia="Calibri"/>
          <w:lang w:eastAsia="en-US"/>
        </w:rPr>
        <w:t>diskdesinfektor</w:t>
      </w:r>
      <w:proofErr w:type="spellEnd"/>
    </w:p>
    <w:p w:rsidRPr="007D11CE" w:rsidR="00247515" w:rsidP="33C9A14A" w:rsidRDefault="007D11CE" w14:paraId="06D5E6CE" w14:textId="32106F6B">
      <w:pPr>
        <w:pStyle w:val="Punktlista"/>
        <w:rPr>
          <w:lang w:eastAsia="en-US"/>
        </w:rPr>
      </w:pPr>
      <w:r w:rsidRPr="007D11CE">
        <w:rPr>
          <w:rFonts w:eastAsia="Calibri"/>
          <w:lang w:eastAsia="en-US"/>
        </w:rPr>
        <w:t>A</w:t>
      </w:r>
      <w:r w:rsidRPr="007D11CE" w:rsidR="11EA423C">
        <w:rPr>
          <w:rFonts w:eastAsia="Calibri"/>
          <w:lang w:eastAsia="en-US"/>
        </w:rPr>
        <w:t>vvikelserapportering</w:t>
      </w:r>
      <w:r w:rsidR="005B6F2D">
        <w:rPr>
          <w:rFonts w:eastAsia="Calibri"/>
          <w:lang w:eastAsia="en-US"/>
        </w:rPr>
        <w:t>. Vid felanmälan dokum</w:t>
      </w:r>
      <w:r w:rsidR="006A204F">
        <w:rPr>
          <w:rFonts w:eastAsia="Calibri"/>
          <w:lang w:eastAsia="en-US"/>
        </w:rPr>
        <w:t>entera eventuella felkoder samt tidpunkt och signatur</w:t>
      </w:r>
    </w:p>
    <w:p w:rsidRPr="007D11CE" w:rsidR="00247515" w:rsidP="1372EA6E" w:rsidRDefault="00C86E6A" w14:paraId="0B4FC2E2" w14:textId="096C391A">
      <w:pPr>
        <w:pStyle w:val="Punktlista"/>
        <w:rPr>
          <w:rFonts w:eastAsia="Calibri"/>
          <w:lang w:eastAsia="en-US"/>
        </w:rPr>
      </w:pPr>
      <w:r w:rsidRPr="1372EA6E">
        <w:rPr>
          <w:rFonts w:eastAsia="Calibri"/>
          <w:lang w:eastAsia="en-US"/>
        </w:rPr>
        <w:t>P</w:t>
      </w:r>
      <w:r w:rsidRPr="1372EA6E" w:rsidR="25ACA6FA">
        <w:rPr>
          <w:rFonts w:eastAsia="Calibri"/>
          <w:lang w:eastAsia="en-US"/>
        </w:rPr>
        <w:t>roduktinformation om de disk- och sköljmedel som används</w:t>
      </w:r>
    </w:p>
    <w:p w:rsidRPr="007D11CE" w:rsidR="00247515" w:rsidP="33C9A14A" w:rsidRDefault="11EA423C" w14:paraId="30CED36D" w14:textId="06B2E039">
      <w:pPr>
        <w:pStyle w:val="Punktlista"/>
        <w:rPr>
          <w:lang w:eastAsia="en-US"/>
        </w:rPr>
      </w:pPr>
      <w:r w:rsidRPr="007D11CE">
        <w:rPr>
          <w:rFonts w:eastAsia="Calibri"/>
          <w:lang w:eastAsia="en-US"/>
        </w:rPr>
        <w:t>Namn på enhetens huvudansvarig/medansvarig, exempelvis för att de dagliga kontrollerna/underhållet utförs</w:t>
      </w:r>
    </w:p>
    <w:p w:rsidRPr="007D11CE" w:rsidR="00247515" w:rsidP="33C9A14A" w:rsidRDefault="25ACA6FA" w14:paraId="36E21C9F" w14:textId="7F8404A3">
      <w:pPr>
        <w:pStyle w:val="Punktlista"/>
        <w:rPr>
          <w:rFonts w:eastAsia="Calibri"/>
          <w:lang w:eastAsia="en-US"/>
        </w:rPr>
      </w:pPr>
      <w:r w:rsidRPr="007D11CE">
        <w:rPr>
          <w:rFonts w:eastAsia="Calibri"/>
          <w:lang w:eastAsia="en-US"/>
        </w:rPr>
        <w:lastRenderedPageBreak/>
        <w:t>Kontaktuppgifter till ansvarig för årligt förebyggande underhåll</w:t>
      </w:r>
    </w:p>
    <w:p w:rsidRPr="007D11CE" w:rsidR="00247515" w:rsidP="33C9A14A" w:rsidRDefault="25ACA6FA" w14:paraId="205990FD" w14:textId="7EEDC8B0">
      <w:pPr>
        <w:pStyle w:val="Punktlista"/>
        <w:rPr>
          <w:lang w:eastAsia="en-US"/>
        </w:rPr>
      </w:pPr>
      <w:r w:rsidRPr="007D11CE">
        <w:rPr>
          <w:rFonts w:eastAsia="Calibri"/>
          <w:lang w:eastAsia="en-US"/>
        </w:rPr>
        <w:t>Dokumentation/protokoll av service- och reparationsarbete samt årligt förebyggande underhåll.</w:t>
      </w:r>
    </w:p>
    <w:p w:rsidR="4DF8F200" w:rsidP="30499B52" w:rsidRDefault="11EA423C" w14:paraId="6A434F0C" w14:textId="2BACDB04">
      <w:pPr>
        <w:pStyle w:val="Punktlista"/>
        <w:rPr>
          <w:rFonts w:eastAsia="Calibri"/>
          <w:lang w:eastAsia="en-US"/>
        </w:rPr>
      </w:pPr>
      <w:r w:rsidRPr="30499B52">
        <w:rPr>
          <w:rFonts w:eastAsia="Calibri"/>
          <w:lang w:eastAsia="en-US"/>
        </w:rPr>
        <w:t>Valideringsdokumentation/installationsdokument utfärdat av leverantör.</w:t>
      </w:r>
    </w:p>
    <w:p w:rsidR="4DF8F200" w:rsidP="30499B52" w:rsidRDefault="4DF8F200" w14:paraId="3E4E17C3" w14:textId="641CDC00">
      <w:pPr>
        <w:pStyle w:val="Punktlista"/>
        <w:numPr>
          <w:ilvl w:val="0"/>
          <w:numId w:val="0"/>
        </w:numPr>
        <w:ind w:left="1712"/>
      </w:pPr>
    </w:p>
    <w:p w:rsidR="4DF8F200" w:rsidP="1372EA6E" w:rsidRDefault="4DF8F200" w14:paraId="6C47FC2E" w14:textId="4C046FCC">
      <w:pPr>
        <w:pStyle w:val="Punktlista"/>
        <w:numPr>
          <w:ilvl w:val="0"/>
          <w:numId w:val="0"/>
        </w:numPr>
        <w:ind w:left="992"/>
      </w:pPr>
      <w:r>
        <w:t xml:space="preserve">Dokumentation som inkommer i dataformat, och som inte bedöms behöva finnas utskrivet i pappersform i direkt anslutning till </w:t>
      </w:r>
      <w:proofErr w:type="spellStart"/>
      <w:r>
        <w:t>desinfektorn</w:t>
      </w:r>
      <w:proofErr w:type="spellEnd"/>
      <w:r>
        <w:t>, sparas i datafilsmappar på respektive enhet. I dessa fall är det viktigt att det tydligt framgår i loggbok var information kan hittas. Dokumentationen används som underlag vid kontakt med teknisk enhet.</w:t>
      </w:r>
    </w:p>
    <w:p w:rsidRPr="00247515" w:rsidR="00247515" w:rsidP="008D3014" w:rsidRDefault="33C9A14A" w14:paraId="62879BD2" w14:textId="17D4F31B">
      <w:pPr>
        <w:pStyle w:val="MellanrubrikVGR"/>
        <w:rPr>
          <w:rFonts w:eastAsia="Calibri"/>
          <w:lang w:eastAsia="en-US"/>
        </w:rPr>
      </w:pPr>
      <w:r w:rsidRPr="1E76253F">
        <w:rPr>
          <w:rFonts w:eastAsia="Calibri"/>
          <w:lang w:eastAsia="en-US"/>
        </w:rPr>
        <w:t>Daglig kontroll</w:t>
      </w:r>
    </w:p>
    <w:p w:rsidRPr="00247515" w:rsidR="00247515" w:rsidP="008D3014" w:rsidRDefault="65F4EE14" w14:paraId="09508D4E" w14:textId="12A66A27">
      <w:pPr>
        <w:rPr>
          <w:rFonts w:eastAsia="Calibri"/>
          <w:lang w:eastAsia="en-US"/>
        </w:rPr>
      </w:pPr>
      <w:r w:rsidRPr="3C42508C">
        <w:rPr>
          <w:rFonts w:eastAsia="Calibri"/>
          <w:lang w:eastAsia="en-US"/>
        </w:rPr>
        <w:t>Med daglig kontroll avses kontroll de dagar som verksamhet pågår på enheten. Den checklista som ska ingå i loggboken kan utformas enligt förslag i följande bilagor:</w:t>
      </w:r>
    </w:p>
    <w:p w:rsidRPr="00247515" w:rsidR="00247515" w:rsidP="33C9A14A" w:rsidRDefault="65F4EE14" w14:paraId="2394E319" w14:textId="4703BF7C">
      <w:pPr>
        <w:pStyle w:val="Punktlista"/>
        <w:rPr>
          <w:lang w:eastAsia="en-US"/>
        </w:rPr>
      </w:pPr>
      <w:r w:rsidRPr="3C42508C">
        <w:rPr>
          <w:rFonts w:eastAsia="Calibri"/>
          <w:lang w:eastAsia="en-US"/>
        </w:rPr>
        <w:t xml:space="preserve">Bilaga 1. </w:t>
      </w:r>
      <w:hyperlink w:history="1" r:id="rId18">
        <w:proofErr w:type="gramStart"/>
        <w:r w:rsidRPr="00DA390E">
          <w:rPr>
            <w:rStyle w:val="Hyperlnk"/>
            <w:rFonts w:eastAsia="Calibri"/>
            <w:lang w:eastAsia="en-US"/>
          </w:rPr>
          <w:t>Checklista- Daglig</w:t>
        </w:r>
        <w:proofErr w:type="gramEnd"/>
        <w:r w:rsidRPr="00DA390E">
          <w:rPr>
            <w:rStyle w:val="Hyperlnk"/>
            <w:rFonts w:eastAsia="Calibri"/>
            <w:lang w:eastAsia="en-US"/>
          </w:rPr>
          <w:t xml:space="preserve"> kontroll av </w:t>
        </w:r>
        <w:proofErr w:type="spellStart"/>
        <w:r w:rsidRPr="00DA390E">
          <w:rPr>
            <w:rStyle w:val="Hyperlnk"/>
            <w:rFonts w:eastAsia="Calibri"/>
            <w:lang w:eastAsia="en-US"/>
          </w:rPr>
          <w:t>spoldesinfektor</w:t>
        </w:r>
        <w:proofErr w:type="spellEnd"/>
      </w:hyperlink>
    </w:p>
    <w:p w:rsidRPr="00247515" w:rsidR="00247515" w:rsidP="33C9A14A" w:rsidRDefault="65F4EE14" w14:paraId="691AC9F5" w14:textId="0D7B92A6">
      <w:pPr>
        <w:pStyle w:val="Punktlista"/>
        <w:rPr>
          <w:lang w:eastAsia="en-US"/>
        </w:rPr>
      </w:pPr>
      <w:r w:rsidRPr="3C42508C">
        <w:rPr>
          <w:rFonts w:eastAsia="Calibri"/>
          <w:lang w:eastAsia="en-US"/>
        </w:rPr>
        <w:t xml:space="preserve">Bilaga 2. </w:t>
      </w:r>
      <w:hyperlink w:history="1" r:id="rId19">
        <w:proofErr w:type="gramStart"/>
        <w:r w:rsidRPr="00DA390E">
          <w:rPr>
            <w:rStyle w:val="Hyperlnk"/>
            <w:rFonts w:eastAsia="Calibri"/>
            <w:lang w:eastAsia="en-US"/>
          </w:rPr>
          <w:t>Checklista- Daglig</w:t>
        </w:r>
        <w:proofErr w:type="gramEnd"/>
        <w:r w:rsidRPr="00DA390E">
          <w:rPr>
            <w:rStyle w:val="Hyperlnk"/>
            <w:rFonts w:eastAsia="Calibri"/>
            <w:lang w:eastAsia="en-US"/>
          </w:rPr>
          <w:t xml:space="preserve"> kontroll av </w:t>
        </w:r>
        <w:proofErr w:type="spellStart"/>
        <w:r w:rsidRPr="00DA390E">
          <w:rPr>
            <w:rStyle w:val="Hyperlnk"/>
            <w:rFonts w:eastAsia="Calibri"/>
            <w:lang w:eastAsia="en-US"/>
          </w:rPr>
          <w:t>diskdesinfektor</w:t>
        </w:r>
        <w:proofErr w:type="spellEnd"/>
      </w:hyperlink>
      <w:r w:rsidRPr="3C42508C">
        <w:rPr>
          <w:rFonts w:eastAsia="Calibri"/>
          <w:lang w:eastAsia="en-US"/>
        </w:rPr>
        <w:t xml:space="preserve"> </w:t>
      </w:r>
    </w:p>
    <w:p w:rsidRPr="00F67F95" w:rsidR="33C9A14A" w:rsidP="00F67F95" w:rsidRDefault="65F4EE14" w14:paraId="56F73BA3" w14:textId="21541B10">
      <w:pPr>
        <w:pStyle w:val="Punktlista"/>
        <w:rPr>
          <w:lang w:eastAsia="en-US"/>
        </w:rPr>
      </w:pPr>
      <w:r w:rsidRPr="3C42508C">
        <w:rPr>
          <w:rFonts w:eastAsia="Calibri"/>
          <w:lang w:eastAsia="en-US"/>
        </w:rPr>
        <w:t xml:space="preserve">Bilaga 3. </w:t>
      </w:r>
      <w:hyperlink w:history="1" r:id="rId20">
        <w:r w:rsidRPr="00DA390E">
          <w:rPr>
            <w:rStyle w:val="Hyperlnk"/>
            <w:rFonts w:eastAsia="Calibri"/>
            <w:lang w:eastAsia="en-US"/>
          </w:rPr>
          <w:t xml:space="preserve">Avvikelserapportering för spol- och </w:t>
        </w:r>
        <w:proofErr w:type="spellStart"/>
        <w:r w:rsidRPr="00DA390E">
          <w:rPr>
            <w:rStyle w:val="Hyperlnk"/>
            <w:rFonts w:eastAsia="Calibri"/>
            <w:lang w:eastAsia="en-US"/>
          </w:rPr>
          <w:t>diskdesinfektorer</w:t>
        </w:r>
        <w:proofErr w:type="spellEnd"/>
      </w:hyperlink>
      <w:r w:rsidRPr="3C42508C">
        <w:rPr>
          <w:rFonts w:eastAsia="Calibri"/>
          <w:lang w:eastAsia="en-US"/>
        </w:rPr>
        <w:t xml:space="preserve"> </w:t>
      </w:r>
    </w:p>
    <w:p w:rsidRPr="00082952" w:rsidR="06D35ED8" w:rsidP="002F195F" w:rsidRDefault="06D35ED8" w14:paraId="5726146F" w14:textId="21C9F5B6">
      <w:pPr>
        <w:pStyle w:val="MellanrubrikVGR"/>
      </w:pPr>
      <w:r w:rsidRPr="00082952">
        <w:br/>
      </w:r>
      <w:r w:rsidRPr="00082952" w:rsidR="25ACA6FA">
        <w:t xml:space="preserve">Om spol- och </w:t>
      </w:r>
      <w:proofErr w:type="spellStart"/>
      <w:r w:rsidRPr="00082952" w:rsidR="25ACA6FA">
        <w:t>diskdesinfektor</w:t>
      </w:r>
      <w:proofErr w:type="spellEnd"/>
      <w:r w:rsidRPr="00082952" w:rsidR="25ACA6FA">
        <w:t xml:space="preserve"> är oanvända mer än en vecka: </w:t>
      </w:r>
    </w:p>
    <w:p w:rsidRPr="00082952" w:rsidR="25ACA6FA" w:rsidP="00082952" w:rsidRDefault="00255FB7" w14:paraId="0D707844" w14:textId="1A1BC735">
      <w:pPr>
        <w:pStyle w:val="Punktlista"/>
      </w:pPr>
      <w:r>
        <w:t>K</w:t>
      </w:r>
      <w:r w:rsidRPr="00082952" w:rsidR="25ACA6FA">
        <w:t xml:space="preserve">ör ett standardprogram utan gods en gång/vecka. </w:t>
      </w:r>
    </w:p>
    <w:p w:rsidRPr="00082952" w:rsidR="25ACA6FA" w:rsidP="00082952" w:rsidRDefault="00255FB7" w14:paraId="1B018239" w14:textId="36AA1FC9">
      <w:pPr>
        <w:pStyle w:val="Punktlista"/>
      </w:pPr>
      <w:r>
        <w:t>Å</w:t>
      </w:r>
      <w:r w:rsidRPr="00082952" w:rsidR="25ACA6FA">
        <w:t>tgärden ska dokumenteras och signeras i maskinernas checklista.</w:t>
      </w:r>
    </w:p>
    <w:p w:rsidRPr="00247515" w:rsidR="00247515" w:rsidP="00255FB7" w:rsidRDefault="00C86E6A" w14:paraId="40293848" w14:textId="5D9C1284">
      <w:pPr>
        <w:pStyle w:val="MellanrubrikVGR"/>
      </w:pPr>
      <w:r>
        <w:t>A</w:t>
      </w:r>
      <w:r w:rsidRPr="00247515" w:rsidR="00247515">
        <w:t>nsvar</w:t>
      </w:r>
    </w:p>
    <w:p w:rsidRPr="00247515" w:rsidR="00247515" w:rsidP="00F67F95" w:rsidRDefault="25ACA6FA" w14:paraId="79B18CC9" w14:textId="4B92F56D">
      <w:pPr>
        <w:rPr>
          <w:color w:val="FF0000"/>
        </w:rPr>
      </w:pPr>
      <w:r>
        <w:t>Verksamhetschef ansvarar för att:</w:t>
      </w:r>
    </w:p>
    <w:p w:rsidRPr="00247515" w:rsidR="00247515" w:rsidP="00082952" w:rsidRDefault="00255FB7" w14:paraId="280F3A0D" w14:textId="55613CB5">
      <w:pPr>
        <w:pStyle w:val="Punktlista"/>
      </w:pPr>
      <w:r>
        <w:t>D</w:t>
      </w:r>
      <w:r w:rsidR="25ACA6FA">
        <w:t xml:space="preserve">enna rutin är känd och följs av alla medarbetare. </w:t>
      </w:r>
    </w:p>
    <w:p w:rsidRPr="00247515" w:rsidR="00247515" w:rsidP="00082952" w:rsidRDefault="00255FB7" w14:paraId="6FC7C076" w14:textId="281059E9">
      <w:pPr>
        <w:pStyle w:val="Punktlista"/>
      </w:pPr>
      <w:r>
        <w:t>A</w:t>
      </w:r>
      <w:r w:rsidR="25ACA6FA">
        <w:t xml:space="preserve">ll personal som använder </w:t>
      </w:r>
      <w:proofErr w:type="spellStart"/>
      <w:r w:rsidR="25ACA6FA">
        <w:t>desinfektorer</w:t>
      </w:r>
      <w:proofErr w:type="spellEnd"/>
      <w:r w:rsidR="25ACA6FA">
        <w:t xml:space="preserve"> får utbildning avseende skötsel, tillåten </w:t>
      </w:r>
      <w:proofErr w:type="spellStart"/>
      <w:r w:rsidR="25ACA6FA">
        <w:t>godstyp</w:t>
      </w:r>
      <w:proofErr w:type="spellEnd"/>
      <w:r w:rsidR="25ACA6FA">
        <w:t>, korrekt lastning samt hur godset ska hanteras före och efter rengörings- och desinfektionsprocessen.</w:t>
      </w:r>
    </w:p>
    <w:p w:rsidRPr="00247515" w:rsidR="00247515" w:rsidP="00082952" w:rsidRDefault="00255FB7" w14:paraId="251E6ADA" w14:textId="602C65E2">
      <w:pPr>
        <w:pStyle w:val="Punktlista"/>
      </w:pPr>
      <w:r>
        <w:t>D</w:t>
      </w:r>
      <w:r w:rsidR="25ACA6FA">
        <w:t xml:space="preserve">agliga kontroller av spol- och </w:t>
      </w:r>
      <w:proofErr w:type="spellStart"/>
      <w:r w:rsidR="25ACA6FA">
        <w:t>diskdesinfektorer</w:t>
      </w:r>
      <w:proofErr w:type="spellEnd"/>
      <w:r w:rsidR="25ACA6FA">
        <w:t xml:space="preserve"> utförs.</w:t>
      </w:r>
    </w:p>
    <w:p w:rsidRPr="00247515" w:rsidR="00247515" w:rsidP="00082952" w:rsidRDefault="00255FB7" w14:paraId="0246CFF5" w14:textId="5B4CDC27">
      <w:pPr>
        <w:pStyle w:val="Punktlista"/>
      </w:pPr>
      <w:r>
        <w:t>F</w:t>
      </w:r>
      <w:r w:rsidR="25ACA6FA">
        <w:t>örebyggande underhåll och upprepad processkontroll utförs regelbundet, minst en gång per år samt efter ingrepp som påverkar rengörings- eller desinfektionsförmågan.</w:t>
      </w:r>
      <w:r w:rsidRPr="33C9A14A" w:rsidR="25ACA6FA">
        <w:rPr>
          <w:color w:val="00B050"/>
        </w:rPr>
        <w:t xml:space="preserve"> </w:t>
      </w:r>
      <w:r w:rsidRPr="33C9A14A" w:rsidR="25ACA6FA">
        <w:t>Vid nyinstallation ska tre valideringstester utföras innan maskinen kan tas i bruk. Det innefattar installationskontroll, funktionskontroll och processkontroll.</w:t>
      </w:r>
    </w:p>
    <w:p w:rsidRPr="00247515" w:rsidR="00247515" w:rsidP="00082952" w:rsidRDefault="00255FB7" w14:paraId="48653F15" w14:textId="6F8DBA29">
      <w:pPr>
        <w:pStyle w:val="Punktlista"/>
      </w:pPr>
      <w:r>
        <w:lastRenderedPageBreak/>
        <w:t>S</w:t>
      </w:r>
      <w:r w:rsidR="11EA423C">
        <w:t xml:space="preserve">kriftliga anvisningar för användningen och skötseln av </w:t>
      </w:r>
      <w:proofErr w:type="spellStart"/>
      <w:r w:rsidR="11EA423C">
        <w:t>desinfektorerna</w:t>
      </w:r>
      <w:proofErr w:type="spellEnd"/>
      <w:r w:rsidR="11EA423C">
        <w:t xml:space="preserve"> finns. </w:t>
      </w:r>
    </w:p>
    <w:p w:rsidRPr="00247515" w:rsidR="00247515" w:rsidP="00082952" w:rsidRDefault="25ACA6FA" w14:paraId="0BFAF3F3" w14:textId="237C343C">
      <w:pPr>
        <w:pStyle w:val="Punktlista"/>
      </w:pPr>
      <w:r>
        <w:t>loggbok finns till varje maskin.</w:t>
      </w:r>
    </w:p>
    <w:p w:rsidR="33C9A14A" w:rsidP="00082952" w:rsidRDefault="65F4EE14" w14:paraId="6A13C0A2" w14:textId="6DE39E4D">
      <w:r>
        <w:t xml:space="preserve">Eventuella avsteg rapporteras i </w:t>
      </w:r>
      <w:hyperlink w:history="1" r:id="rId21">
        <w:proofErr w:type="spellStart"/>
        <w:r w:rsidRPr="003416A3">
          <w:rPr>
            <w:rStyle w:val="Hyperlnk"/>
          </w:rPr>
          <w:t>MedControlPro</w:t>
        </w:r>
        <w:proofErr w:type="spellEnd"/>
      </w:hyperlink>
      <w:r>
        <w:t>.</w:t>
      </w:r>
    </w:p>
    <w:p w:rsidR="33C9A14A" w:rsidP="33C9A14A" w:rsidRDefault="33C9A14A" w14:paraId="253C180C" w14:textId="09CC2CE9">
      <w:pPr>
        <w:pStyle w:val="MellanrubrikVGR"/>
        <w:rPr>
          <w:bCs/>
          <w:color w:val="000000" w:themeColor="text2"/>
          <w:szCs w:val="26"/>
        </w:rPr>
      </w:pPr>
      <w:r>
        <w:t xml:space="preserve">För ytterligare information gällande spol- och </w:t>
      </w:r>
      <w:proofErr w:type="spellStart"/>
      <w:r>
        <w:t>diskdesinfektorer</w:t>
      </w:r>
      <w:proofErr w:type="spellEnd"/>
    </w:p>
    <w:p w:rsidRPr="00D50004" w:rsidR="00082952" w:rsidP="001049E6" w:rsidRDefault="25ACA6FA" w14:paraId="3ED7A999" w14:textId="46544A39">
      <w:pPr>
        <w:pStyle w:val="Underrubrik"/>
        <w:rPr>
          <w:rFonts w:ascii="Times New Roman" w:hAnsi="Times New Roman" w:cs="Times New Roman"/>
          <w:sz w:val="24"/>
          <w:szCs w:val="24"/>
        </w:rPr>
      </w:pPr>
      <w:r w:rsidRPr="00D50004">
        <w:rPr>
          <w:rFonts w:ascii="Times New Roman" w:hAnsi="Times New Roman" w:cs="Times New Roman"/>
          <w:sz w:val="24"/>
          <w:szCs w:val="24"/>
        </w:rPr>
        <w:t xml:space="preserve">Läs avsnittet </w:t>
      </w:r>
      <w:hyperlink w:history="1" r:id="rId22">
        <w:r w:rsidRPr="00D50004">
          <w:rPr>
            <w:rStyle w:val="Hyperlnk"/>
            <w:rFonts w:ascii="Times New Roman" w:hAnsi="Times New Roman" w:cs="Times New Roman"/>
            <w:sz w:val="24"/>
            <w:szCs w:val="24"/>
          </w:rPr>
          <w:t>Desinfektionsapparatur</w:t>
        </w:r>
      </w:hyperlink>
      <w:r w:rsidRPr="00D50004">
        <w:rPr>
          <w:rFonts w:ascii="Times New Roman" w:hAnsi="Times New Roman" w:cs="Times New Roman"/>
          <w:sz w:val="24"/>
          <w:szCs w:val="24"/>
        </w:rPr>
        <w:t xml:space="preserve"> i Vårdhandboken</w:t>
      </w:r>
    </w:p>
    <w:p w:rsidR="25ACA6FA" w:rsidP="33C9A14A" w:rsidRDefault="65F4EE14" w14:paraId="626663F7" w14:textId="16F98AB7">
      <w:pPr>
        <w:pStyle w:val="MellanrubrikVGR"/>
        <w:rPr>
          <w:rFonts w:ascii="Times New Roman" w:hAnsi="Times New Roman"/>
          <w:b w:val="0"/>
          <w:sz w:val="24"/>
          <w:szCs w:val="24"/>
        </w:rPr>
      </w:pPr>
      <w:r w:rsidRPr="3C42508C">
        <w:rPr>
          <w:color w:val="auto"/>
        </w:rPr>
        <w:t>Komplettering till Vårdhandbokens text</w:t>
      </w:r>
    </w:p>
    <w:p w:rsidRPr="00082952" w:rsidR="00247515" w:rsidP="00082952" w:rsidRDefault="00247515" w14:paraId="285E4FB5" w14:textId="7A81056C">
      <w:pPr>
        <w:pStyle w:val="Punktlista"/>
      </w:pPr>
      <w:r w:rsidRPr="00082952">
        <w:rPr>
          <w:rFonts w:eastAsia="Calibri"/>
        </w:rPr>
        <w:t xml:space="preserve">Rostigt gods uppnår inte avsedd renhetsgrad. Rostigt gods får aldrig lastas i maskinen eftersom rost kan överföras mellan instrument och maskin. </w:t>
      </w:r>
    </w:p>
    <w:p w:rsidRPr="00082952" w:rsidR="00247515" w:rsidP="00082952" w:rsidRDefault="00247515" w14:paraId="4524918B" w14:textId="7EAFC494">
      <w:pPr>
        <w:pStyle w:val="Punktlista"/>
        <w:rPr>
          <w:rFonts w:eastAsia="Calibri"/>
        </w:rPr>
      </w:pPr>
      <w:r w:rsidRPr="00082952">
        <w:rPr>
          <w:rFonts w:eastAsia="Calibri"/>
        </w:rPr>
        <w:t>Porösa material såsom textilier, disktrasor, städmaterial, tvättsvampar och skumplast får aldrig processas i maskinen. De uppnår inte avsedd renhetsgrad, värmebelastningen blir felaktig. Poröst material kan också skada maskinen.</w:t>
      </w:r>
    </w:p>
    <w:p w:rsidRPr="00082952" w:rsidR="00247515" w:rsidP="00082952" w:rsidRDefault="00247515" w14:paraId="11664160" w14:textId="4070F463">
      <w:pPr>
        <w:pStyle w:val="Punktlista"/>
        <w:rPr>
          <w:rFonts w:eastAsia="Calibri"/>
        </w:rPr>
      </w:pPr>
      <w:r w:rsidRPr="00082952">
        <w:rPr>
          <w:rFonts w:eastAsia="Calibri"/>
        </w:rPr>
        <w:t>Avlägsna eventuell tejp från godset som ska diskas.</w:t>
      </w:r>
    </w:p>
    <w:p w:rsidRPr="00082952" w:rsidR="00247515" w:rsidP="00082952" w:rsidRDefault="25ACA6FA" w14:paraId="1AE6AAA9" w14:textId="77777777">
      <w:pPr>
        <w:pStyle w:val="Punktlista"/>
        <w:rPr>
          <w:rFonts w:eastAsia="Calibri"/>
        </w:rPr>
      </w:pPr>
      <w:r w:rsidRPr="00082952">
        <w:rPr>
          <w:rFonts w:eastAsia="Calibri"/>
        </w:rPr>
        <w:t>Ju längre tid det tar innan smutsat gods rengörs, desto svårare blir det att rengöra. Diska ofta!</w:t>
      </w:r>
    </w:p>
    <w:p w:rsidRPr="00082952" w:rsidR="680FCC7C" w:rsidP="00082952" w:rsidRDefault="680FCC7C" w14:paraId="13F27394" w14:textId="2C936714">
      <w:pPr>
        <w:pStyle w:val="Punktlista"/>
      </w:pPr>
      <w:r w:rsidRPr="00082952">
        <w:t>Om godset inte blir rent blir det heller inte desinfekterat. Det är ytan som ska desinfekteras och när smutsen avlägsnats kan desinfektionen genomföras.</w:t>
      </w:r>
    </w:p>
    <w:p w:rsidR="680FCC7C" w:rsidP="00082952" w:rsidRDefault="680FCC7C" w14:paraId="7461434E" w14:textId="08777CDF">
      <w:pPr>
        <w:pStyle w:val="Punktlista"/>
      </w:pPr>
      <w:r w:rsidRPr="00082952">
        <w:t>Har exempelvis skålar vänts fel under processen och fyllts med vatten ska allt gods i maskinen diskas om.</w:t>
      </w:r>
    </w:p>
    <w:p w:rsidR="4464A379" w:rsidP="67B6B980" w:rsidRDefault="4464A379" w14:paraId="354D644B" w14:textId="478F3862">
      <w:pPr>
        <w:pStyle w:val="Punktlista"/>
        <w:numPr>
          <w:ilvl w:val="0"/>
          <w:numId w:val="0"/>
        </w:numPr>
      </w:pPr>
    </w:p>
    <w:p w:rsidRPr="004735CB" w:rsidR="00247515" w:rsidP="004735CB" w:rsidRDefault="13224F57" w14:paraId="6D63E506" w14:textId="73B17B35">
      <w:pPr>
        <w:pStyle w:val="Rubrik2"/>
      </w:pPr>
      <w:r w:rsidR="13224F57">
        <w:rPr/>
        <w:t>Käll- och litteratur</w:t>
      </w:r>
      <w:r w:rsidR="1857DA89">
        <w:rPr/>
        <w:t>förteckning</w:t>
      </w:r>
    </w:p>
    <w:p w:rsidR="28EBE3DA" w:rsidP="6CB79CDE" w:rsidRDefault="28EBE3DA" w14:paraId="7FCFC09A" w14:textId="12A41982">
      <w:pPr>
        <w:rPr>
          <w:rFonts w:ascii="Arial" w:hAnsi="Arial" w:cs="Arial"/>
          <w:color w:val="0563C1"/>
          <w:sz w:val="20"/>
          <w:szCs w:val="20"/>
          <w:u w:val="single"/>
        </w:rPr>
      </w:pPr>
      <w:hyperlink r:id="Rb57a6325e9ca4060">
        <w:r w:rsidRPr="6CB79CDE" w:rsidR="28EBE3DA">
          <w:rPr>
            <w:rStyle w:val="Hyperlnk"/>
            <w:rFonts w:ascii="Arial" w:hAnsi="Arial" w:cs="Arial"/>
            <w:sz w:val="20"/>
            <w:szCs w:val="20"/>
          </w:rPr>
          <w:t xml:space="preserve">AFS 2023:10. Risker i arbetsmiljön. Stockholm. </w:t>
        </w:r>
        <w:r w:rsidRPr="6CB79CDE" w:rsidR="28EBE3DA">
          <w:rPr>
            <w:rStyle w:val="Hyperlnk"/>
            <w:rFonts w:ascii="Arial" w:hAnsi="Arial" w:cs="Arial"/>
            <w:sz w:val="20"/>
            <w:szCs w:val="20"/>
          </w:rPr>
          <w:t>Arbetsmiljöverket</w:t>
        </w:r>
      </w:hyperlink>
    </w:p>
    <w:p w:rsidR="00247515" w:rsidP="004735CB" w:rsidRDefault="00247515" w14:paraId="79ACED99" w14:textId="1E29F4B5">
      <w:pPr>
        <w:rPr>
          <w:rFonts w:ascii="Arial" w:hAnsi="Arial" w:cs="Arial"/>
          <w:color w:val="484848"/>
          <w:sz w:val="20"/>
          <w:szCs w:val="20"/>
          <w:shd w:val="clear" w:color="auto" w:fill="FFFFFF"/>
        </w:rPr>
      </w:pPr>
      <w:hyperlink w:history="1" r:id="rId25">
        <w:r w:rsidRPr="002C2391">
          <w:rPr>
            <w:rStyle w:val="Hyperlnk"/>
            <w:rFonts w:ascii="Arial" w:hAnsi="Arial" w:cs="Arial"/>
            <w:sz w:val="20"/>
            <w:szCs w:val="20"/>
            <w:shd w:val="clear" w:color="auto" w:fill="FFFFFF"/>
          </w:rPr>
          <w:t>Processer för rengöring, desinfektion och sterilisering: validering och rutinkontroll inom svensk vård och omsorg</w:t>
        </w:r>
      </w:hyperlink>
      <w:r w:rsidRPr="00247515">
        <w:rPr>
          <w:rFonts w:ascii="Arial" w:hAnsi="Arial" w:cs="Arial"/>
          <w:color w:val="484848"/>
          <w:sz w:val="20"/>
          <w:szCs w:val="20"/>
          <w:shd w:val="clear" w:color="auto" w:fill="FFFFFF"/>
        </w:rPr>
        <w:t xml:space="preserve"> (SIS-TR 46:2014). Stockholm: Swedish Standards </w:t>
      </w:r>
      <w:proofErr w:type="spellStart"/>
      <w:r w:rsidRPr="00247515">
        <w:rPr>
          <w:rFonts w:ascii="Arial" w:hAnsi="Arial" w:cs="Arial"/>
          <w:color w:val="484848"/>
          <w:sz w:val="20"/>
          <w:szCs w:val="20"/>
          <w:shd w:val="clear" w:color="auto" w:fill="FFFFFF"/>
        </w:rPr>
        <w:t>Institute</w:t>
      </w:r>
      <w:proofErr w:type="spellEnd"/>
      <w:r w:rsidRPr="00247515">
        <w:rPr>
          <w:rFonts w:ascii="Arial" w:hAnsi="Arial" w:cs="Arial"/>
          <w:color w:val="484848"/>
          <w:sz w:val="20"/>
          <w:szCs w:val="20"/>
          <w:shd w:val="clear" w:color="auto" w:fill="FFFFFF"/>
        </w:rPr>
        <w:t xml:space="preserve"> (SIS); 2014.</w:t>
      </w:r>
    </w:p>
    <w:p w:rsidRPr="00247515" w:rsidR="00247515" w:rsidP="004735CB" w:rsidRDefault="00247515" w14:paraId="54F10A13" w14:textId="327378FE">
      <w:pPr>
        <w:rPr>
          <w:rFonts w:ascii="Arial" w:hAnsi="Arial" w:cs="Arial"/>
          <w:color w:val="484848"/>
          <w:sz w:val="20"/>
          <w:szCs w:val="20"/>
          <w:shd w:val="clear" w:color="auto" w:fill="FFFFFF"/>
        </w:rPr>
      </w:pPr>
      <w:hyperlink w:history="1" r:id="rId26">
        <w:r w:rsidRPr="00247515">
          <w:rPr>
            <w:rFonts w:ascii="Arial" w:hAnsi="Arial" w:cs="Arial"/>
            <w:color w:val="0563C1"/>
            <w:sz w:val="20"/>
            <w:szCs w:val="20"/>
            <w:u w:val="single"/>
            <w:shd w:val="clear" w:color="auto" w:fill="FFFFFF"/>
          </w:rPr>
          <w:t>SFS 2017:30, Hälso- och sjukvårdslagen (HSL)</w:t>
        </w:r>
      </w:hyperlink>
      <w:r w:rsidRPr="00247515">
        <w:rPr>
          <w:rFonts w:ascii="Arial" w:hAnsi="Arial" w:cs="Arial"/>
          <w:color w:val="484848"/>
          <w:sz w:val="20"/>
          <w:szCs w:val="20"/>
          <w:shd w:val="clear" w:color="auto" w:fill="FFFFFF"/>
        </w:rPr>
        <w:t>.</w:t>
      </w:r>
    </w:p>
    <w:p w:rsidRPr="00ED0A2B" w:rsidR="00247515" w:rsidP="004735CB" w:rsidRDefault="00247515" w14:paraId="5FD4CFBA" w14:textId="6A813902">
      <w:pPr>
        <w:rPr>
          <w:rFonts w:ascii="Arial" w:hAnsi="Arial" w:cs="Arial"/>
          <w:sz w:val="20"/>
          <w:szCs w:val="20"/>
          <w:shd w:val="clear" w:color="auto" w:fill="FFFFFF"/>
        </w:rPr>
      </w:pPr>
      <w:hyperlink w:history="1" r:id="rId27">
        <w:r w:rsidRPr="002B7565">
          <w:rPr>
            <w:rStyle w:val="Hyperlnk"/>
            <w:rFonts w:ascii="Arial" w:hAnsi="Arial" w:cs="Arial"/>
            <w:sz w:val="20"/>
            <w:szCs w:val="20"/>
            <w:shd w:val="clear" w:color="auto" w:fill="FFFFFF"/>
          </w:rPr>
          <w:t>SOSFS 2011:9, Socialstyrelsens föreskrifter om ledningssystem för systematiskt kvalitetsarbete.</w:t>
        </w:r>
      </w:hyperlink>
      <w:r w:rsidRPr="00ED0A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Pr="00247515" w:rsidR="00247515" w:rsidP="004735CB" w:rsidRDefault="00247515" w14:paraId="5526D1B0" w14:textId="6CE142FC">
      <w:pPr>
        <w:rPr>
          <w:rFonts w:ascii="Arial" w:hAnsi="Arial" w:cs="Arial"/>
          <w:color w:val="484848"/>
          <w:sz w:val="20"/>
          <w:szCs w:val="20"/>
          <w:shd w:val="clear" w:color="auto" w:fill="FFFFFF"/>
        </w:rPr>
      </w:pPr>
      <w:hyperlink w:history="1" r:id="rId28">
        <w:r w:rsidRPr="00247515">
          <w:rPr>
            <w:rFonts w:ascii="Arial" w:hAnsi="Arial" w:cs="Arial"/>
            <w:color w:val="0563C1"/>
            <w:sz w:val="20"/>
            <w:szCs w:val="20"/>
            <w:u w:val="single"/>
            <w:shd w:val="clear" w:color="auto" w:fill="FFFFFF"/>
          </w:rPr>
          <w:t>SOSFS 2008:1, Socialstyrelsens föreskrifter och allmänna råd om användning av medicintekniska produkter i hälso- och sjukvården.</w:t>
        </w:r>
      </w:hyperlink>
      <w:r w:rsidRPr="00247515">
        <w:rPr>
          <w:rFonts w:ascii="Arial" w:hAnsi="Arial" w:cs="Arial"/>
          <w:color w:val="484848"/>
          <w:sz w:val="20"/>
          <w:szCs w:val="20"/>
          <w:shd w:val="clear" w:color="auto" w:fill="FFFFFF"/>
        </w:rPr>
        <w:t xml:space="preserve"> </w:t>
      </w:r>
    </w:p>
    <w:p w:rsidR="22A695CC" w:rsidP="004735CB" w:rsidRDefault="1857DA89" w14:paraId="5C9EA93E" w14:textId="5F30C653">
      <w:pPr>
        <w:rPr>
          <w:rFonts w:ascii="Arial" w:hAnsi="Arial" w:cs="Arial"/>
          <w:color w:val="484848"/>
          <w:sz w:val="20"/>
          <w:szCs w:val="20"/>
          <w:shd w:val="clear" w:color="auto" w:fill="FFFFFF"/>
        </w:rPr>
      </w:pPr>
      <w:hyperlink w:history="1" r:id="rId29">
        <w:r w:rsidRPr="00247515">
          <w:rPr>
            <w:rFonts w:ascii="Arial" w:hAnsi="Arial" w:cs="Arial"/>
            <w:color w:val="0563C1"/>
            <w:sz w:val="20"/>
            <w:szCs w:val="20"/>
            <w:u w:val="single"/>
            <w:shd w:val="clear" w:color="auto" w:fill="FFFFFF"/>
          </w:rPr>
          <w:t xml:space="preserve">SS-EN 15883:2009 Disk- och </w:t>
        </w:r>
        <w:proofErr w:type="spellStart"/>
        <w:r w:rsidRPr="00247515">
          <w:rPr>
            <w:rFonts w:ascii="Arial" w:hAnsi="Arial" w:cs="Arial"/>
            <w:color w:val="0563C1"/>
            <w:sz w:val="20"/>
            <w:szCs w:val="20"/>
            <w:u w:val="single"/>
            <w:shd w:val="clear" w:color="auto" w:fill="FFFFFF"/>
          </w:rPr>
          <w:t>spoldesinfektorer</w:t>
        </w:r>
        <w:proofErr w:type="spellEnd"/>
        <w:r w:rsidRPr="00247515">
          <w:rPr>
            <w:rFonts w:ascii="Arial" w:hAnsi="Arial" w:cs="Arial"/>
            <w:color w:val="0563C1"/>
            <w:sz w:val="20"/>
            <w:szCs w:val="20"/>
            <w:u w:val="single"/>
            <w:shd w:val="clear" w:color="auto" w:fill="FFFFFF"/>
          </w:rPr>
          <w:t xml:space="preserve">. Krav och provningsmetoder för Spol- och </w:t>
        </w:r>
        <w:proofErr w:type="spellStart"/>
        <w:r w:rsidRPr="00247515">
          <w:rPr>
            <w:rFonts w:ascii="Arial" w:hAnsi="Arial" w:cs="Arial"/>
            <w:color w:val="0563C1"/>
            <w:sz w:val="20"/>
            <w:szCs w:val="20"/>
            <w:u w:val="single"/>
            <w:shd w:val="clear" w:color="auto" w:fill="FFFFFF"/>
          </w:rPr>
          <w:t>diskdesinfektorer</w:t>
        </w:r>
        <w:proofErr w:type="spellEnd"/>
        <w:r w:rsidRPr="00247515">
          <w:rPr>
            <w:rFonts w:ascii="Arial" w:hAnsi="Arial" w:cs="Arial"/>
            <w:color w:val="0563C1"/>
            <w:sz w:val="20"/>
            <w:szCs w:val="20"/>
            <w:u w:val="single"/>
            <w:shd w:val="clear" w:color="auto" w:fill="FFFFFF"/>
          </w:rPr>
          <w:t>.</w:t>
        </w:r>
      </w:hyperlink>
      <w:r w:rsidRPr="00247515">
        <w:rPr>
          <w:rFonts w:ascii="Arial" w:hAnsi="Arial" w:cs="Arial"/>
          <w:color w:val="484848"/>
          <w:sz w:val="20"/>
          <w:szCs w:val="20"/>
          <w:shd w:val="clear" w:color="auto" w:fill="FFFFFF"/>
        </w:rPr>
        <w:t xml:space="preserve"> </w:t>
      </w:r>
      <w:bookmarkEnd w:id="0"/>
    </w:p>
    <w:p w:rsidR="004735CB" w:rsidP="004735CB" w:rsidRDefault="004735CB" w14:paraId="69DB3174" w14:textId="0217B569">
      <w:pPr>
        <w:rPr>
          <w:rFonts w:ascii="Arial" w:hAnsi="Arial" w:cs="Arial"/>
          <w:color w:val="0563C1"/>
          <w:sz w:val="20"/>
          <w:szCs w:val="20"/>
        </w:rPr>
      </w:pPr>
      <w:hyperlink w:history="1" r:id="rId30">
        <w:r w:rsidRPr="009F4EA7">
          <w:rPr>
            <w:rStyle w:val="Hyperlnk"/>
            <w:rFonts w:ascii="Arial" w:hAnsi="Arial" w:cs="Arial"/>
            <w:sz w:val="20"/>
            <w:szCs w:val="20"/>
          </w:rPr>
          <w:t>Vårdhandboken, Desinfektionsapparatur</w:t>
        </w:r>
      </w:hyperlink>
      <w:r w:rsidRPr="00082952">
        <w:rPr>
          <w:rFonts w:ascii="Arial" w:hAnsi="Arial" w:cs="Arial"/>
          <w:color w:val="0563C1"/>
          <w:sz w:val="20"/>
          <w:szCs w:val="20"/>
        </w:rPr>
        <w:t xml:space="preserve"> </w:t>
      </w:r>
    </w:p>
    <w:p w:rsidRPr="00082952" w:rsidR="004735CB" w:rsidP="004735CB" w:rsidRDefault="004735CB" w14:paraId="7DF2D82B" w14:textId="29754E2F">
      <w:pPr>
        <w:rPr>
          <w:rFonts w:ascii="Arial" w:hAnsi="Arial" w:cs="Arial"/>
          <w:color w:val="0563C1"/>
          <w:sz w:val="20"/>
          <w:szCs w:val="20"/>
        </w:rPr>
      </w:pPr>
      <w:hyperlink r:id="R67f2075b17b24dce">
        <w:r w:rsidRPr="6CB79CDE" w:rsidR="004735CB">
          <w:rPr>
            <w:rStyle w:val="Hyperlnk"/>
            <w:rFonts w:ascii="Arial" w:hAnsi="Arial" w:cs="Arial"/>
            <w:sz w:val="20"/>
            <w:szCs w:val="20"/>
          </w:rPr>
          <w:t>Vårdhandboken. Medicintekniska produkter med specificerad mikrobiell renhet</w:t>
        </w:r>
      </w:hyperlink>
    </w:p>
    <w:p w:rsidR="0373CE26" w:rsidP="6CB79CDE" w:rsidRDefault="0373CE26" w14:paraId="55E28FBD" w14:textId="1DC0CB58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  <w:rPr>
          <w:rStyle w:val="Hyperlnk"/>
          <w:rFonts w:ascii="Arial" w:hAnsi="Arial" w:cs="Arial"/>
          <w:sz w:val="20"/>
          <w:szCs w:val="20"/>
        </w:rPr>
      </w:pPr>
      <w:hyperlink r:id="R5f0725eb36cb4653">
        <w:r w:rsidRPr="6CB79CDE" w:rsidR="0373CE26">
          <w:rPr>
            <w:rStyle w:val="Hyperlnk"/>
            <w:rFonts w:ascii="Arial" w:hAnsi="Arial" w:cs="Arial"/>
            <w:sz w:val="20"/>
            <w:szCs w:val="20"/>
          </w:rPr>
          <w:t>Vårdhygien - Legionella</w:t>
        </w:r>
      </w:hyperlink>
    </w:p>
    <w:p w:rsidR="6CB79CDE" w:rsidP="6CB79CDE" w:rsidRDefault="6CB79CDE" w14:paraId="3F9905F2" w14:textId="123ABDFC">
      <w:pPr>
        <w:rPr>
          <w:rFonts w:ascii="Arial" w:hAnsi="Arial" w:cs="Arial"/>
          <w:sz w:val="20"/>
          <w:szCs w:val="20"/>
        </w:rPr>
      </w:pPr>
    </w:p>
    <w:p w:rsidRPr="00082952" w:rsidR="004735CB" w:rsidP="004735CB" w:rsidRDefault="004735CB" w14:paraId="638199B6" w14:textId="77777777">
      <w:pPr>
        <w:rPr>
          <w:rFonts w:ascii="Arial" w:hAnsi="Arial" w:cs="Arial"/>
          <w:sz w:val="20"/>
          <w:szCs w:val="20"/>
        </w:rPr>
      </w:pPr>
    </w:p>
    <w:p w:rsidRPr="00F67F95" w:rsidR="004735CB" w:rsidP="004735CB" w:rsidRDefault="004735CB" w14:paraId="339A6BE2" w14:textId="77777777">
      <w:pPr>
        <w:rPr>
          <w:rFonts w:ascii="Arial" w:hAnsi="Arial" w:cs="Arial"/>
          <w:color w:val="484848"/>
          <w:sz w:val="20"/>
          <w:szCs w:val="20"/>
          <w:shd w:val="clear" w:color="auto" w:fill="FFFFFF"/>
        </w:rPr>
      </w:pPr>
    </w:p>
    <w:sectPr w:rsidRPr="00F67F95" w:rsidR="004735CB" w:rsidSect="0024751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3970" w:rsidRDefault="001A3970" w14:paraId="1430BA97" w14:textId="77777777">
      <w:r>
        <w:separator/>
      </w:r>
    </w:p>
  </w:endnote>
  <w:endnote w:type="continuationSeparator" w:id="0">
    <w:p w:rsidR="001A3970" w:rsidRDefault="001A3970" w14:paraId="51D81B92" w14:textId="77777777">
      <w:r>
        <w:continuationSeparator/>
      </w:r>
    </w:p>
  </w:endnote>
  <w:endnote w:type="continuationNotice" w:id="1">
    <w:p w:rsidR="001A3970" w:rsidRDefault="001A3970" w14:paraId="157106F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3970" w:rsidRDefault="001A3970" w14:paraId="3EC2292D" w14:textId="77777777"/>
  </w:footnote>
  <w:footnote w:type="continuationSeparator" w:id="0">
    <w:p w:rsidR="001A3970" w:rsidRDefault="001A3970" w14:paraId="0EDB533A" w14:textId="77777777">
      <w:r>
        <w:continuationSeparator/>
      </w:r>
    </w:p>
  </w:footnote>
  <w:footnote w:type="continuationNotice" w:id="1">
    <w:p w:rsidR="001A3970" w:rsidRDefault="001A3970" w14:paraId="21A1F26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textHash int2:hashCode="KGfAK5joa0dj5l" int2:id="rNmMA0dQ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882050F"/>
    <w:multiLevelType w:val="hybridMultilevel"/>
    <w:tmpl w:val="FFFFFFFF"/>
    <w:lvl w:ilvl="0" w:tplc="71B48DC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4BE30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4EA4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CE9D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5481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F010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80FA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2855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6089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B7A6CE2"/>
    <w:multiLevelType w:val="hybridMultilevel"/>
    <w:tmpl w:val="FFFFFFFF"/>
    <w:lvl w:ilvl="0" w:tplc="CEC6F7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52D0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009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2263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3C8CC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EA0C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CFD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D4E1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1267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9212CB3"/>
    <w:multiLevelType w:val="hybridMultilevel"/>
    <w:tmpl w:val="F478371A"/>
    <w:lvl w:ilvl="0" w:tplc="397473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6A9EC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2C6EC9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5E650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26B0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049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D232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A0A6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23050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AEF7276"/>
    <w:multiLevelType w:val="hybridMultilevel"/>
    <w:tmpl w:val="D508231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2AA1308B"/>
    <w:multiLevelType w:val="hybridMultilevel"/>
    <w:tmpl w:val="14A689C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09C1D72"/>
    <w:multiLevelType w:val="hybridMultilevel"/>
    <w:tmpl w:val="FFFFFFFF"/>
    <w:lvl w:ilvl="0" w:tplc="A2C0334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230E1E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0C3D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E0DE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3401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7842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FA96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84F5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1E9A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B474E09"/>
    <w:multiLevelType w:val="hybridMultilevel"/>
    <w:tmpl w:val="DDF0BC38"/>
    <w:lvl w:ilvl="0" w:tplc="FFFFFFFF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6" w15:restartNumberingAfterBreak="0">
    <w:nsid w:val="3E2F527B"/>
    <w:multiLevelType w:val="hybridMultilevel"/>
    <w:tmpl w:val="167C1B0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EE60C37"/>
    <w:multiLevelType w:val="hybridMultilevel"/>
    <w:tmpl w:val="93CC98B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5EC0305C"/>
    <w:multiLevelType w:val="hybridMultilevel"/>
    <w:tmpl w:val="0F28CA1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0211F8B"/>
    <w:multiLevelType w:val="hybridMultilevel"/>
    <w:tmpl w:val="DB306BDC"/>
    <w:lvl w:ilvl="0" w:tplc="FFFFFFFF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4EC06C5"/>
    <w:multiLevelType w:val="hybridMultilevel"/>
    <w:tmpl w:val="FFFFFFFF"/>
    <w:lvl w:ilvl="0" w:tplc="D4CE9A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2C2835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B2202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1858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FE74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A478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FC50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4214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64F7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737735F"/>
    <w:multiLevelType w:val="hybridMultilevel"/>
    <w:tmpl w:val="FFFFFFFF"/>
    <w:lvl w:ilvl="0" w:tplc="B1A6A8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D00F9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E2B0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9A58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BA46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225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A0E7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46D6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7A9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9C32817"/>
    <w:multiLevelType w:val="hybridMultilevel"/>
    <w:tmpl w:val="668C759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05410DF"/>
    <w:multiLevelType w:val="hybridMultilevel"/>
    <w:tmpl w:val="476C9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0" w15:restartNumberingAfterBreak="0">
    <w:nsid w:val="73275E29"/>
    <w:multiLevelType w:val="hybridMultilevel"/>
    <w:tmpl w:val="06BA7ED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32421507">
    <w:abstractNumId w:val="8"/>
  </w:num>
  <w:num w:numId="2" w16cid:durableId="935134138">
    <w:abstractNumId w:val="5"/>
  </w:num>
  <w:num w:numId="3" w16cid:durableId="1608351078">
    <w:abstractNumId w:val="25"/>
  </w:num>
  <w:num w:numId="4" w16cid:durableId="1903251699">
    <w:abstractNumId w:val="26"/>
  </w:num>
  <w:num w:numId="5" w16cid:durableId="1617561746">
    <w:abstractNumId w:val="13"/>
  </w:num>
  <w:num w:numId="6" w16cid:durableId="1411542040">
    <w:abstractNumId w:val="4"/>
  </w:num>
  <w:num w:numId="7" w16cid:durableId="1196117607">
    <w:abstractNumId w:val="32"/>
  </w:num>
  <w:num w:numId="8" w16cid:durableId="230623303">
    <w:abstractNumId w:val="22"/>
  </w:num>
  <w:num w:numId="9" w16cid:durableId="1926259455">
    <w:abstractNumId w:val="0"/>
  </w:num>
  <w:num w:numId="10" w16cid:durableId="900674756">
    <w:abstractNumId w:val="10"/>
  </w:num>
  <w:num w:numId="11" w16cid:durableId="1962370857">
    <w:abstractNumId w:val="29"/>
  </w:num>
  <w:num w:numId="12" w16cid:durableId="494802549">
    <w:abstractNumId w:val="2"/>
  </w:num>
  <w:num w:numId="13" w16cid:durableId="73204160">
    <w:abstractNumId w:val="18"/>
  </w:num>
  <w:num w:numId="14" w16cid:durableId="1518501790">
    <w:abstractNumId w:val="14"/>
  </w:num>
  <w:num w:numId="15" w16cid:durableId="224610646">
    <w:abstractNumId w:val="1"/>
  </w:num>
  <w:num w:numId="16" w16cid:durableId="1868517738">
    <w:abstractNumId w:val="1"/>
  </w:num>
  <w:num w:numId="17" w16cid:durableId="1223711462">
    <w:abstractNumId w:val="3"/>
  </w:num>
  <w:num w:numId="18" w16cid:durableId="2146778736">
    <w:abstractNumId w:val="6"/>
  </w:num>
  <w:num w:numId="19" w16cid:durableId="1197812052">
    <w:abstractNumId w:val="21"/>
  </w:num>
  <w:num w:numId="20" w16cid:durableId="1278487566">
    <w:abstractNumId w:val="15"/>
  </w:num>
  <w:num w:numId="21" w16cid:durableId="1205292418">
    <w:abstractNumId w:val="11"/>
  </w:num>
  <w:num w:numId="22" w16cid:durableId="1607809452">
    <w:abstractNumId w:val="20"/>
  </w:num>
  <w:num w:numId="23" w16cid:durableId="68698527">
    <w:abstractNumId w:val="7"/>
  </w:num>
  <w:num w:numId="24" w16cid:durableId="903688314">
    <w:abstractNumId w:val="17"/>
  </w:num>
  <w:num w:numId="25" w16cid:durableId="1210916745">
    <w:abstractNumId w:val="31"/>
  </w:num>
  <w:num w:numId="26" w16cid:durableId="1200822298">
    <w:abstractNumId w:val="24"/>
  </w:num>
  <w:num w:numId="27" w16cid:durableId="153648122">
    <w:abstractNumId w:val="12"/>
  </w:num>
  <w:num w:numId="28" w16cid:durableId="489568131">
    <w:abstractNumId w:val="28"/>
  </w:num>
  <w:num w:numId="29" w16cid:durableId="164437215">
    <w:abstractNumId w:val="23"/>
  </w:num>
  <w:num w:numId="30" w16cid:durableId="706292406">
    <w:abstractNumId w:val="27"/>
  </w:num>
  <w:num w:numId="31" w16cid:durableId="1388607708">
    <w:abstractNumId w:val="9"/>
  </w:num>
  <w:num w:numId="32" w16cid:durableId="1647395944">
    <w:abstractNumId w:val="19"/>
  </w:num>
  <w:num w:numId="33" w16cid:durableId="1758478553">
    <w:abstractNumId w:val="30"/>
  </w:num>
  <w:num w:numId="34" w16cid:durableId="15946326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0C6"/>
    <w:rsid w:val="000051D5"/>
    <w:rsid w:val="00006D2A"/>
    <w:rsid w:val="00010D47"/>
    <w:rsid w:val="00016CF0"/>
    <w:rsid w:val="00023CD1"/>
    <w:rsid w:val="0002435C"/>
    <w:rsid w:val="00030DDD"/>
    <w:rsid w:val="000313BB"/>
    <w:rsid w:val="00032FA6"/>
    <w:rsid w:val="00033ED5"/>
    <w:rsid w:val="00034DEF"/>
    <w:rsid w:val="00044406"/>
    <w:rsid w:val="00050500"/>
    <w:rsid w:val="00050998"/>
    <w:rsid w:val="00050DE6"/>
    <w:rsid w:val="000520CA"/>
    <w:rsid w:val="00053001"/>
    <w:rsid w:val="00055C6B"/>
    <w:rsid w:val="0005691C"/>
    <w:rsid w:val="00056ECB"/>
    <w:rsid w:val="00056ED5"/>
    <w:rsid w:val="00061690"/>
    <w:rsid w:val="000655CC"/>
    <w:rsid w:val="000700AE"/>
    <w:rsid w:val="00082952"/>
    <w:rsid w:val="00084024"/>
    <w:rsid w:val="0009052A"/>
    <w:rsid w:val="0009062C"/>
    <w:rsid w:val="00095368"/>
    <w:rsid w:val="000954C4"/>
    <w:rsid w:val="000A4C35"/>
    <w:rsid w:val="000A611A"/>
    <w:rsid w:val="000B12D9"/>
    <w:rsid w:val="000B4536"/>
    <w:rsid w:val="000B7715"/>
    <w:rsid w:val="000C4B41"/>
    <w:rsid w:val="000C6B37"/>
    <w:rsid w:val="000D2C4A"/>
    <w:rsid w:val="000E43D5"/>
    <w:rsid w:val="000E463B"/>
    <w:rsid w:val="000E56ED"/>
    <w:rsid w:val="000E5A7E"/>
    <w:rsid w:val="000F43A3"/>
    <w:rsid w:val="000F7681"/>
    <w:rsid w:val="00103031"/>
    <w:rsid w:val="001044FE"/>
    <w:rsid w:val="001049E6"/>
    <w:rsid w:val="00104D41"/>
    <w:rsid w:val="001139D4"/>
    <w:rsid w:val="00115CD3"/>
    <w:rsid w:val="00131B08"/>
    <w:rsid w:val="00132A59"/>
    <w:rsid w:val="00133337"/>
    <w:rsid w:val="00133A0F"/>
    <w:rsid w:val="0013580F"/>
    <w:rsid w:val="00137B6D"/>
    <w:rsid w:val="0014070B"/>
    <w:rsid w:val="001422C1"/>
    <w:rsid w:val="00142EBC"/>
    <w:rsid w:val="00146BDF"/>
    <w:rsid w:val="0015004F"/>
    <w:rsid w:val="001522AE"/>
    <w:rsid w:val="00153FA5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7092"/>
    <w:rsid w:val="001A3970"/>
    <w:rsid w:val="001A4E7C"/>
    <w:rsid w:val="001A776C"/>
    <w:rsid w:val="001B762C"/>
    <w:rsid w:val="001C4D0A"/>
    <w:rsid w:val="001C5FEF"/>
    <w:rsid w:val="001D2898"/>
    <w:rsid w:val="001E60CF"/>
    <w:rsid w:val="00211487"/>
    <w:rsid w:val="00211D91"/>
    <w:rsid w:val="00215CB6"/>
    <w:rsid w:val="00217DEC"/>
    <w:rsid w:val="00235B57"/>
    <w:rsid w:val="00237A3B"/>
    <w:rsid w:val="00246B1B"/>
    <w:rsid w:val="00247515"/>
    <w:rsid w:val="00250F24"/>
    <w:rsid w:val="002523C5"/>
    <w:rsid w:val="0025380B"/>
    <w:rsid w:val="00255FB7"/>
    <w:rsid w:val="0025703A"/>
    <w:rsid w:val="00257FF1"/>
    <w:rsid w:val="00262F3D"/>
    <w:rsid w:val="00263281"/>
    <w:rsid w:val="002651D6"/>
    <w:rsid w:val="0026551F"/>
    <w:rsid w:val="00280247"/>
    <w:rsid w:val="00280A85"/>
    <w:rsid w:val="00284119"/>
    <w:rsid w:val="00290B5C"/>
    <w:rsid w:val="0029151D"/>
    <w:rsid w:val="00294791"/>
    <w:rsid w:val="00295381"/>
    <w:rsid w:val="002A038B"/>
    <w:rsid w:val="002A4755"/>
    <w:rsid w:val="002A605D"/>
    <w:rsid w:val="002A64A5"/>
    <w:rsid w:val="002A799C"/>
    <w:rsid w:val="002B0B30"/>
    <w:rsid w:val="002B0C78"/>
    <w:rsid w:val="002B1266"/>
    <w:rsid w:val="002B7565"/>
    <w:rsid w:val="002C0C02"/>
    <w:rsid w:val="002C1277"/>
    <w:rsid w:val="002C2391"/>
    <w:rsid w:val="002C60AD"/>
    <w:rsid w:val="002C660E"/>
    <w:rsid w:val="002D0E0E"/>
    <w:rsid w:val="002D1111"/>
    <w:rsid w:val="002D6023"/>
    <w:rsid w:val="002E263F"/>
    <w:rsid w:val="002E6F81"/>
    <w:rsid w:val="002F08BA"/>
    <w:rsid w:val="002F195F"/>
    <w:rsid w:val="002F2CFF"/>
    <w:rsid w:val="002F568B"/>
    <w:rsid w:val="002F7818"/>
    <w:rsid w:val="00305056"/>
    <w:rsid w:val="003066D0"/>
    <w:rsid w:val="003069D6"/>
    <w:rsid w:val="0031069F"/>
    <w:rsid w:val="00311401"/>
    <w:rsid w:val="00312BF1"/>
    <w:rsid w:val="003203D7"/>
    <w:rsid w:val="00320F86"/>
    <w:rsid w:val="00324171"/>
    <w:rsid w:val="00326C24"/>
    <w:rsid w:val="00337850"/>
    <w:rsid w:val="00337F99"/>
    <w:rsid w:val="003416A3"/>
    <w:rsid w:val="0034307B"/>
    <w:rsid w:val="00344AB5"/>
    <w:rsid w:val="003458D6"/>
    <w:rsid w:val="00345EB1"/>
    <w:rsid w:val="00350CC4"/>
    <w:rsid w:val="003540AD"/>
    <w:rsid w:val="00356E38"/>
    <w:rsid w:val="00360E0D"/>
    <w:rsid w:val="0036357D"/>
    <w:rsid w:val="00363B23"/>
    <w:rsid w:val="0036594C"/>
    <w:rsid w:val="00367D19"/>
    <w:rsid w:val="00371BED"/>
    <w:rsid w:val="00373D07"/>
    <w:rsid w:val="00384019"/>
    <w:rsid w:val="003854F1"/>
    <w:rsid w:val="00385BDE"/>
    <w:rsid w:val="0039118E"/>
    <w:rsid w:val="00397F54"/>
    <w:rsid w:val="003A0D43"/>
    <w:rsid w:val="003B2A4B"/>
    <w:rsid w:val="003D099E"/>
    <w:rsid w:val="003D21A2"/>
    <w:rsid w:val="003D29D2"/>
    <w:rsid w:val="003D4049"/>
    <w:rsid w:val="003E0705"/>
    <w:rsid w:val="003E2FF7"/>
    <w:rsid w:val="003E7699"/>
    <w:rsid w:val="003F1013"/>
    <w:rsid w:val="003F1ACF"/>
    <w:rsid w:val="00404948"/>
    <w:rsid w:val="0040535C"/>
    <w:rsid w:val="00406BEA"/>
    <w:rsid w:val="00411050"/>
    <w:rsid w:val="00413A60"/>
    <w:rsid w:val="00415918"/>
    <w:rsid w:val="004230F7"/>
    <w:rsid w:val="0043167E"/>
    <w:rsid w:val="0043409A"/>
    <w:rsid w:val="00443C1E"/>
    <w:rsid w:val="00443E3A"/>
    <w:rsid w:val="00446255"/>
    <w:rsid w:val="00451705"/>
    <w:rsid w:val="00451935"/>
    <w:rsid w:val="004556D2"/>
    <w:rsid w:val="00460ED0"/>
    <w:rsid w:val="00465651"/>
    <w:rsid w:val="00470CE7"/>
    <w:rsid w:val="00470F4F"/>
    <w:rsid w:val="00472482"/>
    <w:rsid w:val="00472814"/>
    <w:rsid w:val="004735CB"/>
    <w:rsid w:val="00480DC7"/>
    <w:rsid w:val="004876F6"/>
    <w:rsid w:val="0049236A"/>
    <w:rsid w:val="00492718"/>
    <w:rsid w:val="00492B51"/>
    <w:rsid w:val="00493E70"/>
    <w:rsid w:val="004A04D6"/>
    <w:rsid w:val="004A355D"/>
    <w:rsid w:val="004A4970"/>
    <w:rsid w:val="004A581C"/>
    <w:rsid w:val="004B2183"/>
    <w:rsid w:val="004B2A01"/>
    <w:rsid w:val="004C2559"/>
    <w:rsid w:val="004D24E6"/>
    <w:rsid w:val="004D6167"/>
    <w:rsid w:val="004D7BA3"/>
    <w:rsid w:val="004E467F"/>
    <w:rsid w:val="004E5BE3"/>
    <w:rsid w:val="004F4518"/>
    <w:rsid w:val="004F4C62"/>
    <w:rsid w:val="00501433"/>
    <w:rsid w:val="00504903"/>
    <w:rsid w:val="00511CC4"/>
    <w:rsid w:val="00521E1C"/>
    <w:rsid w:val="00525F21"/>
    <w:rsid w:val="00531E60"/>
    <w:rsid w:val="005331CA"/>
    <w:rsid w:val="00536A5A"/>
    <w:rsid w:val="00541D07"/>
    <w:rsid w:val="00544BAB"/>
    <w:rsid w:val="00545F31"/>
    <w:rsid w:val="005535B7"/>
    <w:rsid w:val="00556506"/>
    <w:rsid w:val="005578FA"/>
    <w:rsid w:val="00565129"/>
    <w:rsid w:val="00565CD0"/>
    <w:rsid w:val="0056685F"/>
    <w:rsid w:val="00566CD5"/>
    <w:rsid w:val="00567820"/>
    <w:rsid w:val="005770AD"/>
    <w:rsid w:val="00581414"/>
    <w:rsid w:val="00582490"/>
    <w:rsid w:val="005826FA"/>
    <w:rsid w:val="00583E37"/>
    <w:rsid w:val="0059235B"/>
    <w:rsid w:val="00595810"/>
    <w:rsid w:val="00597E28"/>
    <w:rsid w:val="005A2E3B"/>
    <w:rsid w:val="005A54ED"/>
    <w:rsid w:val="005A5D5B"/>
    <w:rsid w:val="005A6081"/>
    <w:rsid w:val="005A627D"/>
    <w:rsid w:val="005B5C95"/>
    <w:rsid w:val="005B6F2D"/>
    <w:rsid w:val="005C0045"/>
    <w:rsid w:val="005C084E"/>
    <w:rsid w:val="005C2EC6"/>
    <w:rsid w:val="005C4606"/>
    <w:rsid w:val="005C4AB4"/>
    <w:rsid w:val="005D0B0C"/>
    <w:rsid w:val="005D3854"/>
    <w:rsid w:val="005D3B1F"/>
    <w:rsid w:val="005E02B3"/>
    <w:rsid w:val="005E1E24"/>
    <w:rsid w:val="005E39D5"/>
    <w:rsid w:val="005F3EA4"/>
    <w:rsid w:val="00604DFE"/>
    <w:rsid w:val="0060596B"/>
    <w:rsid w:val="00606D97"/>
    <w:rsid w:val="00614E64"/>
    <w:rsid w:val="00617710"/>
    <w:rsid w:val="00617EE6"/>
    <w:rsid w:val="0062184C"/>
    <w:rsid w:val="00622616"/>
    <w:rsid w:val="00623724"/>
    <w:rsid w:val="00627BEA"/>
    <w:rsid w:val="006319DB"/>
    <w:rsid w:val="00645591"/>
    <w:rsid w:val="006455D0"/>
    <w:rsid w:val="0065595B"/>
    <w:rsid w:val="00660269"/>
    <w:rsid w:val="00665F89"/>
    <w:rsid w:val="00673C92"/>
    <w:rsid w:val="006753EC"/>
    <w:rsid w:val="00693649"/>
    <w:rsid w:val="006A204F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0A2B"/>
    <w:rsid w:val="006E450B"/>
    <w:rsid w:val="006E4DDD"/>
    <w:rsid w:val="006F0D7E"/>
    <w:rsid w:val="00710B77"/>
    <w:rsid w:val="007176AD"/>
    <w:rsid w:val="0072075B"/>
    <w:rsid w:val="00721D93"/>
    <w:rsid w:val="007221C2"/>
    <w:rsid w:val="00725336"/>
    <w:rsid w:val="00725816"/>
    <w:rsid w:val="007264D7"/>
    <w:rsid w:val="00730955"/>
    <w:rsid w:val="00731818"/>
    <w:rsid w:val="00733A9C"/>
    <w:rsid w:val="00736574"/>
    <w:rsid w:val="007367E0"/>
    <w:rsid w:val="00737215"/>
    <w:rsid w:val="007454F4"/>
    <w:rsid w:val="007469FD"/>
    <w:rsid w:val="00754905"/>
    <w:rsid w:val="00756CFC"/>
    <w:rsid w:val="00760038"/>
    <w:rsid w:val="00762EE0"/>
    <w:rsid w:val="00765C41"/>
    <w:rsid w:val="00771100"/>
    <w:rsid w:val="0077462D"/>
    <w:rsid w:val="007759DD"/>
    <w:rsid w:val="0078609F"/>
    <w:rsid w:val="0078685B"/>
    <w:rsid w:val="007917BA"/>
    <w:rsid w:val="007A5C6F"/>
    <w:rsid w:val="007A5EDA"/>
    <w:rsid w:val="007B1E50"/>
    <w:rsid w:val="007C00F2"/>
    <w:rsid w:val="007C1B1C"/>
    <w:rsid w:val="007C5290"/>
    <w:rsid w:val="007D0BD9"/>
    <w:rsid w:val="007D11CE"/>
    <w:rsid w:val="007D3119"/>
    <w:rsid w:val="007D4241"/>
    <w:rsid w:val="007D4317"/>
    <w:rsid w:val="007D4EA3"/>
    <w:rsid w:val="007E6FAF"/>
    <w:rsid w:val="007F1CFF"/>
    <w:rsid w:val="007F5DD5"/>
    <w:rsid w:val="00806D4E"/>
    <w:rsid w:val="00821A1B"/>
    <w:rsid w:val="008262E9"/>
    <w:rsid w:val="00827E69"/>
    <w:rsid w:val="008354B1"/>
    <w:rsid w:val="00835C4D"/>
    <w:rsid w:val="00843F48"/>
    <w:rsid w:val="00851423"/>
    <w:rsid w:val="0085340F"/>
    <w:rsid w:val="00854544"/>
    <w:rsid w:val="00857848"/>
    <w:rsid w:val="008654B6"/>
    <w:rsid w:val="0087139C"/>
    <w:rsid w:val="00880E83"/>
    <w:rsid w:val="00884696"/>
    <w:rsid w:val="008905C0"/>
    <w:rsid w:val="00892F28"/>
    <w:rsid w:val="008A0C5F"/>
    <w:rsid w:val="008A3DEA"/>
    <w:rsid w:val="008A4078"/>
    <w:rsid w:val="008A4EB9"/>
    <w:rsid w:val="008A74C0"/>
    <w:rsid w:val="008B1694"/>
    <w:rsid w:val="008B4DCE"/>
    <w:rsid w:val="008C4B27"/>
    <w:rsid w:val="008C7F2A"/>
    <w:rsid w:val="008D3014"/>
    <w:rsid w:val="008D72C9"/>
    <w:rsid w:val="008E2D52"/>
    <w:rsid w:val="008E36F8"/>
    <w:rsid w:val="008E46B2"/>
    <w:rsid w:val="008E682C"/>
    <w:rsid w:val="008E78A1"/>
    <w:rsid w:val="008E7DD8"/>
    <w:rsid w:val="008F589F"/>
    <w:rsid w:val="00900D19"/>
    <w:rsid w:val="0090554F"/>
    <w:rsid w:val="00906238"/>
    <w:rsid w:val="009063D3"/>
    <w:rsid w:val="00907EF9"/>
    <w:rsid w:val="0091295C"/>
    <w:rsid w:val="00914D58"/>
    <w:rsid w:val="009166DF"/>
    <w:rsid w:val="00921F47"/>
    <w:rsid w:val="009228AB"/>
    <w:rsid w:val="0093085B"/>
    <w:rsid w:val="00931C57"/>
    <w:rsid w:val="009347A5"/>
    <w:rsid w:val="009376EF"/>
    <w:rsid w:val="009408F1"/>
    <w:rsid w:val="00942257"/>
    <w:rsid w:val="00946B1F"/>
    <w:rsid w:val="009471BF"/>
    <w:rsid w:val="00950E4E"/>
    <w:rsid w:val="009529BD"/>
    <w:rsid w:val="009533B4"/>
    <w:rsid w:val="009549EF"/>
    <w:rsid w:val="00957131"/>
    <w:rsid w:val="00966DC7"/>
    <w:rsid w:val="00970C98"/>
    <w:rsid w:val="00971D93"/>
    <w:rsid w:val="009B1F6B"/>
    <w:rsid w:val="009B7E98"/>
    <w:rsid w:val="009C03DD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4EA7"/>
    <w:rsid w:val="00A006A5"/>
    <w:rsid w:val="00A02085"/>
    <w:rsid w:val="00A05942"/>
    <w:rsid w:val="00A07BEC"/>
    <w:rsid w:val="00A264BE"/>
    <w:rsid w:val="00A272CA"/>
    <w:rsid w:val="00A314C4"/>
    <w:rsid w:val="00A33051"/>
    <w:rsid w:val="00A407AD"/>
    <w:rsid w:val="00A40923"/>
    <w:rsid w:val="00A41C05"/>
    <w:rsid w:val="00A42426"/>
    <w:rsid w:val="00A514B7"/>
    <w:rsid w:val="00A54A0B"/>
    <w:rsid w:val="00A607AF"/>
    <w:rsid w:val="00A65FD4"/>
    <w:rsid w:val="00A81198"/>
    <w:rsid w:val="00A81E48"/>
    <w:rsid w:val="00A82035"/>
    <w:rsid w:val="00A8641D"/>
    <w:rsid w:val="00A90D77"/>
    <w:rsid w:val="00A92E07"/>
    <w:rsid w:val="00AA0B3A"/>
    <w:rsid w:val="00AA4416"/>
    <w:rsid w:val="00AA541E"/>
    <w:rsid w:val="00AA6EB4"/>
    <w:rsid w:val="00AA767D"/>
    <w:rsid w:val="00AB0CC9"/>
    <w:rsid w:val="00AB76C4"/>
    <w:rsid w:val="00AC3FF6"/>
    <w:rsid w:val="00AD73EC"/>
    <w:rsid w:val="00AE2BD6"/>
    <w:rsid w:val="00AE5BC7"/>
    <w:rsid w:val="00AF5AAF"/>
    <w:rsid w:val="00B046D8"/>
    <w:rsid w:val="00B13F4C"/>
    <w:rsid w:val="00B16219"/>
    <w:rsid w:val="00B16C59"/>
    <w:rsid w:val="00B33FDD"/>
    <w:rsid w:val="00B3459E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233"/>
    <w:rsid w:val="00B84336"/>
    <w:rsid w:val="00B851B9"/>
    <w:rsid w:val="00B86453"/>
    <w:rsid w:val="00B90054"/>
    <w:rsid w:val="00B92C14"/>
    <w:rsid w:val="00BA0066"/>
    <w:rsid w:val="00BA741E"/>
    <w:rsid w:val="00BB69DB"/>
    <w:rsid w:val="00BC322E"/>
    <w:rsid w:val="00BC44CD"/>
    <w:rsid w:val="00BC48A6"/>
    <w:rsid w:val="00BE0BD2"/>
    <w:rsid w:val="00BE234E"/>
    <w:rsid w:val="00BE594B"/>
    <w:rsid w:val="00BE7978"/>
    <w:rsid w:val="00BF2C9D"/>
    <w:rsid w:val="00C07DDB"/>
    <w:rsid w:val="00C17652"/>
    <w:rsid w:val="00C22443"/>
    <w:rsid w:val="00C24084"/>
    <w:rsid w:val="00C33B1C"/>
    <w:rsid w:val="00C341C9"/>
    <w:rsid w:val="00C4115D"/>
    <w:rsid w:val="00C43BDD"/>
    <w:rsid w:val="00C47778"/>
    <w:rsid w:val="00C5011E"/>
    <w:rsid w:val="00C50EE5"/>
    <w:rsid w:val="00C5240A"/>
    <w:rsid w:val="00C52D6A"/>
    <w:rsid w:val="00C5398F"/>
    <w:rsid w:val="00C556F5"/>
    <w:rsid w:val="00C70CBD"/>
    <w:rsid w:val="00C70E19"/>
    <w:rsid w:val="00C72574"/>
    <w:rsid w:val="00C7430C"/>
    <w:rsid w:val="00C74CD0"/>
    <w:rsid w:val="00C8592D"/>
    <w:rsid w:val="00C85DA1"/>
    <w:rsid w:val="00C86E6A"/>
    <w:rsid w:val="00C9071C"/>
    <w:rsid w:val="00C908FF"/>
    <w:rsid w:val="00C97BD3"/>
    <w:rsid w:val="00CA39EF"/>
    <w:rsid w:val="00CA521F"/>
    <w:rsid w:val="00CB0493"/>
    <w:rsid w:val="00CB17FF"/>
    <w:rsid w:val="00CB1ED7"/>
    <w:rsid w:val="00CB6D6F"/>
    <w:rsid w:val="00CC167C"/>
    <w:rsid w:val="00CC239B"/>
    <w:rsid w:val="00CC52D9"/>
    <w:rsid w:val="00CD6647"/>
    <w:rsid w:val="00CD70C8"/>
    <w:rsid w:val="00CE283E"/>
    <w:rsid w:val="00CE4B73"/>
    <w:rsid w:val="00CF06B5"/>
    <w:rsid w:val="00CF70BB"/>
    <w:rsid w:val="00D074DB"/>
    <w:rsid w:val="00D110A3"/>
    <w:rsid w:val="00D12790"/>
    <w:rsid w:val="00D136A4"/>
    <w:rsid w:val="00D139CF"/>
    <w:rsid w:val="00D16B60"/>
    <w:rsid w:val="00D37E7F"/>
    <w:rsid w:val="00D47AD7"/>
    <w:rsid w:val="00D50004"/>
    <w:rsid w:val="00D51529"/>
    <w:rsid w:val="00D62EFF"/>
    <w:rsid w:val="00D639D4"/>
    <w:rsid w:val="00D740F1"/>
    <w:rsid w:val="00D83106"/>
    <w:rsid w:val="00D83958"/>
    <w:rsid w:val="00D8458A"/>
    <w:rsid w:val="00D85218"/>
    <w:rsid w:val="00D853E6"/>
    <w:rsid w:val="00D86F44"/>
    <w:rsid w:val="00D90833"/>
    <w:rsid w:val="00D915B1"/>
    <w:rsid w:val="00DA299D"/>
    <w:rsid w:val="00DA390E"/>
    <w:rsid w:val="00DA65C4"/>
    <w:rsid w:val="00DC277C"/>
    <w:rsid w:val="00DD2BE0"/>
    <w:rsid w:val="00DE4447"/>
    <w:rsid w:val="00DE5DA2"/>
    <w:rsid w:val="00DF0033"/>
    <w:rsid w:val="00DF1ECB"/>
    <w:rsid w:val="00DF3A69"/>
    <w:rsid w:val="00E026BF"/>
    <w:rsid w:val="00E07B1B"/>
    <w:rsid w:val="00E07C39"/>
    <w:rsid w:val="00E11853"/>
    <w:rsid w:val="00E11CC0"/>
    <w:rsid w:val="00E45F66"/>
    <w:rsid w:val="00E526EE"/>
    <w:rsid w:val="00E52A86"/>
    <w:rsid w:val="00E54B47"/>
    <w:rsid w:val="00E553BF"/>
    <w:rsid w:val="00E55D93"/>
    <w:rsid w:val="00E61294"/>
    <w:rsid w:val="00E7237C"/>
    <w:rsid w:val="00E76003"/>
    <w:rsid w:val="00E77C46"/>
    <w:rsid w:val="00E77FFC"/>
    <w:rsid w:val="00E86CE8"/>
    <w:rsid w:val="00E90E82"/>
    <w:rsid w:val="00EA00CB"/>
    <w:rsid w:val="00EA1BAA"/>
    <w:rsid w:val="00EA3FCD"/>
    <w:rsid w:val="00EA42A0"/>
    <w:rsid w:val="00EA5AA3"/>
    <w:rsid w:val="00EB5BB4"/>
    <w:rsid w:val="00EB6714"/>
    <w:rsid w:val="00EC0A68"/>
    <w:rsid w:val="00EC5006"/>
    <w:rsid w:val="00ED0A2B"/>
    <w:rsid w:val="00ED23A9"/>
    <w:rsid w:val="00ED49C3"/>
    <w:rsid w:val="00ED6CE8"/>
    <w:rsid w:val="00ED7AA6"/>
    <w:rsid w:val="00EE0F7D"/>
    <w:rsid w:val="00EE2A56"/>
    <w:rsid w:val="00EE3818"/>
    <w:rsid w:val="00EF0D81"/>
    <w:rsid w:val="00EF0E7A"/>
    <w:rsid w:val="00EF4CC4"/>
    <w:rsid w:val="00EFB8AE"/>
    <w:rsid w:val="00F01CFB"/>
    <w:rsid w:val="00F22264"/>
    <w:rsid w:val="00F2550B"/>
    <w:rsid w:val="00F2564D"/>
    <w:rsid w:val="00F31A10"/>
    <w:rsid w:val="00F35B05"/>
    <w:rsid w:val="00F4133E"/>
    <w:rsid w:val="00F413D9"/>
    <w:rsid w:val="00F42F0E"/>
    <w:rsid w:val="00F5135F"/>
    <w:rsid w:val="00F51F78"/>
    <w:rsid w:val="00F53864"/>
    <w:rsid w:val="00F56929"/>
    <w:rsid w:val="00F67F95"/>
    <w:rsid w:val="00F84C5C"/>
    <w:rsid w:val="00F86F47"/>
    <w:rsid w:val="00F90B64"/>
    <w:rsid w:val="00FB2F0F"/>
    <w:rsid w:val="00FB5086"/>
    <w:rsid w:val="00FB5411"/>
    <w:rsid w:val="00FB6392"/>
    <w:rsid w:val="00FB73D6"/>
    <w:rsid w:val="00FC0B0D"/>
    <w:rsid w:val="00FD3C70"/>
    <w:rsid w:val="00FD5ACC"/>
    <w:rsid w:val="00FD6820"/>
    <w:rsid w:val="00FE12D8"/>
    <w:rsid w:val="00FE23FE"/>
    <w:rsid w:val="00FE31D9"/>
    <w:rsid w:val="00FE3F91"/>
    <w:rsid w:val="00FF7C02"/>
    <w:rsid w:val="01C6A732"/>
    <w:rsid w:val="024801E3"/>
    <w:rsid w:val="02F83ECD"/>
    <w:rsid w:val="0373CE26"/>
    <w:rsid w:val="03C0640E"/>
    <w:rsid w:val="03DAFA63"/>
    <w:rsid w:val="04774881"/>
    <w:rsid w:val="04FEFBA0"/>
    <w:rsid w:val="0538862F"/>
    <w:rsid w:val="058E6EF9"/>
    <w:rsid w:val="05A9CC07"/>
    <w:rsid w:val="05BC23C0"/>
    <w:rsid w:val="06355113"/>
    <w:rsid w:val="06D35ED8"/>
    <w:rsid w:val="070734D5"/>
    <w:rsid w:val="0813BF82"/>
    <w:rsid w:val="087026F1"/>
    <w:rsid w:val="08BA4F84"/>
    <w:rsid w:val="098A8C81"/>
    <w:rsid w:val="09BD3EE5"/>
    <w:rsid w:val="0A561FE5"/>
    <w:rsid w:val="0B265CE2"/>
    <w:rsid w:val="0B6DB2A7"/>
    <w:rsid w:val="0BBFFC98"/>
    <w:rsid w:val="0BC6DD2A"/>
    <w:rsid w:val="0C9876E8"/>
    <w:rsid w:val="0CFF0D6C"/>
    <w:rsid w:val="0D53B0B4"/>
    <w:rsid w:val="0DA5BA14"/>
    <w:rsid w:val="0EB5B5A1"/>
    <w:rsid w:val="0F241668"/>
    <w:rsid w:val="0FD052B6"/>
    <w:rsid w:val="100359BA"/>
    <w:rsid w:val="103865FC"/>
    <w:rsid w:val="10576071"/>
    <w:rsid w:val="1085BEB9"/>
    <w:rsid w:val="10D488D8"/>
    <w:rsid w:val="10DD5AD6"/>
    <w:rsid w:val="113D949F"/>
    <w:rsid w:val="113DFAF4"/>
    <w:rsid w:val="11A04083"/>
    <w:rsid w:val="11EA423C"/>
    <w:rsid w:val="13224F57"/>
    <w:rsid w:val="1372EA6E"/>
    <w:rsid w:val="13E191EF"/>
    <w:rsid w:val="157C3DAA"/>
    <w:rsid w:val="1583B34D"/>
    <w:rsid w:val="1633ED69"/>
    <w:rsid w:val="168CC755"/>
    <w:rsid w:val="16F5003D"/>
    <w:rsid w:val="171F83AE"/>
    <w:rsid w:val="174C9C5A"/>
    <w:rsid w:val="17C92DA5"/>
    <w:rsid w:val="1857DA89"/>
    <w:rsid w:val="18C11686"/>
    <w:rsid w:val="18D1C1DC"/>
    <w:rsid w:val="18E7903A"/>
    <w:rsid w:val="1913FFE6"/>
    <w:rsid w:val="1918B109"/>
    <w:rsid w:val="19AA3C00"/>
    <w:rsid w:val="19C46817"/>
    <w:rsid w:val="1A5CE6E7"/>
    <w:rsid w:val="1A6AF7EF"/>
    <w:rsid w:val="1A843D1C"/>
    <w:rsid w:val="1B603878"/>
    <w:rsid w:val="1B6AAE14"/>
    <w:rsid w:val="1B7952FD"/>
    <w:rsid w:val="1BF366CA"/>
    <w:rsid w:val="1C1F2905"/>
    <w:rsid w:val="1C618ADE"/>
    <w:rsid w:val="1CB31AE6"/>
    <w:rsid w:val="1CFC08D9"/>
    <w:rsid w:val="1D09CBEB"/>
    <w:rsid w:val="1D0D3FD3"/>
    <w:rsid w:val="1DC2BBD6"/>
    <w:rsid w:val="1DCC1400"/>
    <w:rsid w:val="1DDEF4B8"/>
    <w:rsid w:val="1E76253F"/>
    <w:rsid w:val="1EB00049"/>
    <w:rsid w:val="1F4896D7"/>
    <w:rsid w:val="20472582"/>
    <w:rsid w:val="21E66512"/>
    <w:rsid w:val="22177511"/>
    <w:rsid w:val="225FBA29"/>
    <w:rsid w:val="226BA1CD"/>
    <w:rsid w:val="22A695CC"/>
    <w:rsid w:val="2320841A"/>
    <w:rsid w:val="237EC644"/>
    <w:rsid w:val="239E14C4"/>
    <w:rsid w:val="23C5CE64"/>
    <w:rsid w:val="246A9BB1"/>
    <w:rsid w:val="24FB91CA"/>
    <w:rsid w:val="251318FD"/>
    <w:rsid w:val="25A7FE4A"/>
    <w:rsid w:val="25ACA6FA"/>
    <w:rsid w:val="25CAE432"/>
    <w:rsid w:val="26148FAE"/>
    <w:rsid w:val="26227086"/>
    <w:rsid w:val="265F31EE"/>
    <w:rsid w:val="268E3182"/>
    <w:rsid w:val="269D3EA9"/>
    <w:rsid w:val="2769D129"/>
    <w:rsid w:val="278D5FC6"/>
    <w:rsid w:val="28160485"/>
    <w:rsid w:val="28EBE3DA"/>
    <w:rsid w:val="28F2C828"/>
    <w:rsid w:val="29CFF1D5"/>
    <w:rsid w:val="2A51A3B1"/>
    <w:rsid w:val="2AAE0EA3"/>
    <w:rsid w:val="2ACEAAE5"/>
    <w:rsid w:val="2B17EE50"/>
    <w:rsid w:val="2B6A016C"/>
    <w:rsid w:val="2BDFF6EB"/>
    <w:rsid w:val="2BED7412"/>
    <w:rsid w:val="2C354CCF"/>
    <w:rsid w:val="2CC34BEC"/>
    <w:rsid w:val="2D1E08A3"/>
    <w:rsid w:val="2D57C9D8"/>
    <w:rsid w:val="2D7105A6"/>
    <w:rsid w:val="2D8D5D28"/>
    <w:rsid w:val="2DB78D8B"/>
    <w:rsid w:val="2DE71AC3"/>
    <w:rsid w:val="2DEF988E"/>
    <w:rsid w:val="2ECA84F9"/>
    <w:rsid w:val="2F53C534"/>
    <w:rsid w:val="2F57098E"/>
    <w:rsid w:val="2FA152BA"/>
    <w:rsid w:val="301502F6"/>
    <w:rsid w:val="30499B52"/>
    <w:rsid w:val="307808A5"/>
    <w:rsid w:val="313D231B"/>
    <w:rsid w:val="319F9880"/>
    <w:rsid w:val="32324192"/>
    <w:rsid w:val="328B65F6"/>
    <w:rsid w:val="32CAADF8"/>
    <w:rsid w:val="336A86DA"/>
    <w:rsid w:val="33C9A14A"/>
    <w:rsid w:val="33F885F7"/>
    <w:rsid w:val="3426CF0F"/>
    <w:rsid w:val="343AEC3A"/>
    <w:rsid w:val="34D73942"/>
    <w:rsid w:val="34DD14A7"/>
    <w:rsid w:val="352C13E4"/>
    <w:rsid w:val="35C29F70"/>
    <w:rsid w:val="369A33DE"/>
    <w:rsid w:val="36BB3CF5"/>
    <w:rsid w:val="36CCFAAE"/>
    <w:rsid w:val="3705207F"/>
    <w:rsid w:val="375E6FD1"/>
    <w:rsid w:val="37CDDF24"/>
    <w:rsid w:val="37E57C86"/>
    <w:rsid w:val="38D00FCF"/>
    <w:rsid w:val="393D3CF2"/>
    <w:rsid w:val="39D7B61B"/>
    <w:rsid w:val="3B467AC6"/>
    <w:rsid w:val="3B5FDA54"/>
    <w:rsid w:val="3C0B428E"/>
    <w:rsid w:val="3C4235D7"/>
    <w:rsid w:val="3C42508C"/>
    <w:rsid w:val="3CF840C3"/>
    <w:rsid w:val="3D2AE416"/>
    <w:rsid w:val="3DA380F2"/>
    <w:rsid w:val="3DDE0638"/>
    <w:rsid w:val="3E162115"/>
    <w:rsid w:val="3E86090E"/>
    <w:rsid w:val="3EA8B333"/>
    <w:rsid w:val="3F5975CF"/>
    <w:rsid w:val="3F71D684"/>
    <w:rsid w:val="3FB0A5D6"/>
    <w:rsid w:val="40E7FE76"/>
    <w:rsid w:val="40F1CE95"/>
    <w:rsid w:val="40F54630"/>
    <w:rsid w:val="4134DF4F"/>
    <w:rsid w:val="423AECFD"/>
    <w:rsid w:val="433377B3"/>
    <w:rsid w:val="43369070"/>
    <w:rsid w:val="4362EA97"/>
    <w:rsid w:val="438AC23E"/>
    <w:rsid w:val="438D3EF0"/>
    <w:rsid w:val="4464A379"/>
    <w:rsid w:val="451BD089"/>
    <w:rsid w:val="4554F1E2"/>
    <w:rsid w:val="45B267A8"/>
    <w:rsid w:val="45E4F2DF"/>
    <w:rsid w:val="46103DF8"/>
    <w:rsid w:val="4648B00F"/>
    <w:rsid w:val="4664FAF9"/>
    <w:rsid w:val="466B1875"/>
    <w:rsid w:val="469F2309"/>
    <w:rsid w:val="46A49DA9"/>
    <w:rsid w:val="470DEE25"/>
    <w:rsid w:val="470F0E93"/>
    <w:rsid w:val="476CE479"/>
    <w:rsid w:val="477CF060"/>
    <w:rsid w:val="47B8A2A5"/>
    <w:rsid w:val="47C3CEBD"/>
    <w:rsid w:val="47F7088D"/>
    <w:rsid w:val="484F2E31"/>
    <w:rsid w:val="485E3361"/>
    <w:rsid w:val="48B61349"/>
    <w:rsid w:val="493FF134"/>
    <w:rsid w:val="49465A1B"/>
    <w:rsid w:val="4ADBC195"/>
    <w:rsid w:val="4B86CEF3"/>
    <w:rsid w:val="4C927AAA"/>
    <w:rsid w:val="4CBC1230"/>
    <w:rsid w:val="4CD43C7D"/>
    <w:rsid w:val="4DB4F48F"/>
    <w:rsid w:val="4DF8F200"/>
    <w:rsid w:val="4E2CFA92"/>
    <w:rsid w:val="4E700CDE"/>
    <w:rsid w:val="4EE81893"/>
    <w:rsid w:val="4F1DDCC3"/>
    <w:rsid w:val="4F32A46A"/>
    <w:rsid w:val="4F443A46"/>
    <w:rsid w:val="4F55A7EE"/>
    <w:rsid w:val="5114F4BB"/>
    <w:rsid w:val="517A7949"/>
    <w:rsid w:val="51A7ADA0"/>
    <w:rsid w:val="51B5B8A2"/>
    <w:rsid w:val="51D69AB9"/>
    <w:rsid w:val="51FE6545"/>
    <w:rsid w:val="5277C253"/>
    <w:rsid w:val="53060FF1"/>
    <w:rsid w:val="53437E01"/>
    <w:rsid w:val="5367B075"/>
    <w:rsid w:val="536EFA85"/>
    <w:rsid w:val="53AB5040"/>
    <w:rsid w:val="54C66BDA"/>
    <w:rsid w:val="54D8C29D"/>
    <w:rsid w:val="550380D6"/>
    <w:rsid w:val="552A8F66"/>
    <w:rsid w:val="562D2AF0"/>
    <w:rsid w:val="5702CCFC"/>
    <w:rsid w:val="57A97E60"/>
    <w:rsid w:val="57C23223"/>
    <w:rsid w:val="57FCF3D7"/>
    <w:rsid w:val="58E703D7"/>
    <w:rsid w:val="5920A36C"/>
    <w:rsid w:val="59ACA8EF"/>
    <w:rsid w:val="59C0CA87"/>
    <w:rsid w:val="59FB443A"/>
    <w:rsid w:val="5A57CDFE"/>
    <w:rsid w:val="5A68A8E7"/>
    <w:rsid w:val="5A7ED3FF"/>
    <w:rsid w:val="5AB91F10"/>
    <w:rsid w:val="5AF54C97"/>
    <w:rsid w:val="5BDECBFC"/>
    <w:rsid w:val="5C4C6F05"/>
    <w:rsid w:val="5C7245B3"/>
    <w:rsid w:val="5CED3696"/>
    <w:rsid w:val="5D0645E9"/>
    <w:rsid w:val="5D16C40C"/>
    <w:rsid w:val="5D6BBC8D"/>
    <w:rsid w:val="5D6C9C06"/>
    <w:rsid w:val="5D8F6EC0"/>
    <w:rsid w:val="5D91F4D4"/>
    <w:rsid w:val="5E74912A"/>
    <w:rsid w:val="5E77FE2C"/>
    <w:rsid w:val="5FB787E2"/>
    <w:rsid w:val="5FBE3345"/>
    <w:rsid w:val="5FC28DC3"/>
    <w:rsid w:val="5FEC9288"/>
    <w:rsid w:val="60029E4F"/>
    <w:rsid w:val="601B23A1"/>
    <w:rsid w:val="604E680E"/>
    <w:rsid w:val="604F26C4"/>
    <w:rsid w:val="618657A7"/>
    <w:rsid w:val="61CCB052"/>
    <w:rsid w:val="61D9D3B2"/>
    <w:rsid w:val="628A4988"/>
    <w:rsid w:val="62F4B34B"/>
    <w:rsid w:val="6324334A"/>
    <w:rsid w:val="635B038C"/>
    <w:rsid w:val="6385C1C5"/>
    <w:rsid w:val="63A1FD51"/>
    <w:rsid w:val="641EE6A9"/>
    <w:rsid w:val="64424763"/>
    <w:rsid w:val="64605C5B"/>
    <w:rsid w:val="647B2B65"/>
    <w:rsid w:val="648F7A54"/>
    <w:rsid w:val="657BD435"/>
    <w:rsid w:val="65808EFA"/>
    <w:rsid w:val="65F4EE14"/>
    <w:rsid w:val="660052AA"/>
    <w:rsid w:val="6627A8DF"/>
    <w:rsid w:val="6692A44E"/>
    <w:rsid w:val="66C9ED31"/>
    <w:rsid w:val="66E502D8"/>
    <w:rsid w:val="671D28A9"/>
    <w:rsid w:val="6779E825"/>
    <w:rsid w:val="67B6B980"/>
    <w:rsid w:val="6806FD31"/>
    <w:rsid w:val="680FCC7C"/>
    <w:rsid w:val="683BF1D6"/>
    <w:rsid w:val="6865BD92"/>
    <w:rsid w:val="688BC010"/>
    <w:rsid w:val="68B2F083"/>
    <w:rsid w:val="690FCDDB"/>
    <w:rsid w:val="697C666D"/>
    <w:rsid w:val="69A2CD92"/>
    <w:rsid w:val="6A01E00B"/>
    <w:rsid w:val="6A587F0E"/>
    <w:rsid w:val="6A757AA2"/>
    <w:rsid w:val="6ACE0156"/>
    <w:rsid w:val="6AFB1A02"/>
    <w:rsid w:val="6B2CF8ED"/>
    <w:rsid w:val="6B661571"/>
    <w:rsid w:val="6BE5A3AF"/>
    <w:rsid w:val="6C6DC08D"/>
    <w:rsid w:val="6C7AB539"/>
    <w:rsid w:val="6CB79CDE"/>
    <w:rsid w:val="6DACA092"/>
    <w:rsid w:val="6DFC348A"/>
    <w:rsid w:val="6EAB335A"/>
    <w:rsid w:val="6F259E3E"/>
    <w:rsid w:val="6F6FEA62"/>
    <w:rsid w:val="6FA7FE3E"/>
    <w:rsid w:val="6FCDA6AD"/>
    <w:rsid w:val="6FE98DF5"/>
    <w:rsid w:val="7092E58B"/>
    <w:rsid w:val="7179B5C6"/>
    <w:rsid w:val="71C01ACD"/>
    <w:rsid w:val="72AF487A"/>
    <w:rsid w:val="72F0A560"/>
    <w:rsid w:val="72F62000"/>
    <w:rsid w:val="7305476F"/>
    <w:rsid w:val="7313E557"/>
    <w:rsid w:val="73578618"/>
    <w:rsid w:val="73869203"/>
    <w:rsid w:val="73A416E0"/>
    <w:rsid w:val="73B1C331"/>
    <w:rsid w:val="73DD2DA3"/>
    <w:rsid w:val="73F5A32A"/>
    <w:rsid w:val="745FECD9"/>
    <w:rsid w:val="74A117D0"/>
    <w:rsid w:val="75226264"/>
    <w:rsid w:val="7538B20F"/>
    <w:rsid w:val="762DC0C2"/>
    <w:rsid w:val="77141B8F"/>
    <w:rsid w:val="771C0915"/>
    <w:rsid w:val="77C41683"/>
    <w:rsid w:val="782106DF"/>
    <w:rsid w:val="7949F148"/>
    <w:rsid w:val="794C3927"/>
    <w:rsid w:val="7A1F9F43"/>
    <w:rsid w:val="7A248BDE"/>
    <w:rsid w:val="7A500801"/>
    <w:rsid w:val="7A727EAA"/>
    <w:rsid w:val="7AF24C53"/>
    <w:rsid w:val="7BC4822D"/>
    <w:rsid w:val="7C42DCB3"/>
    <w:rsid w:val="7CAC29B5"/>
    <w:rsid w:val="7D15357C"/>
    <w:rsid w:val="7D3A28D2"/>
    <w:rsid w:val="7D3FB4E1"/>
    <w:rsid w:val="7D60528E"/>
    <w:rsid w:val="7DE7E28C"/>
    <w:rsid w:val="7E430F3A"/>
    <w:rsid w:val="7EBE12D1"/>
    <w:rsid w:val="7EF7FD01"/>
    <w:rsid w:val="7F198BC5"/>
    <w:rsid w:val="7F51EE0C"/>
    <w:rsid w:val="7FECD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2E3FC08-6ABB-4F04-A126-463503FD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10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9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0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8D3014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82952"/>
    <w:rPr>
      <w:color w:val="9EA2A2" w:themeColor="followedHyperlink"/>
      <w:u w:val="single"/>
    </w:rPr>
  </w:style>
  <w:style w:type="paragraph" w:styleId="Underrubrik">
    <w:name w:val="Subtitle"/>
    <w:basedOn w:val="Normal"/>
    <w:next w:val="Normal"/>
    <w:link w:val="UnderrubrikChar"/>
    <w:qFormat/>
    <w:rsid w:val="001049E6"/>
    <w:pPr>
      <w:numPr>
        <w:ilvl w:val="1"/>
      </w:numPr>
      <w:spacing w:after="160"/>
      <w:ind w:left="992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1049E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kas9822-183536012-30/surrogate/Bilaga%201%20Checklista%20Daglig%20kontroll%20av%20spoldesinfektor.pdf" TargetMode="External" Id="rId18" /><Relationship Type="http://schemas.openxmlformats.org/officeDocument/2006/relationships/hyperlink" Target="https://www.riksdagen.se/sv/dokument-lagar/dokument/svensk-forfattningssamling/halso--och-sjukvardslag_sfs-2017-30" TargetMode="External" Id="rId26" /><Relationship Type="http://schemas.openxmlformats.org/officeDocument/2006/relationships/hyperlink" Target="https://medcontrol.vgregion.se/siteminderagent/forms/VGR_loginval.1.2.sfcc?TYPE=33554433&amp;REALMOID=06-6bd126c9-fa3d-411f-877d-007416042f54&amp;GUID=&amp;SMAUTHREASON=0&amp;METHOD=GET&amp;SMAGENTNAME=-SM-MedControl%20PRO%3ap%3aw%3ax&amp;TARGET=-SM-https%3a%2f%2fmedcontrol%2evgregion%2ese%2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vardhandboken.se/vardhygien-infektioner-och-smittspridning/desinfektion-och-sterilisering/desinfektionsapparatur/" TargetMode="External" Id="rId17" /><Relationship Type="http://schemas.openxmlformats.org/officeDocument/2006/relationships/hyperlink" Target="https://www.sis.se/produkter/halso-och-sjukvard/sterilisering/allmant/sistr462014/" TargetMode="External" Id="rId25" /><Relationship Type="http://schemas.openxmlformats.org/officeDocument/2006/relationships/theme" Target="theme/theme1.xml" Id="rId33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skas9822-183536012-29/surrogate/Bilaga%203%20Avvikelserapportering%20f%c3%b6r%20disk-%20och%20spoldesinfektorer.pdf" TargetMode="External" Id="rId20" /><Relationship Type="http://schemas.openxmlformats.org/officeDocument/2006/relationships/hyperlink" Target="https://www.sis.se/produkter/halso-och-sjukvard/sterilisering/utrustning-for-sterilisering/sseniso1588362016/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32" /><Relationship Type="http://schemas.openxmlformats.org/officeDocument/2006/relationships/header" Target="header2.xml" Id="rId15" /><Relationship Type="http://schemas.openxmlformats.org/officeDocument/2006/relationships/hyperlink" Target="https://www.socialstyrelsen.se/globalassets/sharepoint-dokument/artikelkatalog/foreskrifter-och-allmanna-rad/2008-10-1.pdf" TargetMode="Externa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kas9822-183536012-31/surrogate/Bilaga%202%20Checklista%20Daglig%20kontroll%20av%20diskdesinfektor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www.vardhandboken.se/vardhygien-infektioner-och-smittspridning/desinfektion-och-sterilisering/desinfektionsapparatur/" TargetMode="External" Id="rId22" /><Relationship Type="http://schemas.openxmlformats.org/officeDocument/2006/relationships/hyperlink" Target="https://www.socialstyrelsen.se/kunskapsstod-och-regler/regler-och-riktlinjer/foreskrifter-och-allmanna-rad/konsoliderade-foreskrifter/20119-om-ledningssystem-for-systematiskt-kvalitetsarbete/" TargetMode="External" Id="rId27" /><Relationship Type="http://schemas.openxmlformats.org/officeDocument/2006/relationships/hyperlink" Target="https://www.vardhandboken.se/vardhygien-infektioner-och-smittspridning/desinfektion-och-sterilisering/desinfektionsapparatur/" TargetMode="External" Id="rId30" /><Relationship Type="http://schemas.openxmlformats.org/officeDocument/2006/relationships/hyperlink" Target="https://www.av.se/arbetsmiljoarbete-och-inspektioner/publikationer/foreskrifter/afs-202310/" TargetMode="External" Id="Rb57a6325e9ca4060" /><Relationship Type="http://schemas.openxmlformats.org/officeDocument/2006/relationships/hyperlink" Target="https://www.vardhandboken.se/vardhygien-infektioner-och-smittspridning/desinfektion-och-sterilisering/medicintekniska-produkter-med-specificerad-mikrobiell-renhet/" TargetMode="External" Id="R67f2075b17b24dce" /><Relationship Type="http://schemas.openxmlformats.org/officeDocument/2006/relationships/hyperlink" Target="https://mellanarkiv-offentlig.vgregion.se/alfresco/s/archive/stream/public/v1/source/available/sofia/skas9729-602154698-69/surrogate/V%c3%a5rdhygien%20-%20Legionella.pdf" TargetMode="External" Id="R5f0725eb36cb4653" /><Relationship Type="http://schemas.microsoft.com/office/2020/10/relationships/intelligence" Target="intelligence2.xml" Id="R882f85cfd1cd4c1c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Spoldesinfektor och diskdesinfektor - kvalitetssäkring</dc:title>
  <dc:subject/>
  <dc:creator>patrik.jens.johansson@vgregion.se</dc:creator>
  <keywords/>
  <lastModifiedBy>Carita Svantesson</lastModifiedBy>
  <revision>87</revision>
  <lastPrinted>2016-03-31T10:56:00.0000000Z</lastPrinted>
  <dcterms:created xsi:type="dcterms:W3CDTF">2022-03-09T13:46:00.0000000Z</dcterms:created>
  <dcterms:modified xsi:type="dcterms:W3CDTF">2026-04-17T12:04:39.0000000Z</dcterms:modified>
</coreProperties>
</file>