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49157" w14:textId="0B8A8FAB" w:rsidR="00022628" w:rsidRDefault="00022628" w:rsidP="00A853CB">
      <w:pPr>
        <w:pStyle w:val="Rubrik1"/>
        <w:sectPr w:rsidR="00022628" w:rsidSect="00022628">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bookmarkStart w:id="0" w:name="_Toc321146591"/>
    </w:p>
    <w:bookmarkEnd w:id="0"/>
    <w:p w14:paraId="030F74F9" w14:textId="77777777" w:rsidR="003F0D3F" w:rsidRDefault="003F0D3F" w:rsidP="0094328C">
      <w:pPr>
        <w:pStyle w:val="Rubrik1"/>
      </w:pPr>
      <w:r>
        <w:t xml:space="preserve">Smitta – dokumentation i </w:t>
      </w:r>
      <w:proofErr w:type="spellStart"/>
      <w:r>
        <w:t>Melior</w:t>
      </w:r>
      <w:proofErr w:type="spellEnd"/>
      <w:r>
        <w:t xml:space="preserve"> </w:t>
      </w:r>
    </w:p>
    <w:p w14:paraId="03072098" w14:textId="77777777" w:rsidR="003F0D3F" w:rsidRDefault="003F0D3F" w:rsidP="0094328C">
      <w:pPr>
        <w:pStyle w:val="Rubrik2"/>
      </w:pPr>
      <w:r>
        <w:t xml:space="preserve">Förändringar sedan föregående version </w:t>
      </w:r>
    </w:p>
    <w:p w14:paraId="437A1A2C" w14:textId="77777777" w:rsidR="003F0D3F" w:rsidRPr="0028621F" w:rsidRDefault="003F0D3F" w:rsidP="0094328C">
      <w:pPr>
        <w:rPr>
          <w:strike/>
        </w:rPr>
      </w:pPr>
      <w:r w:rsidRPr="00F3538B">
        <w:t xml:space="preserve">Uppdaterad på grund av att från och med den 3 november ska blodsmitta inte längre finnas dokumenterad som uppmärksamhetsinformation i patientens journal i enlighet med verkställighetsbeslut SSN </w:t>
      </w:r>
      <w:proofErr w:type="gramStart"/>
      <w:r w:rsidRPr="00F3538B">
        <w:t>2024-00529</w:t>
      </w:r>
      <w:proofErr w:type="gramEnd"/>
      <w:r w:rsidRPr="00F3538B">
        <w:t xml:space="preserve"> Beslut om borttagande av blodsmitta som uppmärksamhetsinformation i patientjournal.</w:t>
      </w:r>
    </w:p>
    <w:p w14:paraId="3E4AE83D" w14:textId="77777777" w:rsidR="003F0D3F" w:rsidRDefault="003F0D3F" w:rsidP="0094328C">
      <w:pPr>
        <w:pStyle w:val="Rubrik2"/>
      </w:pPr>
      <w:r>
        <w:t xml:space="preserve">Bakgrund, syfte och mål </w:t>
      </w:r>
    </w:p>
    <w:p w14:paraId="5ABC51B0" w14:textId="77777777" w:rsidR="003F0D3F" w:rsidRDefault="003F0D3F" w:rsidP="0094328C">
      <w:r>
        <w:t xml:space="preserve">Detta styrdokument beskriver hur vårddokumentation av smitta ska ske i </w:t>
      </w:r>
      <w:proofErr w:type="spellStart"/>
      <w:r>
        <w:t>Melior</w:t>
      </w:r>
      <w:proofErr w:type="spellEnd"/>
      <w:r>
        <w:t xml:space="preserve"> på SkaS.  </w:t>
      </w:r>
    </w:p>
    <w:p w14:paraId="0596AB80" w14:textId="77777777" w:rsidR="003F0D3F" w:rsidRDefault="003F0D3F" w:rsidP="0094328C">
      <w:pPr>
        <w:pStyle w:val="MellanrubrikVGR"/>
      </w:pPr>
      <w:r>
        <w:rPr>
          <w:rFonts w:eastAsia="Calibri"/>
          <w:noProof/>
          <w:sz w:val="22"/>
        </w:rPr>
        <mc:AlternateContent>
          <mc:Choice Requires="wpg">
            <w:drawing>
              <wp:anchor distT="0" distB="0" distL="114300" distR="114300" simplePos="0" relativeHeight="251659264" behindDoc="0" locked="0" layoutInCell="1" allowOverlap="1" wp14:anchorId="14D1AA46" wp14:editId="4A7DEFE8">
                <wp:simplePos x="0" y="0"/>
                <wp:positionH relativeFrom="page">
                  <wp:posOffset>17146</wp:posOffset>
                </wp:positionH>
                <wp:positionV relativeFrom="page">
                  <wp:posOffset>378460</wp:posOffset>
                </wp:positionV>
                <wp:extent cx="7538846" cy="215900"/>
                <wp:effectExtent l="0" t="0" r="0" b="0"/>
                <wp:wrapTopAndBottom/>
                <wp:docPr id="2093" name="Group 2093"/>
                <wp:cNvGraphicFramePr/>
                <a:graphic xmlns:a="http://schemas.openxmlformats.org/drawingml/2006/main">
                  <a:graphicData uri="http://schemas.microsoft.com/office/word/2010/wordprocessingGroup">
                    <wpg:wgp>
                      <wpg:cNvGrpSpPr/>
                      <wpg:grpSpPr>
                        <a:xfrm>
                          <a:off x="0" y="0"/>
                          <a:ext cx="7538846" cy="215900"/>
                          <a:chOff x="0" y="0"/>
                          <a:chExt cx="7538846" cy="215900"/>
                        </a:xfrm>
                      </wpg:grpSpPr>
                      <pic:pic xmlns:pic="http://schemas.openxmlformats.org/drawingml/2006/picture">
                        <pic:nvPicPr>
                          <pic:cNvPr id="2387" name="Picture 2387"/>
                          <pic:cNvPicPr/>
                        </pic:nvPicPr>
                        <pic:blipFill>
                          <a:blip r:embed="rId16"/>
                          <a:stretch>
                            <a:fillRect/>
                          </a:stretch>
                        </pic:blipFill>
                        <pic:spPr>
                          <a:xfrm>
                            <a:off x="-1905" y="-4571"/>
                            <a:ext cx="7528560" cy="219456"/>
                          </a:xfrm>
                          <a:prstGeom prst="rect">
                            <a:avLst/>
                          </a:prstGeom>
                        </pic:spPr>
                      </pic:pic>
                      <wps:wsp>
                        <wps:cNvPr id="101" name="Rectangle 101"/>
                        <wps:cNvSpPr/>
                        <wps:spPr>
                          <a:xfrm>
                            <a:off x="6507352" y="34290"/>
                            <a:ext cx="527337" cy="236474"/>
                          </a:xfrm>
                          <a:prstGeom prst="rect">
                            <a:avLst/>
                          </a:prstGeom>
                          <a:ln>
                            <a:noFill/>
                          </a:ln>
                        </wps:spPr>
                        <wps:txbx>
                          <w:txbxContent>
                            <w:p w14:paraId="576852AB" w14:textId="77777777" w:rsidR="003F0D3F" w:rsidRDefault="003F0D3F" w:rsidP="003F0D3F">
                              <w:pPr>
                                <w:spacing w:after="160" w:line="259" w:lineRule="auto"/>
                                <w:ind w:left="0"/>
                              </w:pPr>
                              <w:r>
                                <w:rPr>
                                  <w:rFonts w:ascii="Calibri" w:eastAsia="Calibri" w:hAnsi="Calibri" w:cs="Calibri"/>
                                  <w:b/>
                                  <w:color w:val="4A4A4A"/>
                                  <w:sz w:val="28"/>
                                </w:rPr>
                                <w:t>Rutin</w:t>
                              </w:r>
                            </w:p>
                          </w:txbxContent>
                        </wps:txbx>
                        <wps:bodyPr horzOverflow="overflow" vert="horz" lIns="0" tIns="0" rIns="0" bIns="0" rtlCol="0">
                          <a:noAutofit/>
                        </wps:bodyPr>
                      </wps:wsp>
                    </wpg:wgp>
                  </a:graphicData>
                </a:graphic>
              </wp:anchor>
            </w:drawing>
          </mc:Choice>
          <mc:Fallback>
            <w:pict>
              <v:group w14:anchorId="14D1AA46" id="Group 2093" o:spid="_x0000_s1026" style="position:absolute;left:0;text-align:left;margin-left:1.35pt;margin-top:29.8pt;width:593.6pt;height:17pt;z-index:251659264;mso-position-horizontal-relative:page;mso-position-vertical-relative:page" coordsize="75388,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87" o:spid="_x0000_s1027" type="#_x0000_t75" style="position:absolute;left:-19;top:-45;width:75285;height:2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">
                  <v:imagedata r:id="rId17" o:title=""/>
                </v:shape>
                <v:rect id="Rectangle 101" o:spid="_x0000_s1028" style="position:absolute;left:65073;top:342;width:5273;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576852AB" w14:textId="77777777" w:rsidR="003F0D3F" w:rsidRDefault="003F0D3F" w:rsidP="003F0D3F">
                        <w:pPr>
                          <w:spacing w:after="160" w:line="259" w:lineRule="auto"/>
                          <w:ind w:left="0"/>
                        </w:pPr>
                        <w:r>
                          <w:rPr>
                            <w:rFonts w:ascii="Calibri" w:eastAsia="Calibri" w:hAnsi="Calibri" w:cs="Calibri"/>
                            <w:b/>
                            <w:color w:val="4A4A4A"/>
                            <w:sz w:val="28"/>
                          </w:rPr>
                          <w:t>Rutin</w:t>
                        </w:r>
                      </w:p>
                    </w:txbxContent>
                  </v:textbox>
                </v:rect>
                <w10:wrap type="topAndBottom" anchorx="page" anchory="page"/>
              </v:group>
            </w:pict>
          </mc:Fallback>
        </mc:AlternateContent>
      </w:r>
      <w:r>
        <w:rPr>
          <w:rFonts w:eastAsia="Calibri"/>
        </w:rPr>
        <w:t xml:space="preserve">Ansvar </w:t>
      </w:r>
    </w:p>
    <w:p w14:paraId="003E09D2" w14:textId="77777777" w:rsidR="003F0D3F" w:rsidRDefault="003F0D3F" w:rsidP="0094328C">
      <w:r>
        <w:t>Behandlande läkare ansvarar för att dokumentation sker och att den kontinuerligt uppdateras, även när smittorisk upphör. Sekreterare kan dokumentera på uppdrag av läkare.</w:t>
      </w:r>
      <w:r>
        <w:rPr>
          <w:rFonts w:ascii="Arial" w:eastAsia="Arial" w:hAnsi="Arial" w:cs="Arial"/>
          <w:b/>
          <w:sz w:val="26"/>
        </w:rPr>
        <w:t xml:space="preserve"> </w:t>
      </w:r>
    </w:p>
    <w:p w14:paraId="670B793B" w14:textId="77777777" w:rsidR="003F0D3F" w:rsidRDefault="003F0D3F" w:rsidP="0094328C">
      <w:pPr>
        <w:pStyle w:val="Rubrik2"/>
      </w:pPr>
      <w:r>
        <w:t xml:space="preserve">Arbetsbeskrivning </w:t>
      </w:r>
    </w:p>
    <w:p w14:paraId="3E36B243" w14:textId="77777777" w:rsidR="003F0D3F" w:rsidRDefault="003F0D3F" w:rsidP="0094328C">
      <w:r>
        <w:t>Med smitta avses här smittsamma sjukdomar där det är av extra stor vikt för patient och sjukvård att detta beaktas, och där det har betydelse för den vårdhygieniska handläggningen. Sjukdomarna faller under Smittskyddslagen.</w:t>
      </w:r>
      <w:r>
        <w:rPr>
          <w:rFonts w:ascii="Arial" w:eastAsia="Arial" w:hAnsi="Arial" w:cs="Arial"/>
          <w:b/>
          <w:sz w:val="20"/>
        </w:rPr>
        <w:t xml:space="preserve">  </w:t>
      </w:r>
    </w:p>
    <w:p w14:paraId="536196CB" w14:textId="77777777" w:rsidR="003F0D3F" w:rsidRDefault="003F0D3F" w:rsidP="0094328C">
      <w:pPr>
        <w:pStyle w:val="MellanrubrikVGR"/>
      </w:pPr>
      <w:r>
        <w:rPr>
          <w:rFonts w:eastAsia="Arial"/>
        </w:rPr>
        <w:t xml:space="preserve">När ska dokumentationen ske i relation till vårdprocessen?  </w:t>
      </w:r>
    </w:p>
    <w:p w14:paraId="61E2DD82" w14:textId="77777777" w:rsidR="003F0D3F" w:rsidRDefault="003F0D3F" w:rsidP="0094328C">
      <w:pPr>
        <w:pStyle w:val="Punktlista"/>
      </w:pPr>
      <w:r>
        <w:lastRenderedPageBreak/>
        <w:t xml:space="preserve">Registreringen av smittorisk ska ske så snart möjligt efter det att informationen kommer till en vårdgivares kännedom.  </w:t>
      </w:r>
    </w:p>
    <w:p w14:paraId="5758B66B" w14:textId="77777777" w:rsidR="003F0D3F" w:rsidRDefault="003F0D3F" w:rsidP="0094328C">
      <w:pPr>
        <w:pStyle w:val="Punktlista"/>
      </w:pPr>
      <w:r>
        <w:t xml:space="preserve">Endast en registrering ska göras för varje unik smitta. </w:t>
      </w:r>
    </w:p>
    <w:p w14:paraId="6417A800" w14:textId="7EE3A1CB" w:rsidR="003F0D3F" w:rsidRDefault="003F0D3F" w:rsidP="003F0D3F">
      <w:pPr>
        <w:tabs>
          <w:tab w:val="center" w:pos="3187"/>
          <w:tab w:val="center" w:pos="5665"/>
        </w:tabs>
        <w:spacing w:after="792" w:line="324" w:lineRule="auto"/>
        <w:ind w:left="0"/>
      </w:pPr>
      <w:r>
        <w:rPr>
          <w:sz w:val="20"/>
        </w:rPr>
        <w:t>.</w:t>
      </w:r>
      <w:r>
        <w:t xml:space="preserve"> </w:t>
      </w:r>
    </w:p>
    <w:p w14:paraId="7A94F37B" w14:textId="77777777" w:rsidR="003F0D3F" w:rsidRDefault="003F0D3F" w:rsidP="0094328C">
      <w:pPr>
        <w:pStyle w:val="MellanrubrikVGR"/>
      </w:pPr>
      <w:r>
        <w:rPr>
          <w:rFonts w:eastAsia="Calibri"/>
        </w:rPr>
        <w:t xml:space="preserve">Vad ska dokumenteras?  </w:t>
      </w:r>
    </w:p>
    <w:p w14:paraId="3F4DB85C" w14:textId="77777777" w:rsidR="003F0D3F" w:rsidRPr="00C97745" w:rsidRDefault="003F0D3F" w:rsidP="0094328C">
      <w:pPr>
        <w:pStyle w:val="Punktlista"/>
        <w:rPr>
          <w:strike/>
        </w:rPr>
      </w:pPr>
      <w:r>
        <w:t xml:space="preserve">MRSA, ESBL och VRE ska anges. </w:t>
      </w:r>
    </w:p>
    <w:p w14:paraId="23A672DF" w14:textId="77777777" w:rsidR="003F0D3F" w:rsidRDefault="003F0D3F" w:rsidP="0094328C">
      <w:pPr>
        <w:pStyle w:val="Punktlista"/>
      </w:pPr>
      <w:r>
        <w:t xml:space="preserve">Ej längre smittsam: </w:t>
      </w:r>
      <w:r w:rsidRPr="00F3538B">
        <w:t>Eftersom bärarskap av smittämnen ibland kan avskrivas, ska även</w:t>
      </w:r>
      <w:r>
        <w:t xml:space="preserve"> upphörande av smitta dokumenteras, se nedan. </w:t>
      </w:r>
    </w:p>
    <w:p w14:paraId="4391997F" w14:textId="77777777" w:rsidR="003F0D3F" w:rsidRDefault="003F0D3F" w:rsidP="0094328C">
      <w:pPr>
        <w:pStyle w:val="MellanrubrikVGR"/>
      </w:pPr>
      <w:r>
        <w:rPr>
          <w:rFonts w:eastAsia="Calibri"/>
        </w:rPr>
        <w:t xml:space="preserve">Var och hur dokumenterar man? </w:t>
      </w:r>
    </w:p>
    <w:p w14:paraId="43BA77BA" w14:textId="77777777" w:rsidR="003F0D3F" w:rsidRDefault="003F0D3F" w:rsidP="0094328C">
      <w:r>
        <w:t xml:space="preserve">Dokumentationen sker under sökordet </w:t>
      </w:r>
      <w:r>
        <w:rPr>
          <w:b/>
        </w:rPr>
        <w:t>Smitta</w:t>
      </w:r>
      <w:r>
        <w:t xml:space="preserve">, som finns i mallen </w:t>
      </w:r>
      <w:r>
        <w:rPr>
          <w:b/>
        </w:rPr>
        <w:t>Allmänna uppgifter</w:t>
      </w:r>
      <w:r>
        <w:t xml:space="preserve">.  </w:t>
      </w:r>
    </w:p>
    <w:p w14:paraId="638FE532" w14:textId="77777777" w:rsidR="003F0D3F" w:rsidRDefault="003F0D3F" w:rsidP="003F0D3F">
      <w:pPr>
        <w:spacing w:after="0" w:line="259" w:lineRule="auto"/>
        <w:ind w:left="0" w:right="1062"/>
        <w:jc w:val="right"/>
      </w:pPr>
      <w:r>
        <w:rPr>
          <w:rFonts w:ascii="Arial" w:eastAsia="Arial" w:hAnsi="Arial" w:cs="Arial"/>
          <w:sz w:val="20"/>
        </w:rPr>
        <w:t xml:space="preserve"> </w:t>
      </w:r>
    </w:p>
    <w:p w14:paraId="2258AC12" w14:textId="77777777" w:rsidR="003F0D3F" w:rsidRDefault="003F0D3F" w:rsidP="0094328C">
      <w:r>
        <w:t xml:space="preserve">Via sökordet </w:t>
      </w:r>
      <w:r>
        <w:rPr>
          <w:b/>
        </w:rPr>
        <w:t>Smitta</w:t>
      </w:r>
      <w:r>
        <w:t xml:space="preserve"> får man </w:t>
      </w:r>
      <w:r w:rsidRPr="00F3538B">
        <w:t>fyra</w:t>
      </w:r>
      <w:r>
        <w:t xml:space="preserve"> valmöjligheter:  </w:t>
      </w:r>
    </w:p>
    <w:p w14:paraId="3ECE0083" w14:textId="77777777" w:rsidR="003F0D3F" w:rsidRDefault="003F0D3F" w:rsidP="0094328C">
      <w:pPr>
        <w:pStyle w:val="Punktlista"/>
      </w:pPr>
      <w:r>
        <w:t xml:space="preserve">Ingen känd  </w:t>
      </w:r>
    </w:p>
    <w:p w14:paraId="7FF6707C" w14:textId="77777777" w:rsidR="003F0D3F" w:rsidRDefault="003F0D3F" w:rsidP="0094328C">
      <w:pPr>
        <w:pStyle w:val="Punktlista"/>
      </w:pPr>
      <w:r>
        <w:t xml:space="preserve">MRSA </w:t>
      </w:r>
    </w:p>
    <w:p w14:paraId="2C464F84" w14:textId="77777777" w:rsidR="003F0D3F" w:rsidRDefault="003F0D3F" w:rsidP="0094328C">
      <w:pPr>
        <w:pStyle w:val="Punktlista"/>
      </w:pPr>
      <w:r>
        <w:t xml:space="preserve">ESBL </w:t>
      </w:r>
    </w:p>
    <w:p w14:paraId="20654835" w14:textId="77777777" w:rsidR="003F0D3F" w:rsidRDefault="003F0D3F" w:rsidP="0094328C">
      <w:pPr>
        <w:pStyle w:val="Punktlista"/>
      </w:pPr>
      <w:r>
        <w:t xml:space="preserve">VRE  </w:t>
      </w:r>
    </w:p>
    <w:p w14:paraId="688FD724" w14:textId="77777777" w:rsidR="003F0D3F" w:rsidRDefault="003F0D3F" w:rsidP="0094328C">
      <w:r>
        <w:rPr>
          <w:noProof/>
        </w:rPr>
        <w:drawing>
          <wp:anchor distT="0" distB="0" distL="114300" distR="114300" simplePos="0" relativeHeight="251660288" behindDoc="0" locked="0" layoutInCell="1" allowOverlap="0" wp14:anchorId="41B3B205" wp14:editId="25C14F59">
            <wp:simplePos x="0" y="0"/>
            <wp:positionH relativeFrom="column">
              <wp:posOffset>5413375</wp:posOffset>
            </wp:positionH>
            <wp:positionV relativeFrom="paragraph">
              <wp:posOffset>136372</wp:posOffset>
            </wp:positionV>
            <wp:extent cx="378460" cy="371145"/>
            <wp:effectExtent l="0" t="0" r="0" b="0"/>
            <wp:wrapSquare wrapText="bothSides"/>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18"/>
                    <a:stretch>
                      <a:fillRect/>
                    </a:stretch>
                  </pic:blipFill>
                  <pic:spPr>
                    <a:xfrm>
                      <a:off x="0" y="0"/>
                      <a:ext cx="378460" cy="371145"/>
                    </a:xfrm>
                    <a:prstGeom prst="rect">
                      <a:avLst/>
                    </a:prstGeom>
                  </pic:spPr>
                </pic:pic>
              </a:graphicData>
            </a:graphic>
          </wp:anchor>
        </w:drawing>
      </w:r>
      <w:r>
        <w:t xml:space="preserve">De </w:t>
      </w:r>
      <w:r w:rsidRPr="00F3538B">
        <w:t>tre</w:t>
      </w:r>
      <w:r>
        <w:t xml:space="preserve"> sistnämnda alternativen tänder knappen med utropstecknet, som sedan är aktivt i </w:t>
      </w:r>
      <w:proofErr w:type="spellStart"/>
      <w:r>
        <w:t>Meliors</w:t>
      </w:r>
      <w:proofErr w:type="spellEnd"/>
      <w:r>
        <w:t xml:space="preserve"> alla delar. Om patienten har fler av ovanstående alternativ, välj en dubblett av sökordet </w:t>
      </w:r>
      <w:r>
        <w:rPr>
          <w:b/>
        </w:rPr>
        <w:t>Smitta</w:t>
      </w:r>
      <w:r>
        <w:t xml:space="preserve">. </w:t>
      </w:r>
    </w:p>
    <w:p w14:paraId="713D81A0" w14:textId="77777777" w:rsidR="003F0D3F" w:rsidRDefault="003F0D3F" w:rsidP="0094328C">
      <w:pPr>
        <w:pStyle w:val="MellanrubrikVGR"/>
      </w:pPr>
      <w:r>
        <w:rPr>
          <w:rFonts w:eastAsia="Calibri"/>
        </w:rPr>
        <w:t xml:space="preserve">Avskrivning </w:t>
      </w:r>
    </w:p>
    <w:p w14:paraId="5FA2D980" w14:textId="77777777" w:rsidR="003F0D3F" w:rsidRDefault="003F0D3F" w:rsidP="0094328C">
      <w:r>
        <w:t xml:space="preserve">När patienten inte längre bär på smitta ska man gå in via den tidigare registreringen och skriva i fritext: ”Ej längre </w:t>
      </w:r>
      <w:r>
        <w:lastRenderedPageBreak/>
        <w:t xml:space="preserve">smittsam gällande smitta X, se anteckning [datum och anteckningstyp]”.  </w:t>
      </w:r>
    </w:p>
    <w:p w14:paraId="057EDF71" w14:textId="77777777" w:rsidR="003F0D3F" w:rsidRDefault="003F0D3F" w:rsidP="0094328C">
      <w:r>
        <w:t xml:space="preserve">Utropstecknet skall vara kvar. </w:t>
      </w:r>
    </w:p>
    <w:p w14:paraId="6F4EA0A7" w14:textId="77777777" w:rsidR="003F0D3F" w:rsidRDefault="003F0D3F" w:rsidP="0094328C">
      <w:pPr>
        <w:pStyle w:val="Rubrik2"/>
      </w:pPr>
      <w:r>
        <w:t xml:space="preserve">Arbetsgrupp </w:t>
      </w:r>
    </w:p>
    <w:p w14:paraId="3676261F" w14:textId="77777777" w:rsidR="003F0D3F" w:rsidRDefault="003F0D3F" w:rsidP="0094328C">
      <w:r>
        <w:t xml:space="preserve">Julia Lenzen </w:t>
      </w:r>
    </w:p>
    <w:p w14:paraId="6DA14C0D" w14:textId="77777777" w:rsidR="003F0D3F" w:rsidRDefault="003F0D3F" w:rsidP="0094328C">
      <w:r w:rsidRPr="00F3538B">
        <w:t>Pernilla Eriksson</w:t>
      </w:r>
    </w:p>
    <w:p w14:paraId="5FEF71ED" w14:textId="77777777" w:rsidR="003F0D3F" w:rsidRDefault="003F0D3F" w:rsidP="0094328C">
      <w:r>
        <w:t xml:space="preserve">Anna Johansson </w:t>
      </w:r>
    </w:p>
    <w:p w14:paraId="3A9740CB" w14:textId="7FF27DD1" w:rsidR="00E435A7" w:rsidRPr="00E435A7" w:rsidRDefault="003F0D3F" w:rsidP="0094328C">
      <w:r>
        <w:t>Kristina Andersson</w:t>
      </w:r>
    </w:p>
    <w:sectPr w:rsidR="00E435A7" w:rsidRPr="00E435A7" w:rsidSect="000226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D60A" w14:textId="77777777" w:rsidR="003B7C13" w:rsidRDefault="003B7C13">
      <w:r>
        <w:separator/>
      </w:r>
    </w:p>
  </w:endnote>
  <w:endnote w:type="continuationSeparator" w:id="0">
    <w:p w14:paraId="364CF167" w14:textId="77777777" w:rsidR="003B7C13" w:rsidRDefault="003B7C13">
      <w:r>
        <w:continuationSeparator/>
      </w:r>
    </w:p>
  </w:endnote>
  <w:endnote w:type="continuationNotice" w:id="1">
    <w:p w14:paraId="64E006C9" w14:textId="77777777" w:rsidR="003B7C13" w:rsidRDefault="003B7C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4CCD1" w14:textId="77777777" w:rsidR="003B7C13" w:rsidRDefault="003B7C13"/>
  </w:footnote>
  <w:footnote w:type="continuationSeparator" w:id="0">
    <w:p w14:paraId="5F8F9853" w14:textId="77777777" w:rsidR="003B7C13" w:rsidRDefault="003B7C13">
      <w:r>
        <w:continuationSeparator/>
      </w:r>
    </w:p>
  </w:footnote>
  <w:footnote w:type="continuationNotice" w:id="1">
    <w:p w14:paraId="2AC0D5D2" w14:textId="77777777" w:rsidR="003B7C13" w:rsidRDefault="003B7C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82C62B0"/>
    <w:multiLevelType w:val="multilevel"/>
    <w:tmpl w:val="9B30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763960"/>
    <w:multiLevelType w:val="multilevel"/>
    <w:tmpl w:val="C968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36338E"/>
    <w:multiLevelType w:val="hybridMultilevel"/>
    <w:tmpl w:val="FE76AD18"/>
    <w:lvl w:ilvl="0" w:tplc="1B8A063E">
      <w:start w:val="1"/>
      <w:numFmt w:val="bullet"/>
      <w:lvlText w:val="•"/>
      <w:lvlJc w:val="left"/>
      <w:pPr>
        <w:ind w:left="23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AE4F16">
      <w:start w:val="1"/>
      <w:numFmt w:val="bullet"/>
      <w:lvlText w:val="o"/>
      <w:lvlJc w:val="left"/>
      <w:pPr>
        <w:ind w:left="3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80F062">
      <w:start w:val="1"/>
      <w:numFmt w:val="bullet"/>
      <w:lvlText w:val="▪"/>
      <w:lvlJc w:val="left"/>
      <w:pPr>
        <w:ind w:left="3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B247BA">
      <w:start w:val="1"/>
      <w:numFmt w:val="bullet"/>
      <w:lvlText w:val="•"/>
      <w:lvlJc w:val="left"/>
      <w:pPr>
        <w:ind w:left="4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D091FC">
      <w:start w:val="1"/>
      <w:numFmt w:val="bullet"/>
      <w:lvlText w:val="o"/>
      <w:lvlJc w:val="left"/>
      <w:pPr>
        <w:ind w:left="5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8658EA">
      <w:start w:val="1"/>
      <w:numFmt w:val="bullet"/>
      <w:lvlText w:val="▪"/>
      <w:lvlJc w:val="left"/>
      <w:pPr>
        <w:ind w:left="5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00B744">
      <w:start w:val="1"/>
      <w:numFmt w:val="bullet"/>
      <w:lvlText w:val="•"/>
      <w:lvlJc w:val="left"/>
      <w:pPr>
        <w:ind w:left="6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8A3FC6">
      <w:start w:val="1"/>
      <w:numFmt w:val="bullet"/>
      <w:lvlText w:val="o"/>
      <w:lvlJc w:val="left"/>
      <w:pPr>
        <w:ind w:left="7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4E9C46">
      <w:start w:val="1"/>
      <w:numFmt w:val="bullet"/>
      <w:lvlText w:val="▪"/>
      <w:lvlJc w:val="left"/>
      <w:pPr>
        <w:ind w:left="8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FBB0749"/>
    <w:multiLevelType w:val="multilevel"/>
    <w:tmpl w:val="7358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019792">
    <w:abstractNumId w:val="20"/>
  </w:num>
  <w:num w:numId="2" w16cid:durableId="1143886406">
    <w:abstractNumId w:val="17"/>
  </w:num>
  <w:num w:numId="3" w16cid:durableId="1316495721">
    <w:abstractNumId w:val="0"/>
  </w:num>
  <w:num w:numId="4" w16cid:durableId="254215823">
    <w:abstractNumId w:val="6"/>
  </w:num>
  <w:num w:numId="5" w16cid:durableId="790787246">
    <w:abstractNumId w:val="18"/>
  </w:num>
  <w:num w:numId="6" w16cid:durableId="1395933640">
    <w:abstractNumId w:val="2"/>
  </w:num>
  <w:num w:numId="7" w16cid:durableId="537082944">
    <w:abstractNumId w:val="13"/>
  </w:num>
  <w:num w:numId="8" w16cid:durableId="1657878010">
    <w:abstractNumId w:val="10"/>
  </w:num>
  <w:num w:numId="9" w16cid:durableId="6106511">
    <w:abstractNumId w:val="1"/>
  </w:num>
  <w:num w:numId="10" w16cid:durableId="1746993208">
    <w:abstractNumId w:val="1"/>
  </w:num>
  <w:num w:numId="11" w16cid:durableId="1046639343">
    <w:abstractNumId w:val="3"/>
  </w:num>
  <w:num w:numId="12" w16cid:durableId="1849101150">
    <w:abstractNumId w:val="4"/>
  </w:num>
  <w:num w:numId="13" w16cid:durableId="217011052">
    <w:abstractNumId w:val="16"/>
  </w:num>
  <w:num w:numId="14" w16cid:durableId="856889501">
    <w:abstractNumId w:val="11"/>
  </w:num>
  <w:num w:numId="15" w16cid:durableId="1202936813">
    <w:abstractNumId w:val="7"/>
  </w:num>
  <w:num w:numId="16" w16cid:durableId="1316295794">
    <w:abstractNumId w:val="15"/>
  </w:num>
  <w:num w:numId="17" w16cid:durableId="857349954">
    <w:abstractNumId w:val="5"/>
  </w:num>
  <w:num w:numId="18" w16cid:durableId="66653230">
    <w:abstractNumId w:val="12"/>
  </w:num>
  <w:num w:numId="19" w16cid:durableId="1902523174">
    <w:abstractNumId w:val="19"/>
  </w:num>
  <w:num w:numId="20" w16cid:durableId="662587738">
    <w:abstractNumId w:val="21"/>
  </w:num>
  <w:num w:numId="21" w16cid:durableId="1380589294">
    <w:abstractNumId w:val="9"/>
  </w:num>
  <w:num w:numId="22" w16cid:durableId="149757959">
    <w:abstractNumId w:val="8"/>
  </w:num>
  <w:num w:numId="23" w16cid:durableId="15116776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2628"/>
    <w:rsid w:val="0002435C"/>
    <w:rsid w:val="00030DDD"/>
    <w:rsid w:val="000313BB"/>
    <w:rsid w:val="00033ED5"/>
    <w:rsid w:val="0003423D"/>
    <w:rsid w:val="00037968"/>
    <w:rsid w:val="00050500"/>
    <w:rsid w:val="000549B2"/>
    <w:rsid w:val="0005691C"/>
    <w:rsid w:val="00056ECB"/>
    <w:rsid w:val="00056ED5"/>
    <w:rsid w:val="000655CC"/>
    <w:rsid w:val="000700AE"/>
    <w:rsid w:val="00084024"/>
    <w:rsid w:val="0009062C"/>
    <w:rsid w:val="00095368"/>
    <w:rsid w:val="000954C4"/>
    <w:rsid w:val="000A4C35"/>
    <w:rsid w:val="000A611A"/>
    <w:rsid w:val="000B12D9"/>
    <w:rsid w:val="000B4310"/>
    <w:rsid w:val="000B4536"/>
    <w:rsid w:val="000B7715"/>
    <w:rsid w:val="000E1AF4"/>
    <w:rsid w:val="000E463B"/>
    <w:rsid w:val="000E5A7E"/>
    <w:rsid w:val="000F43A3"/>
    <w:rsid w:val="000F7681"/>
    <w:rsid w:val="00101FD6"/>
    <w:rsid w:val="00103031"/>
    <w:rsid w:val="001044FE"/>
    <w:rsid w:val="001139D4"/>
    <w:rsid w:val="00122E24"/>
    <w:rsid w:val="00127542"/>
    <w:rsid w:val="00131B08"/>
    <w:rsid w:val="00132A59"/>
    <w:rsid w:val="00133337"/>
    <w:rsid w:val="00133A0F"/>
    <w:rsid w:val="00133C39"/>
    <w:rsid w:val="0013580F"/>
    <w:rsid w:val="001371C7"/>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6291"/>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2555"/>
    <w:rsid w:val="002C0C02"/>
    <w:rsid w:val="002C1277"/>
    <w:rsid w:val="002C60AD"/>
    <w:rsid w:val="002D0E0E"/>
    <w:rsid w:val="002D6023"/>
    <w:rsid w:val="002E263F"/>
    <w:rsid w:val="002E6F81"/>
    <w:rsid w:val="002F08BA"/>
    <w:rsid w:val="002F1269"/>
    <w:rsid w:val="002F2CFF"/>
    <w:rsid w:val="002F568B"/>
    <w:rsid w:val="002F7818"/>
    <w:rsid w:val="003066D0"/>
    <w:rsid w:val="00311131"/>
    <w:rsid w:val="00311401"/>
    <w:rsid w:val="003203D7"/>
    <w:rsid w:val="00320F86"/>
    <w:rsid w:val="00324171"/>
    <w:rsid w:val="00326C24"/>
    <w:rsid w:val="00337F99"/>
    <w:rsid w:val="0034136B"/>
    <w:rsid w:val="0034183A"/>
    <w:rsid w:val="0034307B"/>
    <w:rsid w:val="00345EB1"/>
    <w:rsid w:val="00350CC4"/>
    <w:rsid w:val="00360E0D"/>
    <w:rsid w:val="0036357D"/>
    <w:rsid w:val="00363B23"/>
    <w:rsid w:val="0036594C"/>
    <w:rsid w:val="00367D19"/>
    <w:rsid w:val="00371BED"/>
    <w:rsid w:val="00372A8B"/>
    <w:rsid w:val="003810E4"/>
    <w:rsid w:val="00384019"/>
    <w:rsid w:val="003854F1"/>
    <w:rsid w:val="0039118E"/>
    <w:rsid w:val="00397F54"/>
    <w:rsid w:val="003A0674"/>
    <w:rsid w:val="003A0D43"/>
    <w:rsid w:val="003A74A3"/>
    <w:rsid w:val="003B2A4B"/>
    <w:rsid w:val="003B743C"/>
    <w:rsid w:val="003B7C13"/>
    <w:rsid w:val="003D099E"/>
    <w:rsid w:val="003D21A2"/>
    <w:rsid w:val="003D29D2"/>
    <w:rsid w:val="003E0705"/>
    <w:rsid w:val="003E2FF7"/>
    <w:rsid w:val="003F0D3F"/>
    <w:rsid w:val="003F1013"/>
    <w:rsid w:val="003F1ACF"/>
    <w:rsid w:val="00404948"/>
    <w:rsid w:val="00406BEA"/>
    <w:rsid w:val="00413A60"/>
    <w:rsid w:val="004230F7"/>
    <w:rsid w:val="0042476F"/>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5232"/>
    <w:rsid w:val="004A355D"/>
    <w:rsid w:val="004A4970"/>
    <w:rsid w:val="004B2183"/>
    <w:rsid w:val="004B2A01"/>
    <w:rsid w:val="004B4ED4"/>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5672"/>
    <w:rsid w:val="00644F8A"/>
    <w:rsid w:val="0065595B"/>
    <w:rsid w:val="00660269"/>
    <w:rsid w:val="00665F89"/>
    <w:rsid w:val="00673C92"/>
    <w:rsid w:val="006753EC"/>
    <w:rsid w:val="00690CCB"/>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5EFF"/>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2BE8"/>
    <w:rsid w:val="007759DD"/>
    <w:rsid w:val="00776C98"/>
    <w:rsid w:val="00785B46"/>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0553"/>
    <w:rsid w:val="008E36F8"/>
    <w:rsid w:val="008E46B2"/>
    <w:rsid w:val="008E5584"/>
    <w:rsid w:val="008E682C"/>
    <w:rsid w:val="008E78A1"/>
    <w:rsid w:val="008F26DB"/>
    <w:rsid w:val="008F589F"/>
    <w:rsid w:val="00906238"/>
    <w:rsid w:val="00907EF9"/>
    <w:rsid w:val="0091295C"/>
    <w:rsid w:val="00914D58"/>
    <w:rsid w:val="00921F47"/>
    <w:rsid w:val="009228AB"/>
    <w:rsid w:val="0093085B"/>
    <w:rsid w:val="00931C57"/>
    <w:rsid w:val="009347A5"/>
    <w:rsid w:val="00942257"/>
    <w:rsid w:val="0094328C"/>
    <w:rsid w:val="009471BF"/>
    <w:rsid w:val="00950E4E"/>
    <w:rsid w:val="009529BD"/>
    <w:rsid w:val="009533B4"/>
    <w:rsid w:val="00971D93"/>
    <w:rsid w:val="00976077"/>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D14"/>
    <w:rsid w:val="00A65FD4"/>
    <w:rsid w:val="00A66805"/>
    <w:rsid w:val="00A81198"/>
    <w:rsid w:val="00A81E48"/>
    <w:rsid w:val="00A82035"/>
    <w:rsid w:val="00A853CB"/>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2D0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6641"/>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99C"/>
    <w:rsid w:val="00C97BD3"/>
    <w:rsid w:val="00CA39EF"/>
    <w:rsid w:val="00CA521F"/>
    <w:rsid w:val="00CB0493"/>
    <w:rsid w:val="00CB17FF"/>
    <w:rsid w:val="00CB1ED7"/>
    <w:rsid w:val="00CB46E0"/>
    <w:rsid w:val="00CC167C"/>
    <w:rsid w:val="00CC40ED"/>
    <w:rsid w:val="00CC52D9"/>
    <w:rsid w:val="00CD6647"/>
    <w:rsid w:val="00CE4B73"/>
    <w:rsid w:val="00CF70BB"/>
    <w:rsid w:val="00D074DB"/>
    <w:rsid w:val="00D139CF"/>
    <w:rsid w:val="00D37E7F"/>
    <w:rsid w:val="00D47AD7"/>
    <w:rsid w:val="00D51529"/>
    <w:rsid w:val="00D5617C"/>
    <w:rsid w:val="00D820C7"/>
    <w:rsid w:val="00D85218"/>
    <w:rsid w:val="00D915B1"/>
    <w:rsid w:val="00D93D84"/>
    <w:rsid w:val="00DA299D"/>
    <w:rsid w:val="00DA65C4"/>
    <w:rsid w:val="00DD2BE0"/>
    <w:rsid w:val="00DE4447"/>
    <w:rsid w:val="00DE5DA2"/>
    <w:rsid w:val="00DF0033"/>
    <w:rsid w:val="00E026BF"/>
    <w:rsid w:val="00E07B1B"/>
    <w:rsid w:val="00E11669"/>
    <w:rsid w:val="00E11853"/>
    <w:rsid w:val="00E23D7F"/>
    <w:rsid w:val="00E435A7"/>
    <w:rsid w:val="00E52A86"/>
    <w:rsid w:val="00E54B47"/>
    <w:rsid w:val="00E553BF"/>
    <w:rsid w:val="00E55D93"/>
    <w:rsid w:val="00E61294"/>
    <w:rsid w:val="00E7237C"/>
    <w:rsid w:val="00E77C46"/>
    <w:rsid w:val="00E86CE8"/>
    <w:rsid w:val="00E90E82"/>
    <w:rsid w:val="00EA00CB"/>
    <w:rsid w:val="00EA1BAA"/>
    <w:rsid w:val="00EA3FCD"/>
    <w:rsid w:val="00EA42A0"/>
    <w:rsid w:val="00EB5C81"/>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3408"/>
    <w:rsid w:val="00F86F47"/>
    <w:rsid w:val="00F90B64"/>
    <w:rsid w:val="00FB2F0F"/>
    <w:rsid w:val="00FB5086"/>
    <w:rsid w:val="00FB5411"/>
    <w:rsid w:val="00FB6392"/>
    <w:rsid w:val="00FB784E"/>
    <w:rsid w:val="00FC5C5D"/>
    <w:rsid w:val="00FD3C70"/>
    <w:rsid w:val="00FD6820"/>
    <w:rsid w:val="00FE12D8"/>
    <w:rsid w:val="00FE207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image" Target="media/image5.jpg"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4.png" Id="rId17" /><Relationship Type="http://schemas.openxmlformats.org/officeDocument/2006/relationships/image" Target="media/image3.png"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39</TotalTime>
  <Pages>2</Pages>
  <Words>283</Words>
  <Characters>1758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Smitta - dokumentation i Melior</vt:lpstr>
    </vt:vector>
  </TitlesOfParts>
  <Manager/>
  <Company/>
  <LinksUpToDate>false</LinksUpToDate>
  <CharactersWithSpaces>2037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Smitta - dokumentation i Melior</dc:title>
  <dc:subject/>
  <dc:creator>patrik.jens.johansson@vgregion.se</dc:creator>
  <keywords/>
  <lastModifiedBy>Therezia Fröjdh</lastModifiedBy>
  <revision>54</revision>
  <lastPrinted>2016-03-31T10:56:00.0000000Z</lastPrinted>
  <dcterms:created xsi:type="dcterms:W3CDTF">2022-03-09T13:46:00.0000000Z</dcterms:created>
  <dcterms:modified xsi:type="dcterms:W3CDTF">2026-02-04T13:21:00.0000000Z</dcterms:modified>
</coreProperties>
</file>