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6D1E9" w14:textId="320C49F2" w:rsidR="00DE2D44" w:rsidRDefault="006801BF" w:rsidP="00F35B05">
      <w:pPr>
        <w:pStyle w:val="Rubrik2"/>
        <w:sectPr w:rsidR="00DE2D44" w:rsidSect="00DE2D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 xml:space="preserve"> </w:t>
      </w:r>
    </w:p>
    <w:p w14:paraId="6E257B7C" w14:textId="2068B269" w:rsidR="004B4C53" w:rsidRDefault="004B4C53" w:rsidP="004B4C53">
      <w:pPr>
        <w:pStyle w:val="Rubrik1"/>
      </w:pPr>
      <w:r>
        <w:t>V</w:t>
      </w:r>
      <w:r w:rsidR="00A24472">
        <w:t>erifiering</w:t>
      </w:r>
      <w:r>
        <w:t xml:space="preserve"> av termometer i </w:t>
      </w:r>
      <w:r w:rsidR="00095E54">
        <w:t>läkemedels</w:t>
      </w:r>
      <w:r>
        <w:t>kyl</w:t>
      </w:r>
      <w:r w:rsidR="00095E54">
        <w:t>skåp</w:t>
      </w:r>
      <w:r w:rsidR="00280954">
        <w:t xml:space="preserve"> och </w:t>
      </w:r>
      <w:r w:rsidR="00095E54">
        <w:t>frysskåp</w:t>
      </w:r>
    </w:p>
    <w:p w14:paraId="52047499" w14:textId="1FAB5565" w:rsidR="00DE2D44" w:rsidRPr="00DE2D44" w:rsidRDefault="004B4C53" w:rsidP="004B4C53">
      <w:pPr>
        <w:pStyle w:val="Rubrik2"/>
      </w:pPr>
      <w:r>
        <w:t>Förändringar sedan föregående version</w:t>
      </w:r>
    </w:p>
    <w:p w14:paraId="2E67B597" w14:textId="47DF557F" w:rsidR="00CD2357" w:rsidRDefault="00CD2357" w:rsidP="004B4C53">
      <w:r w:rsidRPr="004C1769">
        <w:rPr>
          <w:b/>
          <w:bCs/>
        </w:rPr>
        <w:t>Ersätter</w:t>
      </w:r>
      <w:r w:rsidR="00A61188" w:rsidRPr="004C1769">
        <w:rPr>
          <w:b/>
          <w:bCs/>
        </w:rPr>
        <w:t>:</w:t>
      </w:r>
      <w:r>
        <w:t xml:space="preserve"> V</w:t>
      </w:r>
      <w:r w:rsidR="00B06545">
        <w:t>erifiering</w:t>
      </w:r>
      <w:r>
        <w:t xml:space="preserve"> av termometer i medicinkyl </w:t>
      </w:r>
      <w:r w:rsidR="00B06545">
        <w:t>Dokument-ID: SKAS9728-238049044-27</w:t>
      </w:r>
      <w:r>
        <w:t xml:space="preserve"> v </w:t>
      </w:r>
      <w:r w:rsidR="00B06545">
        <w:t>2</w:t>
      </w:r>
      <w:r>
        <w:t>.0</w:t>
      </w:r>
      <w:r w:rsidRPr="00DE2D44">
        <w:t>.</w:t>
      </w:r>
      <w:r>
        <w:t xml:space="preserve"> </w:t>
      </w:r>
    </w:p>
    <w:p w14:paraId="017603A9" w14:textId="5DDFCDC4" w:rsidR="00DE2D44" w:rsidRPr="00DE2D44" w:rsidRDefault="00CD2357" w:rsidP="004B4C53">
      <w:r w:rsidRPr="004C1769">
        <w:rPr>
          <w:b/>
          <w:bCs/>
        </w:rPr>
        <w:t>Ändringar sedan föregående version:</w:t>
      </w:r>
      <w:r>
        <w:t xml:space="preserve"> </w:t>
      </w:r>
      <w:r w:rsidR="000915E2">
        <w:t>Bytt namn på rutinen till</w:t>
      </w:r>
      <w:r w:rsidR="000915E2" w:rsidRPr="006177F1">
        <w:t xml:space="preserve"> </w:t>
      </w:r>
      <w:r w:rsidR="000915E2" w:rsidRPr="006177F1">
        <w:rPr>
          <w:i/>
          <w:iCs/>
        </w:rPr>
        <w:t xml:space="preserve">Verifiering av termometer i </w:t>
      </w:r>
      <w:r w:rsidR="00B06545">
        <w:rPr>
          <w:i/>
          <w:iCs/>
        </w:rPr>
        <w:t>läkemedelskylskåp/frysskåp</w:t>
      </w:r>
      <w:r w:rsidR="000915E2" w:rsidRPr="006177F1">
        <w:t>.</w:t>
      </w:r>
      <w:r w:rsidR="000915E2">
        <w:t xml:space="preserve"> </w:t>
      </w:r>
      <w:r w:rsidR="00382CE3">
        <w:t>Dokumentet</w:t>
      </w:r>
      <w:r w:rsidR="00B06545">
        <w:t xml:space="preserve"> är omgjort till en SkaS övergripande rutin</w:t>
      </w:r>
      <w:r w:rsidR="00382CE3">
        <w:t xml:space="preserve"> och innehållet är omarbetat i sin helhet</w:t>
      </w:r>
      <w:r>
        <w:t>.</w:t>
      </w:r>
    </w:p>
    <w:p w14:paraId="277721D8" w14:textId="77777777" w:rsidR="00DE2D44" w:rsidRPr="00DE2D44" w:rsidRDefault="00DE2D44" w:rsidP="004B4C53">
      <w:pPr>
        <w:pStyle w:val="Rubrik2"/>
      </w:pPr>
      <w:r w:rsidRPr="00DE2D44">
        <w:t>Bakgrund, syfte och mål</w:t>
      </w:r>
    </w:p>
    <w:p w14:paraId="583CC2FA" w14:textId="158A5E5C" w:rsidR="00042B57" w:rsidRDefault="00DE2D44" w:rsidP="004B4C53">
      <w:r w:rsidRPr="00DE2D44">
        <w:t>Läkemedelskylskåp</w:t>
      </w:r>
      <w:r w:rsidR="00864A05">
        <w:t>/frysskåp</w:t>
      </w:r>
      <w:r w:rsidRPr="00DE2D44">
        <w:t xml:space="preserve"> finns på</w:t>
      </w:r>
      <w:r w:rsidR="00864A05">
        <w:t xml:space="preserve"> </w:t>
      </w:r>
      <w:r w:rsidR="008732ED">
        <w:t>vård</w:t>
      </w:r>
      <w:r w:rsidRPr="00DE2D44">
        <w:t xml:space="preserve">enheter </w:t>
      </w:r>
      <w:r w:rsidR="00676BAF" w:rsidRPr="00DE2D44">
        <w:t>på SkaS</w:t>
      </w:r>
      <w:r w:rsidR="00676BAF">
        <w:t xml:space="preserve"> vilka</w:t>
      </w:r>
      <w:r w:rsidRPr="00DE2D44">
        <w:t xml:space="preserve"> handhar läkemedel</w:t>
      </w:r>
      <w:r w:rsidR="00676BAF">
        <w:t xml:space="preserve"> som ska förvaras i kylskåp</w:t>
      </w:r>
      <w:r w:rsidR="00864A05">
        <w:t xml:space="preserve"> respektive frysskåp</w:t>
      </w:r>
      <w:r w:rsidRPr="00DE2D44">
        <w:t xml:space="preserve">. Enheterna kontrollerar temperaturen </w:t>
      </w:r>
      <w:r w:rsidR="003524A5">
        <w:t xml:space="preserve">i dessa </w:t>
      </w:r>
      <w:r w:rsidRPr="00DE2D44">
        <w:t xml:space="preserve">med hjälp av termometer enligt lokal/regional rutin. </w:t>
      </w:r>
      <w:r w:rsidRPr="00F918F2">
        <w:t xml:space="preserve">Samma sak görs på de VNL </w:t>
      </w:r>
      <w:r w:rsidR="00864A05">
        <w:t xml:space="preserve">samt vVNL </w:t>
      </w:r>
      <w:r w:rsidRPr="00F918F2">
        <w:t xml:space="preserve">som </w:t>
      </w:r>
      <w:r w:rsidR="000635B0">
        <w:t>Sjukvårdsapotek VGR</w:t>
      </w:r>
      <w:r w:rsidR="0074702A" w:rsidRPr="004C1769">
        <w:t xml:space="preserve"> SkaS</w:t>
      </w:r>
      <w:r w:rsidRPr="00F918F2">
        <w:t xml:space="preserve"> ansvarar</w:t>
      </w:r>
      <w:r w:rsidR="00864A05">
        <w:t xml:space="preserve"> för.</w:t>
      </w:r>
    </w:p>
    <w:p w14:paraId="467B0797" w14:textId="374F3DE4" w:rsidR="00042B57" w:rsidRDefault="00042B57" w:rsidP="00756234">
      <w:r w:rsidRPr="00CF07EF">
        <w:t>Rutinens syfte är att beskriva hur v</w:t>
      </w:r>
      <w:r>
        <w:t>erifiering</w:t>
      </w:r>
      <w:r w:rsidRPr="00CF07EF">
        <w:t xml:space="preserve"> av</w:t>
      </w:r>
      <w:r>
        <w:t xml:space="preserve"> </w:t>
      </w:r>
      <w:r w:rsidR="00891730">
        <w:t xml:space="preserve">interna/inbyggda </w:t>
      </w:r>
      <w:r>
        <w:t>termometrar</w:t>
      </w:r>
      <w:r w:rsidR="00991D37">
        <w:t xml:space="preserve"> </w:t>
      </w:r>
      <w:r w:rsidR="003A13D1">
        <w:t>i l</w:t>
      </w:r>
      <w:r w:rsidR="003A13D1" w:rsidRPr="00DE2D44">
        <w:t>äkemedelskylskåp</w:t>
      </w:r>
      <w:r w:rsidR="003A13D1">
        <w:t>/frysskåp</w:t>
      </w:r>
      <w:r w:rsidR="003A13D1" w:rsidRPr="00DE2D44">
        <w:t xml:space="preserve"> </w:t>
      </w:r>
      <w:r w:rsidR="00991D37">
        <w:t>enligt ovan</w:t>
      </w:r>
      <w:r w:rsidR="001B32A2">
        <w:t>,</w:t>
      </w:r>
      <w:r w:rsidR="00991D37">
        <w:t xml:space="preserve"> </w:t>
      </w:r>
      <w:r>
        <w:t>s</w:t>
      </w:r>
      <w:r w:rsidRPr="00CF07EF">
        <w:t xml:space="preserve">ka </w:t>
      </w:r>
      <w:r w:rsidR="00991D37">
        <w:t>hanteras</w:t>
      </w:r>
      <w:r w:rsidRPr="00CF07EF">
        <w:t xml:space="preserve"> på SkaS för att </w:t>
      </w:r>
      <w:r w:rsidR="00095E54">
        <w:t>upprätthålla</w:t>
      </w:r>
      <w:r w:rsidRPr="00CF07EF">
        <w:t xml:space="preserve"> kvaliteten</w:t>
      </w:r>
      <w:r>
        <w:t xml:space="preserve">. </w:t>
      </w:r>
      <w:r w:rsidRPr="00740EDE">
        <w:t xml:space="preserve">Se </w:t>
      </w:r>
      <w:r w:rsidRPr="004C1769">
        <w:rPr>
          <w:i/>
          <w:iCs/>
        </w:rPr>
        <w:t>Avgränsningar</w:t>
      </w:r>
      <w:r w:rsidR="0088277D" w:rsidRPr="00740EDE">
        <w:t xml:space="preserve"> för omfattning.</w:t>
      </w:r>
    </w:p>
    <w:p w14:paraId="6B781893" w14:textId="3A6FA77D" w:rsidR="00DE2D44" w:rsidRDefault="00DE2D44" w:rsidP="004B4C53">
      <w:pPr>
        <w:pStyle w:val="Rubrik2"/>
      </w:pPr>
      <w:r w:rsidRPr="00DE2D44">
        <w:t>Förutsättningar</w:t>
      </w:r>
    </w:p>
    <w:p w14:paraId="55968A7B" w14:textId="7DA9523A" w:rsidR="00614437" w:rsidRPr="00614437" w:rsidRDefault="00614437" w:rsidP="00756234">
      <w:r w:rsidRPr="00CE3FD0">
        <w:t>VGR har upphandlingsavtal</w:t>
      </w:r>
      <w:r>
        <w:t xml:space="preserve"> för läkemedelskylskåp/läkemedelsfrysskåp</w:t>
      </w:r>
      <w:r w:rsidRPr="00CE3FD0">
        <w:t xml:space="preserve"> och dessa finns på Marknadsplatsen.</w:t>
      </w:r>
    </w:p>
    <w:p w14:paraId="7953B782" w14:textId="77777777" w:rsidR="00DE2D44" w:rsidRPr="00DE2D44" w:rsidRDefault="00DE2D44" w:rsidP="004B4C53">
      <w:pPr>
        <w:pStyle w:val="MellanrubrikVGR"/>
      </w:pPr>
      <w:r w:rsidRPr="00DE2D44">
        <w:t>Definitioner</w:t>
      </w:r>
    </w:p>
    <w:p w14:paraId="2A2E2040" w14:textId="39702CFF" w:rsidR="0090417F" w:rsidRPr="005A6496" w:rsidRDefault="0090417F" w:rsidP="004B4C53">
      <w:pPr>
        <w:pStyle w:val="Liststycke"/>
        <w:numPr>
          <w:ilvl w:val="0"/>
          <w:numId w:val="36"/>
        </w:numPr>
      </w:pPr>
      <w:r w:rsidRPr="004C1769">
        <w:rPr>
          <w:i/>
          <w:iCs/>
        </w:rPr>
        <w:t>Skåp</w:t>
      </w:r>
      <w:r>
        <w:t xml:space="preserve"> </w:t>
      </w:r>
      <w:r w:rsidRPr="004C1769">
        <w:rPr>
          <w:i/>
          <w:iCs/>
        </w:rPr>
        <w:t>=</w:t>
      </w:r>
      <w:r>
        <w:t xml:space="preserve"> i denna rutin avses </w:t>
      </w:r>
      <w:r w:rsidR="00873E49">
        <w:t xml:space="preserve">här </w:t>
      </w:r>
      <w:r w:rsidR="001D4E6F">
        <w:t>l</w:t>
      </w:r>
      <w:r>
        <w:t>äkemedelskylskåp/</w:t>
      </w:r>
      <w:r w:rsidR="001D4E6F">
        <w:t>l</w:t>
      </w:r>
      <w:r>
        <w:t>äkemedelsfrysskåp</w:t>
      </w:r>
    </w:p>
    <w:p w14:paraId="5D59857D" w14:textId="70CDFBA0" w:rsidR="00DE2D44" w:rsidRDefault="00DE2D44" w:rsidP="004B4C53">
      <w:pPr>
        <w:pStyle w:val="Liststycke"/>
        <w:numPr>
          <w:ilvl w:val="0"/>
          <w:numId w:val="36"/>
        </w:numPr>
      </w:pPr>
      <w:r w:rsidRPr="004B4C53">
        <w:rPr>
          <w:i/>
          <w:iCs/>
        </w:rPr>
        <w:t>MT</w:t>
      </w:r>
      <w:r w:rsidRPr="00DE2D44">
        <w:t xml:space="preserve"> = Medicinsk Teknik.</w:t>
      </w:r>
    </w:p>
    <w:p w14:paraId="0550D988" w14:textId="605399D1" w:rsidR="00E91B1B" w:rsidRPr="00E91B1B" w:rsidRDefault="00E91B1B" w:rsidP="004B4C53">
      <w:pPr>
        <w:pStyle w:val="Liststycke"/>
        <w:numPr>
          <w:ilvl w:val="0"/>
          <w:numId w:val="36"/>
        </w:numPr>
      </w:pPr>
      <w:r>
        <w:rPr>
          <w:i/>
          <w:iCs/>
        </w:rPr>
        <w:t xml:space="preserve">SAVGR SkaS = </w:t>
      </w:r>
      <w:r w:rsidRPr="004C1769">
        <w:t>Sjukvårdsapotek VGR SkaS</w:t>
      </w:r>
    </w:p>
    <w:p w14:paraId="49749761" w14:textId="2A6DE5B6" w:rsidR="00732BBC" w:rsidRPr="00CF07EF" w:rsidRDefault="00732BBC" w:rsidP="004B4C53">
      <w:pPr>
        <w:pStyle w:val="Liststycke"/>
        <w:numPr>
          <w:ilvl w:val="0"/>
          <w:numId w:val="36"/>
        </w:numPr>
      </w:pPr>
      <w:r w:rsidRPr="004B4C53">
        <w:rPr>
          <w:i/>
          <w:iCs/>
        </w:rPr>
        <w:lastRenderedPageBreak/>
        <w:t xml:space="preserve">PNL= </w:t>
      </w:r>
      <w:r w:rsidRPr="00CF07EF">
        <w:t>Patient</w:t>
      </w:r>
      <w:r w:rsidR="00614437">
        <w:t xml:space="preserve"> </w:t>
      </w:r>
      <w:r w:rsidR="001144B4">
        <w:t>N</w:t>
      </w:r>
      <w:r w:rsidRPr="00CF07EF">
        <w:t xml:space="preserve">ära </w:t>
      </w:r>
      <w:r>
        <w:t>läkemedels</w:t>
      </w:r>
      <w:r w:rsidRPr="00CF07EF">
        <w:t>lager</w:t>
      </w:r>
    </w:p>
    <w:p w14:paraId="18E03131" w14:textId="0C96528F" w:rsidR="00732BBC" w:rsidRPr="00CF07EF" w:rsidRDefault="00732BBC" w:rsidP="004B4C53">
      <w:pPr>
        <w:pStyle w:val="Liststycke"/>
        <w:numPr>
          <w:ilvl w:val="0"/>
          <w:numId w:val="36"/>
        </w:numPr>
      </w:pPr>
      <w:r w:rsidRPr="004B4C53">
        <w:rPr>
          <w:i/>
          <w:iCs/>
        </w:rPr>
        <w:t>VNL=</w:t>
      </w:r>
      <w:r w:rsidRPr="00CF07EF">
        <w:t>Vård</w:t>
      </w:r>
      <w:r w:rsidR="00614437">
        <w:t xml:space="preserve"> </w:t>
      </w:r>
      <w:r w:rsidR="001144B4">
        <w:t>N</w:t>
      </w:r>
      <w:r w:rsidRPr="00CF07EF">
        <w:t xml:space="preserve">ära </w:t>
      </w:r>
      <w:r>
        <w:t>läkemedels</w:t>
      </w:r>
      <w:r w:rsidRPr="00CF07EF">
        <w:t>lager</w:t>
      </w:r>
    </w:p>
    <w:p w14:paraId="6BCBED2E" w14:textId="43D2DE72" w:rsidR="00732BBC" w:rsidRPr="000202A8" w:rsidRDefault="00732BBC" w:rsidP="004B4C53">
      <w:pPr>
        <w:pStyle w:val="Liststycke"/>
        <w:numPr>
          <w:ilvl w:val="0"/>
          <w:numId w:val="36"/>
        </w:numPr>
      </w:pPr>
      <w:r w:rsidRPr="004B4C53">
        <w:rPr>
          <w:i/>
          <w:iCs/>
        </w:rPr>
        <w:t>vVNL=</w:t>
      </w:r>
      <w:r w:rsidRPr="00CF07EF">
        <w:t>vätske-VNL</w:t>
      </w:r>
    </w:p>
    <w:p w14:paraId="0956E963" w14:textId="1F7B08A8" w:rsidR="00732BBC" w:rsidRPr="000C691E" w:rsidRDefault="00732BBC" w:rsidP="004B4C53">
      <w:pPr>
        <w:pStyle w:val="Liststycke"/>
        <w:numPr>
          <w:ilvl w:val="0"/>
          <w:numId w:val="36"/>
        </w:numPr>
      </w:pPr>
      <w:r w:rsidRPr="000C691E">
        <w:rPr>
          <w:i/>
          <w:iCs/>
        </w:rPr>
        <w:t>Initialverifiering</w:t>
      </w:r>
      <w:r w:rsidRPr="000C691E">
        <w:t>: här avses en temperaturmätning/”mappning” över 24 timmar</w:t>
      </w:r>
    </w:p>
    <w:p w14:paraId="527FD74F" w14:textId="4003AC7B" w:rsidR="00DE2D44" w:rsidRPr="00BD75FE" w:rsidRDefault="00732BBC" w:rsidP="004B4C53">
      <w:pPr>
        <w:pStyle w:val="Liststycke"/>
        <w:numPr>
          <w:ilvl w:val="0"/>
          <w:numId w:val="36"/>
        </w:numPr>
      </w:pPr>
      <w:r w:rsidRPr="00B74FFE">
        <w:rPr>
          <w:i/>
          <w:iCs/>
        </w:rPr>
        <w:t xml:space="preserve">Årlig verifiering: </w:t>
      </w:r>
      <w:r w:rsidRPr="00B74FFE">
        <w:t xml:space="preserve">här avses en momentan temperaturmätning över </w:t>
      </w:r>
      <w:r w:rsidRPr="00BD75FE">
        <w:t>minst 30 minuter</w:t>
      </w:r>
    </w:p>
    <w:p w14:paraId="0FD174C7" w14:textId="230C7CCA" w:rsidR="00545FC9" w:rsidRPr="00BD75FE" w:rsidRDefault="00545FC9" w:rsidP="004B4C53">
      <w:pPr>
        <w:pStyle w:val="Liststycke"/>
        <w:numPr>
          <w:ilvl w:val="0"/>
          <w:numId w:val="36"/>
        </w:numPr>
      </w:pPr>
      <w:r w:rsidRPr="00BD75FE">
        <w:rPr>
          <w:i/>
          <w:iCs/>
        </w:rPr>
        <w:t>Börvärde</w:t>
      </w:r>
      <w:r w:rsidR="00740015" w:rsidRPr="00BD75FE">
        <w:rPr>
          <w:i/>
          <w:iCs/>
        </w:rPr>
        <w:t xml:space="preserve"> </w:t>
      </w:r>
      <w:r w:rsidR="00740015" w:rsidRPr="00BD75FE">
        <w:t xml:space="preserve">= </w:t>
      </w:r>
      <w:r w:rsidR="003E6E33" w:rsidRPr="00BD75FE">
        <w:t xml:space="preserve">förinställd </w:t>
      </w:r>
      <w:r w:rsidR="00E7740B" w:rsidRPr="00BD75FE">
        <w:t>temperatur på skåp</w:t>
      </w:r>
      <w:r w:rsidR="00053BDB" w:rsidRPr="00BD75FE">
        <w:t xml:space="preserve">, </w:t>
      </w:r>
      <w:r w:rsidR="006A034C" w:rsidRPr="00BD75FE">
        <w:t>(</w:t>
      </w:r>
      <w:r w:rsidR="00053BDB" w:rsidRPr="00BD75FE">
        <w:t xml:space="preserve">vanligtvis </w:t>
      </w:r>
      <w:r w:rsidR="003F39D5">
        <w:t>+</w:t>
      </w:r>
      <w:r w:rsidR="00053BDB" w:rsidRPr="00BD75FE">
        <w:t>5</w:t>
      </w:r>
      <w:r w:rsidR="00BD75FE" w:rsidRPr="004C1769">
        <w:t xml:space="preserve"> °C</w:t>
      </w:r>
      <w:r w:rsidR="00053BDB" w:rsidRPr="00BD75FE">
        <w:t xml:space="preserve"> för kylskåp och </w:t>
      </w:r>
      <w:r w:rsidR="003F39D5">
        <w:rPr>
          <w:rFonts w:ascii="Calibri" w:hAnsi="Calibri" w:cs="Calibri"/>
        </w:rPr>
        <w:t>-</w:t>
      </w:r>
      <w:r w:rsidR="00053BDB" w:rsidRPr="00BD75FE">
        <w:t>18</w:t>
      </w:r>
      <w:r w:rsidR="00BD75FE" w:rsidRPr="004C1769">
        <w:t xml:space="preserve"> °C </w:t>
      </w:r>
      <w:r w:rsidR="00053BDB" w:rsidRPr="00BD75FE">
        <w:t>för frysskåp)</w:t>
      </w:r>
    </w:p>
    <w:p w14:paraId="5EB6A890" w14:textId="0BA45F1B" w:rsidR="00040614" w:rsidRPr="00B74FFE" w:rsidRDefault="00040614" w:rsidP="004B4C53">
      <w:pPr>
        <w:pStyle w:val="Liststycke"/>
        <w:numPr>
          <w:ilvl w:val="0"/>
          <w:numId w:val="36"/>
        </w:numPr>
      </w:pPr>
      <w:r w:rsidRPr="00B74FFE">
        <w:rPr>
          <w:i/>
          <w:iCs/>
        </w:rPr>
        <w:t>Medusa</w:t>
      </w:r>
      <w:r w:rsidR="003E6E33">
        <w:rPr>
          <w:i/>
          <w:iCs/>
        </w:rPr>
        <w:t xml:space="preserve"> =</w:t>
      </w:r>
      <w:r w:rsidR="005A0E7C" w:rsidRPr="004C1769">
        <w:rPr>
          <w:i/>
          <w:iCs/>
        </w:rPr>
        <w:t xml:space="preserve"> </w:t>
      </w:r>
      <w:r w:rsidR="005A0E7C" w:rsidRPr="004C1769">
        <w:t>inventariesystem/register som används av MT som även innehåller schemalagd intervall för temperaturmätningar</w:t>
      </w:r>
      <w:r w:rsidR="005A0E7C" w:rsidRPr="004C1769">
        <w:rPr>
          <w:i/>
          <w:iCs/>
        </w:rPr>
        <w:t xml:space="preserve">  </w:t>
      </w:r>
    </w:p>
    <w:p w14:paraId="0D73CDCA" w14:textId="77777777" w:rsidR="00DE2D44" w:rsidRPr="00DE2D44" w:rsidRDefault="00DE2D44" w:rsidP="004B4C53">
      <w:pPr>
        <w:pStyle w:val="MellanrubrikVGR"/>
      </w:pPr>
      <w:r w:rsidRPr="00DE2D44">
        <w:t>Ansvar</w:t>
      </w:r>
    </w:p>
    <w:p w14:paraId="0772031F" w14:textId="67FCC5B8" w:rsidR="00DB63FF" w:rsidRPr="00DE2D44" w:rsidRDefault="00DB63FF" w:rsidP="004B4C53">
      <w:r w:rsidRPr="00B82526">
        <w:t xml:space="preserve">Enhetschefer för MT respektive </w:t>
      </w:r>
      <w:r w:rsidR="0074702A" w:rsidRPr="00B82526">
        <w:t>SAVGR SkaS</w:t>
      </w:r>
      <w:r w:rsidRPr="00B82526">
        <w:t xml:space="preserve"> ansvarar för att denna rutin följs av egna medarbetare.</w:t>
      </w:r>
      <w:r w:rsidR="00040614">
        <w:t xml:space="preserve"> </w:t>
      </w:r>
    </w:p>
    <w:p w14:paraId="3BEE7EE0" w14:textId="7338A1B6" w:rsidR="00DB63FF" w:rsidRDefault="00DB63FF" w:rsidP="004B4C53">
      <w:r w:rsidRPr="00DE2D44">
        <w:t xml:space="preserve">Inget </w:t>
      </w:r>
      <w:r w:rsidR="00873E49">
        <w:t>skåp</w:t>
      </w:r>
      <w:r>
        <w:t xml:space="preserve"> </w:t>
      </w:r>
      <w:r w:rsidR="008547BF">
        <w:t>ska</w:t>
      </w:r>
      <w:r w:rsidRPr="00DE2D44">
        <w:t xml:space="preserve"> tas i bru</w:t>
      </w:r>
      <w:r w:rsidR="00A13227">
        <w:t>k</w:t>
      </w:r>
      <w:r w:rsidRPr="00DE2D44">
        <w:t xml:space="preserve"> innan </w:t>
      </w:r>
      <w:r w:rsidRPr="005B13F3">
        <w:t>initialv</w:t>
      </w:r>
      <w:r w:rsidRPr="00CF07EF">
        <w:t>erifiering</w:t>
      </w:r>
      <w:r w:rsidRPr="005B13F3">
        <w:t xml:space="preserve"> ä</w:t>
      </w:r>
      <w:r w:rsidRPr="00DE2D44">
        <w:t>r genomförd</w:t>
      </w:r>
      <w:r>
        <w:t xml:space="preserve"> </w:t>
      </w:r>
      <w:r w:rsidR="00040614">
        <w:t xml:space="preserve">av MT </w:t>
      </w:r>
      <w:r>
        <w:t xml:space="preserve">och </w:t>
      </w:r>
      <w:r w:rsidR="00040614">
        <w:t>bedömd av enhetschef</w:t>
      </w:r>
      <w:r w:rsidR="00DF7002">
        <w:t xml:space="preserve"> på aktuell enhet</w:t>
      </w:r>
      <w:r>
        <w:t xml:space="preserve">. </w:t>
      </w:r>
    </w:p>
    <w:p w14:paraId="7F1B5F2E" w14:textId="18D4AF86" w:rsidR="00DB63FF" w:rsidRPr="00FE6944" w:rsidRDefault="00DB63FF" w:rsidP="004B4C53">
      <w:r w:rsidRPr="00FE6944">
        <w:t xml:space="preserve">MT ansvarar för att de verifierade skåpen </w:t>
      </w:r>
      <w:r w:rsidR="00040614" w:rsidRPr="004C1769">
        <w:t>registreras i Medusa.</w:t>
      </w:r>
    </w:p>
    <w:p w14:paraId="581F5B40" w14:textId="2A8E6BDD" w:rsidR="00DB63FF" w:rsidRPr="00CA3398" w:rsidRDefault="00DB63FF" w:rsidP="004B4C53">
      <w:r>
        <w:t xml:space="preserve">MT ansvarar för att </w:t>
      </w:r>
      <w:r w:rsidR="00DF7002">
        <w:t>mät</w:t>
      </w:r>
      <w:r>
        <w:t xml:space="preserve">protokollet </w:t>
      </w:r>
      <w:r w:rsidR="001261B4">
        <w:t>mejlas</w:t>
      </w:r>
      <w:r>
        <w:t xml:space="preserve"> till enhetschef </w:t>
      </w:r>
      <w:r w:rsidR="00DF7002">
        <w:t>på aktuell enhet.</w:t>
      </w:r>
    </w:p>
    <w:p w14:paraId="1FDB3D6F" w14:textId="77777777" w:rsidR="00DE2D44" w:rsidRPr="00DE2D44" w:rsidRDefault="00DE2D44" w:rsidP="004B4C53">
      <w:pPr>
        <w:pStyle w:val="MellanrubrikVGR"/>
      </w:pPr>
      <w:r w:rsidRPr="00DE2D44">
        <w:t>Avgränsningar</w:t>
      </w:r>
    </w:p>
    <w:p w14:paraId="34A28D5B" w14:textId="46BCB208" w:rsidR="00DE2D44" w:rsidRPr="00DE2D44" w:rsidRDefault="00BC261D" w:rsidP="004B4C53">
      <w:r w:rsidRPr="00DE2D44">
        <w:t>Målgrupp</w:t>
      </w:r>
      <w:r>
        <w:t xml:space="preserve"> är enhetschef</w:t>
      </w:r>
      <w:r w:rsidR="0048312C">
        <w:t>er på enheter med läkemedelskylskåp/frysskåp i PNL,</w:t>
      </w:r>
      <w:r>
        <w:t xml:space="preserve"> </w:t>
      </w:r>
      <w:r w:rsidR="00EF75B9">
        <w:t>i</w:t>
      </w:r>
      <w:r w:rsidR="0074402F">
        <w:t>ngenjörer</w:t>
      </w:r>
      <w:r w:rsidRPr="00DE2D44">
        <w:t xml:space="preserve"> MT</w:t>
      </w:r>
      <w:r>
        <w:t xml:space="preserve"> </w:t>
      </w:r>
      <w:r w:rsidR="0048312C">
        <w:t>samt</w:t>
      </w:r>
      <w:r>
        <w:t xml:space="preserve"> enhetschef </w:t>
      </w:r>
      <w:r w:rsidR="0048312C">
        <w:t>och</w:t>
      </w:r>
      <w:r w:rsidRPr="00DE2D44">
        <w:t xml:space="preserve"> farmaceuter </w:t>
      </w:r>
      <w:r w:rsidR="0074702A">
        <w:t>SAVGR SkaS</w:t>
      </w:r>
      <w:r>
        <w:t>.</w:t>
      </w:r>
    </w:p>
    <w:p w14:paraId="46378664" w14:textId="1B539A3F" w:rsidR="00533F7D" w:rsidRPr="009D3C24" w:rsidRDefault="00BC261D" w:rsidP="004C1769">
      <w:r>
        <w:t>Rutinen omfattar</w:t>
      </w:r>
      <w:r w:rsidR="00991D37">
        <w:t xml:space="preserve"> interna/inbyggda termometrar</w:t>
      </w:r>
      <w:r w:rsidR="0048312C">
        <w:t xml:space="preserve"> i </w:t>
      </w:r>
      <w:r w:rsidRPr="009D3C24">
        <w:t>skåp som finns på</w:t>
      </w:r>
      <w:r w:rsidR="0048312C">
        <w:t xml:space="preserve"> PNL, </w:t>
      </w:r>
      <w:r w:rsidRPr="009D3C24">
        <w:t xml:space="preserve"> VNL</w:t>
      </w:r>
      <w:r>
        <w:t xml:space="preserve"> </w:t>
      </w:r>
      <w:r w:rsidR="0048312C">
        <w:t xml:space="preserve">och vVNL </w:t>
      </w:r>
      <w:r>
        <w:t>SkaS</w:t>
      </w:r>
      <w:r w:rsidRPr="009D3C24">
        <w:t xml:space="preserve"> (initialv</w:t>
      </w:r>
      <w:r w:rsidRPr="00CF07EF">
        <w:t>erifiering</w:t>
      </w:r>
      <w:r w:rsidRPr="009D3C24">
        <w:t>/</w:t>
      </w:r>
      <w:r w:rsidRPr="00CF07EF">
        <w:t>årlig verifiering)</w:t>
      </w:r>
      <w:r w:rsidR="0048312C">
        <w:t>.</w:t>
      </w:r>
    </w:p>
    <w:p w14:paraId="23A6A5A9" w14:textId="71EFB1FE" w:rsidR="00991D37" w:rsidRPr="009D3C24" w:rsidRDefault="00991D37" w:rsidP="004C1769">
      <w:r>
        <w:t>Rutinen omfattar inte externa max</w:t>
      </w:r>
      <w:r w:rsidR="00445258">
        <w:t>-</w:t>
      </w:r>
      <w:r>
        <w:t>/min</w:t>
      </w:r>
      <w:r w:rsidR="00445258">
        <w:t>-</w:t>
      </w:r>
      <w:r>
        <w:t>termometrar. För hantering av dessa</w:t>
      </w:r>
      <w:r w:rsidR="00FB39E5">
        <w:t>,</w:t>
      </w:r>
      <w:r>
        <w:t xml:space="preserve"> se</w:t>
      </w:r>
      <w:r w:rsidR="00FB39E5">
        <w:t xml:space="preserve"> kapitel 4 i </w:t>
      </w:r>
      <w:r w:rsidR="00FB39E5" w:rsidRPr="004C1769">
        <w:rPr>
          <w:i/>
          <w:iCs/>
        </w:rPr>
        <w:t>Regional rutin för läkemedelshantering i Västra Götalandsregionen</w:t>
      </w:r>
      <w:r w:rsidR="00FB39E5">
        <w:t xml:space="preserve">. </w:t>
      </w:r>
      <w:r w:rsidR="00FB39E5" w:rsidRPr="00B82526">
        <w:t>Vid önskemål om hjälp med v</w:t>
      </w:r>
      <w:r w:rsidRPr="00B82526">
        <w:t xml:space="preserve">erifiering av </w:t>
      </w:r>
      <w:r w:rsidR="00FB39E5" w:rsidRPr="00B82526">
        <w:t xml:space="preserve">extern max/min termometer </w:t>
      </w:r>
      <w:r w:rsidRPr="00B82526">
        <w:t xml:space="preserve">initieras </w:t>
      </w:r>
      <w:r w:rsidR="00FB39E5" w:rsidRPr="00B82526">
        <w:t xml:space="preserve">detta </w:t>
      </w:r>
      <w:r w:rsidRPr="00B82526">
        <w:t>av respektive enhetschef via MT.</w:t>
      </w:r>
      <w:r>
        <w:t xml:space="preserve"> </w:t>
      </w:r>
    </w:p>
    <w:p w14:paraId="75248B89" w14:textId="77777777" w:rsidR="00DE2D44" w:rsidRPr="00DE2D44" w:rsidRDefault="00DE2D44" w:rsidP="004B4C53">
      <w:pPr>
        <w:pStyle w:val="MellanrubrikVGR"/>
      </w:pPr>
      <w:r w:rsidRPr="00DE2D44">
        <w:t>Utrustning</w:t>
      </w:r>
    </w:p>
    <w:p w14:paraId="18306A93" w14:textId="75F0AA27" w:rsidR="00DE2D44" w:rsidRPr="004B4C53" w:rsidRDefault="00993004" w:rsidP="004B4C53">
      <w:pPr>
        <w:rPr>
          <w:b/>
          <w:bCs/>
          <w:szCs w:val="26"/>
        </w:rPr>
      </w:pPr>
      <w:r>
        <w:t>Ackrediterad</w:t>
      </w:r>
      <w:r w:rsidRPr="0047767D">
        <w:t>, kalibrerad</w:t>
      </w:r>
      <w:r>
        <w:t xml:space="preserve"> utrustning används av MT vid utförande av verifieringar.</w:t>
      </w:r>
    </w:p>
    <w:p w14:paraId="14754054" w14:textId="627AEAD1" w:rsidR="00DE2D44" w:rsidRPr="00DE2D44" w:rsidRDefault="00DE2D44" w:rsidP="004B4C53">
      <w:pPr>
        <w:pStyle w:val="MellanrubrikVGR"/>
      </w:pPr>
      <w:r w:rsidRPr="00DE2D44">
        <w:t>Kontakt</w:t>
      </w:r>
    </w:p>
    <w:p w14:paraId="687AFC86" w14:textId="3508AE42" w:rsidR="00B8252A" w:rsidRPr="00DE2D44" w:rsidRDefault="00B8252A" w:rsidP="004B4C53">
      <w:r w:rsidRPr="00DE2D44">
        <w:rPr>
          <w:i/>
          <w:iCs/>
          <w:u w:val="single"/>
        </w:rPr>
        <w:t>MT</w:t>
      </w:r>
      <w:r w:rsidR="00F94361">
        <w:rPr>
          <w:i/>
          <w:iCs/>
          <w:u w:val="single"/>
        </w:rPr>
        <w:t xml:space="preserve"> direkt</w:t>
      </w:r>
      <w:r w:rsidRPr="00F94361">
        <w:rPr>
          <w:i/>
          <w:iCs/>
          <w:u w:val="single"/>
        </w:rPr>
        <w:t>:</w:t>
      </w:r>
      <w:r w:rsidR="00F94361" w:rsidRPr="00F94361">
        <w:t xml:space="preserve"> </w:t>
      </w:r>
      <w:r w:rsidR="0015044E">
        <w:t xml:space="preserve">tel. </w:t>
      </w:r>
      <w:r w:rsidR="00F94361" w:rsidRPr="004C1769">
        <w:t>0500</w:t>
      </w:r>
      <w:r w:rsidR="00F94361">
        <w:t>-</w:t>
      </w:r>
      <w:r w:rsidR="00F94361" w:rsidRPr="004C1769">
        <w:t>43</w:t>
      </w:r>
      <w:r w:rsidR="00F94361">
        <w:t xml:space="preserve"> </w:t>
      </w:r>
      <w:r w:rsidR="00F94361" w:rsidRPr="004C1769">
        <w:t>15</w:t>
      </w:r>
      <w:r w:rsidR="00F94361">
        <w:t xml:space="preserve"> </w:t>
      </w:r>
      <w:r w:rsidR="00F94361" w:rsidRPr="004C1769">
        <w:t>50</w:t>
      </w:r>
    </w:p>
    <w:p w14:paraId="25309D66" w14:textId="4A2FC797" w:rsidR="00DE2D44" w:rsidRPr="00DE2D44" w:rsidRDefault="0074702A" w:rsidP="004B4C53">
      <w:r>
        <w:rPr>
          <w:i/>
          <w:iCs/>
          <w:u w:val="single"/>
        </w:rPr>
        <w:t>SAVGR SkaS</w:t>
      </w:r>
      <w:r w:rsidR="00B8252A" w:rsidRPr="00DE2D44">
        <w:rPr>
          <w:i/>
          <w:iCs/>
          <w:u w:val="single"/>
        </w:rPr>
        <w:t>:</w:t>
      </w:r>
      <w:r w:rsidR="00B8252A" w:rsidRPr="00DE2D44">
        <w:t xml:space="preserve"> </w:t>
      </w:r>
      <w:r w:rsidR="00B8252A">
        <w:t>sjukvardsapotek.vgr.skas@vgregion.se</w:t>
      </w:r>
      <w:r w:rsidR="00B8252A" w:rsidRPr="00DE2D44">
        <w:rPr>
          <w:rFonts w:cs="Arial"/>
          <w:szCs w:val="20"/>
        </w:rPr>
        <w:t xml:space="preserve"> </w:t>
      </w:r>
      <w:r w:rsidR="00B8252A">
        <w:rPr>
          <w:rFonts w:cs="Arial"/>
          <w:szCs w:val="20"/>
        </w:rPr>
        <w:t>eller</w:t>
      </w:r>
      <w:r w:rsidR="00B8252A" w:rsidRPr="00DE2D44">
        <w:rPr>
          <w:rFonts w:cs="Arial"/>
          <w:szCs w:val="20"/>
        </w:rPr>
        <w:t xml:space="preserve"> </w:t>
      </w:r>
      <w:r w:rsidR="00B8252A" w:rsidRPr="00DE2D44">
        <w:t>tel</w:t>
      </w:r>
      <w:r w:rsidR="0015044E">
        <w:t>.</w:t>
      </w:r>
      <w:r w:rsidR="00B8252A" w:rsidRPr="00DE2D44">
        <w:t xml:space="preserve"> </w:t>
      </w:r>
      <w:r w:rsidR="00050E8E">
        <w:t>0500-4</w:t>
      </w:r>
      <w:r w:rsidR="00B8252A" w:rsidRPr="00DE2D44">
        <w:t>7</w:t>
      </w:r>
      <w:r w:rsidR="00050E8E">
        <w:t xml:space="preserve"> </w:t>
      </w:r>
      <w:r w:rsidR="00B8252A" w:rsidRPr="00DE2D44">
        <w:t>83 64</w:t>
      </w:r>
    </w:p>
    <w:p w14:paraId="55131C3C" w14:textId="77777777" w:rsidR="00DE2D44" w:rsidRPr="00DE2D44" w:rsidRDefault="00DE2D44" w:rsidP="004B4C53">
      <w:pPr>
        <w:pStyle w:val="MellanrubrikVGR"/>
      </w:pPr>
      <w:r w:rsidRPr="00DE2D44">
        <w:lastRenderedPageBreak/>
        <w:t>Tillämpliga lagar, föreskrifter eller externa riktlinjer</w:t>
      </w:r>
    </w:p>
    <w:p w14:paraId="5EBC3120" w14:textId="1CC5C3F6" w:rsidR="005F6E5A" w:rsidRPr="004C1769" w:rsidRDefault="00280954" w:rsidP="004B4C53">
      <w:pPr>
        <w:pStyle w:val="Liststycke"/>
        <w:numPr>
          <w:ilvl w:val="0"/>
          <w:numId w:val="38"/>
        </w:numPr>
        <w:rPr>
          <w:color w:val="006298" w:themeColor="accent1"/>
        </w:rPr>
      </w:pPr>
      <w:hyperlink r:id="rId17" w:history="1">
        <w:r w:rsidR="005F6E5A" w:rsidRPr="004C1769">
          <w:rPr>
            <w:rStyle w:val="Hyperlnk"/>
            <w:color w:val="006298" w:themeColor="accent1"/>
          </w:rPr>
          <w:t>Regional rutin för läkemedelshantering i Västra Götalandsregionen</w:t>
        </w:r>
      </w:hyperlink>
      <w:r w:rsidR="005F6E5A" w:rsidRPr="004C1769" w:rsidDel="005F6E5A">
        <w:rPr>
          <w:color w:val="006298" w:themeColor="accent1"/>
        </w:rPr>
        <w:t xml:space="preserve"> </w:t>
      </w:r>
    </w:p>
    <w:p w14:paraId="408456FC" w14:textId="5C04F301" w:rsidR="00B8252A" w:rsidRPr="004C1769" w:rsidRDefault="005F6E5A" w:rsidP="004B4C53">
      <w:pPr>
        <w:pStyle w:val="Liststycke"/>
        <w:numPr>
          <w:ilvl w:val="0"/>
          <w:numId w:val="38"/>
        </w:numPr>
        <w:rPr>
          <w:rStyle w:val="Hyperlnk"/>
          <w:color w:val="006298" w:themeColor="accent1"/>
        </w:rPr>
      </w:pPr>
      <w:r w:rsidRPr="004C1769">
        <w:rPr>
          <w:color w:val="006298" w:themeColor="accent1"/>
          <w:u w:val="single"/>
        </w:rPr>
        <w:fldChar w:fldCharType="begin"/>
      </w:r>
      <w:r w:rsidRPr="004C1769">
        <w:rPr>
          <w:color w:val="006298" w:themeColor="accent1"/>
          <w:u w:val="single"/>
        </w:rPr>
        <w:instrText>HYPERLINK "https://www.socialstyrelsen.se/kunskapsstod-och-regler/regler-och-riktlinjer/foreskrifter-och-allmanna-rad/konsoliderade-foreskrifter/201737-om-ordination-och-hantering-av-lakemedel-i-halso--och-sjukvarden/"</w:instrText>
      </w:r>
      <w:r w:rsidRPr="004C1769">
        <w:rPr>
          <w:color w:val="006298" w:themeColor="accent1"/>
          <w:u w:val="single"/>
        </w:rPr>
      </w:r>
      <w:r w:rsidRPr="004C1769">
        <w:rPr>
          <w:color w:val="006298" w:themeColor="accent1"/>
          <w:u w:val="single"/>
        </w:rPr>
        <w:fldChar w:fldCharType="separate"/>
      </w:r>
      <w:r w:rsidR="00B8252A" w:rsidRPr="004C1769">
        <w:rPr>
          <w:rStyle w:val="Hyperlnk"/>
          <w:color w:val="006298" w:themeColor="accent1"/>
        </w:rPr>
        <w:t>HSLF-FS 2017:37 Socialstyrelsens föreskrifter och allmänna råd om ordination och hantering av läkemedel i hälso- och sjukvården</w:t>
      </w:r>
    </w:p>
    <w:p w14:paraId="3009DC70" w14:textId="28D974B7" w:rsidR="00B8252A" w:rsidRPr="004B4C53" w:rsidRDefault="005F6E5A" w:rsidP="004B4C53">
      <w:pPr>
        <w:pStyle w:val="Liststycke"/>
        <w:numPr>
          <w:ilvl w:val="0"/>
          <w:numId w:val="38"/>
        </w:numPr>
      </w:pPr>
      <w:r w:rsidRPr="004C1769">
        <w:rPr>
          <w:color w:val="006298" w:themeColor="accent1"/>
          <w:u w:val="single"/>
        </w:rPr>
        <w:fldChar w:fldCharType="end"/>
      </w:r>
      <w:r w:rsidR="00B8252A" w:rsidRPr="004B4C53">
        <w:t>LVFS 2012:8 Sjukhusens läkemedelsförsörjning</w:t>
      </w:r>
    </w:p>
    <w:p w14:paraId="13840470" w14:textId="79CDB535" w:rsidR="00DE2D44" w:rsidRDefault="00B8252A" w:rsidP="004B4C53">
      <w:pPr>
        <w:pStyle w:val="Liststycke"/>
        <w:numPr>
          <w:ilvl w:val="0"/>
          <w:numId w:val="38"/>
        </w:numPr>
      </w:pPr>
      <w:r w:rsidRPr="004B4C53">
        <w:t>Vägledning till Läkemedelsverkets föreskrifter (LVFS 2012:8) om sjukhusens läkemedelsförsörjning</w:t>
      </w:r>
    </w:p>
    <w:p w14:paraId="4AAAEB38" w14:textId="77777777" w:rsidR="00DE2D44" w:rsidRPr="00DE2D44" w:rsidRDefault="00DE2D44" w:rsidP="004B4C53">
      <w:pPr>
        <w:pStyle w:val="Rubrik2"/>
      </w:pPr>
      <w:r w:rsidRPr="00DE2D44">
        <w:t>Arbetsbeskrivning</w:t>
      </w:r>
    </w:p>
    <w:p w14:paraId="70E4E6E3" w14:textId="4DB1347F" w:rsidR="005F47E2" w:rsidRPr="004B4C53" w:rsidRDefault="005F47E2" w:rsidP="004B4C53">
      <w:pPr>
        <w:pStyle w:val="Liststycke"/>
        <w:numPr>
          <w:ilvl w:val="0"/>
          <w:numId w:val="39"/>
        </w:numPr>
      </w:pPr>
      <w:r w:rsidRPr="004B4C53">
        <w:t>MT använder eget standardprotokoll för verifiering.</w:t>
      </w:r>
    </w:p>
    <w:p w14:paraId="3C88D311" w14:textId="067B1EA7" w:rsidR="00DE2D44" w:rsidRPr="00761673" w:rsidRDefault="0074702A" w:rsidP="004B4C53">
      <w:pPr>
        <w:pStyle w:val="Liststycke"/>
        <w:numPr>
          <w:ilvl w:val="0"/>
          <w:numId w:val="39"/>
        </w:numPr>
      </w:pPr>
      <w:r w:rsidRPr="004C1769">
        <w:t>SAVGR SkaS</w:t>
      </w:r>
      <w:r w:rsidR="006C2AD7" w:rsidRPr="00761673">
        <w:t xml:space="preserve"> alternativt aktuell enhetschef </w:t>
      </w:r>
      <w:r w:rsidR="00761673">
        <w:t>vårdenhet</w:t>
      </w:r>
      <w:r w:rsidR="005F47E2" w:rsidRPr="00761673">
        <w:t xml:space="preserve"> meddelar MT </w:t>
      </w:r>
      <w:r w:rsidR="006C2AD7" w:rsidRPr="00761673">
        <w:t xml:space="preserve">när </w:t>
      </w:r>
      <w:r w:rsidR="005F47E2" w:rsidRPr="00761673">
        <w:t xml:space="preserve">skåp behöver </w:t>
      </w:r>
      <w:r w:rsidR="004121A4" w:rsidRPr="004C1769">
        <w:t>initial</w:t>
      </w:r>
      <w:r w:rsidR="005F47E2" w:rsidRPr="00761673">
        <w:t xml:space="preserve">verifieras. </w:t>
      </w:r>
      <w:r w:rsidR="00E86377">
        <w:t xml:space="preserve">Initialverifiering innebär </w:t>
      </w:r>
      <w:r w:rsidR="00E86377" w:rsidRPr="00B70F09">
        <w:t xml:space="preserve">att </w:t>
      </w:r>
      <w:r w:rsidR="007226A2" w:rsidRPr="004C1769">
        <w:t xml:space="preserve">skåpet </w:t>
      </w:r>
      <w:r w:rsidR="00E86377" w:rsidRPr="004C1769">
        <w:t>håller sig inom ett visst temperaturspann över tid</w:t>
      </w:r>
      <w:r w:rsidR="007226A2" w:rsidRPr="004C1769">
        <w:t>.</w:t>
      </w:r>
      <w:r w:rsidR="00E86377" w:rsidRPr="004C1769">
        <w:t xml:space="preserve"> </w:t>
      </w:r>
      <w:r w:rsidR="007226A2" w:rsidRPr="004C1769">
        <w:t>U</w:t>
      </w:r>
      <w:r w:rsidR="00E86377" w:rsidRPr="004C1769">
        <w:t>nder korta perioder kan de</w:t>
      </w:r>
      <w:r w:rsidR="007226A2" w:rsidRPr="004C1769">
        <w:t>t</w:t>
      </w:r>
      <w:r w:rsidR="00E86377" w:rsidRPr="004C1769">
        <w:t xml:space="preserve"> ligga över/under godkänd temp</w:t>
      </w:r>
      <w:r w:rsidR="00B70F09" w:rsidRPr="004C1769">
        <w:t>eraturspann</w:t>
      </w:r>
      <w:r w:rsidR="00E86377" w:rsidRPr="004C1769">
        <w:t xml:space="preserve"> men skåpet </w:t>
      </w:r>
      <w:r w:rsidR="00B70F09" w:rsidRPr="004C1769">
        <w:t xml:space="preserve">är </w:t>
      </w:r>
      <w:r w:rsidR="00E86377" w:rsidRPr="004C1769">
        <w:t>ändå godkänt</w:t>
      </w:r>
      <w:r w:rsidR="00B70F09" w:rsidRPr="00B70F09">
        <w:t>.</w:t>
      </w:r>
    </w:p>
    <w:p w14:paraId="42E2E8A3" w14:textId="23357E3C" w:rsidR="004121A4" w:rsidRPr="00761673" w:rsidRDefault="004121A4" w:rsidP="004B4C53">
      <w:pPr>
        <w:pStyle w:val="Liststycke"/>
        <w:numPr>
          <w:ilvl w:val="0"/>
          <w:numId w:val="39"/>
        </w:numPr>
      </w:pPr>
      <w:r w:rsidRPr="00761673">
        <w:t xml:space="preserve">MT </w:t>
      </w:r>
      <w:r w:rsidR="00476336" w:rsidRPr="004C1769">
        <w:t xml:space="preserve">genomför </w:t>
      </w:r>
      <w:r w:rsidRPr="00761673">
        <w:t xml:space="preserve">årlig verifiering av </w:t>
      </w:r>
      <w:r w:rsidR="00727F81" w:rsidRPr="00761673">
        <w:t>skåp</w:t>
      </w:r>
      <w:r w:rsidR="00476336" w:rsidRPr="004C1769">
        <w:t xml:space="preserve">, enligt </w:t>
      </w:r>
      <w:r w:rsidR="00F9173D" w:rsidRPr="004C1769">
        <w:t>Medusa,</w:t>
      </w:r>
      <w:r w:rsidR="00727F81" w:rsidRPr="00761673">
        <w:t xml:space="preserve"> och tar kontakt med aktuell enhetschef</w:t>
      </w:r>
      <w:r w:rsidR="00476336" w:rsidRPr="004C1769">
        <w:t xml:space="preserve"> för åtkomst</w:t>
      </w:r>
      <w:r w:rsidR="00727F81" w:rsidRPr="00761673">
        <w:t>.</w:t>
      </w:r>
    </w:p>
    <w:p w14:paraId="667FD30F" w14:textId="13E043B8" w:rsidR="00E56CE2" w:rsidRPr="00F9173D" w:rsidRDefault="00E56CE2" w:rsidP="004B4C53">
      <w:pPr>
        <w:pStyle w:val="Liststycke"/>
        <w:numPr>
          <w:ilvl w:val="0"/>
          <w:numId w:val="39"/>
        </w:numPr>
      </w:pPr>
      <w:r w:rsidRPr="00F9173D">
        <w:t xml:space="preserve">MT kontrollerar </w:t>
      </w:r>
      <w:r w:rsidR="00C24A7F">
        <w:t>börvärdet på</w:t>
      </w:r>
      <w:r w:rsidRPr="00F9173D">
        <w:t xml:space="preserve"> skåpet</w:t>
      </w:r>
      <w:r w:rsidR="00290378">
        <w:t xml:space="preserve"> </w:t>
      </w:r>
      <w:r w:rsidRPr="00F9173D">
        <w:t>innan verifiering startar</w:t>
      </w:r>
      <w:r w:rsidR="006E358E">
        <w:t xml:space="preserve"> och justerar vid behov</w:t>
      </w:r>
      <w:r w:rsidRPr="00F9173D">
        <w:t>.</w:t>
      </w:r>
    </w:p>
    <w:p w14:paraId="489373DB" w14:textId="04229862" w:rsidR="00F32276" w:rsidRPr="00761673" w:rsidRDefault="009B0387" w:rsidP="004C1769">
      <w:pPr>
        <w:pStyle w:val="Liststycke"/>
        <w:numPr>
          <w:ilvl w:val="0"/>
          <w:numId w:val="39"/>
        </w:numPr>
      </w:pPr>
      <w:r w:rsidRPr="004B4C53">
        <w:t xml:space="preserve">Mätprotokoll </w:t>
      </w:r>
      <w:r w:rsidR="00F9173D">
        <w:t>mejlas till enhetschef på initierande enhet</w:t>
      </w:r>
      <w:r w:rsidRPr="004B4C53">
        <w:t xml:space="preserve"> när </w:t>
      </w:r>
      <w:r w:rsidR="00761673">
        <w:t>verifiering</w:t>
      </w:r>
      <w:r w:rsidR="00761673" w:rsidRPr="004B4C53">
        <w:t xml:space="preserve"> </w:t>
      </w:r>
      <w:r w:rsidRPr="004B4C53">
        <w:t>är genomförd enligt MT´s regelverk.</w:t>
      </w:r>
      <w:r w:rsidR="00F9173D">
        <w:t xml:space="preserve"> Nedanstående text bifogas i mejlet:</w:t>
      </w:r>
    </w:p>
    <w:p w14:paraId="47B2DF1F" w14:textId="16CA540C" w:rsidR="00F32276" w:rsidRPr="004C1769" w:rsidRDefault="00F32276" w:rsidP="004C1769">
      <w:pPr>
        <w:ind w:left="1352" w:firstLine="360"/>
        <w:rPr>
          <w:color w:val="0070C0"/>
        </w:rPr>
      </w:pPr>
      <w:r w:rsidRPr="004C1769">
        <w:rPr>
          <w:color w:val="0070C0"/>
        </w:rPr>
        <w:t>Hej!</w:t>
      </w:r>
    </w:p>
    <w:p w14:paraId="7B493677" w14:textId="3A07DBD0" w:rsidR="00F9173D" w:rsidRPr="004C1769" w:rsidRDefault="00F9173D" w:rsidP="004C1769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color w:val="0070C0"/>
        </w:rPr>
      </w:pPr>
      <w:r w:rsidRPr="004C1769">
        <w:rPr>
          <w:color w:val="0070C0"/>
        </w:rPr>
        <w:t>Ert läkemedelskylskåp</w:t>
      </w:r>
      <w:r w:rsidR="006E6CA7">
        <w:rPr>
          <w:color w:val="0070C0"/>
        </w:rPr>
        <w:t>/frysskåp</w:t>
      </w:r>
      <w:r w:rsidRPr="004C1769">
        <w:rPr>
          <w:color w:val="0070C0"/>
        </w:rPr>
        <w:t xml:space="preserve"> är nu verifierat av Medicinsk Teknik</w:t>
      </w:r>
      <w:r w:rsidR="00A016AA" w:rsidRPr="004C1769">
        <w:rPr>
          <w:color w:val="0070C0"/>
        </w:rPr>
        <w:t xml:space="preserve"> enligt SkaS rutin </w:t>
      </w:r>
      <w:r w:rsidR="00A016AA" w:rsidRPr="004C1769">
        <w:rPr>
          <w:i/>
          <w:iCs/>
          <w:color w:val="0070C0"/>
        </w:rPr>
        <w:t xml:space="preserve">Verifiering av </w:t>
      </w:r>
      <w:r w:rsidR="00761673" w:rsidRPr="004C1769">
        <w:rPr>
          <w:i/>
          <w:iCs/>
          <w:color w:val="0070C0"/>
        </w:rPr>
        <w:t xml:space="preserve">termometer i </w:t>
      </w:r>
      <w:r w:rsidR="00A016AA" w:rsidRPr="004C1769">
        <w:rPr>
          <w:i/>
          <w:iCs/>
          <w:color w:val="0070C0"/>
        </w:rPr>
        <w:t>läkemedelskylskåp/frysskåp</w:t>
      </w:r>
      <w:r w:rsidRPr="004C1769">
        <w:rPr>
          <w:color w:val="0070C0"/>
        </w:rPr>
        <w:t>. Mätprotokoll från denna verifiering bifogas och ska arkiveras av vårdenheten enligt förvaltningens dokumenthanteringsplan.</w:t>
      </w:r>
    </w:p>
    <w:p w14:paraId="42BB6EA4" w14:textId="77777777" w:rsidR="00F9173D" w:rsidRPr="004C1769" w:rsidRDefault="00F9173D" w:rsidP="004C1769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color w:val="0070C0"/>
        </w:rPr>
      </w:pPr>
    </w:p>
    <w:p w14:paraId="726331B7" w14:textId="756CDCD9" w:rsidR="00F9173D" w:rsidRPr="004C1769" w:rsidRDefault="00761673" w:rsidP="00F9173D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color w:val="0070C0"/>
        </w:rPr>
      </w:pPr>
      <w:r>
        <w:rPr>
          <w:color w:val="0070C0"/>
        </w:rPr>
        <w:t xml:space="preserve">För dokumentation av temperaturkontroll, anslå aktuell sida av </w:t>
      </w:r>
      <w:r w:rsidR="00F9173D" w:rsidRPr="004C1769">
        <w:rPr>
          <w:color w:val="0070C0"/>
        </w:rPr>
        <w:t xml:space="preserve">mall 9 </w:t>
      </w:r>
      <w:r w:rsidR="00F9173D" w:rsidRPr="004C1769">
        <w:rPr>
          <w:i/>
          <w:iCs/>
          <w:color w:val="0070C0"/>
        </w:rPr>
        <w:t>Skötsel av läkemedelsförråd med dokumentationsblanketter för temperatur och hållbarhet respektive städning</w:t>
      </w:r>
      <w:r w:rsidR="00F9173D" w:rsidRPr="004C1769">
        <w:rPr>
          <w:color w:val="0070C0"/>
        </w:rPr>
        <w:t xml:space="preserve"> vid aktuellt skåp. </w:t>
      </w:r>
    </w:p>
    <w:p w14:paraId="2B904EE3" w14:textId="780A4D29" w:rsidR="00F9173D" w:rsidRPr="004C1769" w:rsidRDefault="00F9173D" w:rsidP="00F9173D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color w:val="0070C0"/>
        </w:rPr>
      </w:pPr>
      <w:r w:rsidRPr="004C1769">
        <w:rPr>
          <w:color w:val="0070C0"/>
        </w:rPr>
        <w:t xml:space="preserve">Mall 9 hittas </w:t>
      </w:r>
      <w:r w:rsidR="0091105C">
        <w:rPr>
          <w:color w:val="0070C0"/>
        </w:rPr>
        <w:t>via</w:t>
      </w:r>
      <w:r w:rsidRPr="004C1769">
        <w:rPr>
          <w:color w:val="0070C0"/>
        </w:rPr>
        <w:t xml:space="preserve"> SkaS intranät/Vård/Läkemedel/Blanketter.</w:t>
      </w:r>
    </w:p>
    <w:p w14:paraId="6CF91ADD" w14:textId="77777777" w:rsidR="00F9173D" w:rsidRPr="004C1769" w:rsidRDefault="00F9173D" w:rsidP="00F9173D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color w:val="0070C0"/>
        </w:rPr>
      </w:pPr>
    </w:p>
    <w:p w14:paraId="41F79C5A" w14:textId="2EB34C67" w:rsidR="00F9173D" w:rsidRPr="004C1769" w:rsidRDefault="00F9173D" w:rsidP="00F9173D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color w:val="0070C0"/>
        </w:rPr>
      </w:pPr>
      <w:r w:rsidRPr="004C1769">
        <w:rPr>
          <w:color w:val="0070C0"/>
        </w:rPr>
        <w:t xml:space="preserve">Vid behov av stöd för bedömning av bifogat mätprotokoll kontakta </w:t>
      </w:r>
      <w:r w:rsidR="00761673" w:rsidRPr="00D43083">
        <w:rPr>
          <w:color w:val="0070C0"/>
        </w:rPr>
        <w:t>övergripande VNL-ansvarig</w:t>
      </w:r>
      <w:r w:rsidR="00761673">
        <w:rPr>
          <w:color w:val="0070C0"/>
        </w:rPr>
        <w:t xml:space="preserve"> </w:t>
      </w:r>
      <w:r w:rsidRPr="004C1769">
        <w:rPr>
          <w:color w:val="0070C0"/>
        </w:rPr>
        <w:t>SAVGR SkaS</w:t>
      </w:r>
      <w:r w:rsidR="00F32276" w:rsidRPr="004C1769">
        <w:rPr>
          <w:color w:val="0070C0"/>
        </w:rPr>
        <w:t xml:space="preserve"> tel. 0500-47 83 64.</w:t>
      </w:r>
    </w:p>
    <w:p w14:paraId="56C02B3C" w14:textId="77777777" w:rsidR="00F32276" w:rsidRPr="004C1769" w:rsidRDefault="00F32276" w:rsidP="00F9173D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color w:val="0070C0"/>
        </w:rPr>
      </w:pPr>
    </w:p>
    <w:p w14:paraId="6D0873D8" w14:textId="77777777" w:rsidR="00761673" w:rsidRPr="004C1769" w:rsidRDefault="00F32276" w:rsidP="00761673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color w:val="0070C0"/>
        </w:rPr>
      </w:pPr>
      <w:r w:rsidRPr="004C1769">
        <w:rPr>
          <w:color w:val="0070C0"/>
        </w:rPr>
        <w:t>Med vänliga hälsningar,</w:t>
      </w:r>
    </w:p>
    <w:p w14:paraId="70024D04" w14:textId="51A61F37" w:rsidR="00F32276" w:rsidRPr="004C1769" w:rsidRDefault="00F32276" w:rsidP="004C1769">
      <w:pPr>
        <w:pStyle w:val="Liststycke"/>
        <w:numPr>
          <w:ilvl w:val="0"/>
          <w:numId w:val="0"/>
        </w:numPr>
        <w:spacing w:after="0" w:line="240" w:lineRule="auto"/>
        <w:ind w:left="1712" w:right="0"/>
        <w:rPr>
          <w:color w:val="0070C0"/>
        </w:rPr>
      </w:pPr>
      <w:r w:rsidRPr="004C1769">
        <w:rPr>
          <w:color w:val="0070C0"/>
        </w:rPr>
        <w:t>Medicinsk Teknik</w:t>
      </w:r>
    </w:p>
    <w:p w14:paraId="68160F09" w14:textId="29EF28DC" w:rsidR="00DE2D44" w:rsidRPr="002C6192" w:rsidRDefault="00DE2D44" w:rsidP="004C1769">
      <w:pPr>
        <w:pStyle w:val="Liststycke"/>
        <w:numPr>
          <w:ilvl w:val="0"/>
          <w:numId w:val="0"/>
        </w:numPr>
        <w:ind w:left="1712"/>
      </w:pPr>
      <w:r w:rsidRPr="002C6192">
        <w:t xml:space="preserve"> </w:t>
      </w:r>
    </w:p>
    <w:p w14:paraId="3A1F0F41" w14:textId="11454159" w:rsidR="00A673F2" w:rsidRPr="004C1769" w:rsidRDefault="00A613C1" w:rsidP="004C1769">
      <w:pPr>
        <w:pStyle w:val="Liststycke"/>
        <w:numPr>
          <w:ilvl w:val="0"/>
          <w:numId w:val="39"/>
        </w:numPr>
        <w:rPr>
          <w:highlight w:val="lightGray"/>
        </w:rPr>
      </w:pPr>
      <w:r w:rsidRPr="00792E58">
        <w:lastRenderedPageBreak/>
        <w:t xml:space="preserve">Enhetschef </w:t>
      </w:r>
      <w:r w:rsidR="002C6192" w:rsidRPr="00792E58">
        <w:t xml:space="preserve">på aktuell </w:t>
      </w:r>
      <w:r w:rsidRPr="00792E58">
        <w:t xml:space="preserve">enhet </w:t>
      </w:r>
      <w:r w:rsidR="002C6192" w:rsidRPr="00792E58">
        <w:t>bedömer resultat av verifiering innan skåp tas i bruk</w:t>
      </w:r>
      <w:r w:rsidR="00F175CA" w:rsidRPr="00792E58">
        <w:t xml:space="preserve">, för stöd </w:t>
      </w:r>
      <w:r w:rsidR="00792E58" w:rsidRPr="00792E58">
        <w:t xml:space="preserve">se kapitel 4 i </w:t>
      </w:r>
      <w:r w:rsidR="00792E58" w:rsidRPr="004C1769">
        <w:rPr>
          <w:i/>
          <w:iCs/>
        </w:rPr>
        <w:t>Regional rutin för läkemedelshantering i Västra Götalandsregionen</w:t>
      </w:r>
      <w:r w:rsidR="00792E58" w:rsidRPr="004C1769">
        <w:t>.</w:t>
      </w:r>
    </w:p>
    <w:p w14:paraId="2BB6B87F" w14:textId="2BD18AEF" w:rsidR="00E56CE2" w:rsidRPr="004B4C53" w:rsidRDefault="00EC5BA3" w:rsidP="004C1769">
      <w:pPr>
        <w:ind w:left="1712"/>
      </w:pPr>
      <w:r w:rsidRPr="004B4C53">
        <w:t xml:space="preserve">Om </w:t>
      </w:r>
      <w:r w:rsidR="00A673F2">
        <w:t>skåp bedöms</w:t>
      </w:r>
      <w:r w:rsidR="0044725A">
        <w:t xml:space="preserve"> att</w:t>
      </w:r>
      <w:r w:rsidR="00A673F2">
        <w:t xml:space="preserve"> ej kunna tas i bruk</w:t>
      </w:r>
      <w:r w:rsidR="00DC03AB" w:rsidRPr="004B4C53">
        <w:t xml:space="preserve"> </w:t>
      </w:r>
      <w:r w:rsidR="009547D6" w:rsidRPr="004B4C53">
        <w:t>vidtar</w:t>
      </w:r>
      <w:r w:rsidR="00DC03AB" w:rsidRPr="004B4C53">
        <w:t xml:space="preserve"> enhetschef på aktuell enhet</w:t>
      </w:r>
      <w:r w:rsidR="009547D6" w:rsidRPr="004B4C53">
        <w:t xml:space="preserve"> åtgärder</w:t>
      </w:r>
      <w:r w:rsidR="00DC03AB" w:rsidRPr="004B4C53">
        <w:t xml:space="preserve"> enligt nedan</w:t>
      </w:r>
      <w:r w:rsidRPr="004B4C53">
        <w:t>:</w:t>
      </w:r>
    </w:p>
    <w:p w14:paraId="2075F59B" w14:textId="59E57BF1" w:rsidR="00EC5BA3" w:rsidRPr="004B4C53" w:rsidRDefault="009547D6" w:rsidP="004B4C53">
      <w:pPr>
        <w:pStyle w:val="Liststycke"/>
        <w:numPr>
          <w:ilvl w:val="0"/>
          <w:numId w:val="41"/>
        </w:numPr>
      </w:pPr>
      <w:r w:rsidRPr="004B4C53">
        <w:t>I</w:t>
      </w:r>
      <w:r w:rsidR="001C534D" w:rsidRPr="004B4C53">
        <w:t>nitierar att MT tar k</w:t>
      </w:r>
      <w:r w:rsidR="00D03B2A" w:rsidRPr="004B4C53">
        <w:t>ontakt</w:t>
      </w:r>
      <w:r w:rsidR="00EC5BA3" w:rsidRPr="004B4C53">
        <w:t xml:space="preserve"> med tillverkare</w:t>
      </w:r>
      <w:r w:rsidR="001C534D" w:rsidRPr="004B4C53">
        <w:t xml:space="preserve"> kring</w:t>
      </w:r>
      <w:r w:rsidR="00EC5BA3" w:rsidRPr="004B4C53">
        <w:t xml:space="preserve"> frågeställning om inställningar</w:t>
      </w:r>
      <w:r w:rsidR="00E5533A" w:rsidRPr="004B4C53">
        <w:t xml:space="preserve"> på kylskåpet</w:t>
      </w:r>
      <w:r w:rsidR="00EC5BA3" w:rsidRPr="004B4C53">
        <w:t xml:space="preserve"> kan justeras. Om justering är möjlig, görs ny verifiering efter justering. </w:t>
      </w:r>
    </w:p>
    <w:p w14:paraId="685BF6B9" w14:textId="1D8D09A5" w:rsidR="00EC5BA3" w:rsidRPr="004B4C53" w:rsidRDefault="00EC5BA3" w:rsidP="004B4C53">
      <w:pPr>
        <w:pStyle w:val="Liststycke"/>
        <w:numPr>
          <w:ilvl w:val="0"/>
          <w:numId w:val="41"/>
        </w:numPr>
      </w:pPr>
      <w:r w:rsidRPr="004B4C53">
        <w:t>Om justering inte är möjlig används extern max</w:t>
      </w:r>
      <w:r w:rsidR="001C5589">
        <w:t>-/</w:t>
      </w:r>
      <w:r w:rsidRPr="004B4C53">
        <w:t>min</w:t>
      </w:r>
      <w:r w:rsidR="001C5589">
        <w:t>-</w:t>
      </w:r>
      <w:r w:rsidRPr="004B4C53">
        <w:t xml:space="preserve"> termometer</w:t>
      </w:r>
      <w:r w:rsidR="00A673F2">
        <w:t xml:space="preserve">, se </w:t>
      </w:r>
      <w:r w:rsidR="00A673F2" w:rsidRPr="004C1769">
        <w:rPr>
          <w:i/>
          <w:iCs/>
        </w:rPr>
        <w:t>Avgränsningar</w:t>
      </w:r>
      <w:r w:rsidR="0080210F" w:rsidRPr="004B4C53">
        <w:t xml:space="preserve">. </w:t>
      </w:r>
    </w:p>
    <w:p w14:paraId="6AD6002E" w14:textId="1240BC46" w:rsidR="00DE2D44" w:rsidRPr="004B4C53" w:rsidRDefault="00EC5BA3" w:rsidP="00397182">
      <w:pPr>
        <w:pStyle w:val="Liststycke"/>
        <w:numPr>
          <w:ilvl w:val="0"/>
          <w:numId w:val="41"/>
        </w:numPr>
      </w:pPr>
      <w:r w:rsidRPr="004B4C53">
        <w:t>Om kylskåpet bedöms som defekt, görs reklamation alternativt ny anskaffning.</w:t>
      </w:r>
    </w:p>
    <w:p w14:paraId="2ED1D1CF" w14:textId="77777777" w:rsidR="00DE2D44" w:rsidRPr="00DE2D44" w:rsidRDefault="00DE2D44" w:rsidP="004B4C53">
      <w:pPr>
        <w:pStyle w:val="Rubrik2"/>
      </w:pPr>
      <w:r w:rsidRPr="00DE2D44">
        <w:t>Arbetsgrupp</w:t>
      </w:r>
    </w:p>
    <w:p w14:paraId="64C4C9BC" w14:textId="77777777" w:rsidR="00EC06FF" w:rsidRPr="00A77C3A" w:rsidRDefault="00EC06FF" w:rsidP="004B4C53">
      <w:pPr>
        <w:pStyle w:val="MellanrubrikVGR"/>
      </w:pPr>
      <w:r w:rsidRPr="00A77C3A">
        <w:t>Sjukvårdsapotek VGR SkaS</w:t>
      </w:r>
    </w:p>
    <w:p w14:paraId="6C7C2236" w14:textId="77777777" w:rsidR="00EC06FF" w:rsidRPr="002C2941" w:rsidRDefault="00EC06FF" w:rsidP="004B4C53">
      <w:r w:rsidRPr="00A77C3A">
        <w:t>Hedvig Fellbrant</w:t>
      </w:r>
      <w:r w:rsidRPr="002C2941">
        <w:t>, enhetschef</w:t>
      </w:r>
    </w:p>
    <w:p w14:paraId="424688D4" w14:textId="1ADCE9E5" w:rsidR="00EC06FF" w:rsidRPr="00C7727C" w:rsidRDefault="00AE4039" w:rsidP="004B4C53">
      <w:r>
        <w:t>Anna Nilsson, leg apotekare</w:t>
      </w:r>
    </w:p>
    <w:p w14:paraId="14371BB7" w14:textId="5FC5E01A" w:rsidR="00DE2D44" w:rsidRDefault="00EC06FF" w:rsidP="004B4C53">
      <w:r w:rsidRPr="00A77C3A">
        <w:t>Susanne Lilja</w:t>
      </w:r>
      <w:r w:rsidRPr="00C7727C">
        <w:t>, kvalitetsansvarig farmaceut</w:t>
      </w:r>
    </w:p>
    <w:p w14:paraId="064DA444" w14:textId="1532A988" w:rsidR="00FB6D88" w:rsidRPr="004B4C53" w:rsidRDefault="00FB6D88" w:rsidP="00FB6D88">
      <w:r w:rsidRPr="00A77C3A">
        <w:t>Elin Alm</w:t>
      </w:r>
      <w:r w:rsidRPr="00C7727C">
        <w:t>, leg receptarie</w:t>
      </w:r>
      <w:r w:rsidR="00CF7AEC">
        <w:t xml:space="preserve">  </w:t>
      </w:r>
    </w:p>
    <w:p w14:paraId="212EEB36" w14:textId="77777777" w:rsidR="00DE2D44" w:rsidRPr="00DE2D44" w:rsidRDefault="00DE2D44" w:rsidP="004B4C53">
      <w:pPr>
        <w:pStyle w:val="MellanrubrikVGR"/>
      </w:pPr>
      <w:r w:rsidRPr="00DE2D44">
        <w:t>Medicinsk Teknik</w:t>
      </w:r>
    </w:p>
    <w:p w14:paraId="59EAA495" w14:textId="77777777" w:rsidR="00EC06FF" w:rsidRPr="00DE2D44" w:rsidRDefault="00EC06FF" w:rsidP="004B4C53">
      <w:r>
        <w:t>Erik Sandström</w:t>
      </w:r>
      <w:r w:rsidRPr="00DE2D44">
        <w:t>, enhetschef</w:t>
      </w:r>
    </w:p>
    <w:p w14:paraId="76B9F95B" w14:textId="6B2F93BE" w:rsidR="00536A5A" w:rsidRPr="00536A5A" w:rsidRDefault="00A673F2" w:rsidP="00AB3ABE">
      <w:r w:rsidRPr="004C1769">
        <w:t>Lennart Neergaard-Möller</w:t>
      </w:r>
      <w:r w:rsidR="00EC06FF" w:rsidRPr="00DE2D44">
        <w:t>, medicinteknisk ingenjör</w:t>
      </w:r>
      <w:bookmarkEnd w:id="0"/>
    </w:p>
    <w:sectPr w:rsidR="00536A5A" w:rsidRPr="00536A5A" w:rsidSect="00DE2D4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B48123" w14:textId="77777777" w:rsidR="00A94AF1" w:rsidRDefault="00A94AF1">
      <w:r>
        <w:separator/>
      </w:r>
    </w:p>
  </w:endnote>
  <w:endnote w:type="continuationSeparator" w:id="0">
    <w:p w14:paraId="5F5E9DC4" w14:textId="77777777" w:rsidR="00A94AF1" w:rsidRDefault="00A94AF1">
      <w:r>
        <w:continuationSeparator/>
      </w:r>
    </w:p>
  </w:endnote>
  <w:endnote w:type="continuationNotice" w:id="1">
    <w:p w14:paraId="1C696D88" w14:textId="77777777" w:rsidR="00A94AF1" w:rsidRDefault="00A94A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1FB0E" w14:textId="77777777" w:rsidR="00A94AF1" w:rsidRDefault="00A94AF1"/>
  </w:footnote>
  <w:footnote w:type="continuationSeparator" w:id="0">
    <w:p w14:paraId="11846880" w14:textId="77777777" w:rsidR="00A94AF1" w:rsidRDefault="00A94AF1">
      <w:r>
        <w:continuationSeparator/>
      </w:r>
    </w:p>
  </w:footnote>
  <w:footnote w:type="continuationNotice" w:id="1">
    <w:p w14:paraId="4B1E6B2A" w14:textId="77777777" w:rsidR="00A94AF1" w:rsidRDefault="00A94A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D638CE"/>
    <w:multiLevelType w:val="multilevel"/>
    <w:tmpl w:val="ACF26D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3B24EA9"/>
    <w:multiLevelType w:val="hybridMultilevel"/>
    <w:tmpl w:val="CB10A84E"/>
    <w:lvl w:ilvl="0" w:tplc="F69A24DE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1A6F33"/>
    <w:multiLevelType w:val="hybridMultilevel"/>
    <w:tmpl w:val="28165456"/>
    <w:lvl w:ilvl="0" w:tplc="041D000F">
      <w:start w:val="1"/>
      <w:numFmt w:val="decimal"/>
      <w:lvlText w:val="%1."/>
      <w:lvlJc w:val="left"/>
      <w:pPr>
        <w:ind w:left="2072" w:hanging="360"/>
      </w:pPr>
    </w:lvl>
    <w:lvl w:ilvl="1" w:tplc="041D0019" w:tentative="1">
      <w:start w:val="1"/>
      <w:numFmt w:val="lowerLetter"/>
      <w:lvlText w:val="%2."/>
      <w:lvlJc w:val="left"/>
      <w:pPr>
        <w:ind w:left="2792" w:hanging="360"/>
      </w:pPr>
    </w:lvl>
    <w:lvl w:ilvl="2" w:tplc="041D001B" w:tentative="1">
      <w:start w:val="1"/>
      <w:numFmt w:val="lowerRoman"/>
      <w:lvlText w:val="%3."/>
      <w:lvlJc w:val="right"/>
      <w:pPr>
        <w:ind w:left="3512" w:hanging="180"/>
      </w:pPr>
    </w:lvl>
    <w:lvl w:ilvl="3" w:tplc="041D000F" w:tentative="1">
      <w:start w:val="1"/>
      <w:numFmt w:val="decimal"/>
      <w:lvlText w:val="%4."/>
      <w:lvlJc w:val="left"/>
      <w:pPr>
        <w:ind w:left="4232" w:hanging="360"/>
      </w:pPr>
    </w:lvl>
    <w:lvl w:ilvl="4" w:tplc="041D0019" w:tentative="1">
      <w:start w:val="1"/>
      <w:numFmt w:val="lowerLetter"/>
      <w:lvlText w:val="%5."/>
      <w:lvlJc w:val="left"/>
      <w:pPr>
        <w:ind w:left="4952" w:hanging="360"/>
      </w:pPr>
    </w:lvl>
    <w:lvl w:ilvl="5" w:tplc="041D001B" w:tentative="1">
      <w:start w:val="1"/>
      <w:numFmt w:val="lowerRoman"/>
      <w:lvlText w:val="%6."/>
      <w:lvlJc w:val="right"/>
      <w:pPr>
        <w:ind w:left="5672" w:hanging="180"/>
      </w:pPr>
    </w:lvl>
    <w:lvl w:ilvl="6" w:tplc="041D000F" w:tentative="1">
      <w:start w:val="1"/>
      <w:numFmt w:val="decimal"/>
      <w:lvlText w:val="%7."/>
      <w:lvlJc w:val="left"/>
      <w:pPr>
        <w:ind w:left="6392" w:hanging="360"/>
      </w:pPr>
    </w:lvl>
    <w:lvl w:ilvl="7" w:tplc="041D0019" w:tentative="1">
      <w:start w:val="1"/>
      <w:numFmt w:val="lowerLetter"/>
      <w:lvlText w:val="%8."/>
      <w:lvlJc w:val="left"/>
      <w:pPr>
        <w:ind w:left="7112" w:hanging="360"/>
      </w:pPr>
    </w:lvl>
    <w:lvl w:ilvl="8" w:tplc="041D001B" w:tentative="1">
      <w:start w:val="1"/>
      <w:numFmt w:val="lowerRoman"/>
      <w:lvlText w:val="%9."/>
      <w:lvlJc w:val="right"/>
      <w:pPr>
        <w:ind w:left="7832" w:hanging="180"/>
      </w:pPr>
    </w:lvl>
  </w:abstractNum>
  <w:abstractNum w:abstractNumId="9" w15:restartNumberingAfterBreak="0">
    <w:nsid w:val="17861AEF"/>
    <w:multiLevelType w:val="hybridMultilevel"/>
    <w:tmpl w:val="0E4E3BE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8441E01"/>
    <w:multiLevelType w:val="hybridMultilevel"/>
    <w:tmpl w:val="520E3D6A"/>
    <w:lvl w:ilvl="0" w:tplc="E0F6C4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9BE634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61EE87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3B0219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9078E1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DC880A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16621D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55563A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9F1A24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11" w15:restartNumberingAfterBreak="0">
    <w:nsid w:val="1AF5687E"/>
    <w:multiLevelType w:val="hybridMultilevel"/>
    <w:tmpl w:val="FFA4D618"/>
    <w:lvl w:ilvl="0" w:tplc="FFFFFFFF">
      <w:start w:val="1"/>
      <w:numFmt w:val="upperLetter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F2F12AB"/>
    <w:multiLevelType w:val="hybridMultilevel"/>
    <w:tmpl w:val="6D26EAE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F43667"/>
    <w:multiLevelType w:val="hybridMultilevel"/>
    <w:tmpl w:val="8028F1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0D73B3"/>
    <w:multiLevelType w:val="hybridMultilevel"/>
    <w:tmpl w:val="EBA4988C"/>
    <w:lvl w:ilvl="0" w:tplc="7228D5C8">
      <w:start w:val="1"/>
      <w:numFmt w:val="lowerLetter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7" w15:restartNumberingAfterBreak="0">
    <w:nsid w:val="346A7BD1"/>
    <w:multiLevelType w:val="hybridMultilevel"/>
    <w:tmpl w:val="8DF0A2BE"/>
    <w:lvl w:ilvl="0" w:tplc="041D0019">
      <w:start w:val="1"/>
      <w:numFmt w:val="lowerLetter"/>
      <w:lvlText w:val="%1."/>
      <w:lvlJc w:val="left"/>
      <w:pPr>
        <w:ind w:left="2432" w:hanging="360"/>
      </w:pPr>
    </w:lvl>
    <w:lvl w:ilvl="1" w:tplc="041D0019" w:tentative="1">
      <w:start w:val="1"/>
      <w:numFmt w:val="lowerLetter"/>
      <w:lvlText w:val="%2."/>
      <w:lvlJc w:val="left"/>
      <w:pPr>
        <w:ind w:left="3152" w:hanging="360"/>
      </w:pPr>
    </w:lvl>
    <w:lvl w:ilvl="2" w:tplc="041D001B" w:tentative="1">
      <w:start w:val="1"/>
      <w:numFmt w:val="lowerRoman"/>
      <w:lvlText w:val="%3."/>
      <w:lvlJc w:val="right"/>
      <w:pPr>
        <w:ind w:left="3872" w:hanging="180"/>
      </w:pPr>
    </w:lvl>
    <w:lvl w:ilvl="3" w:tplc="041D000F" w:tentative="1">
      <w:start w:val="1"/>
      <w:numFmt w:val="decimal"/>
      <w:lvlText w:val="%4."/>
      <w:lvlJc w:val="left"/>
      <w:pPr>
        <w:ind w:left="4592" w:hanging="360"/>
      </w:pPr>
    </w:lvl>
    <w:lvl w:ilvl="4" w:tplc="041D0019" w:tentative="1">
      <w:start w:val="1"/>
      <w:numFmt w:val="lowerLetter"/>
      <w:lvlText w:val="%5."/>
      <w:lvlJc w:val="left"/>
      <w:pPr>
        <w:ind w:left="5312" w:hanging="360"/>
      </w:pPr>
    </w:lvl>
    <w:lvl w:ilvl="5" w:tplc="041D001B" w:tentative="1">
      <w:start w:val="1"/>
      <w:numFmt w:val="lowerRoman"/>
      <w:lvlText w:val="%6."/>
      <w:lvlJc w:val="right"/>
      <w:pPr>
        <w:ind w:left="6032" w:hanging="180"/>
      </w:pPr>
    </w:lvl>
    <w:lvl w:ilvl="6" w:tplc="041D000F" w:tentative="1">
      <w:start w:val="1"/>
      <w:numFmt w:val="decimal"/>
      <w:lvlText w:val="%7."/>
      <w:lvlJc w:val="left"/>
      <w:pPr>
        <w:ind w:left="6752" w:hanging="360"/>
      </w:pPr>
    </w:lvl>
    <w:lvl w:ilvl="7" w:tplc="041D0019" w:tentative="1">
      <w:start w:val="1"/>
      <w:numFmt w:val="lowerLetter"/>
      <w:lvlText w:val="%8."/>
      <w:lvlJc w:val="left"/>
      <w:pPr>
        <w:ind w:left="7472" w:hanging="360"/>
      </w:pPr>
    </w:lvl>
    <w:lvl w:ilvl="8" w:tplc="041D001B" w:tentative="1">
      <w:start w:val="1"/>
      <w:numFmt w:val="lowerRoman"/>
      <w:lvlText w:val="%9."/>
      <w:lvlJc w:val="right"/>
      <w:pPr>
        <w:ind w:left="8192" w:hanging="180"/>
      </w:pPr>
    </w:lvl>
  </w:abstractNum>
  <w:abstractNum w:abstractNumId="18" w15:restartNumberingAfterBreak="0">
    <w:nsid w:val="347828C1"/>
    <w:multiLevelType w:val="hybridMultilevel"/>
    <w:tmpl w:val="7E7028A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3648338E"/>
    <w:multiLevelType w:val="hybridMultilevel"/>
    <w:tmpl w:val="3B90693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886FC8"/>
    <w:multiLevelType w:val="multilevel"/>
    <w:tmpl w:val="2390D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51684B"/>
    <w:multiLevelType w:val="hybridMultilevel"/>
    <w:tmpl w:val="C158F4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5E5A6373"/>
    <w:multiLevelType w:val="hybridMultilevel"/>
    <w:tmpl w:val="5E9C1392"/>
    <w:lvl w:ilvl="0" w:tplc="B756075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61CF1C77"/>
    <w:multiLevelType w:val="hybridMultilevel"/>
    <w:tmpl w:val="766ED8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ED474A"/>
    <w:multiLevelType w:val="multilevel"/>
    <w:tmpl w:val="041D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2" w15:restartNumberingAfterBreak="0">
    <w:nsid w:val="6BD216C3"/>
    <w:multiLevelType w:val="hybridMultilevel"/>
    <w:tmpl w:val="CDCE12C4"/>
    <w:lvl w:ilvl="0" w:tplc="FFFFFFFF">
      <w:start w:val="1"/>
      <w:numFmt w:val="upperLetter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3" w15:restartNumberingAfterBreak="0">
    <w:nsid w:val="6CAD6749"/>
    <w:multiLevelType w:val="hybridMultilevel"/>
    <w:tmpl w:val="6E202BB2"/>
    <w:lvl w:ilvl="0" w:tplc="041D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B5181D"/>
    <w:multiLevelType w:val="hybridMultilevel"/>
    <w:tmpl w:val="2BA24A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73B93FB9"/>
    <w:multiLevelType w:val="hybridMultilevel"/>
    <w:tmpl w:val="D336628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547CE"/>
    <w:multiLevelType w:val="hybridMultilevel"/>
    <w:tmpl w:val="511C20D2"/>
    <w:lvl w:ilvl="0" w:tplc="041D0011">
      <w:start w:val="1"/>
      <w:numFmt w:val="decimal"/>
      <w:lvlText w:val="%1)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>
      <w:start w:val="1"/>
      <w:numFmt w:val="lowerRoman"/>
      <w:lvlText w:val="%6."/>
      <w:lvlJc w:val="right"/>
      <w:pPr>
        <w:ind w:left="4320" w:hanging="180"/>
      </w:pPr>
    </w:lvl>
    <w:lvl w:ilvl="6" w:tplc="041D000F">
      <w:start w:val="1"/>
      <w:numFmt w:val="decimal"/>
      <w:lvlText w:val="%7."/>
      <w:lvlJc w:val="left"/>
      <w:pPr>
        <w:ind w:left="5040" w:hanging="360"/>
      </w:pPr>
    </w:lvl>
    <w:lvl w:ilvl="7" w:tplc="041D0019">
      <w:start w:val="1"/>
      <w:numFmt w:val="lowerLetter"/>
      <w:lvlText w:val="%8."/>
      <w:lvlJc w:val="left"/>
      <w:pPr>
        <w:ind w:left="5760" w:hanging="360"/>
      </w:pPr>
    </w:lvl>
    <w:lvl w:ilvl="8" w:tplc="041D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ED4A05"/>
    <w:multiLevelType w:val="hybridMultilevel"/>
    <w:tmpl w:val="B630CC9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35343654">
    <w:abstractNumId w:val="40"/>
  </w:num>
  <w:num w:numId="2" w16cid:durableId="1667397598">
    <w:abstractNumId w:val="28"/>
  </w:num>
  <w:num w:numId="3" w16cid:durableId="1278297359">
    <w:abstractNumId w:val="0"/>
  </w:num>
  <w:num w:numId="4" w16cid:durableId="342706535">
    <w:abstractNumId w:val="12"/>
  </w:num>
  <w:num w:numId="5" w16cid:durableId="146359037">
    <w:abstractNumId w:val="35"/>
  </w:num>
  <w:num w:numId="6" w16cid:durableId="877476781">
    <w:abstractNumId w:val="2"/>
  </w:num>
  <w:num w:numId="7" w16cid:durableId="22947160">
    <w:abstractNumId w:val="23"/>
  </w:num>
  <w:num w:numId="8" w16cid:durableId="822620474">
    <w:abstractNumId w:val="20"/>
  </w:num>
  <w:num w:numId="9" w16cid:durableId="1238513372">
    <w:abstractNumId w:val="1"/>
  </w:num>
  <w:num w:numId="10" w16cid:durableId="1250893149">
    <w:abstractNumId w:val="1"/>
  </w:num>
  <w:num w:numId="11" w16cid:durableId="1573664545">
    <w:abstractNumId w:val="3"/>
  </w:num>
  <w:num w:numId="12" w16cid:durableId="1049188993">
    <w:abstractNumId w:val="5"/>
  </w:num>
  <w:num w:numId="13" w16cid:durableId="304622775">
    <w:abstractNumId w:val="26"/>
  </w:num>
  <w:num w:numId="14" w16cid:durableId="1265114357">
    <w:abstractNumId w:val="21"/>
  </w:num>
  <w:num w:numId="15" w16cid:durableId="1543790840">
    <w:abstractNumId w:val="13"/>
  </w:num>
  <w:num w:numId="16" w16cid:durableId="1504781858">
    <w:abstractNumId w:val="25"/>
  </w:num>
  <w:num w:numId="17" w16cid:durableId="2063753360">
    <w:abstractNumId w:val="7"/>
  </w:num>
  <w:num w:numId="18" w16cid:durableId="965505298">
    <w:abstractNumId w:val="22"/>
  </w:num>
  <w:num w:numId="19" w16cid:durableId="1812824017">
    <w:abstractNumId w:val="39"/>
  </w:num>
  <w:num w:numId="20" w16cid:durableId="1408921753">
    <w:abstractNumId w:val="15"/>
  </w:num>
  <w:num w:numId="21" w16cid:durableId="1585726690">
    <w:abstractNumId w:val="31"/>
  </w:num>
  <w:num w:numId="22" w16cid:durableId="1425110002">
    <w:abstractNumId w:val="14"/>
  </w:num>
  <w:num w:numId="23" w16cid:durableId="2106344012">
    <w:abstractNumId w:val="30"/>
  </w:num>
  <w:num w:numId="24" w16cid:durableId="1757366254">
    <w:abstractNumId w:val="36"/>
  </w:num>
  <w:num w:numId="25" w16cid:durableId="1727878658">
    <w:abstractNumId w:val="4"/>
  </w:num>
  <w:num w:numId="26" w16cid:durableId="43603264">
    <w:abstractNumId w:val="34"/>
  </w:num>
  <w:num w:numId="27" w16cid:durableId="256790560">
    <w:abstractNumId w:val="6"/>
  </w:num>
  <w:num w:numId="28" w16cid:durableId="858347463">
    <w:abstractNumId w:val="16"/>
  </w:num>
  <w:num w:numId="29" w16cid:durableId="235630920">
    <w:abstractNumId w:val="29"/>
  </w:num>
  <w:num w:numId="30" w16cid:durableId="1226601844">
    <w:abstractNumId w:val="33"/>
  </w:num>
  <w:num w:numId="31" w16cid:durableId="1477651285">
    <w:abstractNumId w:val="26"/>
  </w:num>
  <w:num w:numId="32" w16cid:durableId="183051315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89212637">
    <w:abstractNumId w:val="37"/>
  </w:num>
  <w:num w:numId="34" w16cid:durableId="329022800">
    <w:abstractNumId w:val="18"/>
  </w:num>
  <w:num w:numId="35" w16cid:durableId="1937713777">
    <w:abstractNumId w:val="38"/>
  </w:num>
  <w:num w:numId="36" w16cid:durableId="453868649">
    <w:abstractNumId w:val="9"/>
  </w:num>
  <w:num w:numId="37" w16cid:durableId="2124838630">
    <w:abstractNumId w:val="19"/>
  </w:num>
  <w:num w:numId="38" w16cid:durableId="257908160">
    <w:abstractNumId w:val="27"/>
  </w:num>
  <w:num w:numId="39" w16cid:durableId="1996953597">
    <w:abstractNumId w:val="32"/>
  </w:num>
  <w:num w:numId="40" w16cid:durableId="434440660">
    <w:abstractNumId w:val="17"/>
  </w:num>
  <w:num w:numId="41" w16cid:durableId="181552109">
    <w:abstractNumId w:val="8"/>
  </w:num>
  <w:num w:numId="42" w16cid:durableId="1330013511">
    <w:abstractNumId w:val="11"/>
  </w:num>
  <w:num w:numId="43" w16cid:durableId="1433471470">
    <w:abstractNumId w:val="10"/>
  </w:num>
  <w:num w:numId="44" w16cid:durableId="147313249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396"/>
    <w:rsid w:val="0002435C"/>
    <w:rsid w:val="00024D2F"/>
    <w:rsid w:val="00027B4D"/>
    <w:rsid w:val="00030DDD"/>
    <w:rsid w:val="000313BB"/>
    <w:rsid w:val="00033ED5"/>
    <w:rsid w:val="00034E1F"/>
    <w:rsid w:val="00040614"/>
    <w:rsid w:val="00040F3A"/>
    <w:rsid w:val="00042B57"/>
    <w:rsid w:val="00046E3D"/>
    <w:rsid w:val="00050500"/>
    <w:rsid w:val="00050E8E"/>
    <w:rsid w:val="00053BDB"/>
    <w:rsid w:val="0005691C"/>
    <w:rsid w:val="00056ECB"/>
    <w:rsid w:val="00056ED5"/>
    <w:rsid w:val="000635B0"/>
    <w:rsid w:val="000655CC"/>
    <w:rsid w:val="000700AE"/>
    <w:rsid w:val="00070913"/>
    <w:rsid w:val="00072B7A"/>
    <w:rsid w:val="000839F0"/>
    <w:rsid w:val="00084024"/>
    <w:rsid w:val="0009062C"/>
    <w:rsid w:val="000915E2"/>
    <w:rsid w:val="00095368"/>
    <w:rsid w:val="0009536A"/>
    <w:rsid w:val="000954C4"/>
    <w:rsid w:val="00095E54"/>
    <w:rsid w:val="00097289"/>
    <w:rsid w:val="000A4C35"/>
    <w:rsid w:val="000A611A"/>
    <w:rsid w:val="000B12D9"/>
    <w:rsid w:val="000B4536"/>
    <w:rsid w:val="000B7715"/>
    <w:rsid w:val="000C691E"/>
    <w:rsid w:val="000D4293"/>
    <w:rsid w:val="000E12E4"/>
    <w:rsid w:val="000E155A"/>
    <w:rsid w:val="000E463B"/>
    <w:rsid w:val="000E5A7E"/>
    <w:rsid w:val="000F43A3"/>
    <w:rsid w:val="000F7681"/>
    <w:rsid w:val="00103031"/>
    <w:rsid w:val="001044FE"/>
    <w:rsid w:val="001139D4"/>
    <w:rsid w:val="001144B4"/>
    <w:rsid w:val="001146A0"/>
    <w:rsid w:val="001148DE"/>
    <w:rsid w:val="0011646B"/>
    <w:rsid w:val="001261B4"/>
    <w:rsid w:val="00131B08"/>
    <w:rsid w:val="00132A59"/>
    <w:rsid w:val="00133337"/>
    <w:rsid w:val="00133A0F"/>
    <w:rsid w:val="0013580F"/>
    <w:rsid w:val="00137B6D"/>
    <w:rsid w:val="0014070B"/>
    <w:rsid w:val="00141015"/>
    <w:rsid w:val="001422C1"/>
    <w:rsid w:val="0015044E"/>
    <w:rsid w:val="001522AE"/>
    <w:rsid w:val="00157D5B"/>
    <w:rsid w:val="00161FE6"/>
    <w:rsid w:val="00162978"/>
    <w:rsid w:val="001647EA"/>
    <w:rsid w:val="00164C3D"/>
    <w:rsid w:val="00166D3A"/>
    <w:rsid w:val="001712F3"/>
    <w:rsid w:val="00172712"/>
    <w:rsid w:val="00181FDC"/>
    <w:rsid w:val="001860B9"/>
    <w:rsid w:val="00186F2B"/>
    <w:rsid w:val="001874D6"/>
    <w:rsid w:val="0019632A"/>
    <w:rsid w:val="001A4E7C"/>
    <w:rsid w:val="001B0817"/>
    <w:rsid w:val="001B32A2"/>
    <w:rsid w:val="001B6605"/>
    <w:rsid w:val="001B762C"/>
    <w:rsid w:val="001C4D0A"/>
    <w:rsid w:val="001C534D"/>
    <w:rsid w:val="001C5589"/>
    <w:rsid w:val="001C5FEF"/>
    <w:rsid w:val="001C7C80"/>
    <w:rsid w:val="001D2949"/>
    <w:rsid w:val="001D4E6F"/>
    <w:rsid w:val="001E013F"/>
    <w:rsid w:val="00205927"/>
    <w:rsid w:val="00211487"/>
    <w:rsid w:val="00211D91"/>
    <w:rsid w:val="00214CBB"/>
    <w:rsid w:val="002153F5"/>
    <w:rsid w:val="00217DEC"/>
    <w:rsid w:val="00223E68"/>
    <w:rsid w:val="00235B57"/>
    <w:rsid w:val="00240AAF"/>
    <w:rsid w:val="00250186"/>
    <w:rsid w:val="00250F24"/>
    <w:rsid w:val="00252083"/>
    <w:rsid w:val="002523C5"/>
    <w:rsid w:val="0025380B"/>
    <w:rsid w:val="0025703A"/>
    <w:rsid w:val="002613FF"/>
    <w:rsid w:val="00262D91"/>
    <w:rsid w:val="00262F3D"/>
    <w:rsid w:val="00263281"/>
    <w:rsid w:val="002651D6"/>
    <w:rsid w:val="0026551F"/>
    <w:rsid w:val="002716CD"/>
    <w:rsid w:val="0027766C"/>
    <w:rsid w:val="00280954"/>
    <w:rsid w:val="00280A85"/>
    <w:rsid w:val="00284119"/>
    <w:rsid w:val="00290378"/>
    <w:rsid w:val="00290B5C"/>
    <w:rsid w:val="00294791"/>
    <w:rsid w:val="002A63C8"/>
    <w:rsid w:val="002B0B30"/>
    <w:rsid w:val="002B0C78"/>
    <w:rsid w:val="002B4018"/>
    <w:rsid w:val="002C0C02"/>
    <w:rsid w:val="002C1277"/>
    <w:rsid w:val="002C486B"/>
    <w:rsid w:val="002C60AD"/>
    <w:rsid w:val="002C6192"/>
    <w:rsid w:val="002C79AD"/>
    <w:rsid w:val="002D0E0E"/>
    <w:rsid w:val="002D5E5F"/>
    <w:rsid w:val="002D6023"/>
    <w:rsid w:val="002E263F"/>
    <w:rsid w:val="002E6F81"/>
    <w:rsid w:val="002F08BA"/>
    <w:rsid w:val="002F2CFF"/>
    <w:rsid w:val="002F512B"/>
    <w:rsid w:val="002F568B"/>
    <w:rsid w:val="002F7818"/>
    <w:rsid w:val="00302560"/>
    <w:rsid w:val="003066D0"/>
    <w:rsid w:val="00311401"/>
    <w:rsid w:val="003203D7"/>
    <w:rsid w:val="00320F86"/>
    <w:rsid w:val="00324171"/>
    <w:rsid w:val="00326C24"/>
    <w:rsid w:val="003335FF"/>
    <w:rsid w:val="00337F99"/>
    <w:rsid w:val="00340995"/>
    <w:rsid w:val="0034307B"/>
    <w:rsid w:val="00345EB1"/>
    <w:rsid w:val="00350CC4"/>
    <w:rsid w:val="003524A5"/>
    <w:rsid w:val="00360168"/>
    <w:rsid w:val="00360E0D"/>
    <w:rsid w:val="0036357D"/>
    <w:rsid w:val="00363B23"/>
    <w:rsid w:val="0036594C"/>
    <w:rsid w:val="00367D19"/>
    <w:rsid w:val="00371BED"/>
    <w:rsid w:val="003736D8"/>
    <w:rsid w:val="00373DD1"/>
    <w:rsid w:val="00375E3F"/>
    <w:rsid w:val="00382CE3"/>
    <w:rsid w:val="00384019"/>
    <w:rsid w:val="003854F1"/>
    <w:rsid w:val="0039118E"/>
    <w:rsid w:val="00397182"/>
    <w:rsid w:val="00397F54"/>
    <w:rsid w:val="003A0D43"/>
    <w:rsid w:val="003A13D1"/>
    <w:rsid w:val="003B2A4B"/>
    <w:rsid w:val="003C22D1"/>
    <w:rsid w:val="003C2725"/>
    <w:rsid w:val="003D099E"/>
    <w:rsid w:val="003D21A2"/>
    <w:rsid w:val="003D29D2"/>
    <w:rsid w:val="003E0705"/>
    <w:rsid w:val="003E2106"/>
    <w:rsid w:val="003E2FF7"/>
    <w:rsid w:val="003E6E33"/>
    <w:rsid w:val="003E7623"/>
    <w:rsid w:val="003F1013"/>
    <w:rsid w:val="003F1ACF"/>
    <w:rsid w:val="003F39D5"/>
    <w:rsid w:val="00404948"/>
    <w:rsid w:val="004069E7"/>
    <w:rsid w:val="00406BEA"/>
    <w:rsid w:val="00411BFA"/>
    <w:rsid w:val="004121A4"/>
    <w:rsid w:val="00413A60"/>
    <w:rsid w:val="004230F7"/>
    <w:rsid w:val="004254C1"/>
    <w:rsid w:val="0043167E"/>
    <w:rsid w:val="0043409A"/>
    <w:rsid w:val="00436292"/>
    <w:rsid w:val="00443C1E"/>
    <w:rsid w:val="00445258"/>
    <w:rsid w:val="00446255"/>
    <w:rsid w:val="0044725A"/>
    <w:rsid w:val="00451935"/>
    <w:rsid w:val="00457B27"/>
    <w:rsid w:val="00460ED0"/>
    <w:rsid w:val="00465651"/>
    <w:rsid w:val="00470CE7"/>
    <w:rsid w:val="00470F4F"/>
    <w:rsid w:val="00472482"/>
    <w:rsid w:val="00476336"/>
    <w:rsid w:val="00480DC7"/>
    <w:rsid w:val="0048312C"/>
    <w:rsid w:val="004876F6"/>
    <w:rsid w:val="0049236A"/>
    <w:rsid w:val="00492718"/>
    <w:rsid w:val="00495B2F"/>
    <w:rsid w:val="004A355D"/>
    <w:rsid w:val="004A4970"/>
    <w:rsid w:val="004A7E2F"/>
    <w:rsid w:val="004B00FE"/>
    <w:rsid w:val="004B2183"/>
    <w:rsid w:val="004B2A01"/>
    <w:rsid w:val="004B3459"/>
    <w:rsid w:val="004B4C53"/>
    <w:rsid w:val="004C1769"/>
    <w:rsid w:val="004C2559"/>
    <w:rsid w:val="004C752B"/>
    <w:rsid w:val="004D3095"/>
    <w:rsid w:val="004D7BA3"/>
    <w:rsid w:val="004F4518"/>
    <w:rsid w:val="004F4C62"/>
    <w:rsid w:val="004F4D3B"/>
    <w:rsid w:val="00501433"/>
    <w:rsid w:val="00504756"/>
    <w:rsid w:val="00505246"/>
    <w:rsid w:val="00511B39"/>
    <w:rsid w:val="00511CC4"/>
    <w:rsid w:val="00513F6E"/>
    <w:rsid w:val="00525B71"/>
    <w:rsid w:val="00531BC7"/>
    <w:rsid w:val="00531E60"/>
    <w:rsid w:val="00533F7D"/>
    <w:rsid w:val="005365B1"/>
    <w:rsid w:val="00536A5A"/>
    <w:rsid w:val="00541D07"/>
    <w:rsid w:val="00544BAB"/>
    <w:rsid w:val="00545F31"/>
    <w:rsid w:val="00545FC9"/>
    <w:rsid w:val="00552D20"/>
    <w:rsid w:val="005578FA"/>
    <w:rsid w:val="00565129"/>
    <w:rsid w:val="005653D9"/>
    <w:rsid w:val="00565CD0"/>
    <w:rsid w:val="00567820"/>
    <w:rsid w:val="00575897"/>
    <w:rsid w:val="005770AD"/>
    <w:rsid w:val="00581414"/>
    <w:rsid w:val="00582490"/>
    <w:rsid w:val="005826FA"/>
    <w:rsid w:val="00584FC5"/>
    <w:rsid w:val="00592EDE"/>
    <w:rsid w:val="00597E28"/>
    <w:rsid w:val="005A0E7C"/>
    <w:rsid w:val="005A14FF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976"/>
    <w:rsid w:val="005D546A"/>
    <w:rsid w:val="005E02B3"/>
    <w:rsid w:val="005E1E24"/>
    <w:rsid w:val="005E4B40"/>
    <w:rsid w:val="005F47E2"/>
    <w:rsid w:val="005F6E5A"/>
    <w:rsid w:val="00603B2A"/>
    <w:rsid w:val="0060596B"/>
    <w:rsid w:val="00606D97"/>
    <w:rsid w:val="00614437"/>
    <w:rsid w:val="00614E64"/>
    <w:rsid w:val="00615603"/>
    <w:rsid w:val="00617710"/>
    <w:rsid w:val="006177F1"/>
    <w:rsid w:val="00617EE6"/>
    <w:rsid w:val="0062184C"/>
    <w:rsid w:val="00623724"/>
    <w:rsid w:val="006253C3"/>
    <w:rsid w:val="00627BEA"/>
    <w:rsid w:val="006319DB"/>
    <w:rsid w:val="00634298"/>
    <w:rsid w:val="00634DD0"/>
    <w:rsid w:val="00646146"/>
    <w:rsid w:val="0065595B"/>
    <w:rsid w:val="00657A81"/>
    <w:rsid w:val="00660269"/>
    <w:rsid w:val="00665F89"/>
    <w:rsid w:val="00673C92"/>
    <w:rsid w:val="006753EC"/>
    <w:rsid w:val="00676BAF"/>
    <w:rsid w:val="00680061"/>
    <w:rsid w:val="006801BF"/>
    <w:rsid w:val="00684E02"/>
    <w:rsid w:val="006A034C"/>
    <w:rsid w:val="006A2789"/>
    <w:rsid w:val="006A48B2"/>
    <w:rsid w:val="006A4978"/>
    <w:rsid w:val="006A7261"/>
    <w:rsid w:val="006B0D29"/>
    <w:rsid w:val="006B1819"/>
    <w:rsid w:val="006B2C42"/>
    <w:rsid w:val="006B59B7"/>
    <w:rsid w:val="006B5DE7"/>
    <w:rsid w:val="006C2AD7"/>
    <w:rsid w:val="006C5048"/>
    <w:rsid w:val="006C6A4B"/>
    <w:rsid w:val="006C779F"/>
    <w:rsid w:val="006D01F5"/>
    <w:rsid w:val="006D0CFB"/>
    <w:rsid w:val="006D30C0"/>
    <w:rsid w:val="006D7535"/>
    <w:rsid w:val="006E358E"/>
    <w:rsid w:val="006E450B"/>
    <w:rsid w:val="006E6CA7"/>
    <w:rsid w:val="006F0D7E"/>
    <w:rsid w:val="00710B77"/>
    <w:rsid w:val="00717651"/>
    <w:rsid w:val="0072075B"/>
    <w:rsid w:val="007221C2"/>
    <w:rsid w:val="007226A2"/>
    <w:rsid w:val="007253E3"/>
    <w:rsid w:val="00725816"/>
    <w:rsid w:val="00727F81"/>
    <w:rsid w:val="00730955"/>
    <w:rsid w:val="00732BBC"/>
    <w:rsid w:val="00733A9C"/>
    <w:rsid w:val="00735221"/>
    <w:rsid w:val="00736574"/>
    <w:rsid w:val="007367E0"/>
    <w:rsid w:val="00737215"/>
    <w:rsid w:val="00740015"/>
    <w:rsid w:val="00740EDE"/>
    <w:rsid w:val="00741ED1"/>
    <w:rsid w:val="00742C82"/>
    <w:rsid w:val="00743A94"/>
    <w:rsid w:val="0074402F"/>
    <w:rsid w:val="0074702A"/>
    <w:rsid w:val="00754905"/>
    <w:rsid w:val="00756234"/>
    <w:rsid w:val="00760038"/>
    <w:rsid w:val="00761673"/>
    <w:rsid w:val="00762EE0"/>
    <w:rsid w:val="00763AEE"/>
    <w:rsid w:val="00765C41"/>
    <w:rsid w:val="00771100"/>
    <w:rsid w:val="007759DD"/>
    <w:rsid w:val="00785647"/>
    <w:rsid w:val="0078609F"/>
    <w:rsid w:val="00786295"/>
    <w:rsid w:val="007917BA"/>
    <w:rsid w:val="00792E58"/>
    <w:rsid w:val="007A1A10"/>
    <w:rsid w:val="007A5C6F"/>
    <w:rsid w:val="007C0CB8"/>
    <w:rsid w:val="007C374E"/>
    <w:rsid w:val="007D4241"/>
    <w:rsid w:val="007D4317"/>
    <w:rsid w:val="007D4EA3"/>
    <w:rsid w:val="007F1CFF"/>
    <w:rsid w:val="007F5DD5"/>
    <w:rsid w:val="0080210F"/>
    <w:rsid w:val="00811C53"/>
    <w:rsid w:val="00821A1B"/>
    <w:rsid w:val="008262E9"/>
    <w:rsid w:val="00827E69"/>
    <w:rsid w:val="00835C4D"/>
    <w:rsid w:val="00843F48"/>
    <w:rsid w:val="00844582"/>
    <w:rsid w:val="00844F78"/>
    <w:rsid w:val="00851423"/>
    <w:rsid w:val="008547BF"/>
    <w:rsid w:val="00856860"/>
    <w:rsid w:val="00857848"/>
    <w:rsid w:val="00864A05"/>
    <w:rsid w:val="008654B6"/>
    <w:rsid w:val="0087139C"/>
    <w:rsid w:val="008732ED"/>
    <w:rsid w:val="00873E49"/>
    <w:rsid w:val="00880E83"/>
    <w:rsid w:val="0088277D"/>
    <w:rsid w:val="008870BB"/>
    <w:rsid w:val="00891730"/>
    <w:rsid w:val="00892F28"/>
    <w:rsid w:val="008A0C5F"/>
    <w:rsid w:val="008A3DEA"/>
    <w:rsid w:val="008A428B"/>
    <w:rsid w:val="008A4EB9"/>
    <w:rsid w:val="008A74C0"/>
    <w:rsid w:val="008B1694"/>
    <w:rsid w:val="008B4988"/>
    <w:rsid w:val="008C4B27"/>
    <w:rsid w:val="008C7F2A"/>
    <w:rsid w:val="008D3B30"/>
    <w:rsid w:val="008E36F8"/>
    <w:rsid w:val="008E4173"/>
    <w:rsid w:val="008E46B2"/>
    <w:rsid w:val="008E4C13"/>
    <w:rsid w:val="008E682C"/>
    <w:rsid w:val="008E78A1"/>
    <w:rsid w:val="008F1DA8"/>
    <w:rsid w:val="008F4F43"/>
    <w:rsid w:val="008F589F"/>
    <w:rsid w:val="00902687"/>
    <w:rsid w:val="0090417F"/>
    <w:rsid w:val="00906238"/>
    <w:rsid w:val="00907EF9"/>
    <w:rsid w:val="0091105C"/>
    <w:rsid w:val="0091295C"/>
    <w:rsid w:val="00914D58"/>
    <w:rsid w:val="00915ADE"/>
    <w:rsid w:val="00921F47"/>
    <w:rsid w:val="009228AB"/>
    <w:rsid w:val="00923323"/>
    <w:rsid w:val="0093085B"/>
    <w:rsid w:val="00931C57"/>
    <w:rsid w:val="009347A5"/>
    <w:rsid w:val="00942257"/>
    <w:rsid w:val="009471BF"/>
    <w:rsid w:val="00950E4E"/>
    <w:rsid w:val="009529BD"/>
    <w:rsid w:val="009533B4"/>
    <w:rsid w:val="009547D6"/>
    <w:rsid w:val="00965329"/>
    <w:rsid w:val="00971D93"/>
    <w:rsid w:val="00987A5F"/>
    <w:rsid w:val="00991D37"/>
    <w:rsid w:val="00993004"/>
    <w:rsid w:val="009A0034"/>
    <w:rsid w:val="009A055A"/>
    <w:rsid w:val="009B0387"/>
    <w:rsid w:val="009B1F6B"/>
    <w:rsid w:val="009B75C2"/>
    <w:rsid w:val="009C0D12"/>
    <w:rsid w:val="009C192E"/>
    <w:rsid w:val="009C1E11"/>
    <w:rsid w:val="009D6819"/>
    <w:rsid w:val="009D6D1C"/>
    <w:rsid w:val="009E0CF9"/>
    <w:rsid w:val="009E3CD5"/>
    <w:rsid w:val="009E531B"/>
    <w:rsid w:val="009E6C56"/>
    <w:rsid w:val="009E7DCF"/>
    <w:rsid w:val="009F4A56"/>
    <w:rsid w:val="009F4E65"/>
    <w:rsid w:val="00A006A5"/>
    <w:rsid w:val="00A016AA"/>
    <w:rsid w:val="00A05942"/>
    <w:rsid w:val="00A07BEC"/>
    <w:rsid w:val="00A13227"/>
    <w:rsid w:val="00A14DAB"/>
    <w:rsid w:val="00A24472"/>
    <w:rsid w:val="00A264BE"/>
    <w:rsid w:val="00A272CA"/>
    <w:rsid w:val="00A33051"/>
    <w:rsid w:val="00A401F6"/>
    <w:rsid w:val="00A407AD"/>
    <w:rsid w:val="00A40923"/>
    <w:rsid w:val="00A41C05"/>
    <w:rsid w:val="00A42426"/>
    <w:rsid w:val="00A45750"/>
    <w:rsid w:val="00A45992"/>
    <w:rsid w:val="00A50078"/>
    <w:rsid w:val="00A514B7"/>
    <w:rsid w:val="00A54A0B"/>
    <w:rsid w:val="00A5542A"/>
    <w:rsid w:val="00A61188"/>
    <w:rsid w:val="00A613C1"/>
    <w:rsid w:val="00A617C4"/>
    <w:rsid w:val="00A65FD4"/>
    <w:rsid w:val="00A673F2"/>
    <w:rsid w:val="00A81198"/>
    <w:rsid w:val="00A81E48"/>
    <w:rsid w:val="00A82035"/>
    <w:rsid w:val="00A90BD8"/>
    <w:rsid w:val="00A90D77"/>
    <w:rsid w:val="00A92E07"/>
    <w:rsid w:val="00A94AF1"/>
    <w:rsid w:val="00A95049"/>
    <w:rsid w:val="00AA0B3A"/>
    <w:rsid w:val="00AA6EB4"/>
    <w:rsid w:val="00AA767D"/>
    <w:rsid w:val="00AB0CC9"/>
    <w:rsid w:val="00AB3ABE"/>
    <w:rsid w:val="00AB3AD2"/>
    <w:rsid w:val="00AC10C5"/>
    <w:rsid w:val="00AC3FF6"/>
    <w:rsid w:val="00AD0B57"/>
    <w:rsid w:val="00AD73EC"/>
    <w:rsid w:val="00AD7981"/>
    <w:rsid w:val="00AE0523"/>
    <w:rsid w:val="00AE4039"/>
    <w:rsid w:val="00AE5BC7"/>
    <w:rsid w:val="00AE6B5A"/>
    <w:rsid w:val="00AF19C0"/>
    <w:rsid w:val="00AF345B"/>
    <w:rsid w:val="00AF5AAF"/>
    <w:rsid w:val="00B028AC"/>
    <w:rsid w:val="00B046D8"/>
    <w:rsid w:val="00B06545"/>
    <w:rsid w:val="00B11AEB"/>
    <w:rsid w:val="00B13F4C"/>
    <w:rsid w:val="00B16219"/>
    <w:rsid w:val="00B16C59"/>
    <w:rsid w:val="00B227EE"/>
    <w:rsid w:val="00B33FDD"/>
    <w:rsid w:val="00B34F29"/>
    <w:rsid w:val="00B356AE"/>
    <w:rsid w:val="00B359CC"/>
    <w:rsid w:val="00B36107"/>
    <w:rsid w:val="00B41789"/>
    <w:rsid w:val="00B42450"/>
    <w:rsid w:val="00B46C03"/>
    <w:rsid w:val="00B52B2A"/>
    <w:rsid w:val="00B60C2E"/>
    <w:rsid w:val="00B60C6C"/>
    <w:rsid w:val="00B619A9"/>
    <w:rsid w:val="00B65A9D"/>
    <w:rsid w:val="00B66D60"/>
    <w:rsid w:val="00B70F09"/>
    <w:rsid w:val="00B733B4"/>
    <w:rsid w:val="00B74FFE"/>
    <w:rsid w:val="00B75EDE"/>
    <w:rsid w:val="00B77D88"/>
    <w:rsid w:val="00B77FAF"/>
    <w:rsid w:val="00B80397"/>
    <w:rsid w:val="00B82526"/>
    <w:rsid w:val="00B8252A"/>
    <w:rsid w:val="00B83769"/>
    <w:rsid w:val="00B84238"/>
    <w:rsid w:val="00B84336"/>
    <w:rsid w:val="00B84A9E"/>
    <w:rsid w:val="00B851B9"/>
    <w:rsid w:val="00B86453"/>
    <w:rsid w:val="00B90054"/>
    <w:rsid w:val="00B914F2"/>
    <w:rsid w:val="00B92C14"/>
    <w:rsid w:val="00B96613"/>
    <w:rsid w:val="00B97137"/>
    <w:rsid w:val="00BA0066"/>
    <w:rsid w:val="00BB2CAD"/>
    <w:rsid w:val="00BB69DB"/>
    <w:rsid w:val="00BB7DDE"/>
    <w:rsid w:val="00BC261D"/>
    <w:rsid w:val="00BC322E"/>
    <w:rsid w:val="00BC44CD"/>
    <w:rsid w:val="00BC48A6"/>
    <w:rsid w:val="00BC5CC4"/>
    <w:rsid w:val="00BD50AC"/>
    <w:rsid w:val="00BD75FE"/>
    <w:rsid w:val="00BE0444"/>
    <w:rsid w:val="00BE29AD"/>
    <w:rsid w:val="00BE5FE1"/>
    <w:rsid w:val="00BE7978"/>
    <w:rsid w:val="00C07DDB"/>
    <w:rsid w:val="00C2396B"/>
    <w:rsid w:val="00C24A7F"/>
    <w:rsid w:val="00C37D33"/>
    <w:rsid w:val="00C4115D"/>
    <w:rsid w:val="00C42779"/>
    <w:rsid w:val="00C43BDD"/>
    <w:rsid w:val="00C47778"/>
    <w:rsid w:val="00C5011E"/>
    <w:rsid w:val="00C50EE5"/>
    <w:rsid w:val="00C5240A"/>
    <w:rsid w:val="00C5398F"/>
    <w:rsid w:val="00C54175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945"/>
    <w:rsid w:val="00CB0493"/>
    <w:rsid w:val="00CB17FF"/>
    <w:rsid w:val="00CB1ED7"/>
    <w:rsid w:val="00CB6783"/>
    <w:rsid w:val="00CC167C"/>
    <w:rsid w:val="00CC52D9"/>
    <w:rsid w:val="00CD0EFA"/>
    <w:rsid w:val="00CD2357"/>
    <w:rsid w:val="00CD3351"/>
    <w:rsid w:val="00CD46D0"/>
    <w:rsid w:val="00CD6647"/>
    <w:rsid w:val="00CE0D06"/>
    <w:rsid w:val="00CE21D1"/>
    <w:rsid w:val="00CE2EFB"/>
    <w:rsid w:val="00CE4B73"/>
    <w:rsid w:val="00CE7E94"/>
    <w:rsid w:val="00CF0207"/>
    <w:rsid w:val="00CF70BB"/>
    <w:rsid w:val="00CF7AEC"/>
    <w:rsid w:val="00D03B2A"/>
    <w:rsid w:val="00D074DB"/>
    <w:rsid w:val="00D139CF"/>
    <w:rsid w:val="00D177C0"/>
    <w:rsid w:val="00D3685C"/>
    <w:rsid w:val="00D37E7F"/>
    <w:rsid w:val="00D43083"/>
    <w:rsid w:val="00D47AD7"/>
    <w:rsid w:val="00D51529"/>
    <w:rsid w:val="00D602C6"/>
    <w:rsid w:val="00D827AC"/>
    <w:rsid w:val="00D85218"/>
    <w:rsid w:val="00D915B1"/>
    <w:rsid w:val="00DA299D"/>
    <w:rsid w:val="00DA65C4"/>
    <w:rsid w:val="00DA66F0"/>
    <w:rsid w:val="00DB63FF"/>
    <w:rsid w:val="00DC03AB"/>
    <w:rsid w:val="00DC58A0"/>
    <w:rsid w:val="00DD2BE0"/>
    <w:rsid w:val="00DE2D44"/>
    <w:rsid w:val="00DE4447"/>
    <w:rsid w:val="00DE5DA2"/>
    <w:rsid w:val="00DF0033"/>
    <w:rsid w:val="00DF64BD"/>
    <w:rsid w:val="00DF7002"/>
    <w:rsid w:val="00E00127"/>
    <w:rsid w:val="00E026BF"/>
    <w:rsid w:val="00E07B1B"/>
    <w:rsid w:val="00E11853"/>
    <w:rsid w:val="00E128FF"/>
    <w:rsid w:val="00E210FB"/>
    <w:rsid w:val="00E223A1"/>
    <w:rsid w:val="00E33876"/>
    <w:rsid w:val="00E41129"/>
    <w:rsid w:val="00E43B12"/>
    <w:rsid w:val="00E52A86"/>
    <w:rsid w:val="00E54B47"/>
    <w:rsid w:val="00E5533A"/>
    <w:rsid w:val="00E553BF"/>
    <w:rsid w:val="00E55D93"/>
    <w:rsid w:val="00E56CE2"/>
    <w:rsid w:val="00E61294"/>
    <w:rsid w:val="00E659E6"/>
    <w:rsid w:val="00E7237C"/>
    <w:rsid w:val="00E7740B"/>
    <w:rsid w:val="00E77C46"/>
    <w:rsid w:val="00E86377"/>
    <w:rsid w:val="00E86CE8"/>
    <w:rsid w:val="00E90E82"/>
    <w:rsid w:val="00E91B1B"/>
    <w:rsid w:val="00EA00CB"/>
    <w:rsid w:val="00EA1BAA"/>
    <w:rsid w:val="00EA3FCD"/>
    <w:rsid w:val="00EA42A0"/>
    <w:rsid w:val="00EA4F3F"/>
    <w:rsid w:val="00EB6714"/>
    <w:rsid w:val="00EC06FF"/>
    <w:rsid w:val="00EC0A68"/>
    <w:rsid w:val="00EC5006"/>
    <w:rsid w:val="00EC5BA3"/>
    <w:rsid w:val="00ED49C3"/>
    <w:rsid w:val="00ED50A3"/>
    <w:rsid w:val="00ED6CE8"/>
    <w:rsid w:val="00ED7AA6"/>
    <w:rsid w:val="00EE2A56"/>
    <w:rsid w:val="00EE3818"/>
    <w:rsid w:val="00EF75B9"/>
    <w:rsid w:val="00F175CA"/>
    <w:rsid w:val="00F22264"/>
    <w:rsid w:val="00F2564D"/>
    <w:rsid w:val="00F25752"/>
    <w:rsid w:val="00F32276"/>
    <w:rsid w:val="00F35B05"/>
    <w:rsid w:val="00F413D9"/>
    <w:rsid w:val="00F5135F"/>
    <w:rsid w:val="00F51F78"/>
    <w:rsid w:val="00F562F0"/>
    <w:rsid w:val="00F80A8C"/>
    <w:rsid w:val="00F86F47"/>
    <w:rsid w:val="00F90B64"/>
    <w:rsid w:val="00F9173D"/>
    <w:rsid w:val="00F918F2"/>
    <w:rsid w:val="00F94361"/>
    <w:rsid w:val="00F950B2"/>
    <w:rsid w:val="00FA3C47"/>
    <w:rsid w:val="00FA4FAF"/>
    <w:rsid w:val="00FA6975"/>
    <w:rsid w:val="00FB2C6E"/>
    <w:rsid w:val="00FB2F0F"/>
    <w:rsid w:val="00FB39E5"/>
    <w:rsid w:val="00FB5086"/>
    <w:rsid w:val="00FB5411"/>
    <w:rsid w:val="00FB6392"/>
    <w:rsid w:val="00FB6D88"/>
    <w:rsid w:val="00FC48B9"/>
    <w:rsid w:val="00FC492A"/>
    <w:rsid w:val="00FD0325"/>
    <w:rsid w:val="00FD3AA7"/>
    <w:rsid w:val="00FD3C70"/>
    <w:rsid w:val="00FD5982"/>
    <w:rsid w:val="00FD6820"/>
    <w:rsid w:val="00FE12D8"/>
    <w:rsid w:val="00FE6944"/>
    <w:rsid w:val="00FF39B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a">
    <w:basedOn w:val="Normal"/>
    <w:next w:val="Fotnotstext"/>
    <w:link w:val="FotnotstextChar"/>
    <w:rsid w:val="00DE2D44"/>
    <w:pPr>
      <w:spacing w:after="0" w:line="240" w:lineRule="auto"/>
      <w:ind w:left="0" w:right="0"/>
    </w:pPr>
    <w:rPr>
      <w:sz w:val="20"/>
      <w:szCs w:val="20"/>
    </w:rPr>
  </w:style>
  <w:style w:type="paragraph" w:customStyle="1" w:styleId="Brdtext100pt">
    <w:name w:val="Brödtext 100 pt"/>
    <w:basedOn w:val="Brdtext"/>
    <w:link w:val="Brdtext100ptChar"/>
    <w:rsid w:val="00DE2D44"/>
    <w:pPr>
      <w:tabs>
        <w:tab w:val="left" w:pos="1304"/>
        <w:tab w:val="left" w:pos="2603"/>
        <w:tab w:val="left" w:pos="3901"/>
        <w:tab w:val="left" w:pos="5199"/>
        <w:tab w:val="left" w:pos="6498"/>
        <w:tab w:val="left" w:pos="7796"/>
        <w:tab w:val="left" w:pos="9083"/>
        <w:tab w:val="left" w:pos="10206"/>
      </w:tabs>
      <w:spacing w:before="20" w:after="20" w:line="240" w:lineRule="auto"/>
      <w:ind w:left="0" w:right="2000"/>
    </w:pPr>
    <w:rPr>
      <w:sz w:val="22"/>
      <w:szCs w:val="20"/>
    </w:rPr>
  </w:style>
  <w:style w:type="character" w:customStyle="1" w:styleId="Brdtext100ptChar">
    <w:name w:val="Brödtext 100 pt Char"/>
    <w:link w:val="Brdtext100pt"/>
    <w:rsid w:val="00DE2D44"/>
    <w:rPr>
      <w:sz w:val="22"/>
    </w:rPr>
  </w:style>
  <w:style w:type="character" w:customStyle="1" w:styleId="FotnotstextChar">
    <w:name w:val="Fotnotstext Char"/>
    <w:basedOn w:val="Standardstycketeckensnitt"/>
    <w:link w:val="a"/>
    <w:rsid w:val="00DE2D44"/>
  </w:style>
  <w:style w:type="paragraph" w:styleId="Brdtext">
    <w:name w:val="Body Text"/>
    <w:basedOn w:val="Normal"/>
    <w:link w:val="BrdtextChar"/>
    <w:semiHidden/>
    <w:unhideWhenUsed/>
    <w:qFormat/>
    <w:rsid w:val="00DE2D44"/>
  </w:style>
  <w:style w:type="character" w:customStyle="1" w:styleId="BrdtextChar">
    <w:name w:val="Brödtext Char"/>
    <w:basedOn w:val="Standardstycketeckensnitt"/>
    <w:link w:val="Brdtext"/>
    <w:semiHidden/>
    <w:rsid w:val="00DE2D44"/>
    <w:rPr>
      <w:sz w:val="24"/>
      <w:szCs w:val="24"/>
    </w:rPr>
  </w:style>
  <w:style w:type="paragraph" w:styleId="Fotnotstext">
    <w:name w:val="footnote text"/>
    <w:basedOn w:val="Normal"/>
    <w:link w:val="FotnotstextChar1"/>
    <w:uiPriority w:val="99"/>
    <w:semiHidden/>
    <w:unhideWhenUsed/>
    <w:rsid w:val="00DE2D44"/>
    <w:pPr>
      <w:spacing w:after="0" w:line="240" w:lineRule="auto"/>
    </w:pPr>
    <w:rPr>
      <w:sz w:val="20"/>
      <w:szCs w:val="20"/>
    </w:rPr>
  </w:style>
  <w:style w:type="character" w:customStyle="1" w:styleId="FotnotstextChar1">
    <w:name w:val="Fotnotstext Char1"/>
    <w:basedOn w:val="Standardstycketeckensnitt"/>
    <w:link w:val="Fotnotstext"/>
    <w:uiPriority w:val="99"/>
    <w:semiHidden/>
    <w:rsid w:val="00DE2D44"/>
  </w:style>
  <w:style w:type="paragraph" w:styleId="Revision">
    <w:name w:val="Revision"/>
    <w:hidden/>
    <w:uiPriority w:val="99"/>
    <w:semiHidden/>
    <w:rsid w:val="00250186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5018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25018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250186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5018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50186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F9173D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F6E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20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2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8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3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163872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8297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4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1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1069</TotalTime>
  <Pages>4</Pages>
  <Words>705</Words>
  <Characters>5185</Characters>
  <Application>Microsoft Office Word</Application>
  <DocSecurity>0</DocSecurity>
  <Lines>43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Verifiering av termometer i medicinkyl</vt:lpstr>
    </vt:vector>
  </TitlesOfParts>
  <Manager/>
  <Company/>
  <LinksUpToDate>false</LinksUpToDate>
  <CharactersWithSpaces>5879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Verifiering av termometer i läkemedelskylskåp och frysskåp</dc:title>
  <dc:subject/>
  <dc:creator>patrik.jens.johansson@vgregion.se</dc:creator>
  <keywords/>
  <lastModifiedBy>Therezia Fröjdh</lastModifiedBy>
  <revision>331</revision>
  <lastPrinted>2016-03-31T10:56:00.0000000Z</lastPrinted>
  <dcterms:created xsi:type="dcterms:W3CDTF">2022-03-09T11:36:00.0000000Z</dcterms:created>
  <dcterms:modified xsi:type="dcterms:W3CDTF">2024-05-23T12:28:00.0000000Z</dcterms:modified>
</coreProperties>
</file>