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B0A7E" w14:textId="77777777" w:rsidR="00377321" w:rsidRDefault="00377321" w:rsidP="00F35B05">
      <w:pPr>
        <w:pStyle w:val="Rubrik2"/>
        <w:sectPr w:rsidR="00377321" w:rsidSect="0037732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2173DE0" w14:textId="0F4BCECA" w:rsidR="00E368D8" w:rsidRPr="00412D7D" w:rsidRDefault="00E368D8" w:rsidP="00E368D8">
      <w:pPr>
        <w:pStyle w:val="Rubrik1"/>
      </w:pPr>
      <w:r w:rsidRPr="00412D7D">
        <w:t>Vårdbegäran till gynekologisk öppenvård</w:t>
      </w:r>
    </w:p>
    <w:p w14:paraId="06CE5D8B" w14:textId="0DA8DC47" w:rsidR="00377321" w:rsidRPr="00412D7D" w:rsidRDefault="00377321" w:rsidP="00E368D8">
      <w:pPr>
        <w:pStyle w:val="Rubrik2"/>
      </w:pPr>
      <w:r w:rsidRPr="00412D7D">
        <w:t>Revideringar i denna version</w:t>
      </w:r>
    </w:p>
    <w:p w14:paraId="03D58C42" w14:textId="3F5F8C4C" w:rsidR="00377321" w:rsidRPr="00412D7D" w:rsidRDefault="00377321" w:rsidP="00CF417D">
      <w:pPr>
        <w:rPr>
          <w:rFonts w:ascii="Arial" w:hAnsi="Arial" w:cs="Arial"/>
          <w:sz w:val="20"/>
          <w:szCs w:val="20"/>
        </w:rPr>
      </w:pPr>
      <w:r w:rsidRPr="00412D7D">
        <w:rPr>
          <w:highlight w:val="yellow"/>
        </w:rPr>
        <w:t>Revideringar markerade med gult.</w:t>
      </w:r>
    </w:p>
    <w:p w14:paraId="32726777" w14:textId="77777777" w:rsidR="00377321" w:rsidRPr="00412D7D" w:rsidRDefault="00377321" w:rsidP="00E368D8">
      <w:pPr>
        <w:pStyle w:val="Rubrik2"/>
      </w:pPr>
      <w:r w:rsidRPr="00412D7D">
        <w:t>Bakgrund, syfte och mål</w:t>
      </w:r>
    </w:p>
    <w:p w14:paraId="6C77A872" w14:textId="0A6BE5DC" w:rsidR="00377321" w:rsidRPr="00412D7D" w:rsidRDefault="00377321" w:rsidP="00CF417D">
      <w:pPr>
        <w:rPr>
          <w:rFonts w:ascii="Arial" w:hAnsi="Arial" w:cs="Arial"/>
          <w:sz w:val="20"/>
          <w:szCs w:val="20"/>
        </w:rPr>
      </w:pPr>
      <w:r w:rsidRPr="00412D7D">
        <w:t>Arbetsrutin för hantering av inkommande vårdbegäran till gynmottag</w:t>
      </w:r>
      <w:r w:rsidR="00B44D3E" w:rsidRPr="00412D7D">
        <w:softHyphen/>
      </w:r>
      <w:r w:rsidRPr="00412D7D">
        <w:t>ningen.</w:t>
      </w:r>
    </w:p>
    <w:p w14:paraId="4585FC6C" w14:textId="77777777" w:rsidR="00377321" w:rsidRPr="00412D7D" w:rsidRDefault="00377321" w:rsidP="00E368D8">
      <w:pPr>
        <w:pStyle w:val="Rubrik2"/>
      </w:pPr>
      <w:r w:rsidRPr="00412D7D">
        <w:t>Arbetsbeskrivning</w:t>
      </w:r>
    </w:p>
    <w:p w14:paraId="4031A15D" w14:textId="77777777" w:rsidR="00377321" w:rsidRPr="00412D7D" w:rsidRDefault="00377321" w:rsidP="00E368D8">
      <w:pPr>
        <w:pStyle w:val="Rubrik2"/>
      </w:pPr>
      <w:r w:rsidRPr="00412D7D">
        <w:t>Icke konsultremisser</w:t>
      </w:r>
    </w:p>
    <w:p w14:paraId="120820A5" w14:textId="5DF9C1AA" w:rsidR="001A34F2" w:rsidRPr="00412D7D" w:rsidRDefault="001A34F2" w:rsidP="001A34F2">
      <w:r w:rsidRPr="00412D7D">
        <w:t>Bedöms tisdagar och torsdagar f</w:t>
      </w:r>
      <w:r w:rsidR="002046D1" w:rsidRPr="00412D7D">
        <w:t>ör närvarande.</w:t>
      </w:r>
    </w:p>
    <w:p w14:paraId="4B08365D" w14:textId="77777777" w:rsidR="00377321" w:rsidRPr="00412D7D" w:rsidRDefault="00377321" w:rsidP="00E368D8">
      <w:pPr>
        <w:pStyle w:val="MellanrubrikVGR"/>
      </w:pPr>
      <w:r w:rsidRPr="00412D7D">
        <w:t xml:space="preserve">Sekreterare </w:t>
      </w:r>
    </w:p>
    <w:p w14:paraId="151A75DD" w14:textId="77777777" w:rsidR="00377321" w:rsidRPr="00412D7D" w:rsidRDefault="00377321" w:rsidP="00E368D8">
      <w:pPr>
        <w:pStyle w:val="Punktlista"/>
      </w:pPr>
      <w:r w:rsidRPr="00412D7D">
        <w:t xml:space="preserve">Datumstämplar vårdbegäran som läggs i en gul plastmapp. </w:t>
      </w:r>
    </w:p>
    <w:p w14:paraId="33285E3A" w14:textId="77777777" w:rsidR="00377321" w:rsidRPr="00412D7D" w:rsidRDefault="00377321" w:rsidP="00E368D8">
      <w:pPr>
        <w:pStyle w:val="Punktlista"/>
      </w:pPr>
      <w:r w:rsidRPr="00412D7D">
        <w:t>Registrerar vårdbegäran i ELVIS som ”Ej bedömd”.</w:t>
      </w:r>
      <w:r w:rsidRPr="00412D7D">
        <w:br/>
        <w:t xml:space="preserve">Lägger in tillfällig adress, språk för eventuell tolk. </w:t>
      </w:r>
    </w:p>
    <w:p w14:paraId="2EB3A0BA" w14:textId="77777777" w:rsidR="00377321" w:rsidRPr="00412D7D" w:rsidRDefault="00377321" w:rsidP="00E368D8">
      <w:pPr>
        <w:pStyle w:val="Punktlista"/>
      </w:pPr>
      <w:r w:rsidRPr="00412D7D">
        <w:t xml:space="preserve">Kontrollerar i VÄJ om patienten har journal. </w:t>
      </w:r>
    </w:p>
    <w:p w14:paraId="3C29C840" w14:textId="77777777" w:rsidR="00377321" w:rsidRPr="00412D7D" w:rsidRDefault="00377321" w:rsidP="00E368D8">
      <w:pPr>
        <w:pStyle w:val="Punktlista"/>
      </w:pPr>
      <w:r w:rsidRPr="00412D7D">
        <w:t xml:space="preserve">Rekvirerar eventuell gammal journal från centralarkivet </w:t>
      </w:r>
    </w:p>
    <w:p w14:paraId="158D0C5B" w14:textId="7019E1C2" w:rsidR="00377321" w:rsidRPr="00412D7D" w:rsidRDefault="00377321" w:rsidP="00CF417D">
      <w:pPr>
        <w:pStyle w:val="Punktlista"/>
      </w:pPr>
      <w:r w:rsidRPr="00412D7D">
        <w:t>Vårdbegäran läggs sedan i låda</w:t>
      </w:r>
      <w:r w:rsidR="12548069" w:rsidRPr="00412D7D">
        <w:t xml:space="preserve"> avsedd för</w:t>
      </w:r>
      <w:r w:rsidRPr="00412D7D">
        <w:t xml:space="preserve"> </w:t>
      </w:r>
      <w:r w:rsidR="697BAEB7" w:rsidRPr="00412D7D">
        <w:t xml:space="preserve">obedömda </w:t>
      </w:r>
      <w:r w:rsidRPr="00412D7D">
        <w:t>remiss</w:t>
      </w:r>
      <w:r w:rsidR="7D8B21C0" w:rsidRPr="00412D7D">
        <w:t>er</w:t>
      </w:r>
      <w:r w:rsidRPr="00412D7D">
        <w:t xml:space="preserve">. </w:t>
      </w:r>
      <w:r w:rsidR="00B44D3E" w:rsidRPr="00412D7D">
        <w:softHyphen/>
      </w:r>
    </w:p>
    <w:p w14:paraId="5F1FC437" w14:textId="77777777" w:rsidR="00377321" w:rsidRPr="00412D7D" w:rsidRDefault="00377321" w:rsidP="00E368D8">
      <w:pPr>
        <w:pStyle w:val="MellanrubrikVGR"/>
      </w:pPr>
      <w:r w:rsidRPr="00412D7D">
        <w:t xml:space="preserve">Barnmorska/sjuksköterska </w:t>
      </w:r>
    </w:p>
    <w:p w14:paraId="60B764EB" w14:textId="77777777" w:rsidR="00377321" w:rsidRPr="00412D7D" w:rsidRDefault="00377321" w:rsidP="00E368D8">
      <w:pPr>
        <w:pStyle w:val="Punktlista"/>
      </w:pPr>
      <w:r w:rsidRPr="00412D7D">
        <w:t xml:space="preserve">Läser igenom alla vårdbegäran. </w:t>
      </w:r>
    </w:p>
    <w:p w14:paraId="76A77DA2" w14:textId="77777777" w:rsidR="00377321" w:rsidRPr="00412D7D" w:rsidRDefault="00377321" w:rsidP="00E368D8">
      <w:pPr>
        <w:pStyle w:val="Punktlista"/>
      </w:pPr>
      <w:r w:rsidRPr="00412D7D">
        <w:t>Handlägger vissa vårdbegäran som kommer in via 1177.</w:t>
      </w:r>
    </w:p>
    <w:p w14:paraId="13F0BAA2" w14:textId="40BEDB03" w:rsidR="00377321" w:rsidRPr="00412D7D" w:rsidRDefault="00377321" w:rsidP="00CF417D">
      <w:pPr>
        <w:pStyle w:val="Punktlista"/>
      </w:pPr>
      <w:r w:rsidRPr="00412D7D">
        <w:t>Övriga vårdbegäran läggs till remissbedömande läkare (dagbak</w:t>
      </w:r>
      <w:r w:rsidR="00B44D3E" w:rsidRPr="00412D7D">
        <w:softHyphen/>
      </w:r>
      <w:r w:rsidRPr="00412D7D">
        <w:t>jour) som bedömer enligt:</w:t>
      </w:r>
      <w:r w:rsidRPr="00412D7D">
        <w:br/>
        <w:t xml:space="preserve">- </w:t>
      </w:r>
      <w:r w:rsidR="00D459CE" w:rsidRPr="00412D7D">
        <w:tab/>
      </w:r>
      <w:r w:rsidRPr="00412D7D">
        <w:t xml:space="preserve">CV (”cancer vuxen”, tid inom 7 dagar) </w:t>
      </w:r>
      <w:r w:rsidRPr="00412D7D">
        <w:br/>
        <w:t xml:space="preserve">- </w:t>
      </w:r>
      <w:r w:rsidR="00D459CE" w:rsidRPr="00412D7D">
        <w:tab/>
      </w:r>
      <w:r w:rsidRPr="00412D7D">
        <w:t xml:space="preserve">14 (tid inom 14 dagar) </w:t>
      </w:r>
      <w:r w:rsidRPr="00412D7D">
        <w:br/>
        <w:t xml:space="preserve">- </w:t>
      </w:r>
      <w:r w:rsidR="00D459CE" w:rsidRPr="00412D7D">
        <w:tab/>
      </w:r>
      <w:r w:rsidRPr="00412D7D">
        <w:t>30 (tid inom 30 dagar)</w:t>
      </w:r>
      <w:r w:rsidRPr="00412D7D">
        <w:br/>
      </w:r>
      <w:r w:rsidRPr="00412D7D">
        <w:lastRenderedPageBreak/>
        <w:t xml:space="preserve">- </w:t>
      </w:r>
      <w:r w:rsidR="00D459CE" w:rsidRPr="00412D7D">
        <w:tab/>
      </w:r>
      <w:r w:rsidRPr="00412D7D">
        <w:t>60 (tid inom 60 dagar)</w:t>
      </w:r>
      <w:r w:rsidRPr="00412D7D">
        <w:br/>
        <w:t xml:space="preserve">- </w:t>
      </w:r>
      <w:r w:rsidR="00D459CE" w:rsidRPr="00412D7D">
        <w:tab/>
      </w:r>
      <w:r w:rsidRPr="00412D7D">
        <w:t>90 (tid inom 90 dagar)</w:t>
      </w:r>
    </w:p>
    <w:p w14:paraId="153487C2" w14:textId="77777777" w:rsidR="00377321" w:rsidRPr="00412D7D" w:rsidRDefault="00377321" w:rsidP="00E368D8">
      <w:pPr>
        <w:pStyle w:val="MellanrubrikVGR"/>
      </w:pPr>
      <w:r w:rsidRPr="00412D7D">
        <w:t xml:space="preserve">Vårdgaranti </w:t>
      </w:r>
    </w:p>
    <w:p w14:paraId="1B48EC14" w14:textId="77777777" w:rsidR="00377321" w:rsidRPr="00412D7D" w:rsidRDefault="00377321" w:rsidP="00E368D8">
      <w:pPr>
        <w:pStyle w:val="Punktlista"/>
      </w:pPr>
      <w:r w:rsidRPr="00412D7D">
        <w:t xml:space="preserve">Ja, patient accepterar vård hos annan vårdgivare. </w:t>
      </w:r>
    </w:p>
    <w:p w14:paraId="5795837F" w14:textId="77777777" w:rsidR="00377321" w:rsidRPr="00412D7D" w:rsidRDefault="00377321" w:rsidP="00E368D8">
      <w:pPr>
        <w:pStyle w:val="Punktlista"/>
      </w:pPr>
      <w:r w:rsidRPr="00412D7D">
        <w:t xml:space="preserve">Nej, eget val. </w:t>
      </w:r>
    </w:p>
    <w:p w14:paraId="14DD59C5" w14:textId="1D44B22C" w:rsidR="00377321" w:rsidRPr="00412D7D" w:rsidRDefault="00377321" w:rsidP="00CF417D">
      <w:pPr>
        <w:pStyle w:val="Punktlista"/>
      </w:pPr>
      <w:r w:rsidRPr="00412D7D">
        <w:t>Nej, medicinska skäl.</w:t>
      </w:r>
    </w:p>
    <w:p w14:paraId="73AB3306" w14:textId="708BBD0D" w:rsidR="00377321" w:rsidRPr="00412D7D" w:rsidRDefault="00377321" w:rsidP="00CF417D">
      <w:pPr>
        <w:rPr>
          <w:rFonts w:ascii="Arial" w:hAnsi="Arial" w:cs="Arial"/>
          <w:sz w:val="20"/>
          <w:szCs w:val="20"/>
        </w:rPr>
      </w:pPr>
      <w:r w:rsidRPr="00412D7D">
        <w:t>Ska vara ifyllt på vårdbegäran. Om inte – kryssas "Ja" i.</w:t>
      </w:r>
      <w:r w:rsidRPr="00412D7D">
        <w:rPr>
          <w:rFonts w:ascii="Arial" w:hAnsi="Arial" w:cs="Arial"/>
          <w:sz w:val="20"/>
          <w:szCs w:val="20"/>
        </w:rPr>
        <w:t xml:space="preserve"> </w:t>
      </w:r>
    </w:p>
    <w:p w14:paraId="09D167FE" w14:textId="77777777" w:rsidR="00377321" w:rsidRPr="00412D7D" w:rsidRDefault="00377321" w:rsidP="00E368D8">
      <w:pPr>
        <w:rPr>
          <w:b/>
          <w:bCs/>
          <w:i/>
          <w:iCs/>
        </w:rPr>
      </w:pPr>
      <w:r w:rsidRPr="00412D7D">
        <w:rPr>
          <w:b/>
          <w:bCs/>
          <w:i/>
          <w:iCs/>
        </w:rPr>
        <w:t xml:space="preserve">Efter bedömning åtgärdas vårdbegäran av bokningsansvariga </w:t>
      </w:r>
    </w:p>
    <w:p w14:paraId="60F0B67E" w14:textId="77777777" w:rsidR="00936C9D" w:rsidRPr="00412D7D" w:rsidRDefault="000C31AB" w:rsidP="00E368D8">
      <w:pPr>
        <w:pStyle w:val="Punktlista"/>
      </w:pPr>
      <w:r w:rsidRPr="00412D7D">
        <w:t>V</w:t>
      </w:r>
      <w:r w:rsidR="00377321" w:rsidRPr="00412D7D">
        <w:t xml:space="preserve">årdbegäran åtgärdas i </w:t>
      </w:r>
      <w:r w:rsidR="00377321" w:rsidRPr="00412D7D">
        <w:rPr>
          <w:i/>
        </w:rPr>
        <w:t>ELVIS</w:t>
      </w:r>
      <w:r w:rsidR="00377321" w:rsidRPr="00412D7D">
        <w:t>.</w:t>
      </w:r>
      <w:r w:rsidR="00377321" w:rsidRPr="00412D7D">
        <w:br/>
        <w:t xml:space="preserve">- </w:t>
      </w:r>
      <w:r w:rsidR="00D459CE" w:rsidRPr="00412D7D">
        <w:tab/>
      </w:r>
      <w:r w:rsidR="00377321" w:rsidRPr="00412D7D">
        <w:rPr>
          <w:i/>
        </w:rPr>
        <w:t>CV + 14-dagarsremisser</w:t>
      </w:r>
      <w:r w:rsidR="00377321" w:rsidRPr="00412D7D">
        <w:t xml:space="preserve"> – patienten definitivbokas, </w:t>
      </w:r>
      <w:r w:rsidR="00D459CE" w:rsidRPr="00412D7D">
        <w:tab/>
      </w:r>
      <w:r w:rsidR="00377321" w:rsidRPr="00412D7D">
        <w:t xml:space="preserve">kallelse skickas, remissbekräftelse med tid skickas. </w:t>
      </w:r>
      <w:r w:rsidR="00377321" w:rsidRPr="00412D7D">
        <w:br/>
        <w:t xml:space="preserve">- </w:t>
      </w:r>
      <w:r w:rsidR="00D459CE" w:rsidRPr="00412D7D">
        <w:tab/>
      </w:r>
      <w:r w:rsidR="00377321" w:rsidRPr="00412D7D">
        <w:rPr>
          <w:i/>
        </w:rPr>
        <w:t>30-dagarsremisser</w:t>
      </w:r>
      <w:r w:rsidR="00377321" w:rsidRPr="00412D7D">
        <w:t xml:space="preserve"> – patienten definitivbokas, kallelse </w:t>
      </w:r>
      <w:r w:rsidR="00D459CE" w:rsidRPr="00412D7D">
        <w:tab/>
      </w:r>
      <w:r w:rsidR="00377321" w:rsidRPr="00412D7D">
        <w:t xml:space="preserve">skickas, remissbekräftelse med tid skickas. </w:t>
      </w:r>
      <w:r w:rsidR="00377321" w:rsidRPr="00412D7D">
        <w:br/>
        <w:t xml:space="preserve">- </w:t>
      </w:r>
      <w:r w:rsidR="00D459CE" w:rsidRPr="00412D7D">
        <w:tab/>
      </w:r>
      <w:r w:rsidR="00377321" w:rsidRPr="00412D7D">
        <w:rPr>
          <w:i/>
        </w:rPr>
        <w:t>60 + 90 dagarsremisser, inom 3 månader</w:t>
      </w:r>
      <w:r w:rsidR="00377321" w:rsidRPr="00412D7D">
        <w:t xml:space="preserve"> – läggs in av </w:t>
      </w:r>
      <w:r w:rsidR="00D459CE" w:rsidRPr="00412D7D">
        <w:tab/>
      </w:r>
      <w:r w:rsidR="00377321" w:rsidRPr="00412D7D">
        <w:t>sekreterare, remissbekräftelse skickas.</w:t>
      </w:r>
    </w:p>
    <w:p w14:paraId="418F23A9" w14:textId="36CC3764" w:rsidR="00377321" w:rsidRPr="00412D7D" w:rsidRDefault="00F41D27" w:rsidP="00E368D8">
      <w:pPr>
        <w:pStyle w:val="Punktlista"/>
      </w:pPr>
      <w:r w:rsidRPr="00412D7D">
        <w:t>Vid brevsvar eller återsändning av remiss hanteras detta av sekre</w:t>
      </w:r>
      <w:r w:rsidR="00D80AD1" w:rsidRPr="00412D7D">
        <w:softHyphen/>
      </w:r>
      <w:r w:rsidRPr="00412D7D">
        <w:t>terare</w:t>
      </w:r>
      <w:r w:rsidR="00117D13" w:rsidRPr="00412D7D">
        <w:t>.</w:t>
      </w:r>
      <w:r w:rsidRPr="00412D7D">
        <w:tab/>
      </w:r>
    </w:p>
    <w:p w14:paraId="2B57E090" w14:textId="77777777" w:rsidR="00377321" w:rsidRPr="00412D7D" w:rsidRDefault="00377321" w:rsidP="00E368D8">
      <w:pPr>
        <w:pStyle w:val="Punktlista"/>
      </w:pPr>
      <w:r w:rsidRPr="00412D7D">
        <w:t xml:space="preserve">Remissbedömning och medicinsk prioritering ska </w:t>
      </w:r>
      <w:r w:rsidRPr="00412D7D">
        <w:rPr>
          <w:i/>
        </w:rPr>
        <w:t>dokumenteras.</w:t>
      </w:r>
      <w:r w:rsidRPr="00412D7D">
        <w:t xml:space="preserve"> </w:t>
      </w:r>
    </w:p>
    <w:p w14:paraId="2A5DE7E0" w14:textId="398F3557" w:rsidR="00CF2275" w:rsidRPr="00412D7D" w:rsidRDefault="00377321" w:rsidP="00A03FE5">
      <w:pPr>
        <w:pStyle w:val="Punktlista"/>
      </w:pPr>
      <w:r w:rsidRPr="00412D7D">
        <w:t>Journal och vårdbegäran läggs sedan för scanning.</w:t>
      </w:r>
    </w:p>
    <w:p w14:paraId="250C36D7" w14:textId="77777777" w:rsidR="00377321" w:rsidRPr="00412D7D" w:rsidRDefault="00377321" w:rsidP="00E368D8">
      <w:pPr>
        <w:pStyle w:val="MellanrubrikVGR"/>
      </w:pPr>
      <w:r w:rsidRPr="00412D7D">
        <w:t xml:space="preserve">Cytologatypier </w:t>
      </w:r>
    </w:p>
    <w:p w14:paraId="60A08E9A" w14:textId="77777777" w:rsidR="00377321" w:rsidRPr="00412D7D" w:rsidRDefault="00377321" w:rsidP="00E368D8">
      <w:pPr>
        <w:pStyle w:val="Punktlista"/>
      </w:pPr>
      <w:r w:rsidRPr="00412D7D">
        <w:t xml:space="preserve">Läggs i lådan för bedömning av cytologprover. </w:t>
      </w:r>
    </w:p>
    <w:p w14:paraId="0A8B8224" w14:textId="0085A750" w:rsidR="00377321" w:rsidRPr="00412D7D" w:rsidRDefault="00377321" w:rsidP="00E368D8">
      <w:pPr>
        <w:pStyle w:val="Punktlista"/>
      </w:pPr>
      <w:r w:rsidRPr="00412D7D">
        <w:t>Efter läkares/dysplasibarnmorskas bedömning skrivs det ordine</w:t>
      </w:r>
      <w:r w:rsidR="00B44D3E" w:rsidRPr="00412D7D">
        <w:softHyphen/>
      </w:r>
      <w:r w:rsidRPr="00412D7D">
        <w:t>rade cytologbrevet ut. Vid preliminärbokning skickas cytolog</w:t>
      </w:r>
      <w:r w:rsidR="007F107E" w:rsidRPr="00412D7D">
        <w:softHyphen/>
      </w:r>
      <w:r w:rsidRPr="00412D7D">
        <w:t>bre</w:t>
      </w:r>
      <w:r w:rsidR="00D80AD1" w:rsidRPr="00412D7D">
        <w:softHyphen/>
      </w:r>
      <w:r w:rsidRPr="00412D7D">
        <w:t xml:space="preserve">vet till patienten. Detta görs av sekreterare. </w:t>
      </w:r>
    </w:p>
    <w:p w14:paraId="63945118" w14:textId="0039BC90" w:rsidR="00377321" w:rsidRPr="00412D7D" w:rsidRDefault="00377321" w:rsidP="00CF417D">
      <w:pPr>
        <w:pStyle w:val="Punktlista"/>
      </w:pPr>
      <w:r w:rsidRPr="00412D7D">
        <w:t>Vid definitivbokning skickas cytologbrev och kallelse till patien</w:t>
      </w:r>
      <w:r w:rsidR="00B44D3E" w:rsidRPr="00412D7D">
        <w:softHyphen/>
      </w:r>
      <w:r w:rsidRPr="00412D7D">
        <w:t xml:space="preserve">ten. </w:t>
      </w:r>
      <w:r w:rsidR="006833F0" w:rsidRPr="00412D7D">
        <w:t>Hanteras skyndsamt</w:t>
      </w:r>
      <w:r w:rsidRPr="00412D7D">
        <w:t xml:space="preserve"> av sekreterare.</w:t>
      </w:r>
    </w:p>
    <w:p w14:paraId="4BF7F211" w14:textId="77777777" w:rsidR="00377321" w:rsidRPr="00412D7D" w:rsidRDefault="00377321" w:rsidP="00E368D8">
      <w:pPr>
        <w:pStyle w:val="MellanrubrikVGR"/>
      </w:pPr>
      <w:r w:rsidRPr="00412D7D">
        <w:t xml:space="preserve">Polikliniska operationer  </w:t>
      </w:r>
    </w:p>
    <w:p w14:paraId="74AE47C6" w14:textId="4B87858F" w:rsidR="00E53166" w:rsidRPr="00412D7D" w:rsidRDefault="00E53166" w:rsidP="00E53166">
      <w:pPr>
        <w:pStyle w:val="Punktlista"/>
      </w:pPr>
      <w:r w:rsidRPr="00412D7D">
        <w:t>När remisserna ankommer till gynmottagningen datumstämplas de av gynmottagningssekreterare och lämnas sedan till opera</w:t>
      </w:r>
      <w:r w:rsidR="00F10400" w:rsidRPr="00412D7D">
        <w:t>-</w:t>
      </w:r>
      <w:r w:rsidRPr="00412D7D">
        <w:t>tionskoordinator.</w:t>
      </w:r>
    </w:p>
    <w:p w14:paraId="330AAE32" w14:textId="074CFF95" w:rsidR="00CA0624" w:rsidRPr="00412D7D" w:rsidRDefault="00E53166" w:rsidP="00EF297F">
      <w:pPr>
        <w:pStyle w:val="Punktlista"/>
      </w:pPr>
      <w:r w:rsidRPr="00412D7D">
        <w:t>Operationskoordinator ansvarar för registrering av vårdbegäran i ELVIS</w:t>
      </w:r>
      <w:r w:rsidR="003D615E" w:rsidRPr="00412D7D">
        <w:t xml:space="preserve"> samt inläggning av operationsanmälan i Orbit. </w:t>
      </w:r>
      <w:r w:rsidR="00CA0624" w:rsidRPr="00412D7D">
        <w:t>Notering görs i Melior att remiss inkommit.</w:t>
      </w:r>
      <w:r w:rsidR="004B5480" w:rsidRPr="00412D7D">
        <w:t xml:space="preserve"> Kontrollerar att preoperativa prover, eventuella undersökningar och hälsoenkäten är klara</w:t>
      </w:r>
      <w:r w:rsidR="00C6588F" w:rsidRPr="00412D7D">
        <w:t xml:space="preserve">. Om inte så beställs prover enligt </w:t>
      </w:r>
      <w:r w:rsidR="001A155C" w:rsidRPr="00412D7D">
        <w:t>sedvanlig rutin.</w:t>
      </w:r>
    </w:p>
    <w:p w14:paraId="15D371FB" w14:textId="24AFB8D0" w:rsidR="00220126" w:rsidRPr="00412D7D" w:rsidRDefault="00220126" w:rsidP="00E53166">
      <w:pPr>
        <w:pStyle w:val="Punktlista"/>
      </w:pPr>
      <w:r w:rsidRPr="00412D7D">
        <w:lastRenderedPageBreak/>
        <w:t>Inlagd operationsanmälan gås igenom tillsammans med opera</w:t>
      </w:r>
      <w:r w:rsidR="00F10400" w:rsidRPr="00412D7D">
        <w:t>-</w:t>
      </w:r>
      <w:r w:rsidRPr="00412D7D">
        <w:t>tionsplanerande läkare</w:t>
      </w:r>
      <w:r w:rsidR="00952124" w:rsidRPr="00412D7D">
        <w:t xml:space="preserve"> för att säkerställa</w:t>
      </w:r>
      <w:r w:rsidR="008439AC" w:rsidRPr="00412D7D">
        <w:t xml:space="preserve"> att rätt</w:t>
      </w:r>
      <w:r w:rsidR="00952124" w:rsidRPr="00412D7D">
        <w:t xml:space="preserve"> prioritet och åt</w:t>
      </w:r>
      <w:r w:rsidR="00F10400" w:rsidRPr="00412D7D">
        <w:t>-</w:t>
      </w:r>
      <w:r w:rsidR="00952124" w:rsidRPr="00412D7D">
        <w:t>gärd</w:t>
      </w:r>
      <w:r w:rsidR="008439AC" w:rsidRPr="00412D7D">
        <w:t xml:space="preserve"> lagts in.</w:t>
      </w:r>
      <w:r w:rsidR="00362050" w:rsidRPr="00412D7D">
        <w:t xml:space="preserve"> Planeringsunderlag skapas i ELVIS.</w:t>
      </w:r>
    </w:p>
    <w:p w14:paraId="4D5E9FB4" w14:textId="118CF537" w:rsidR="00377321" w:rsidRPr="00412D7D" w:rsidRDefault="00D7731D" w:rsidP="00362050">
      <w:pPr>
        <w:pStyle w:val="Punktlista"/>
      </w:pPr>
      <w:r w:rsidRPr="00412D7D">
        <w:t xml:space="preserve">Notering i Melior kompletteras med bedömd prioritet och kopia skickas till inremitterande. </w:t>
      </w:r>
      <w:r w:rsidR="00377321" w:rsidRPr="00412D7D">
        <w:rPr>
          <w:rFonts w:ascii="Arial" w:hAnsi="Arial" w:cs="Arial"/>
          <w:sz w:val="20"/>
          <w:szCs w:val="20"/>
        </w:rPr>
        <w:t xml:space="preserve"> </w:t>
      </w:r>
    </w:p>
    <w:p w14:paraId="4221975B" w14:textId="77777777" w:rsidR="00377321" w:rsidRPr="00412D7D" w:rsidRDefault="00377321" w:rsidP="00E368D8">
      <w:pPr>
        <w:pStyle w:val="MellanrubrikVGR"/>
      </w:pPr>
      <w:r w:rsidRPr="00412D7D">
        <w:t xml:space="preserve">Visa läkare </w:t>
      </w:r>
    </w:p>
    <w:p w14:paraId="4142448F" w14:textId="235F4AA1" w:rsidR="00377321" w:rsidRPr="00412D7D" w:rsidRDefault="00377321" w:rsidP="00CF417D">
      <w:r w:rsidRPr="00412D7D">
        <w:t>Där vårdbegäran ska bedömas av någon speciell dr.</w:t>
      </w:r>
    </w:p>
    <w:p w14:paraId="264CF5CC" w14:textId="77777777" w:rsidR="00377321" w:rsidRPr="00412D7D" w:rsidRDefault="00377321" w:rsidP="00E368D8">
      <w:pPr>
        <w:pStyle w:val="Punktlista"/>
      </w:pPr>
      <w:r w:rsidRPr="00412D7D">
        <w:t xml:space="preserve">Behåll den gula mappen på. </w:t>
      </w:r>
    </w:p>
    <w:p w14:paraId="15DF493A" w14:textId="50EE5D11" w:rsidR="00377321" w:rsidRPr="00412D7D" w:rsidRDefault="00377321" w:rsidP="00CF417D">
      <w:pPr>
        <w:pStyle w:val="Punktlista"/>
      </w:pPr>
      <w:r w:rsidRPr="00412D7D">
        <w:t>ELVIS – skriv i anteck</w:t>
      </w:r>
      <w:r w:rsidRPr="00412D7D">
        <w:softHyphen/>
        <w:t>ningsfältet "</w:t>
      </w:r>
      <w:r w:rsidR="008D76A6" w:rsidRPr="00412D7D">
        <w:t>å</w:t>
      </w:r>
      <w:r w:rsidR="00603B97" w:rsidRPr="00412D7D">
        <w:t>åmmdd l</w:t>
      </w:r>
      <w:r w:rsidRPr="00412D7D">
        <w:t>äggs i dr NN:s v-låda</w:t>
      </w:r>
      <w:r w:rsidR="008D76A6" w:rsidRPr="00412D7D">
        <w:t>/initialer</w:t>
      </w:r>
      <w:r w:rsidRPr="00412D7D">
        <w:t xml:space="preserve">". </w:t>
      </w:r>
    </w:p>
    <w:p w14:paraId="3208E666" w14:textId="77777777" w:rsidR="00377321" w:rsidRPr="00412D7D" w:rsidRDefault="00377321" w:rsidP="00E368D8">
      <w:pPr>
        <w:pStyle w:val="MellanrubrikVGR"/>
      </w:pPr>
      <w:r w:rsidRPr="00412D7D">
        <w:t xml:space="preserve">Infertilitetsmottagning </w:t>
      </w:r>
    </w:p>
    <w:p w14:paraId="4AAE02D1" w14:textId="40B8CB7F" w:rsidR="00377321" w:rsidRPr="00412D7D" w:rsidRDefault="00884E8E" w:rsidP="00CF417D">
      <w:pPr>
        <w:pStyle w:val="Punktlista"/>
      </w:pPr>
      <w:r w:rsidRPr="00412D7D">
        <w:t>Paret ska skicka egenremiss (finns på infertilitetsmottagningens hemsida</w:t>
      </w:r>
      <w:r w:rsidR="00665AEE" w:rsidRPr="00412D7D">
        <w:t xml:space="preserve"> eller via 1177</w:t>
      </w:r>
      <w:r w:rsidRPr="00412D7D">
        <w:t>)</w:t>
      </w:r>
      <w:r w:rsidR="007C4806" w:rsidRPr="00412D7D">
        <w:t xml:space="preserve"> på både kvinnan och mannen.</w:t>
      </w:r>
      <w:r w:rsidR="00934ADE" w:rsidRPr="00412D7D">
        <w:t xml:space="preserve"> </w:t>
      </w:r>
    </w:p>
    <w:p w14:paraId="34CDBFA9" w14:textId="5F584639" w:rsidR="007E69EB" w:rsidRPr="00412D7D" w:rsidRDefault="007C4806" w:rsidP="00CF417D">
      <w:pPr>
        <w:pStyle w:val="Punktlista"/>
      </w:pPr>
      <w:r w:rsidRPr="00412D7D">
        <w:t>När</w:t>
      </w:r>
      <w:r w:rsidR="00326339" w:rsidRPr="00412D7D">
        <w:t xml:space="preserve"> pappersremiss</w:t>
      </w:r>
      <w:r w:rsidRPr="00412D7D">
        <w:t xml:space="preserve"> ankommer till gynmottagningen datumstämp</w:t>
      </w:r>
      <w:r w:rsidR="00D80AD1" w:rsidRPr="00412D7D">
        <w:softHyphen/>
      </w:r>
      <w:r w:rsidRPr="00412D7D">
        <w:t>las de</w:t>
      </w:r>
      <w:r w:rsidR="00AC1C88" w:rsidRPr="00412D7D">
        <w:t xml:space="preserve"> av sekreterare</w:t>
      </w:r>
      <w:r w:rsidR="00934ADE" w:rsidRPr="00412D7D">
        <w:t>.</w:t>
      </w:r>
      <w:r w:rsidR="00436DDB" w:rsidRPr="00412D7D">
        <w:t xml:space="preserve"> </w:t>
      </w:r>
    </w:p>
    <w:p w14:paraId="38955164" w14:textId="3B4A20B1" w:rsidR="007C4806" w:rsidRPr="00412D7D" w:rsidRDefault="00436DDB" w:rsidP="00CF417D">
      <w:pPr>
        <w:pStyle w:val="Punktlista"/>
      </w:pPr>
      <w:r w:rsidRPr="00412D7D">
        <w:t xml:space="preserve">Remiss inkommen via 1177 </w:t>
      </w:r>
      <w:r w:rsidR="007E69EB" w:rsidRPr="00412D7D">
        <w:t xml:space="preserve">skrivs ut av sekreterare </w:t>
      </w:r>
      <w:r w:rsidR="00136126" w:rsidRPr="00412D7D">
        <w:t>som skickar bekräftelse om att den är mottagen.</w:t>
      </w:r>
    </w:p>
    <w:p w14:paraId="217E1545" w14:textId="2FD75BA5" w:rsidR="00934ADE" w:rsidRPr="00412D7D" w:rsidRDefault="00934ADE" w:rsidP="00CF417D">
      <w:pPr>
        <w:pStyle w:val="Punktlista"/>
      </w:pPr>
      <w:r w:rsidRPr="00412D7D">
        <w:t>Sekreterare registrerar paret i ELVIS och Melior.</w:t>
      </w:r>
    </w:p>
    <w:p w14:paraId="0CE8D924" w14:textId="4A874684" w:rsidR="00493FD6" w:rsidRPr="00412D7D" w:rsidRDefault="00493FD6" w:rsidP="00CF417D">
      <w:pPr>
        <w:pStyle w:val="Punktlista"/>
      </w:pPr>
      <w:r w:rsidRPr="00412D7D">
        <w:t>Remisserna läggs</w:t>
      </w:r>
      <w:r w:rsidR="0013124A">
        <w:t xml:space="preserve"> i </w:t>
      </w:r>
      <w:r w:rsidR="0013124A" w:rsidRPr="0070688B">
        <w:rPr>
          <w:highlight w:val="yellow"/>
        </w:rPr>
        <w:t>grön plastficka</w:t>
      </w:r>
      <w:r w:rsidRPr="00412D7D">
        <w:t xml:space="preserve"> i infertilitetslådan på gynmot</w:t>
      </w:r>
      <w:r w:rsidR="00D53441">
        <w:softHyphen/>
      </w:r>
      <w:r w:rsidRPr="00412D7D">
        <w:t>tagningen</w:t>
      </w:r>
      <w:r w:rsidR="00ED30CC" w:rsidRPr="00412D7D">
        <w:t xml:space="preserve"> för be</w:t>
      </w:r>
      <w:r w:rsidR="00B44D3E" w:rsidRPr="00412D7D">
        <w:softHyphen/>
      </w:r>
      <w:r w:rsidR="00ED30CC" w:rsidRPr="00412D7D">
        <w:t>dömning av infertilitetsbarnmorska.</w:t>
      </w:r>
    </w:p>
    <w:p w14:paraId="2B5133B6" w14:textId="52840DD4" w:rsidR="00ED30CC" w:rsidRPr="00412D7D" w:rsidRDefault="00ED30CC" w:rsidP="00CF417D">
      <w:pPr>
        <w:pStyle w:val="Punktlista"/>
      </w:pPr>
      <w:r w:rsidRPr="00412D7D">
        <w:t xml:space="preserve">Barnmorska bedömer och lämnar sedan ner remisserna till </w:t>
      </w:r>
      <w:r w:rsidR="00785860" w:rsidRPr="00412D7D">
        <w:t>inferti</w:t>
      </w:r>
      <w:r w:rsidR="007F107E" w:rsidRPr="00412D7D">
        <w:softHyphen/>
      </w:r>
      <w:r w:rsidR="00785860" w:rsidRPr="00412D7D">
        <w:t>litets</w:t>
      </w:r>
      <w:r w:rsidRPr="00412D7D">
        <w:t>sekre</w:t>
      </w:r>
      <w:r w:rsidR="00B44D3E" w:rsidRPr="00412D7D">
        <w:softHyphen/>
      </w:r>
      <w:r w:rsidRPr="00412D7D">
        <w:t xml:space="preserve">terare igen som </w:t>
      </w:r>
      <w:r w:rsidR="00FA525C" w:rsidRPr="00412D7D">
        <w:t>skickar remissbekräftelse och skapar planerings</w:t>
      </w:r>
      <w:r w:rsidR="00B44D3E" w:rsidRPr="00412D7D">
        <w:softHyphen/>
      </w:r>
      <w:r w:rsidR="00FA525C" w:rsidRPr="00412D7D">
        <w:t>underlag i ELVIS.</w:t>
      </w:r>
    </w:p>
    <w:p w14:paraId="5B86C697" w14:textId="176863DD" w:rsidR="00071F31" w:rsidRPr="00412D7D" w:rsidRDefault="00071F31" w:rsidP="00E368D8">
      <w:pPr>
        <w:pStyle w:val="Rubrik2"/>
      </w:pPr>
      <w:r w:rsidRPr="00412D7D">
        <w:t>SVF-remisser</w:t>
      </w:r>
    </w:p>
    <w:p w14:paraId="17630CB2" w14:textId="119E7CE1" w:rsidR="00071F31" w:rsidRPr="00412D7D" w:rsidRDefault="00B65DA2" w:rsidP="00071F31">
      <w:r w:rsidRPr="00412D7D">
        <w:t>Inkommer via fax till sekreterare på gynmottagningen.</w:t>
      </w:r>
    </w:p>
    <w:p w14:paraId="68BACAD6" w14:textId="77777777" w:rsidR="00B65DA2" w:rsidRPr="00412D7D" w:rsidRDefault="00B65DA2" w:rsidP="00B65DA2">
      <w:pPr>
        <w:pStyle w:val="MellanrubrikVGR"/>
      </w:pPr>
      <w:r w:rsidRPr="00412D7D">
        <w:t xml:space="preserve">Sekreteraren </w:t>
      </w:r>
    </w:p>
    <w:p w14:paraId="61045A18" w14:textId="77777777" w:rsidR="00B65DA2" w:rsidRPr="00412D7D" w:rsidRDefault="00B65DA2" w:rsidP="00B65DA2">
      <w:pPr>
        <w:pStyle w:val="Punktlista"/>
      </w:pPr>
      <w:r w:rsidRPr="00412D7D">
        <w:t xml:space="preserve">Datumstämplar vårdbegäran och lägger den i en plastmapp. </w:t>
      </w:r>
    </w:p>
    <w:p w14:paraId="7F012933" w14:textId="77777777" w:rsidR="00B65DA2" w:rsidRPr="00412D7D" w:rsidRDefault="00B65DA2" w:rsidP="00B65DA2">
      <w:pPr>
        <w:pStyle w:val="Punktlista"/>
      </w:pPr>
      <w:r w:rsidRPr="00412D7D">
        <w:t xml:space="preserve">Registrerar vårdbegäran i ELVIS + lägger upp journalmapp i Melior. </w:t>
      </w:r>
    </w:p>
    <w:p w14:paraId="6A968B9A" w14:textId="77777777" w:rsidR="00B65DA2" w:rsidRPr="00412D7D" w:rsidRDefault="00B65DA2" w:rsidP="00B65DA2">
      <w:pPr>
        <w:pStyle w:val="Punktlista"/>
      </w:pPr>
      <w:r w:rsidRPr="00412D7D">
        <w:t>Kontrollerar om journal finns i centralarkivet och vid behov be</w:t>
      </w:r>
      <w:r w:rsidRPr="00412D7D">
        <w:softHyphen/>
        <w:t xml:space="preserve">ställer denna </w:t>
      </w:r>
    </w:p>
    <w:p w14:paraId="323DB829" w14:textId="77777777" w:rsidR="007920D9" w:rsidRPr="00412D7D" w:rsidRDefault="00B65DA2" w:rsidP="00B65DA2">
      <w:pPr>
        <w:pStyle w:val="Punktlista"/>
      </w:pPr>
      <w:r w:rsidRPr="00412D7D">
        <w:t>Vårdbegäran ges till dagbakjouren</w:t>
      </w:r>
      <w:r w:rsidR="007920D9" w:rsidRPr="00412D7D">
        <w:t>.</w:t>
      </w:r>
      <w:r w:rsidR="00680BE5" w:rsidRPr="00412D7D">
        <w:t xml:space="preserve"> </w:t>
      </w:r>
    </w:p>
    <w:p w14:paraId="445B1360" w14:textId="52361EE3" w:rsidR="007920D9" w:rsidRPr="00412D7D" w:rsidRDefault="00A80307" w:rsidP="007920D9">
      <w:pPr>
        <w:pStyle w:val="MellanrubrikVGR"/>
      </w:pPr>
      <w:r w:rsidRPr="00412D7D">
        <w:t>Dag</w:t>
      </w:r>
      <w:r w:rsidR="007B2B46" w:rsidRPr="00412D7D">
        <w:t>bak</w:t>
      </w:r>
      <w:r w:rsidRPr="00412D7D">
        <w:t>jouren</w:t>
      </w:r>
    </w:p>
    <w:p w14:paraId="66DA88B1" w14:textId="5F580130" w:rsidR="00B65DA2" w:rsidRPr="00412D7D" w:rsidRDefault="00A80307" w:rsidP="007920D9">
      <w:pPr>
        <w:pStyle w:val="Punktlista"/>
      </w:pPr>
      <w:r w:rsidRPr="00412D7D">
        <w:t>B</w:t>
      </w:r>
      <w:r w:rsidR="00680BE5" w:rsidRPr="00412D7D">
        <w:t>edömer</w:t>
      </w:r>
      <w:r w:rsidR="001245A6" w:rsidRPr="00412D7D">
        <w:t xml:space="preserve"> och prioriterar remissen.</w:t>
      </w:r>
    </w:p>
    <w:p w14:paraId="555757BF" w14:textId="7418B58A" w:rsidR="007B2B46" w:rsidRPr="00412D7D" w:rsidRDefault="007B2B46" w:rsidP="007920D9">
      <w:pPr>
        <w:pStyle w:val="Punktlista"/>
      </w:pPr>
      <w:r w:rsidRPr="00412D7D">
        <w:t>Efter bedömning lämnas remissen till bokningsteamet.</w:t>
      </w:r>
    </w:p>
    <w:p w14:paraId="3ADD391F" w14:textId="303ACD00" w:rsidR="00C17557" w:rsidRPr="00412D7D" w:rsidRDefault="00C17557" w:rsidP="00C17557">
      <w:pPr>
        <w:pStyle w:val="MellanrubrikVGR"/>
      </w:pPr>
      <w:r w:rsidRPr="00412D7D">
        <w:lastRenderedPageBreak/>
        <w:t>Bokningsteamet</w:t>
      </w:r>
    </w:p>
    <w:p w14:paraId="19E1671D" w14:textId="6BDDE442" w:rsidR="00A12B92" w:rsidRPr="00412D7D" w:rsidRDefault="00C17557" w:rsidP="009C156F">
      <w:pPr>
        <w:pStyle w:val="Punktlista"/>
      </w:pPr>
      <w:r w:rsidRPr="00412D7D">
        <w:t>Bokar patienten enligt bedömning</w:t>
      </w:r>
      <w:r w:rsidR="00A3410F" w:rsidRPr="00412D7D">
        <w:t xml:space="preserve"> och åtgärdar vårdbegäran i ELVIS</w:t>
      </w:r>
      <w:r w:rsidR="00A12B92" w:rsidRPr="00412D7D">
        <w:t>.</w:t>
      </w:r>
      <w:r w:rsidR="002D44EC" w:rsidRPr="00412D7D">
        <w:t xml:space="preserve"> </w:t>
      </w:r>
      <w:r w:rsidR="00D06757" w:rsidRPr="00412D7D">
        <w:t>K</w:t>
      </w:r>
      <w:r w:rsidR="00A12B92" w:rsidRPr="00412D7D">
        <w:t>allelse</w:t>
      </w:r>
      <w:r w:rsidR="00E025C2" w:rsidRPr="00412D7D">
        <w:t xml:space="preserve"> och</w:t>
      </w:r>
      <w:r w:rsidR="00A12B92" w:rsidRPr="00412D7D">
        <w:t xml:space="preserve"> </w:t>
      </w:r>
      <w:r w:rsidR="00945E5C" w:rsidRPr="00412D7D">
        <w:t>remissb</w:t>
      </w:r>
      <w:r w:rsidR="00A12B92" w:rsidRPr="00412D7D">
        <w:t xml:space="preserve">ekräftelse med tid skickas. </w:t>
      </w:r>
    </w:p>
    <w:p w14:paraId="10AEF880" w14:textId="47A68D47" w:rsidR="00377321" w:rsidRPr="00412D7D" w:rsidRDefault="00377321" w:rsidP="00E368D8">
      <w:pPr>
        <w:pStyle w:val="Rubrik2"/>
      </w:pPr>
      <w:r w:rsidRPr="00412D7D">
        <w:t>Konsultremisser</w:t>
      </w:r>
    </w:p>
    <w:p w14:paraId="2380018C" w14:textId="77777777" w:rsidR="00377321" w:rsidRPr="00412D7D" w:rsidRDefault="00377321" w:rsidP="00E368D8">
      <w:pPr>
        <w:pStyle w:val="MellanrubrikVGR"/>
      </w:pPr>
      <w:r w:rsidRPr="00412D7D">
        <w:t xml:space="preserve">Sekreteraren </w:t>
      </w:r>
    </w:p>
    <w:p w14:paraId="00C8106F" w14:textId="77777777" w:rsidR="00377321" w:rsidRPr="00412D7D" w:rsidRDefault="00377321" w:rsidP="00E368D8">
      <w:pPr>
        <w:pStyle w:val="Punktlista"/>
      </w:pPr>
      <w:r w:rsidRPr="00412D7D">
        <w:t xml:space="preserve">Datumstämplar vårdbegäran och lägger den i en plastmapp. </w:t>
      </w:r>
    </w:p>
    <w:p w14:paraId="162B2B1F" w14:textId="77777777" w:rsidR="00377321" w:rsidRPr="00412D7D" w:rsidRDefault="00377321" w:rsidP="00E368D8">
      <w:pPr>
        <w:pStyle w:val="Punktlista"/>
      </w:pPr>
      <w:r w:rsidRPr="00412D7D">
        <w:t xml:space="preserve">Registrerar vårdbegäran i ELVIS + lägger upp journalmapp i Melior. </w:t>
      </w:r>
    </w:p>
    <w:p w14:paraId="112211F7" w14:textId="3274B7D8" w:rsidR="00377321" w:rsidRPr="00412D7D" w:rsidRDefault="00377321" w:rsidP="00E368D8">
      <w:pPr>
        <w:pStyle w:val="Punktlista"/>
      </w:pPr>
      <w:r w:rsidRPr="00412D7D">
        <w:t>Kontrollerar om journal finns i centralarkivet och vid behov be</w:t>
      </w:r>
      <w:r w:rsidR="00B44D3E" w:rsidRPr="00412D7D">
        <w:softHyphen/>
      </w:r>
      <w:r w:rsidRPr="00412D7D">
        <w:t xml:space="preserve">ställer denna </w:t>
      </w:r>
    </w:p>
    <w:p w14:paraId="2A679B27" w14:textId="6DA88FC2" w:rsidR="00377321" w:rsidRPr="00412D7D" w:rsidRDefault="00377321" w:rsidP="00CF417D">
      <w:pPr>
        <w:pStyle w:val="Punktlista"/>
      </w:pPr>
      <w:r w:rsidRPr="00412D7D">
        <w:t>Vårdbegäran ges till koordinatorsbarnmorska.</w:t>
      </w:r>
    </w:p>
    <w:p w14:paraId="63B7DF83" w14:textId="77777777" w:rsidR="00377321" w:rsidRPr="00412D7D" w:rsidRDefault="00377321" w:rsidP="00E368D8">
      <w:pPr>
        <w:pStyle w:val="MellanrubrikVGR"/>
      </w:pPr>
      <w:r w:rsidRPr="00412D7D">
        <w:t xml:space="preserve">Koordinator </w:t>
      </w:r>
    </w:p>
    <w:p w14:paraId="20069536" w14:textId="77777777" w:rsidR="00377321" w:rsidRPr="00412D7D" w:rsidRDefault="00377321" w:rsidP="00E368D8">
      <w:pPr>
        <w:pStyle w:val="Punktlista"/>
      </w:pPr>
      <w:r w:rsidRPr="00412D7D">
        <w:t xml:space="preserve">Läser igenom alla vårdbegäran. </w:t>
      </w:r>
    </w:p>
    <w:p w14:paraId="33F4C601" w14:textId="66EC9013" w:rsidR="00377321" w:rsidRPr="00412D7D" w:rsidRDefault="00377321" w:rsidP="00CF417D">
      <w:pPr>
        <w:pStyle w:val="Punktlista"/>
      </w:pPr>
      <w:r w:rsidRPr="00412D7D">
        <w:t>Lägger sedan dessa för remissbedömning eller bokar tid.</w:t>
      </w:r>
    </w:p>
    <w:p w14:paraId="1E6B3C67" w14:textId="49DE9913" w:rsidR="00377321" w:rsidRPr="00412D7D" w:rsidRDefault="00377321" w:rsidP="00CF417D">
      <w:pPr>
        <w:rPr>
          <w:rFonts w:ascii="Arial" w:hAnsi="Arial" w:cs="Arial"/>
          <w:sz w:val="20"/>
          <w:szCs w:val="20"/>
        </w:rPr>
      </w:pPr>
      <w:r w:rsidRPr="00412D7D">
        <w:rPr>
          <w:b/>
          <w:bCs/>
          <w:i/>
          <w:iCs/>
        </w:rPr>
        <w:t xml:space="preserve">Bokning </w:t>
      </w:r>
      <w:r w:rsidR="00D052D7" w:rsidRPr="00412D7D">
        <w:rPr>
          <w:b/>
          <w:bCs/>
          <w:i/>
          <w:iCs/>
        </w:rPr>
        <w:br/>
      </w:r>
      <w:r w:rsidRPr="00412D7D">
        <w:t>Patienten prioriteras och bokas ELVIS i samråd med jourhavande läkare. Ges tid samma dag eller senare. Konsultremiss kan övergå till vanlig re</w:t>
      </w:r>
      <w:r w:rsidR="00B44D3E" w:rsidRPr="00412D7D">
        <w:softHyphen/>
      </w:r>
      <w:r w:rsidRPr="00412D7D">
        <w:t>miss och handläggs då som sådan.</w:t>
      </w:r>
      <w:r w:rsidRPr="00412D7D">
        <w:rPr>
          <w:rFonts w:ascii="Arial" w:hAnsi="Arial" w:cs="Arial"/>
          <w:sz w:val="20"/>
          <w:szCs w:val="20"/>
        </w:rPr>
        <w:t xml:space="preserve"> </w:t>
      </w:r>
    </w:p>
    <w:p w14:paraId="12F8EFF2" w14:textId="77777777" w:rsidR="00377321" w:rsidRPr="00412D7D" w:rsidRDefault="00377321" w:rsidP="00CF417D">
      <w:pPr>
        <w:rPr>
          <w:b/>
          <w:bCs/>
          <w:i/>
          <w:iCs/>
        </w:rPr>
      </w:pPr>
      <w:r w:rsidRPr="00412D7D">
        <w:rPr>
          <w:b/>
          <w:bCs/>
          <w:i/>
          <w:iCs/>
        </w:rPr>
        <w:t xml:space="preserve">Remissvar </w:t>
      </w:r>
    </w:p>
    <w:p w14:paraId="7319D70D" w14:textId="2A2596F3" w:rsidR="00377321" w:rsidRPr="00412D7D" w:rsidRDefault="00377321" w:rsidP="00CF417D">
      <w:r w:rsidRPr="00412D7D">
        <w:t>Skrivs i Melior, oavsett om patienten varit på besök eller inte som inre</w:t>
      </w:r>
      <w:r w:rsidR="00B44D3E" w:rsidRPr="00412D7D">
        <w:softHyphen/>
      </w:r>
      <w:r w:rsidRPr="00412D7D">
        <w:t xml:space="preserve">mitterande själva läser i datorn. </w:t>
      </w:r>
    </w:p>
    <w:p w14:paraId="415BFA25" w14:textId="77777777" w:rsidR="00377321" w:rsidRPr="00377321" w:rsidRDefault="00377321" w:rsidP="00CF417D">
      <w:r w:rsidRPr="00412D7D">
        <w:t>Om ofullständig vårdbegäran återsänds denna till inremitterande.</w:t>
      </w:r>
      <w:r w:rsidRPr="00377321">
        <w:t xml:space="preserve">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7732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F5E97D" w14:textId="77777777" w:rsidR="003E3373" w:rsidRDefault="003E3373">
      <w:r>
        <w:separator/>
      </w:r>
    </w:p>
  </w:endnote>
  <w:endnote w:type="continuationSeparator" w:id="0">
    <w:p w14:paraId="7A151C7D" w14:textId="77777777" w:rsidR="003E3373" w:rsidRDefault="003E3373">
      <w:r>
        <w:continuationSeparator/>
      </w:r>
    </w:p>
  </w:endnote>
  <w:endnote w:type="continuationNotice" w:id="1">
    <w:p w14:paraId="7C848832" w14:textId="77777777" w:rsidR="003E3373" w:rsidRDefault="003E337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9037EF" w14:textId="77777777" w:rsidR="003E3373" w:rsidRDefault="003E3373"/>
  </w:footnote>
  <w:footnote w:type="continuationSeparator" w:id="0">
    <w:p w14:paraId="784F92BB" w14:textId="77777777" w:rsidR="003E3373" w:rsidRDefault="003E3373">
      <w:r>
        <w:continuationSeparator/>
      </w:r>
    </w:p>
  </w:footnote>
  <w:footnote w:type="continuationNotice" w:id="1">
    <w:p w14:paraId="3334FFA2" w14:textId="77777777" w:rsidR="003E3373" w:rsidRDefault="003E337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591763"/>
    <w:multiLevelType w:val="hybridMultilevel"/>
    <w:tmpl w:val="D7FC69DE"/>
    <w:lvl w:ilvl="0" w:tplc="FFFFFFFF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A13BC0"/>
    <w:multiLevelType w:val="hybridMultilevel"/>
    <w:tmpl w:val="16A2A3C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9FC201E"/>
    <w:multiLevelType w:val="hybridMultilevel"/>
    <w:tmpl w:val="CA687A7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3754AC"/>
    <w:multiLevelType w:val="hybridMultilevel"/>
    <w:tmpl w:val="43E8825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F890FAE"/>
    <w:multiLevelType w:val="hybridMultilevel"/>
    <w:tmpl w:val="749AC21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052200"/>
    <w:multiLevelType w:val="hybridMultilevel"/>
    <w:tmpl w:val="3B78BE54"/>
    <w:lvl w:ilvl="0" w:tplc="FFFFFFFF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6438D"/>
    <w:multiLevelType w:val="hybridMultilevel"/>
    <w:tmpl w:val="774C00C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8A2D2D"/>
    <w:multiLevelType w:val="hybridMultilevel"/>
    <w:tmpl w:val="C97C54C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C131D3"/>
    <w:multiLevelType w:val="hybridMultilevel"/>
    <w:tmpl w:val="50BEF4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6BCD5C30"/>
    <w:multiLevelType w:val="hybridMultilevel"/>
    <w:tmpl w:val="E1C25DC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1B0056"/>
    <w:multiLevelType w:val="hybridMultilevel"/>
    <w:tmpl w:val="3B6CEDC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66997082">
    <w:abstractNumId w:val="28"/>
  </w:num>
  <w:num w:numId="2" w16cid:durableId="1725519545">
    <w:abstractNumId w:val="23"/>
  </w:num>
  <w:num w:numId="3" w16cid:durableId="855851680">
    <w:abstractNumId w:val="0"/>
  </w:num>
  <w:num w:numId="4" w16cid:durableId="328796730">
    <w:abstractNumId w:val="10"/>
  </w:num>
  <w:num w:numId="5" w16cid:durableId="1533033569">
    <w:abstractNumId w:val="26"/>
  </w:num>
  <w:num w:numId="6" w16cid:durableId="1773088104">
    <w:abstractNumId w:val="2"/>
  </w:num>
  <w:num w:numId="7" w16cid:durableId="796725688">
    <w:abstractNumId w:val="20"/>
  </w:num>
  <w:num w:numId="8" w16cid:durableId="260572450">
    <w:abstractNumId w:val="16"/>
  </w:num>
  <w:num w:numId="9" w16cid:durableId="1065034051">
    <w:abstractNumId w:val="1"/>
  </w:num>
  <w:num w:numId="10" w16cid:durableId="2077511012">
    <w:abstractNumId w:val="1"/>
  </w:num>
  <w:num w:numId="11" w16cid:durableId="1382168452">
    <w:abstractNumId w:val="3"/>
  </w:num>
  <w:num w:numId="12" w16cid:durableId="1862428341">
    <w:abstractNumId w:val="6"/>
  </w:num>
  <w:num w:numId="13" w16cid:durableId="722480494">
    <w:abstractNumId w:val="22"/>
  </w:num>
  <w:num w:numId="14" w16cid:durableId="1943878450">
    <w:abstractNumId w:val="18"/>
  </w:num>
  <w:num w:numId="15" w16cid:durableId="1449273739">
    <w:abstractNumId w:val="11"/>
  </w:num>
  <w:num w:numId="16" w16cid:durableId="803736604">
    <w:abstractNumId w:val="21"/>
  </w:num>
  <w:num w:numId="17" w16cid:durableId="1440444112">
    <w:abstractNumId w:val="7"/>
  </w:num>
  <w:num w:numId="18" w16cid:durableId="1934581452">
    <w:abstractNumId w:val="19"/>
  </w:num>
  <w:num w:numId="19" w16cid:durableId="363600755">
    <w:abstractNumId w:val="27"/>
  </w:num>
  <w:num w:numId="20" w16cid:durableId="382601991">
    <w:abstractNumId w:val="5"/>
  </w:num>
  <w:num w:numId="21" w16cid:durableId="1920749778">
    <w:abstractNumId w:val="8"/>
  </w:num>
  <w:num w:numId="22" w16cid:durableId="1686787601">
    <w:abstractNumId w:val="12"/>
  </w:num>
  <w:num w:numId="23" w16cid:durableId="1075590430">
    <w:abstractNumId w:val="24"/>
  </w:num>
  <w:num w:numId="24" w16cid:durableId="1900095374">
    <w:abstractNumId w:val="9"/>
  </w:num>
  <w:num w:numId="25" w16cid:durableId="939610096">
    <w:abstractNumId w:val="4"/>
  </w:num>
  <w:num w:numId="26" w16cid:durableId="2004620158">
    <w:abstractNumId w:val="13"/>
  </w:num>
  <w:num w:numId="27" w16cid:durableId="103380118">
    <w:abstractNumId w:val="25"/>
  </w:num>
  <w:num w:numId="28" w16cid:durableId="1194030285">
    <w:abstractNumId w:val="14"/>
  </w:num>
  <w:num w:numId="29" w16cid:durableId="652946663">
    <w:abstractNumId w:val="15"/>
  </w:num>
  <w:num w:numId="30" w16cid:durableId="72895800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8E0"/>
    <w:rsid w:val="0002435C"/>
    <w:rsid w:val="00030DDD"/>
    <w:rsid w:val="000313BB"/>
    <w:rsid w:val="00033ED5"/>
    <w:rsid w:val="00042D46"/>
    <w:rsid w:val="00050500"/>
    <w:rsid w:val="0005691C"/>
    <w:rsid w:val="00056ECB"/>
    <w:rsid w:val="00056ED5"/>
    <w:rsid w:val="000655CC"/>
    <w:rsid w:val="000700AE"/>
    <w:rsid w:val="00071F31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1AB"/>
    <w:rsid w:val="000E463B"/>
    <w:rsid w:val="000E5A7E"/>
    <w:rsid w:val="000F43A3"/>
    <w:rsid w:val="000F7681"/>
    <w:rsid w:val="00103031"/>
    <w:rsid w:val="001044FE"/>
    <w:rsid w:val="001139D4"/>
    <w:rsid w:val="00117D13"/>
    <w:rsid w:val="001245A6"/>
    <w:rsid w:val="00126CC1"/>
    <w:rsid w:val="0013124A"/>
    <w:rsid w:val="00131B08"/>
    <w:rsid w:val="00132A59"/>
    <w:rsid w:val="00133337"/>
    <w:rsid w:val="00133A0F"/>
    <w:rsid w:val="0013580F"/>
    <w:rsid w:val="00136126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155C"/>
    <w:rsid w:val="001A34F2"/>
    <w:rsid w:val="001A4E7C"/>
    <w:rsid w:val="001B762C"/>
    <w:rsid w:val="001C4D0A"/>
    <w:rsid w:val="001C5FEF"/>
    <w:rsid w:val="001E2A73"/>
    <w:rsid w:val="002046D1"/>
    <w:rsid w:val="00211487"/>
    <w:rsid w:val="00211D91"/>
    <w:rsid w:val="00217DEC"/>
    <w:rsid w:val="0022012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44EC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4A9"/>
    <w:rsid w:val="00324171"/>
    <w:rsid w:val="00326339"/>
    <w:rsid w:val="00326C24"/>
    <w:rsid w:val="00337F99"/>
    <w:rsid w:val="0034307B"/>
    <w:rsid w:val="00345EB1"/>
    <w:rsid w:val="00350CC4"/>
    <w:rsid w:val="00360E0D"/>
    <w:rsid w:val="00362050"/>
    <w:rsid w:val="0036357D"/>
    <w:rsid w:val="00363B23"/>
    <w:rsid w:val="0036594C"/>
    <w:rsid w:val="00367D19"/>
    <w:rsid w:val="00371BED"/>
    <w:rsid w:val="0037732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15E"/>
    <w:rsid w:val="003E0705"/>
    <w:rsid w:val="003E2FF7"/>
    <w:rsid w:val="003E3373"/>
    <w:rsid w:val="003F1013"/>
    <w:rsid w:val="003F1ACF"/>
    <w:rsid w:val="00404948"/>
    <w:rsid w:val="00406BEA"/>
    <w:rsid w:val="00412D7D"/>
    <w:rsid w:val="00413A60"/>
    <w:rsid w:val="004230F7"/>
    <w:rsid w:val="0043167E"/>
    <w:rsid w:val="0043409A"/>
    <w:rsid w:val="00436DDB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FD6"/>
    <w:rsid w:val="004A355D"/>
    <w:rsid w:val="004A4970"/>
    <w:rsid w:val="004B2183"/>
    <w:rsid w:val="004B2A01"/>
    <w:rsid w:val="004B379E"/>
    <w:rsid w:val="004B5480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B97"/>
    <w:rsid w:val="0060596B"/>
    <w:rsid w:val="00606D97"/>
    <w:rsid w:val="00607F4F"/>
    <w:rsid w:val="00614E64"/>
    <w:rsid w:val="00615269"/>
    <w:rsid w:val="00617710"/>
    <w:rsid w:val="00617EE6"/>
    <w:rsid w:val="0062184C"/>
    <w:rsid w:val="00623724"/>
    <w:rsid w:val="00627BEA"/>
    <w:rsid w:val="006319DB"/>
    <w:rsid w:val="0065595B"/>
    <w:rsid w:val="00660269"/>
    <w:rsid w:val="00665AEE"/>
    <w:rsid w:val="00665F89"/>
    <w:rsid w:val="00673C92"/>
    <w:rsid w:val="006753EC"/>
    <w:rsid w:val="00680BE5"/>
    <w:rsid w:val="006833F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88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3992"/>
    <w:rsid w:val="00754905"/>
    <w:rsid w:val="00760038"/>
    <w:rsid w:val="00762EE0"/>
    <w:rsid w:val="00765C41"/>
    <w:rsid w:val="00771100"/>
    <w:rsid w:val="007759DD"/>
    <w:rsid w:val="00785860"/>
    <w:rsid w:val="0078609F"/>
    <w:rsid w:val="007917BA"/>
    <w:rsid w:val="007920D9"/>
    <w:rsid w:val="007A5C6F"/>
    <w:rsid w:val="007B2B46"/>
    <w:rsid w:val="007C4806"/>
    <w:rsid w:val="007D4241"/>
    <w:rsid w:val="007D4317"/>
    <w:rsid w:val="007D4EA3"/>
    <w:rsid w:val="007E3EBA"/>
    <w:rsid w:val="007E5697"/>
    <w:rsid w:val="007E69EB"/>
    <w:rsid w:val="007F107E"/>
    <w:rsid w:val="007F1CFF"/>
    <w:rsid w:val="007F5DD5"/>
    <w:rsid w:val="00813118"/>
    <w:rsid w:val="00821A1B"/>
    <w:rsid w:val="008262E9"/>
    <w:rsid w:val="00827E69"/>
    <w:rsid w:val="00835C4D"/>
    <w:rsid w:val="008439AC"/>
    <w:rsid w:val="00843F48"/>
    <w:rsid w:val="00851423"/>
    <w:rsid w:val="00857848"/>
    <w:rsid w:val="008654B6"/>
    <w:rsid w:val="0087139C"/>
    <w:rsid w:val="00880E83"/>
    <w:rsid w:val="00884E8E"/>
    <w:rsid w:val="00892F28"/>
    <w:rsid w:val="008A0C5F"/>
    <w:rsid w:val="008A3DEA"/>
    <w:rsid w:val="008A4EB9"/>
    <w:rsid w:val="008A74C0"/>
    <w:rsid w:val="008B1694"/>
    <w:rsid w:val="008C4B27"/>
    <w:rsid w:val="008C7F2A"/>
    <w:rsid w:val="008D76A6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4ADE"/>
    <w:rsid w:val="00936C9D"/>
    <w:rsid w:val="00942257"/>
    <w:rsid w:val="00945E5C"/>
    <w:rsid w:val="009471BF"/>
    <w:rsid w:val="00950E4E"/>
    <w:rsid w:val="00952124"/>
    <w:rsid w:val="009529BD"/>
    <w:rsid w:val="009533B4"/>
    <w:rsid w:val="009628A3"/>
    <w:rsid w:val="00971D93"/>
    <w:rsid w:val="009952A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38"/>
    <w:rsid w:val="009F4E65"/>
    <w:rsid w:val="00A006A5"/>
    <w:rsid w:val="00A03FE5"/>
    <w:rsid w:val="00A05942"/>
    <w:rsid w:val="00A07BEC"/>
    <w:rsid w:val="00A11009"/>
    <w:rsid w:val="00A12B92"/>
    <w:rsid w:val="00A264BE"/>
    <w:rsid w:val="00A272CA"/>
    <w:rsid w:val="00A33051"/>
    <w:rsid w:val="00A3410F"/>
    <w:rsid w:val="00A407AD"/>
    <w:rsid w:val="00A40923"/>
    <w:rsid w:val="00A41C05"/>
    <w:rsid w:val="00A42426"/>
    <w:rsid w:val="00A43B77"/>
    <w:rsid w:val="00A514B7"/>
    <w:rsid w:val="00A54A0B"/>
    <w:rsid w:val="00A65FD4"/>
    <w:rsid w:val="00A80307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C88"/>
    <w:rsid w:val="00AC3FF6"/>
    <w:rsid w:val="00AD73EC"/>
    <w:rsid w:val="00AE1B5C"/>
    <w:rsid w:val="00AE5BC7"/>
    <w:rsid w:val="00AF5AAF"/>
    <w:rsid w:val="00B046D8"/>
    <w:rsid w:val="00B114D0"/>
    <w:rsid w:val="00B13F4C"/>
    <w:rsid w:val="00B16219"/>
    <w:rsid w:val="00B16C59"/>
    <w:rsid w:val="00B267DB"/>
    <w:rsid w:val="00B33FDD"/>
    <w:rsid w:val="00B359CC"/>
    <w:rsid w:val="00B36107"/>
    <w:rsid w:val="00B41789"/>
    <w:rsid w:val="00B44D3E"/>
    <w:rsid w:val="00B46C03"/>
    <w:rsid w:val="00B60C6C"/>
    <w:rsid w:val="00B619A9"/>
    <w:rsid w:val="00B65A9D"/>
    <w:rsid w:val="00B65DA2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7557"/>
    <w:rsid w:val="00C4115D"/>
    <w:rsid w:val="00C43BDD"/>
    <w:rsid w:val="00C47778"/>
    <w:rsid w:val="00C5011E"/>
    <w:rsid w:val="00C50EE5"/>
    <w:rsid w:val="00C5240A"/>
    <w:rsid w:val="00C5398F"/>
    <w:rsid w:val="00C556F5"/>
    <w:rsid w:val="00C6588F"/>
    <w:rsid w:val="00C70E19"/>
    <w:rsid w:val="00C72574"/>
    <w:rsid w:val="00C7430C"/>
    <w:rsid w:val="00C85DA1"/>
    <w:rsid w:val="00C9071C"/>
    <w:rsid w:val="00C908FF"/>
    <w:rsid w:val="00C97BD3"/>
    <w:rsid w:val="00C97DA5"/>
    <w:rsid w:val="00CA0624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2275"/>
    <w:rsid w:val="00CF417D"/>
    <w:rsid w:val="00CF70BB"/>
    <w:rsid w:val="00D052D7"/>
    <w:rsid w:val="00D06757"/>
    <w:rsid w:val="00D074DB"/>
    <w:rsid w:val="00D139CF"/>
    <w:rsid w:val="00D37E7F"/>
    <w:rsid w:val="00D459CE"/>
    <w:rsid w:val="00D47AD7"/>
    <w:rsid w:val="00D51529"/>
    <w:rsid w:val="00D53441"/>
    <w:rsid w:val="00D7731D"/>
    <w:rsid w:val="00D80AD1"/>
    <w:rsid w:val="00D85218"/>
    <w:rsid w:val="00D915B1"/>
    <w:rsid w:val="00DA299D"/>
    <w:rsid w:val="00DA65C4"/>
    <w:rsid w:val="00DD2BE0"/>
    <w:rsid w:val="00DE4447"/>
    <w:rsid w:val="00DE5DA2"/>
    <w:rsid w:val="00DF0033"/>
    <w:rsid w:val="00E025C2"/>
    <w:rsid w:val="00E026BF"/>
    <w:rsid w:val="00E07B1B"/>
    <w:rsid w:val="00E11853"/>
    <w:rsid w:val="00E368D8"/>
    <w:rsid w:val="00E52A86"/>
    <w:rsid w:val="00E53166"/>
    <w:rsid w:val="00E54B47"/>
    <w:rsid w:val="00E553BF"/>
    <w:rsid w:val="00E55D93"/>
    <w:rsid w:val="00E61294"/>
    <w:rsid w:val="00E66CA5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0CC"/>
    <w:rsid w:val="00ED49C3"/>
    <w:rsid w:val="00ED6CE8"/>
    <w:rsid w:val="00ED7AA6"/>
    <w:rsid w:val="00EE2A56"/>
    <w:rsid w:val="00EE3818"/>
    <w:rsid w:val="00F10400"/>
    <w:rsid w:val="00F22264"/>
    <w:rsid w:val="00F2564D"/>
    <w:rsid w:val="00F35B05"/>
    <w:rsid w:val="00F413D9"/>
    <w:rsid w:val="00F41D27"/>
    <w:rsid w:val="00F5135F"/>
    <w:rsid w:val="00F51F78"/>
    <w:rsid w:val="00F777BA"/>
    <w:rsid w:val="00F86F47"/>
    <w:rsid w:val="00F90B64"/>
    <w:rsid w:val="00FA525C"/>
    <w:rsid w:val="00FB2F0F"/>
    <w:rsid w:val="00FB5086"/>
    <w:rsid w:val="00FB5411"/>
    <w:rsid w:val="00FB6392"/>
    <w:rsid w:val="00FC0174"/>
    <w:rsid w:val="00FD3C70"/>
    <w:rsid w:val="00FD6820"/>
    <w:rsid w:val="00FE12D8"/>
    <w:rsid w:val="00FF7C02"/>
    <w:rsid w:val="024801E3"/>
    <w:rsid w:val="12548069"/>
    <w:rsid w:val="1A704EFB"/>
    <w:rsid w:val="3DE85D52"/>
    <w:rsid w:val="647B2B65"/>
    <w:rsid w:val="697BAEB7"/>
    <w:rsid w:val="6B2CF8ED"/>
    <w:rsid w:val="7D8B2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52</TotalTime>
  <Pages>4</Pages>
  <Words>782</Words>
  <Characters>4146</Characters>
  <Application>Microsoft Office Word</Application>
  <DocSecurity>0</DocSecurity>
  <Lines>34</Lines>
  <Paragraphs>9</Paragraphs>
  <ScaleCrop>false</ScaleCrop>
  <Manager/>
  <Company/>
  <LinksUpToDate>false</LinksUpToDate>
  <CharactersWithSpaces>4919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Vårdbegäran till gynekologisk öppenvård</dc:title>
  <dc:subject/>
  <dc:creator>patrik.jens.johansson@vgregion.se</dc:creator>
  <keywords/>
  <lastModifiedBy>Pernilla Käll Borg</lastModifiedBy>
  <revision>87</revision>
  <lastPrinted>2023-05-30T11:48:00.0000000Z</lastPrinted>
  <dcterms:created xsi:type="dcterms:W3CDTF">2022-03-07T08:50:00.0000000Z</dcterms:created>
  <dcterms:modified xsi:type="dcterms:W3CDTF">2025-09-15T13:16:00.0000000Z</dcterms:modified>
</coreProperties>
</file>