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19E6B" w14:textId="77777777" w:rsidR="0007339B" w:rsidRDefault="0007339B" w:rsidP="00F35B05">
      <w:pPr>
        <w:pStyle w:val="Rubrik2"/>
        <w:sectPr w:rsidR="0007339B" w:rsidSect="000733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3F994B" w14:textId="4E1C4F5D" w:rsidR="003339CA" w:rsidRPr="003323F9" w:rsidRDefault="00B57584" w:rsidP="003339CA">
      <w:pPr>
        <w:pStyle w:val="Rubrik1"/>
      </w:pPr>
      <w:r w:rsidRPr="003323F9">
        <w:t>Mödrahälsovård</w:t>
      </w:r>
      <w:r w:rsidR="00FE6E3E">
        <w:t xml:space="preserve"> </w:t>
      </w:r>
      <w:r w:rsidR="00FE6E3E" w:rsidRPr="00D0375E">
        <w:rPr>
          <w:highlight w:val="yellow"/>
        </w:rPr>
        <w:t>och vård på KK SkaS i</w:t>
      </w:r>
      <w:r w:rsidRPr="003323F9">
        <w:t xml:space="preserve"> mobilt team</w:t>
      </w:r>
      <w:r w:rsidR="00691CE0">
        <w:t xml:space="preserve"> </w:t>
      </w:r>
      <w:r w:rsidR="00691CE0" w:rsidRPr="00D0375E">
        <w:t>(MMT)</w:t>
      </w:r>
      <w:r w:rsidR="00C8569C" w:rsidRPr="003323F9">
        <w:t xml:space="preserve"> Skaraborg</w:t>
      </w:r>
      <w:r w:rsidR="003339CA" w:rsidRPr="003323F9">
        <w:t xml:space="preserve"> som er</w:t>
      </w:r>
      <w:r w:rsidR="008847B1">
        <w:softHyphen/>
      </w:r>
      <w:r w:rsidR="003339CA" w:rsidRPr="003323F9">
        <w:t>bjuds till gravid kvinna med skadligt bruk av alkohol, droger eller läkemedel</w:t>
      </w:r>
    </w:p>
    <w:p w14:paraId="3BF8D192" w14:textId="77777777" w:rsidR="0007339B" w:rsidRPr="003323F9" w:rsidRDefault="0007339B" w:rsidP="003339CA">
      <w:pPr>
        <w:pStyle w:val="Rubrik2"/>
      </w:pPr>
      <w:r w:rsidRPr="003323F9">
        <w:t>Revideringar i denna version</w:t>
      </w:r>
    </w:p>
    <w:p w14:paraId="55BDD829" w14:textId="56A811AA" w:rsidR="0007339B" w:rsidRPr="003323F9" w:rsidRDefault="0007339B" w:rsidP="002F628F">
      <w:pPr>
        <w:rPr>
          <w:rFonts w:ascii="Arial" w:hAnsi="Arial"/>
          <w:sz w:val="20"/>
        </w:rPr>
      </w:pPr>
      <w:r w:rsidRPr="00E46129">
        <w:rPr>
          <w:highlight w:val="yellow"/>
        </w:rPr>
        <w:t>Revideringar markerade med gul</w:t>
      </w:r>
      <w:r w:rsidR="00E46129" w:rsidRPr="00E46129">
        <w:rPr>
          <w:highlight w:val="yellow"/>
        </w:rPr>
        <w:t>t</w:t>
      </w:r>
      <w:r w:rsidRPr="00E46129">
        <w:rPr>
          <w:highlight w:val="yellow"/>
        </w:rPr>
        <w:t>.</w:t>
      </w:r>
      <w:r w:rsidR="00E46129" w:rsidRPr="00E46129">
        <w:rPr>
          <w:highlight w:val="yellow"/>
        </w:rPr>
        <w:t xml:space="preserve"> Text som rört mödrahälsovården har tagits bort och länk till Regionhälsans rutin finns i stället.</w:t>
      </w:r>
    </w:p>
    <w:p w14:paraId="6F1A7AB4" w14:textId="4DCAB660" w:rsidR="0007339B" w:rsidRDefault="00864899" w:rsidP="003339CA">
      <w:pPr>
        <w:pStyle w:val="Rubrik2"/>
      </w:pPr>
      <w:r>
        <w:t>Arbetsbeskrivning</w:t>
      </w:r>
    </w:p>
    <w:p w14:paraId="053F92DF" w14:textId="32194B1E" w:rsidR="00864899" w:rsidRPr="00864899" w:rsidRDefault="0081327B" w:rsidP="00864899">
      <w:r>
        <w:t>För handläggning på BMM, var god se</w:t>
      </w:r>
      <w:r w:rsidR="00A771F3">
        <w:t xml:space="preserve"> Regionhälsans rutin</w:t>
      </w:r>
      <w:r>
        <w:t xml:space="preserve"> </w:t>
      </w:r>
      <w:hyperlink r:id="rId17" w:history="1">
        <w:r w:rsidRPr="00A771F3">
          <w:rPr>
            <w:rStyle w:val="Hyperlnk"/>
          </w:rPr>
          <w:t>Graviditets</w:t>
        </w:r>
        <w:r w:rsidR="008847B1">
          <w:rPr>
            <w:rStyle w:val="Hyperlnk"/>
          </w:rPr>
          <w:softHyphen/>
        </w:r>
        <w:r w:rsidRPr="00A771F3">
          <w:rPr>
            <w:rStyle w:val="Hyperlnk"/>
          </w:rPr>
          <w:t>övervakning vid fosterskadligt substansbruk</w:t>
        </w:r>
      </w:hyperlink>
      <w:r>
        <w:t>.</w:t>
      </w:r>
    </w:p>
    <w:p w14:paraId="1FD415BF" w14:textId="78FB9FB0" w:rsidR="0007339B" w:rsidRPr="003323F9" w:rsidRDefault="0007339B" w:rsidP="003339CA">
      <w:pPr>
        <w:pStyle w:val="Rubrik2"/>
      </w:pPr>
      <w:r w:rsidRPr="003323F9">
        <w:t xml:space="preserve">På Specialistmödrahälsovården Skövde </w:t>
      </w:r>
    </w:p>
    <w:p w14:paraId="26530D7D" w14:textId="77777777" w:rsidR="0007339B" w:rsidRPr="003323F9" w:rsidRDefault="0007339B" w:rsidP="003339CA">
      <w:r w:rsidRPr="003323F9">
        <w:t xml:space="preserve">TUL/RUL enligt basprogram hos ultraljudsbarnmorska. </w:t>
      </w:r>
    </w:p>
    <w:p w14:paraId="3CD729AB" w14:textId="1B9C01F9" w:rsidR="00832881" w:rsidRPr="00A771F3" w:rsidRDefault="00FB468D" w:rsidP="003339CA">
      <w:pPr>
        <w:pStyle w:val="Punktlista"/>
      </w:pPr>
      <w:r w:rsidRPr="00A771F3">
        <w:t>Alla ska erbjudas</w:t>
      </w:r>
      <w:r w:rsidR="0007339B" w:rsidRPr="00A771F3">
        <w:t xml:space="preserve"> minst </w:t>
      </w:r>
      <w:r w:rsidRPr="00A771F3">
        <w:rPr>
          <w:b/>
          <w:bCs/>
          <w:i/>
          <w:iCs/>
        </w:rPr>
        <w:t>ett</w:t>
      </w:r>
      <w:r w:rsidR="0007339B" w:rsidRPr="00A771F3">
        <w:rPr>
          <w:b/>
          <w:bCs/>
          <w:i/>
          <w:iCs/>
        </w:rPr>
        <w:t xml:space="preserve"> läkarbesök på specialistmödrahälso</w:t>
      </w:r>
      <w:r w:rsidR="003A063C" w:rsidRPr="00A771F3">
        <w:rPr>
          <w:b/>
          <w:bCs/>
          <w:i/>
          <w:iCs/>
        </w:rPr>
        <w:softHyphen/>
      </w:r>
      <w:r w:rsidR="0007339B" w:rsidRPr="00A771F3">
        <w:rPr>
          <w:b/>
          <w:bCs/>
          <w:i/>
          <w:iCs/>
        </w:rPr>
        <w:t>vår</w:t>
      </w:r>
      <w:r w:rsidR="00CF4BE5" w:rsidRPr="00A771F3">
        <w:rPr>
          <w:b/>
          <w:bCs/>
          <w:i/>
          <w:iCs/>
        </w:rPr>
        <w:softHyphen/>
      </w:r>
      <w:r w:rsidR="0007339B" w:rsidRPr="00A771F3">
        <w:rPr>
          <w:b/>
          <w:bCs/>
          <w:i/>
          <w:iCs/>
        </w:rPr>
        <w:t>den</w:t>
      </w:r>
      <w:r w:rsidR="0007339B" w:rsidRPr="00A771F3">
        <w:t xml:space="preserve">. Läkarbesöket syftar till att </w:t>
      </w:r>
      <w:r w:rsidR="0007339B" w:rsidRPr="00A771F3">
        <w:rPr>
          <w:b/>
          <w:bCs/>
          <w:i/>
          <w:iCs/>
        </w:rPr>
        <w:t>inventera</w:t>
      </w:r>
      <w:r w:rsidR="0007339B" w:rsidRPr="00A771F3">
        <w:t xml:space="preserve"> om patienten använt </w:t>
      </w:r>
      <w:r w:rsidR="0007339B" w:rsidRPr="00A771F3">
        <w:rPr>
          <w:b/>
          <w:bCs/>
          <w:i/>
          <w:iCs/>
        </w:rPr>
        <w:t>fosterskadande substan</w:t>
      </w:r>
      <w:r w:rsidR="005705E7" w:rsidRPr="00A771F3">
        <w:rPr>
          <w:b/>
          <w:bCs/>
          <w:i/>
          <w:iCs/>
        </w:rPr>
        <w:t>ser</w:t>
      </w:r>
      <w:r w:rsidR="0007339B" w:rsidRPr="00A771F3">
        <w:t>, till exempel droger/alkohol/</w:t>
      </w:r>
      <w:r w:rsidR="00A771F3" w:rsidRPr="00A771F3">
        <w:rPr>
          <w:highlight w:val="yellow"/>
        </w:rPr>
        <w:t>foster-skadande</w:t>
      </w:r>
      <w:r w:rsidR="00A771F3">
        <w:t xml:space="preserve"> </w:t>
      </w:r>
      <w:r w:rsidR="0007339B" w:rsidRPr="00A771F3">
        <w:t>läkemedel under graviditet</w:t>
      </w:r>
      <w:r w:rsidR="005705E7" w:rsidRPr="00A771F3">
        <w:t>.</w:t>
      </w:r>
      <w:r w:rsidR="0007339B" w:rsidRPr="00A771F3">
        <w:t xml:space="preserve"> </w:t>
      </w:r>
    </w:p>
    <w:p w14:paraId="5B394ABA" w14:textId="237E72A6" w:rsidR="0007339B" w:rsidRPr="00A771F3" w:rsidRDefault="00832881" w:rsidP="003339CA">
      <w:pPr>
        <w:pStyle w:val="Punktlista"/>
      </w:pPr>
      <w:r w:rsidRPr="00A771F3">
        <w:t xml:space="preserve">Läkarbesöket syftar även till att </w:t>
      </w:r>
      <w:r w:rsidR="0007339B" w:rsidRPr="00A771F3">
        <w:t xml:space="preserve">göra en </w:t>
      </w:r>
      <w:r w:rsidR="0007339B" w:rsidRPr="00A771F3">
        <w:rPr>
          <w:b/>
          <w:bCs/>
          <w:i/>
          <w:iCs/>
        </w:rPr>
        <w:t>individuell plan</w:t>
      </w:r>
      <w:r w:rsidR="0007339B" w:rsidRPr="00A771F3">
        <w:t xml:space="preserve"> för fort</w:t>
      </w:r>
      <w:r w:rsidR="003A063C" w:rsidRPr="00A771F3">
        <w:softHyphen/>
      </w:r>
      <w:r w:rsidR="0007339B" w:rsidRPr="00A771F3">
        <w:t>satta kontroller och att motivera patienten för att fortsatt undvika fos</w:t>
      </w:r>
      <w:r w:rsidR="00CF4BE5" w:rsidRPr="00A771F3">
        <w:softHyphen/>
      </w:r>
      <w:r w:rsidR="0007339B" w:rsidRPr="00A771F3">
        <w:t>terskadande substanser. Psykiatrisk, social och medicinsk anam</w:t>
      </w:r>
      <w:r w:rsidR="00CF4BE5" w:rsidRPr="00A771F3">
        <w:softHyphen/>
      </w:r>
      <w:r w:rsidR="0007339B" w:rsidRPr="00A771F3">
        <w:t>nes, aktuell medicinering och tidigare sjukdomar samt even</w:t>
      </w:r>
      <w:r w:rsidR="003A063C" w:rsidRPr="00A771F3">
        <w:softHyphen/>
      </w:r>
      <w:r w:rsidR="0007339B" w:rsidRPr="00A771F3">
        <w:t>tuellt pågående vårdkontakter ska ingå</w:t>
      </w:r>
      <w:r w:rsidRPr="00A771F3">
        <w:t xml:space="preserve"> i bedömningen</w:t>
      </w:r>
      <w:r w:rsidR="0007339B" w:rsidRPr="00A771F3">
        <w:t xml:space="preserve">. </w:t>
      </w:r>
    </w:p>
    <w:p w14:paraId="63C61CCA" w14:textId="767130FD" w:rsidR="00832881" w:rsidRPr="00A771F3" w:rsidRDefault="00832881" w:rsidP="003339CA">
      <w:pPr>
        <w:pStyle w:val="Punktlista"/>
      </w:pPr>
      <w:r w:rsidRPr="00A771F3">
        <w:rPr>
          <w:b/>
          <w:bCs/>
          <w:i/>
          <w:iCs/>
        </w:rPr>
        <w:t>Patientansvarig läkare (PAL)</w:t>
      </w:r>
      <w:r w:rsidRPr="00A771F3">
        <w:t xml:space="preserve"> på specialist-MVC utses och dokumentera</w:t>
      </w:r>
      <w:r w:rsidR="004651B9" w:rsidRPr="00A771F3">
        <w:t>s i F-mapp.</w:t>
      </w:r>
    </w:p>
    <w:p w14:paraId="47A3F815" w14:textId="77777777" w:rsidR="004651B9" w:rsidRPr="00A771F3" w:rsidRDefault="0007339B" w:rsidP="003339CA">
      <w:pPr>
        <w:pStyle w:val="Punktlista"/>
      </w:pPr>
      <w:r w:rsidRPr="00A771F3">
        <w:t xml:space="preserve">Eventuella </w:t>
      </w:r>
      <w:r w:rsidRPr="00A771F3">
        <w:rPr>
          <w:b/>
          <w:bCs/>
          <w:i/>
          <w:iCs/>
        </w:rPr>
        <w:t>stödinsatser från Socialtjänst</w:t>
      </w:r>
      <w:r w:rsidRPr="00A771F3">
        <w:t xml:space="preserve"> eller andra instanser ska efterfrågas</w:t>
      </w:r>
      <w:r w:rsidR="00265502" w:rsidRPr="00A771F3">
        <w:t xml:space="preserve"> och vad dessa resulterat i</w:t>
      </w:r>
      <w:r w:rsidRPr="00A771F3">
        <w:t xml:space="preserve">. </w:t>
      </w:r>
    </w:p>
    <w:p w14:paraId="3FF4A500" w14:textId="6BF98C80" w:rsidR="0007339B" w:rsidRPr="00A771F3" w:rsidRDefault="002A2A3C" w:rsidP="003339CA">
      <w:pPr>
        <w:pStyle w:val="Punktlista"/>
      </w:pPr>
      <w:r w:rsidRPr="00A771F3">
        <w:lastRenderedPageBreak/>
        <w:t xml:space="preserve">Om </w:t>
      </w:r>
      <w:r w:rsidRPr="00A771F3">
        <w:rPr>
          <w:b/>
          <w:bCs/>
          <w:i/>
          <w:iCs/>
        </w:rPr>
        <w:t>orosanmälan</w:t>
      </w:r>
      <w:r w:rsidRPr="00A771F3">
        <w:t xml:space="preserve"> behövs, se </w:t>
      </w:r>
      <w:hyperlink r:id="rId18" w:history="1">
        <w:r w:rsidRPr="00A771F3">
          <w:rPr>
            <w:rStyle w:val="Hyperlnk"/>
          </w:rPr>
          <w:t>Länsgemensam riktlinje vid oro för väntat barn Samverkan mellan Västra Götalandsregionen och kommunerna i Västra Götaland</w:t>
        </w:r>
      </w:hyperlink>
      <w:r w:rsidRPr="00A771F3">
        <w:t xml:space="preserve"> samt </w:t>
      </w:r>
      <w:hyperlink r:id="rId19" w:history="1">
        <w:r w:rsidRPr="00A771F3">
          <w:rPr>
            <w:rStyle w:val="Hyperlnk"/>
          </w:rPr>
          <w:t>Anmäla oro om barn till socialnämnden – dokumentation</w:t>
        </w:r>
      </w:hyperlink>
      <w:r w:rsidRPr="00A771F3">
        <w:t>.</w:t>
      </w:r>
    </w:p>
    <w:p w14:paraId="276ACC44" w14:textId="17AF5E7A" w:rsidR="0007339B" w:rsidRPr="00A771F3" w:rsidRDefault="001F138B" w:rsidP="003339CA">
      <w:pPr>
        <w:pStyle w:val="Punktlista"/>
      </w:pPr>
      <w:r w:rsidRPr="00A771F3">
        <w:t xml:space="preserve">Behov av </w:t>
      </w:r>
      <w:r w:rsidRPr="00A771F3">
        <w:rPr>
          <w:b/>
          <w:bCs/>
          <w:i/>
          <w:iCs/>
        </w:rPr>
        <w:t>s</w:t>
      </w:r>
      <w:r w:rsidR="0007339B" w:rsidRPr="00A771F3">
        <w:rPr>
          <w:b/>
          <w:bCs/>
          <w:i/>
          <w:iCs/>
        </w:rPr>
        <w:t>jukskrivning</w:t>
      </w:r>
      <w:r w:rsidRPr="00A771F3">
        <w:t xml:space="preserve"> </w:t>
      </w:r>
      <w:r w:rsidR="0007339B" w:rsidRPr="00A771F3">
        <w:t>bedöms individuellt.</w:t>
      </w:r>
      <w:r w:rsidR="00135FF4" w:rsidRPr="00A771F3">
        <w:t xml:space="preserve"> Eventuellt remiss till vårdcentral alternativt öppenvårdspsykiatrin.</w:t>
      </w:r>
    </w:p>
    <w:p w14:paraId="472B0952" w14:textId="73615E77" w:rsidR="0007339B" w:rsidRPr="00A771F3" w:rsidRDefault="0007339B" w:rsidP="003339CA">
      <w:pPr>
        <w:pStyle w:val="Punktlista"/>
      </w:pPr>
      <w:r w:rsidRPr="00A771F3">
        <w:t xml:space="preserve">Ställningstagande till </w:t>
      </w:r>
      <w:r w:rsidRPr="00A771F3">
        <w:rPr>
          <w:b/>
          <w:bCs/>
          <w:i/>
          <w:iCs/>
        </w:rPr>
        <w:t>remiss till neonatalläkare</w:t>
      </w:r>
      <w:r w:rsidRPr="00A771F3">
        <w:t xml:space="preserve"> vid misstanke om neonatal abstinens kommer att uppstå när barnet är fött</w:t>
      </w:r>
      <w:r w:rsidR="007C76D4" w:rsidRPr="00A771F3">
        <w:t>, se</w:t>
      </w:r>
      <w:r w:rsidR="001506D0" w:rsidRPr="00A771F3">
        <w:t xml:space="preserve"> styrdokument</w:t>
      </w:r>
      <w:r w:rsidR="007C76D4" w:rsidRPr="00A771F3">
        <w:t xml:space="preserve"> </w:t>
      </w:r>
      <w:hyperlink r:id="rId20" w:history="1">
        <w:r w:rsidR="007C76D4" w:rsidRPr="00A771F3">
          <w:rPr>
            <w:rStyle w:val="Hyperlnk"/>
          </w:rPr>
          <w:t>Neonatal abstinens - handläggning</w:t>
        </w:r>
      </w:hyperlink>
      <w:r w:rsidRPr="00A771F3">
        <w:t>.</w:t>
      </w:r>
    </w:p>
    <w:p w14:paraId="663CF423" w14:textId="77777777" w:rsidR="00CB52BA" w:rsidRPr="00A771F3" w:rsidRDefault="0007339B" w:rsidP="003339CA">
      <w:pPr>
        <w:pStyle w:val="Punktlista"/>
      </w:pPr>
      <w:r w:rsidRPr="00A771F3">
        <w:rPr>
          <w:b/>
          <w:bCs/>
          <w:i/>
          <w:iCs/>
        </w:rPr>
        <w:t>Ultraljudsdatering</w:t>
      </w:r>
      <w:r w:rsidRPr="00A771F3">
        <w:t xml:space="preserve"> vid osäker graviditetslängd. Klargör att ult</w:t>
      </w:r>
      <w:r w:rsidR="00CF4BE5" w:rsidRPr="00A771F3">
        <w:softHyphen/>
      </w:r>
      <w:r w:rsidRPr="00A771F3">
        <w:t>raljud inte kan garantera ”oskadat” barn.</w:t>
      </w:r>
      <w:r w:rsidR="007D208A" w:rsidRPr="00A771F3">
        <w:t xml:space="preserve"> </w:t>
      </w:r>
    </w:p>
    <w:p w14:paraId="7563814D" w14:textId="1CD52378" w:rsidR="00CB52BA" w:rsidRPr="00A771F3" w:rsidRDefault="007D208A" w:rsidP="003339CA">
      <w:pPr>
        <w:pStyle w:val="Punktlista"/>
      </w:pPr>
      <w:r w:rsidRPr="00A771F3">
        <w:t xml:space="preserve">Behov av eventuell </w:t>
      </w:r>
      <w:r w:rsidRPr="00A771F3">
        <w:rPr>
          <w:b/>
          <w:bCs/>
          <w:i/>
          <w:iCs/>
        </w:rPr>
        <w:t>til</w:t>
      </w:r>
      <w:r w:rsidR="000F0058" w:rsidRPr="00A771F3">
        <w:rPr>
          <w:b/>
          <w:bCs/>
          <w:i/>
          <w:iCs/>
        </w:rPr>
        <w:t>l</w:t>
      </w:r>
      <w:r w:rsidRPr="00A771F3">
        <w:rPr>
          <w:b/>
          <w:bCs/>
          <w:i/>
          <w:iCs/>
        </w:rPr>
        <w:t>växtkontroll</w:t>
      </w:r>
      <w:r w:rsidR="000F0058" w:rsidRPr="00A771F3">
        <w:t xml:space="preserve"> i tredje trimestern bedöms in</w:t>
      </w:r>
      <w:r w:rsidR="003A063C" w:rsidRPr="00A771F3">
        <w:softHyphen/>
      </w:r>
      <w:r w:rsidR="000F0058" w:rsidRPr="00A771F3">
        <w:t xml:space="preserve">dividuellt, oftast inte nödvändigt om patienten följer normal SF-kurva. </w:t>
      </w:r>
    </w:p>
    <w:p w14:paraId="5911669B" w14:textId="0B5178A4" w:rsidR="0007339B" w:rsidRPr="00A771F3" w:rsidRDefault="000F0058" w:rsidP="003339CA">
      <w:pPr>
        <w:pStyle w:val="Punktlista"/>
      </w:pPr>
      <w:r w:rsidRPr="00A771F3">
        <w:t>Om eventuell</w:t>
      </w:r>
      <w:r w:rsidR="00CB3CE3" w:rsidRPr="00A771F3">
        <w:t xml:space="preserve">t ultraljud senare i graviditeten kan behövas för att </w:t>
      </w:r>
      <w:r w:rsidR="00CB3CE3" w:rsidRPr="00A771F3">
        <w:rPr>
          <w:b/>
          <w:bCs/>
          <w:i/>
          <w:iCs/>
        </w:rPr>
        <w:t>förstärka anknytningen</w:t>
      </w:r>
      <w:r w:rsidR="00CB3CE3" w:rsidRPr="00A771F3">
        <w:t xml:space="preserve"> mellan moder och barn får bedömas </w:t>
      </w:r>
      <w:r w:rsidR="008119E1" w:rsidRPr="00A771F3">
        <w:t>in</w:t>
      </w:r>
      <w:r w:rsidR="003A063C" w:rsidRPr="00A771F3">
        <w:softHyphen/>
      </w:r>
      <w:r w:rsidR="008119E1" w:rsidRPr="00A771F3">
        <w:t>dividuellt.</w:t>
      </w:r>
    </w:p>
    <w:p w14:paraId="0B9A1DA8" w14:textId="2440DA34" w:rsidR="0007339B" w:rsidRPr="00A771F3" w:rsidRDefault="0007339B" w:rsidP="003339CA">
      <w:pPr>
        <w:pStyle w:val="Punktlista"/>
      </w:pPr>
      <w:r w:rsidRPr="00A771F3">
        <w:rPr>
          <w:b/>
          <w:bCs/>
          <w:i/>
          <w:iCs/>
        </w:rPr>
        <w:t>Kartlägg ambivalens</w:t>
      </w:r>
      <w:r w:rsidRPr="00A771F3">
        <w:t xml:space="preserve"> till graviditeten och om patienten önskar avbryta graviditeten; förmedlas kontakt med gynekologimottag</w:t>
      </w:r>
      <w:r w:rsidR="00CF4BE5" w:rsidRPr="00A771F3">
        <w:softHyphen/>
      </w:r>
      <w:r w:rsidRPr="00A771F3">
        <w:t>ningen.</w:t>
      </w:r>
    </w:p>
    <w:p w14:paraId="3270653D" w14:textId="40ED93F3" w:rsidR="0007339B" w:rsidRPr="00A771F3" w:rsidRDefault="0007339B" w:rsidP="003339CA">
      <w:pPr>
        <w:pStyle w:val="Punktlista"/>
      </w:pPr>
      <w:r w:rsidRPr="00A771F3">
        <w:rPr>
          <w:b/>
          <w:bCs/>
          <w:i/>
          <w:iCs/>
        </w:rPr>
        <w:t>Narkosremiss vid behov</w:t>
      </w:r>
      <w:r w:rsidRPr="00A771F3">
        <w:t xml:space="preserve"> enligt läkares bedömning på specialist</w:t>
      </w:r>
      <w:r w:rsidR="00CF4BE5" w:rsidRPr="00A771F3">
        <w:softHyphen/>
      </w:r>
      <w:r w:rsidRPr="00A771F3">
        <w:t>mödrahälsovården.</w:t>
      </w:r>
      <w:r w:rsidR="0030475D" w:rsidRPr="00A771F3">
        <w:t xml:space="preserve"> Se även</w:t>
      </w:r>
      <w:r w:rsidR="002E33CE" w:rsidRPr="00A771F3">
        <w:t xml:space="preserve"> riktlinje </w:t>
      </w:r>
      <w:hyperlink r:id="rId21" w:history="1">
        <w:r w:rsidR="002E33CE" w:rsidRPr="00A771F3">
          <w:rPr>
            <w:rStyle w:val="Hyperlnk"/>
          </w:rPr>
          <w:t xml:space="preserve">Metadon- och </w:t>
        </w:r>
        <w:proofErr w:type="spellStart"/>
        <w:r w:rsidR="002E33CE" w:rsidRPr="00A771F3">
          <w:rPr>
            <w:rStyle w:val="Hyperlnk"/>
          </w:rPr>
          <w:t>Bupren</w:t>
        </w:r>
        <w:r w:rsidR="00533CD8" w:rsidRPr="00A771F3">
          <w:rPr>
            <w:rStyle w:val="Hyperlnk"/>
          </w:rPr>
          <w:t>orfin</w:t>
        </w:r>
        <w:r w:rsidR="003A063C" w:rsidRPr="00A771F3">
          <w:rPr>
            <w:rStyle w:val="Hyperlnk"/>
          </w:rPr>
          <w:softHyphen/>
        </w:r>
        <w:r w:rsidR="00533CD8" w:rsidRPr="00A771F3">
          <w:rPr>
            <w:rStyle w:val="Hyperlnk"/>
          </w:rPr>
          <w:t>behandling</w:t>
        </w:r>
        <w:proofErr w:type="spellEnd"/>
        <w:r w:rsidR="00533CD8" w:rsidRPr="00A771F3">
          <w:rPr>
            <w:rStyle w:val="Hyperlnk"/>
          </w:rPr>
          <w:t xml:space="preserve">, handläggning av </w:t>
        </w:r>
        <w:proofErr w:type="spellStart"/>
        <w:r w:rsidR="00533CD8" w:rsidRPr="00A771F3">
          <w:rPr>
            <w:rStyle w:val="Hyperlnk"/>
          </w:rPr>
          <w:t>perioperativ</w:t>
        </w:r>
        <w:proofErr w:type="spellEnd"/>
        <w:r w:rsidR="00533CD8" w:rsidRPr="00A771F3">
          <w:rPr>
            <w:rStyle w:val="Hyperlnk"/>
          </w:rPr>
          <w:t xml:space="preserve"> och akut smärta</w:t>
        </w:r>
      </w:hyperlink>
      <w:r w:rsidR="00533CD8" w:rsidRPr="00A771F3">
        <w:t>.</w:t>
      </w:r>
    </w:p>
    <w:p w14:paraId="1CE89946" w14:textId="77777777" w:rsidR="0007339B" w:rsidRPr="00A771F3" w:rsidRDefault="0007339B" w:rsidP="003339CA">
      <w:pPr>
        <w:pStyle w:val="Punktlista"/>
      </w:pPr>
      <w:r w:rsidRPr="00A771F3">
        <w:rPr>
          <w:b/>
          <w:bCs/>
          <w:i/>
          <w:iCs/>
        </w:rPr>
        <w:t>Preventivmedelsbehov</w:t>
      </w:r>
      <w:r w:rsidRPr="00A771F3">
        <w:t xml:space="preserve"> direkt postpartum?</w:t>
      </w:r>
    </w:p>
    <w:p w14:paraId="224CCA2E" w14:textId="345928BE" w:rsidR="0007339B" w:rsidRPr="00A771F3" w:rsidRDefault="0007339B" w:rsidP="003339CA">
      <w:pPr>
        <w:pStyle w:val="Punktlista"/>
      </w:pPr>
      <w:r w:rsidRPr="00A771F3">
        <w:t xml:space="preserve">Om behov av </w:t>
      </w:r>
      <w:r w:rsidRPr="00A771F3">
        <w:rPr>
          <w:b/>
          <w:bCs/>
          <w:i/>
          <w:iCs/>
        </w:rPr>
        <w:t>medicinering mot ångest/oro/sömnbesvär</w:t>
      </w:r>
      <w:r w:rsidRPr="00A771F3">
        <w:t xml:space="preserve"> kan ta</w:t>
      </w:r>
      <w:r w:rsidR="00CF4BE5" w:rsidRPr="00A771F3">
        <w:softHyphen/>
      </w:r>
      <w:r w:rsidRPr="00A771F3">
        <w:t xml:space="preserve">blett Lergigan 25 mg förskrivas. Dosering enligt </w:t>
      </w:r>
      <w:hyperlink r:id="rId22" w:history="1">
        <w:r w:rsidRPr="00A771F3">
          <w:rPr>
            <w:color w:val="0563C1"/>
            <w:u w:val="single"/>
          </w:rPr>
          <w:t>FASS</w:t>
        </w:r>
      </w:hyperlink>
      <w:r w:rsidRPr="00A771F3">
        <w:t xml:space="preserve"> + </w:t>
      </w:r>
      <w:hyperlink r:id="rId23" w:history="1">
        <w:r w:rsidRPr="00A771F3">
          <w:rPr>
            <w:rStyle w:val="Hyperlnk"/>
          </w:rPr>
          <w:t>Janus</w:t>
        </w:r>
        <w:r w:rsidR="000F6F47" w:rsidRPr="00A771F3">
          <w:rPr>
            <w:rStyle w:val="Hyperlnk"/>
          </w:rPr>
          <w:t>info</w:t>
        </w:r>
      </w:hyperlink>
      <w:r w:rsidRPr="00A771F3">
        <w:t xml:space="preserve">. Tablett Propavan 25 mg, se </w:t>
      </w:r>
      <w:hyperlink r:id="rId24" w:history="1">
        <w:r w:rsidR="00BA6859" w:rsidRPr="00A771F3">
          <w:rPr>
            <w:rStyle w:val="Hyperlnk"/>
          </w:rPr>
          <w:t>FASS</w:t>
        </w:r>
      </w:hyperlink>
      <w:r w:rsidR="000671AD" w:rsidRPr="00A771F3">
        <w:t xml:space="preserve"> + </w:t>
      </w:r>
      <w:hyperlink r:id="rId25" w:history="1">
        <w:r w:rsidR="000671AD" w:rsidRPr="00A771F3">
          <w:rPr>
            <w:rStyle w:val="Hyperlnk"/>
          </w:rPr>
          <w:t>Janus</w:t>
        </w:r>
        <w:r w:rsidR="0049018C" w:rsidRPr="00A771F3">
          <w:rPr>
            <w:rStyle w:val="Hyperlnk"/>
          </w:rPr>
          <w:t>info</w:t>
        </w:r>
      </w:hyperlink>
      <w:r w:rsidR="000671AD" w:rsidRPr="00A771F3">
        <w:t xml:space="preserve"> </w:t>
      </w:r>
      <w:r w:rsidRPr="00A771F3">
        <w:t xml:space="preserve">i andra hand. Tablett </w:t>
      </w:r>
      <w:proofErr w:type="spellStart"/>
      <w:r w:rsidRPr="00A771F3">
        <w:t>Atarax</w:t>
      </w:r>
      <w:proofErr w:type="spellEnd"/>
      <w:r w:rsidRPr="00A771F3">
        <w:t xml:space="preserve"> 10 mg eller 25 mg i tredje hand.</w:t>
      </w:r>
    </w:p>
    <w:p w14:paraId="76F4FF94" w14:textId="7461A96C" w:rsidR="0007339B" w:rsidRPr="00A771F3" w:rsidRDefault="0007339B" w:rsidP="003339CA">
      <w:pPr>
        <w:pStyle w:val="Punktlista"/>
        <w:rPr>
          <w:b/>
          <w:bCs/>
          <w:i/>
          <w:iCs/>
        </w:rPr>
      </w:pPr>
      <w:r w:rsidRPr="00A771F3">
        <w:rPr>
          <w:b/>
          <w:bCs/>
          <w:i/>
          <w:iCs/>
        </w:rPr>
        <w:t>Undvik absolut all förskrivning av beroendeframkallande läke</w:t>
      </w:r>
      <w:r w:rsidR="00CF4BE5" w:rsidRPr="00A771F3">
        <w:rPr>
          <w:b/>
          <w:bCs/>
          <w:i/>
          <w:iCs/>
        </w:rPr>
        <w:softHyphen/>
      </w:r>
      <w:r w:rsidRPr="00A771F3">
        <w:rPr>
          <w:b/>
          <w:bCs/>
          <w:i/>
          <w:iCs/>
        </w:rPr>
        <w:t xml:space="preserve">medel, till exempel </w:t>
      </w:r>
      <w:proofErr w:type="spellStart"/>
      <w:r w:rsidRPr="00A771F3">
        <w:rPr>
          <w:b/>
          <w:bCs/>
          <w:i/>
          <w:iCs/>
        </w:rPr>
        <w:t>Benzodiazepiner</w:t>
      </w:r>
      <w:proofErr w:type="spellEnd"/>
      <w:r w:rsidRPr="00A771F3">
        <w:rPr>
          <w:b/>
          <w:bCs/>
          <w:i/>
          <w:iCs/>
        </w:rPr>
        <w:t xml:space="preserve"> eller morfinliknande pre</w:t>
      </w:r>
      <w:r w:rsidR="00CF4BE5" w:rsidRPr="00A771F3">
        <w:rPr>
          <w:b/>
          <w:bCs/>
          <w:i/>
          <w:iCs/>
        </w:rPr>
        <w:softHyphen/>
      </w:r>
      <w:r w:rsidRPr="00A771F3">
        <w:rPr>
          <w:b/>
          <w:bCs/>
          <w:i/>
          <w:iCs/>
        </w:rPr>
        <w:t>parat!</w:t>
      </w:r>
    </w:p>
    <w:p w14:paraId="368034D7" w14:textId="5E765575" w:rsidR="0007339B" w:rsidRPr="00A771F3" w:rsidRDefault="0007339B" w:rsidP="003339CA">
      <w:pPr>
        <w:pStyle w:val="Rubrik2"/>
      </w:pPr>
      <w:r w:rsidRPr="00A771F3">
        <w:t>På förlossning/BB/</w:t>
      </w:r>
      <w:proofErr w:type="spellStart"/>
      <w:r w:rsidRPr="00A771F3">
        <w:t>neo</w:t>
      </w:r>
      <w:proofErr w:type="spellEnd"/>
      <w:r w:rsidRPr="00A771F3">
        <w:t xml:space="preserve"> – barnmorska/</w:t>
      </w:r>
      <w:r w:rsidR="00C2134E" w:rsidRPr="00A771F3">
        <w:t xml:space="preserve"> </w:t>
      </w:r>
      <w:r w:rsidRPr="00A771F3">
        <w:t>barnsjuksköterska/</w:t>
      </w:r>
      <w:proofErr w:type="spellStart"/>
      <w:r w:rsidRPr="00A771F3">
        <w:t>neosjuksköterska</w:t>
      </w:r>
      <w:proofErr w:type="spellEnd"/>
      <w:r w:rsidRPr="00A771F3">
        <w:t>/barn</w:t>
      </w:r>
      <w:r w:rsidR="003A063C" w:rsidRPr="00A771F3">
        <w:softHyphen/>
      </w:r>
      <w:r w:rsidRPr="00A771F3">
        <w:t>läkare</w:t>
      </w:r>
    </w:p>
    <w:p w14:paraId="6F77ECE0" w14:textId="77777777" w:rsidR="0007339B" w:rsidRPr="00A771F3" w:rsidRDefault="0007339B" w:rsidP="003339CA">
      <w:pPr>
        <w:pStyle w:val="Punktlista"/>
      </w:pPr>
      <w:r w:rsidRPr="00A771F3">
        <w:t xml:space="preserve">Observera extra; moder – barn interaktion. </w:t>
      </w:r>
    </w:p>
    <w:p w14:paraId="66C7463B" w14:textId="77777777" w:rsidR="0007339B" w:rsidRPr="00A771F3" w:rsidRDefault="0007339B" w:rsidP="003339CA">
      <w:pPr>
        <w:pStyle w:val="Punktlista"/>
      </w:pPr>
      <w:r w:rsidRPr="00A771F3">
        <w:t xml:space="preserve">Ta del av anteckningar i patientens journal och eventuell plan. </w:t>
      </w:r>
    </w:p>
    <w:p w14:paraId="05DE4531" w14:textId="77777777" w:rsidR="0007339B" w:rsidRPr="00A771F3" w:rsidRDefault="0007339B" w:rsidP="003339CA">
      <w:pPr>
        <w:pStyle w:val="Punktlista"/>
      </w:pPr>
      <w:r w:rsidRPr="00A771F3">
        <w:t>Eventuellt kontakt med socialtjänst.</w:t>
      </w:r>
    </w:p>
    <w:p w14:paraId="3B1110AA" w14:textId="77777777" w:rsidR="0007339B" w:rsidRPr="00A771F3" w:rsidRDefault="0007339B" w:rsidP="003339CA">
      <w:pPr>
        <w:pStyle w:val="Punktlista"/>
      </w:pPr>
      <w:r w:rsidRPr="00A771F3">
        <w:t>BHV kontaktas per telefon.</w:t>
      </w:r>
    </w:p>
    <w:p w14:paraId="18B91583" w14:textId="20FDC6CC" w:rsidR="0007339B" w:rsidRPr="00A771F3" w:rsidRDefault="0007339B" w:rsidP="003339CA">
      <w:pPr>
        <w:pStyle w:val="Punktlista"/>
      </w:pPr>
      <w:r w:rsidRPr="00A771F3">
        <w:lastRenderedPageBreak/>
        <w:t>Vårdtiden på BB bedöms individuellt eller enligt tidigare plane</w:t>
      </w:r>
      <w:r w:rsidR="00CF4BE5" w:rsidRPr="00A771F3">
        <w:softHyphen/>
      </w:r>
      <w:r w:rsidRPr="00A771F3">
        <w:t>ring. Helst fyra dygn för observation av neonatal abstinens.</w:t>
      </w:r>
    </w:p>
    <w:p w14:paraId="0F7B0E92" w14:textId="77777777" w:rsidR="0007339B" w:rsidRPr="00A771F3" w:rsidRDefault="0007339B" w:rsidP="003339CA">
      <w:pPr>
        <w:pStyle w:val="Punktlista"/>
      </w:pPr>
      <w:r w:rsidRPr="00A771F3">
        <w:t>Eventuellt preventivmedel innan hemgång.</w:t>
      </w:r>
    </w:p>
    <w:p w14:paraId="7EEAB18E" w14:textId="77777777" w:rsidR="0007339B" w:rsidRPr="00A771F3" w:rsidRDefault="0007339B" w:rsidP="003339CA">
      <w:pPr>
        <w:pStyle w:val="Punktlista"/>
      </w:pPr>
      <w:r w:rsidRPr="00A771F3">
        <w:t>Neonatolog bedömer om ytterligare insatser behövs.</w:t>
      </w:r>
    </w:p>
    <w:p w14:paraId="064EC43E" w14:textId="77777777" w:rsidR="0007339B" w:rsidRPr="00A771F3" w:rsidRDefault="0007339B" w:rsidP="003339CA">
      <w:pPr>
        <w:pStyle w:val="Rubrik2"/>
      </w:pPr>
      <w:r w:rsidRPr="00A771F3">
        <w:t>På BHV – BVC-sjuksköterska</w:t>
      </w:r>
    </w:p>
    <w:p w14:paraId="16CB233E" w14:textId="06D7A189" w:rsidR="0007339B" w:rsidRPr="00A771F3" w:rsidRDefault="0007339B" w:rsidP="003339CA">
      <w:r w:rsidRPr="00A771F3">
        <w:t>Överrapportering via möte på vald BHV med PAB, patient och BHV-sjuksköterska enligt gällande riktlinjer/individuell bedömning efter över</w:t>
      </w:r>
      <w:r w:rsidR="00CF4BE5" w:rsidRPr="00A771F3">
        <w:softHyphen/>
      </w:r>
      <w:r w:rsidRPr="00A771F3">
        <w:t>rapportering från MHV</w:t>
      </w:r>
      <w:r w:rsidR="009820E2" w:rsidRPr="00A771F3">
        <w:t xml:space="preserve">, se </w:t>
      </w:r>
      <w:hyperlink r:id="rId26" w:history="1">
        <w:r w:rsidR="009820E2" w:rsidRPr="00A771F3">
          <w:rPr>
            <w:rStyle w:val="Hyperlnk"/>
          </w:rPr>
          <w:t>Individuell hälsoplanering (IHP)</w:t>
        </w:r>
      </w:hyperlink>
      <w:r w:rsidR="009820E2" w:rsidRPr="00A771F3">
        <w:t xml:space="preserve"> från Region</w:t>
      </w:r>
      <w:r w:rsidR="003A063C" w:rsidRPr="00A771F3">
        <w:softHyphen/>
      </w:r>
      <w:r w:rsidR="009820E2" w:rsidRPr="00A771F3">
        <w:t>hälsan.</w:t>
      </w:r>
      <w:r w:rsidRPr="00A771F3">
        <w:t xml:space="preserve"> </w:t>
      </w:r>
    </w:p>
    <w:p w14:paraId="3119526A" w14:textId="5D1F21E6" w:rsidR="0007339B" w:rsidRPr="00A771F3" w:rsidRDefault="0007339B" w:rsidP="003339CA">
      <w:pPr>
        <w:pStyle w:val="Rubrik2"/>
      </w:pPr>
      <w:r w:rsidRPr="00A771F3">
        <w:t>Om patienten testar positivt för dro</w:t>
      </w:r>
      <w:r w:rsidR="00CF4BE5" w:rsidRPr="00A771F3">
        <w:softHyphen/>
      </w:r>
      <w:r w:rsidRPr="00A771F3">
        <w:t>ger/</w:t>
      </w:r>
      <w:r w:rsidR="00517684" w:rsidRPr="00A771F3">
        <w:t xml:space="preserve"> </w:t>
      </w:r>
      <w:r w:rsidRPr="00A771F3">
        <w:t>alkohol under graviditeten</w:t>
      </w:r>
    </w:p>
    <w:p w14:paraId="337B7DA8" w14:textId="3C1FC7D5" w:rsidR="0007339B" w:rsidRPr="00A771F3" w:rsidRDefault="0007339B" w:rsidP="003339CA">
      <w:r w:rsidRPr="00A771F3">
        <w:t>Motiverande samtal hos PAB</w:t>
      </w:r>
      <w:r w:rsidR="00D85CA0" w:rsidRPr="00A771F3">
        <w:t>/kurator</w:t>
      </w:r>
      <w:r w:rsidRPr="00A771F3">
        <w:t xml:space="preserve"> + eventuell kontakt med Social</w:t>
      </w:r>
      <w:r w:rsidR="003A063C" w:rsidRPr="00A771F3">
        <w:softHyphen/>
      </w:r>
      <w:r w:rsidRPr="00A771F3">
        <w:t xml:space="preserve">tjänst. </w:t>
      </w:r>
      <w:r w:rsidR="007E54A4" w:rsidRPr="00A771F3">
        <w:t xml:space="preserve">Läkare bör skriva remiss till neonatalläkare för bedömning, se </w:t>
      </w:r>
      <w:hyperlink r:id="rId27" w:history="1">
        <w:r w:rsidR="007E54A4" w:rsidRPr="00A771F3">
          <w:rPr>
            <w:rStyle w:val="Hyperlnk"/>
          </w:rPr>
          <w:t>Neonatal abstinens – handläggning</w:t>
        </w:r>
      </w:hyperlink>
      <w:r w:rsidR="007E54A4" w:rsidRPr="00A771F3">
        <w:t>.</w:t>
      </w:r>
    </w:p>
    <w:p w14:paraId="757FC26F" w14:textId="77777777" w:rsidR="0007339B" w:rsidRPr="00A771F3" w:rsidRDefault="0007339B" w:rsidP="003339CA">
      <w:pPr>
        <w:pStyle w:val="Rubrik2"/>
      </w:pPr>
      <w:r w:rsidRPr="00A771F3">
        <w:t>Patientinformation</w:t>
      </w:r>
    </w:p>
    <w:p w14:paraId="432E35FD" w14:textId="5DBB9D9F" w:rsidR="0007339B" w:rsidRPr="00A771F3" w:rsidRDefault="0007339B">
      <w:pPr>
        <w:pStyle w:val="Punktlista"/>
      </w:pPr>
      <w:r w:rsidRPr="00A771F3">
        <w:t>1177</w:t>
      </w:r>
      <w:r w:rsidR="006A102B" w:rsidRPr="00A771F3">
        <w:t xml:space="preserve"> – </w:t>
      </w:r>
      <w:hyperlink r:id="rId28" w:history="1">
        <w:r w:rsidR="006A102B" w:rsidRPr="00A771F3">
          <w:rPr>
            <w:rStyle w:val="Hyperlnk"/>
          </w:rPr>
          <w:t>Nikotin och graviditet</w:t>
        </w:r>
      </w:hyperlink>
    </w:p>
    <w:p w14:paraId="2527532B" w14:textId="01E795DA" w:rsidR="00DF5FD1" w:rsidRPr="00A771F3" w:rsidRDefault="006546A8">
      <w:pPr>
        <w:pStyle w:val="Punktlista"/>
      </w:pPr>
      <w:r w:rsidRPr="00A771F3">
        <w:t xml:space="preserve">1177 – </w:t>
      </w:r>
      <w:hyperlink r:id="rId29" w:history="1">
        <w:r w:rsidRPr="00A771F3">
          <w:rPr>
            <w:rStyle w:val="Hyperlnk"/>
          </w:rPr>
          <w:t>Droger och graviditet</w:t>
        </w:r>
      </w:hyperlink>
    </w:p>
    <w:p w14:paraId="476903D8" w14:textId="2005C4D7" w:rsidR="00975EC0" w:rsidRPr="00A771F3" w:rsidRDefault="00975EC0">
      <w:pPr>
        <w:pStyle w:val="Punktlista"/>
      </w:pPr>
      <w:r w:rsidRPr="00A771F3">
        <w:t xml:space="preserve">1177 – </w:t>
      </w:r>
      <w:hyperlink r:id="rId30" w:history="1">
        <w:r w:rsidRPr="00A771F3">
          <w:rPr>
            <w:rStyle w:val="Hyperlnk"/>
          </w:rPr>
          <w:t>Alkohol och graviditet</w:t>
        </w:r>
      </w:hyperlink>
    </w:p>
    <w:p w14:paraId="158BB400" w14:textId="218B94F0" w:rsidR="00FC419B" w:rsidRPr="00A771F3" w:rsidRDefault="00FC419B">
      <w:pPr>
        <w:pStyle w:val="Punktlista"/>
      </w:pPr>
      <w:r w:rsidRPr="00A771F3">
        <w:t xml:space="preserve">Regionhälsan – </w:t>
      </w:r>
      <w:hyperlink r:id="rId31" w:history="1">
        <w:r w:rsidRPr="00A771F3">
          <w:rPr>
            <w:rStyle w:val="Hyperlnk"/>
          </w:rPr>
          <w:t>patientinformationer</w:t>
        </w:r>
      </w:hyperlink>
      <w:r w:rsidRPr="00A771F3">
        <w:t xml:space="preserve"> </w:t>
      </w:r>
    </w:p>
    <w:p w14:paraId="6CD84CB6" w14:textId="6CBF112B" w:rsidR="0007339B" w:rsidRPr="00A771F3" w:rsidRDefault="00CB52BA" w:rsidP="003339CA">
      <w:pPr>
        <w:pStyle w:val="Rubrik2"/>
      </w:pPr>
      <w:r w:rsidRPr="00A771F3">
        <w:t>Relaterad information</w:t>
      </w:r>
    </w:p>
    <w:p w14:paraId="4103E4B8" w14:textId="77777777" w:rsidR="0007339B" w:rsidRPr="00A771F3" w:rsidRDefault="0007339B" w:rsidP="003339CA">
      <w:pPr>
        <w:pStyle w:val="Punktlista"/>
      </w:pPr>
      <w:hyperlink r:id="rId32" w:history="1">
        <w:r w:rsidRPr="00A771F3">
          <w:rPr>
            <w:color w:val="0563C1"/>
            <w:u w:val="single"/>
          </w:rPr>
          <w:t>ABCD-samtal med följdfrågor</w:t>
        </w:r>
      </w:hyperlink>
      <w:r w:rsidRPr="00A771F3">
        <w:t>.</w:t>
      </w:r>
    </w:p>
    <w:p w14:paraId="7DF5E5A0" w14:textId="59306D4F" w:rsidR="0007339B" w:rsidRPr="00A771F3" w:rsidRDefault="0007339B" w:rsidP="00AB7E2E">
      <w:pPr>
        <w:pStyle w:val="Punktlista"/>
      </w:pPr>
      <w:hyperlink r:id="rId33" w:history="1">
        <w:r w:rsidRPr="00A771F3">
          <w:rPr>
            <w:color w:val="0563C1"/>
            <w:u w:val="single"/>
          </w:rPr>
          <w:t>Alkohol, graviditet och spädbarns hälsa: Ett gemensamt ansvar</w:t>
        </w:r>
      </w:hyperlink>
      <w:r w:rsidRPr="00A771F3">
        <w:t>.</w:t>
      </w:r>
    </w:p>
    <w:p w14:paraId="5D772794" w14:textId="39C62D48" w:rsidR="0007339B" w:rsidRPr="00A771F3" w:rsidRDefault="0007339B" w:rsidP="003339CA">
      <w:pPr>
        <w:pStyle w:val="Punktlista"/>
      </w:pPr>
      <w:r w:rsidRPr="00A771F3">
        <w:t xml:space="preserve">ARG-rapport nr 62 </w:t>
      </w:r>
      <w:hyperlink r:id="rId34" w:history="1">
        <w:r w:rsidRPr="00A771F3">
          <w:rPr>
            <w:rStyle w:val="Hyperlnk"/>
          </w:rPr>
          <w:t>Barnafödande och psykisk sjukdom</w:t>
        </w:r>
      </w:hyperlink>
      <w:r w:rsidRPr="00A771F3">
        <w:t>.</w:t>
      </w:r>
    </w:p>
    <w:p w14:paraId="3F364DBB" w14:textId="3D1099A4" w:rsidR="0007339B" w:rsidRPr="00A771F3" w:rsidRDefault="0007339B" w:rsidP="003339CA">
      <w:pPr>
        <w:pStyle w:val="Punktlista"/>
      </w:pPr>
      <w:proofErr w:type="spellStart"/>
      <w:r w:rsidRPr="00A771F3">
        <w:t>Audit</w:t>
      </w:r>
      <w:proofErr w:type="spellEnd"/>
      <w:r w:rsidR="004854E3" w:rsidRPr="00A771F3">
        <w:t xml:space="preserve">, se Regionhälsan sida </w:t>
      </w:r>
      <w:hyperlink r:id="rId35" w:history="1">
        <w:r w:rsidR="004854E3" w:rsidRPr="00A771F3">
          <w:rPr>
            <w:rStyle w:val="Hyperlnk"/>
          </w:rPr>
          <w:t>Substansbruk</w:t>
        </w:r>
      </w:hyperlink>
      <w:r w:rsidRPr="00A771F3">
        <w:t>.</w:t>
      </w:r>
    </w:p>
    <w:p w14:paraId="2150C72B" w14:textId="77777777" w:rsidR="0007339B" w:rsidRPr="00A771F3" w:rsidRDefault="0007339B" w:rsidP="003339CA">
      <w:pPr>
        <w:pStyle w:val="Punktlista"/>
      </w:pPr>
      <w:r w:rsidRPr="00A771F3">
        <w:t xml:space="preserve">Barnläkaren nr 6, 2018 </w:t>
      </w:r>
      <w:hyperlink r:id="rId36" w:history="1">
        <w:r w:rsidRPr="00A771F3">
          <w:rPr>
            <w:color w:val="0563C1"/>
            <w:u w:val="single"/>
          </w:rPr>
          <w:t>Barn och drogberoende</w:t>
        </w:r>
      </w:hyperlink>
      <w:r w:rsidRPr="00A771F3">
        <w:t>.</w:t>
      </w:r>
    </w:p>
    <w:p w14:paraId="5CFF8901" w14:textId="453851B6" w:rsidR="0099034C" w:rsidRPr="00A771F3" w:rsidRDefault="00C40479" w:rsidP="003339CA">
      <w:pPr>
        <w:pStyle w:val="Punktlista"/>
      </w:pPr>
      <w:r w:rsidRPr="00A771F3">
        <w:t xml:space="preserve">Rikshandboken Barnhälsovård </w:t>
      </w:r>
      <w:hyperlink r:id="rId37" w:history="1">
        <w:r w:rsidRPr="00A771F3">
          <w:rPr>
            <w:rStyle w:val="Hyperlnk"/>
          </w:rPr>
          <w:t>Barn och alkohol</w:t>
        </w:r>
      </w:hyperlink>
      <w:r w:rsidRPr="00A771F3">
        <w:t xml:space="preserve"> </w:t>
      </w:r>
      <w:r w:rsidR="00601CF2" w:rsidRPr="00A771F3">
        <w:t xml:space="preserve">samt </w:t>
      </w:r>
      <w:hyperlink r:id="rId38" w:history="1">
        <w:r w:rsidR="00601CF2" w:rsidRPr="00A771F3">
          <w:rPr>
            <w:rStyle w:val="Hyperlnk"/>
          </w:rPr>
          <w:t>Föräldragrupp: vardagsliv – alkohol och tobak</w:t>
        </w:r>
      </w:hyperlink>
      <w:r w:rsidR="00601CF2" w:rsidRPr="00A771F3">
        <w:t>.</w:t>
      </w:r>
    </w:p>
    <w:p w14:paraId="124087D2" w14:textId="71EA05C8" w:rsidR="0007339B" w:rsidRPr="00A771F3" w:rsidRDefault="0007339B" w:rsidP="003339CA">
      <w:pPr>
        <w:pStyle w:val="Punktlista"/>
      </w:pPr>
      <w:r w:rsidRPr="00A771F3">
        <w:t>Blanketter till Socialtjänsten –</w:t>
      </w:r>
      <w:r w:rsidR="00EF751D" w:rsidRPr="00A771F3">
        <w:t xml:space="preserve"> se styrdokument </w:t>
      </w:r>
      <w:hyperlink r:id="rId39" w:history="1">
        <w:r w:rsidR="00EF751D" w:rsidRPr="00A771F3">
          <w:rPr>
            <w:rStyle w:val="Hyperlnk"/>
          </w:rPr>
          <w:t>Anmäla oro om barn till socialnämnden - dokumentation</w:t>
        </w:r>
      </w:hyperlink>
      <w:r w:rsidR="00EF751D" w:rsidRPr="00A771F3">
        <w:t xml:space="preserve"> och </w:t>
      </w:r>
      <w:hyperlink r:id="rId40" w:history="1">
        <w:r w:rsidR="00EF751D" w:rsidRPr="00A771F3">
          <w:rPr>
            <w:rStyle w:val="Hyperlnk"/>
          </w:rPr>
          <w:t>Länsgemensam rikt</w:t>
        </w:r>
        <w:r w:rsidR="003A063C" w:rsidRPr="00A771F3">
          <w:rPr>
            <w:rStyle w:val="Hyperlnk"/>
          </w:rPr>
          <w:softHyphen/>
        </w:r>
        <w:r w:rsidR="00EF751D" w:rsidRPr="00A771F3">
          <w:rPr>
            <w:rStyle w:val="Hyperlnk"/>
          </w:rPr>
          <w:t>linje vid oro för väntat barn Samverkan mellan Västra Götalands</w:t>
        </w:r>
        <w:r w:rsidR="003A063C" w:rsidRPr="00A771F3">
          <w:rPr>
            <w:rStyle w:val="Hyperlnk"/>
          </w:rPr>
          <w:softHyphen/>
        </w:r>
        <w:r w:rsidR="00EF751D" w:rsidRPr="00A771F3">
          <w:rPr>
            <w:rStyle w:val="Hyperlnk"/>
          </w:rPr>
          <w:t>regionen och kommunerna i Västra Götaland</w:t>
        </w:r>
      </w:hyperlink>
      <w:r w:rsidR="00EF751D" w:rsidRPr="00A771F3">
        <w:t>.</w:t>
      </w:r>
      <w:r w:rsidRPr="00A771F3">
        <w:t>.</w:t>
      </w:r>
    </w:p>
    <w:p w14:paraId="50A73EA2" w14:textId="3350FAA6" w:rsidR="0007339B" w:rsidRPr="00A771F3" w:rsidRDefault="0007339B" w:rsidP="003339CA">
      <w:pPr>
        <w:pStyle w:val="Punktlista"/>
      </w:pPr>
      <w:r w:rsidRPr="00A771F3">
        <w:t>BVC –</w:t>
      </w:r>
      <w:r w:rsidR="0050736E" w:rsidRPr="00A771F3">
        <w:t xml:space="preserve"> </w:t>
      </w:r>
      <w:hyperlink r:id="rId41" w:history="1">
        <w:r w:rsidR="0050736E" w:rsidRPr="00A771F3">
          <w:rPr>
            <w:rStyle w:val="Hyperlnk"/>
          </w:rPr>
          <w:t>Individuell hälsoplanering (IHP)</w:t>
        </w:r>
      </w:hyperlink>
      <w:r w:rsidR="0050736E" w:rsidRPr="00A771F3">
        <w:t xml:space="preserve"> från Regionhälsan</w:t>
      </w:r>
      <w:r w:rsidRPr="00A771F3">
        <w:t>.</w:t>
      </w:r>
    </w:p>
    <w:p w14:paraId="07AAAF4A" w14:textId="75B7755A" w:rsidR="0007339B" w:rsidRPr="00A771F3" w:rsidRDefault="00F15154" w:rsidP="00B37FAC">
      <w:pPr>
        <w:pStyle w:val="Punktlista"/>
      </w:pPr>
      <w:r w:rsidRPr="00A771F3">
        <w:t>SU</w:t>
      </w:r>
      <w:r w:rsidR="00F85F7F" w:rsidRPr="00A771F3">
        <w:t xml:space="preserve"> –</w:t>
      </w:r>
      <w:r w:rsidRPr="00A771F3">
        <w:t xml:space="preserve"> </w:t>
      </w:r>
      <w:hyperlink r:id="rId42" w:history="1">
        <w:r w:rsidRPr="00A771F3">
          <w:rPr>
            <w:rStyle w:val="Hyperlnk"/>
          </w:rPr>
          <w:t>Drogpaket i saliv</w:t>
        </w:r>
      </w:hyperlink>
      <w:r w:rsidR="0007339B" w:rsidRPr="00A771F3">
        <w:t>.</w:t>
      </w:r>
    </w:p>
    <w:p w14:paraId="3A1352B8" w14:textId="77777777" w:rsidR="0007339B" w:rsidRPr="00A771F3" w:rsidRDefault="0007339B" w:rsidP="003339CA">
      <w:pPr>
        <w:pStyle w:val="Punktlista"/>
      </w:pPr>
      <w:r w:rsidRPr="00A771F3">
        <w:t xml:space="preserve">Folkhälsomyndigheten: </w:t>
      </w:r>
      <w:hyperlink r:id="rId43" w:history="1">
        <w:r w:rsidRPr="00A771F3">
          <w:rPr>
            <w:color w:val="0563C1"/>
            <w:u w:val="single"/>
          </w:rPr>
          <w:t>Alkohol, narkotika, dopning, tobak och spel (ANDTS).</w:t>
        </w:r>
      </w:hyperlink>
    </w:p>
    <w:p w14:paraId="3AE19D2A" w14:textId="326F045E" w:rsidR="00B1527A" w:rsidRPr="00A771F3" w:rsidRDefault="00B1527A" w:rsidP="003339CA">
      <w:pPr>
        <w:pStyle w:val="Punktlista"/>
      </w:pPr>
      <w:hyperlink r:id="rId44" w:history="1">
        <w:r w:rsidRPr="00A771F3">
          <w:rPr>
            <w:rStyle w:val="Hyperlnk"/>
          </w:rPr>
          <w:t xml:space="preserve">Indikation för kontakt med Haga </w:t>
        </w:r>
        <w:proofErr w:type="gramStart"/>
        <w:r w:rsidRPr="00A771F3">
          <w:rPr>
            <w:rStyle w:val="Hyperlnk"/>
          </w:rPr>
          <w:t>mödra- barnhälsovårdsteam</w:t>
        </w:r>
        <w:proofErr w:type="gramEnd"/>
        <w:r w:rsidRPr="00A771F3">
          <w:rPr>
            <w:rStyle w:val="Hyperlnk"/>
          </w:rPr>
          <w:t xml:space="preserve"> inom </w:t>
        </w:r>
        <w:r w:rsidR="00496016" w:rsidRPr="00A771F3">
          <w:rPr>
            <w:rStyle w:val="Hyperlnk"/>
          </w:rPr>
          <w:t>Göteborg och Södra Bohuslän</w:t>
        </w:r>
      </w:hyperlink>
      <w:r w:rsidR="00496016" w:rsidRPr="00A771F3">
        <w:t>.</w:t>
      </w:r>
    </w:p>
    <w:p w14:paraId="12593676" w14:textId="77777777" w:rsidR="0007339B" w:rsidRPr="00A771F3" w:rsidRDefault="0007339B" w:rsidP="003339CA">
      <w:pPr>
        <w:pStyle w:val="Punktlista"/>
      </w:pPr>
      <w:r w:rsidRPr="00A771F3">
        <w:t xml:space="preserve">Jordemodern nr 2, 2018 </w:t>
      </w:r>
      <w:hyperlink r:id="rId45" w:history="1">
        <w:r w:rsidRPr="00A771F3">
          <w:rPr>
            <w:color w:val="0563C1"/>
            <w:u w:val="single"/>
          </w:rPr>
          <w:t>Tema graviditet och alkohol</w:t>
        </w:r>
      </w:hyperlink>
      <w:r w:rsidRPr="00A771F3">
        <w:t>.</w:t>
      </w:r>
    </w:p>
    <w:p w14:paraId="038B09A3" w14:textId="6D0C6DFF" w:rsidR="0007339B" w:rsidRPr="00A771F3" w:rsidRDefault="0007339B" w:rsidP="003339CA">
      <w:pPr>
        <w:pStyle w:val="Punktlista"/>
      </w:pPr>
      <w:r w:rsidRPr="00A771F3">
        <w:t xml:space="preserve">Litteratur: </w:t>
      </w:r>
      <w:r w:rsidRPr="00A771F3">
        <w:tab/>
      </w:r>
      <w:r w:rsidRPr="00A771F3">
        <w:br/>
        <w:t xml:space="preserve">- </w:t>
      </w:r>
      <w:r w:rsidR="00DF2628" w:rsidRPr="00A771F3">
        <w:tab/>
      </w:r>
      <w:r w:rsidRPr="00A771F3">
        <w:t xml:space="preserve">Beroendemedicinsk handbok. Tobias Eriksson. ISBN </w:t>
      </w:r>
      <w:r w:rsidR="00DF2628" w:rsidRPr="00A771F3">
        <w:tab/>
      </w:r>
      <w:proofErr w:type="gramStart"/>
      <w:r w:rsidRPr="00A771F3">
        <w:t>9789163946530</w:t>
      </w:r>
      <w:proofErr w:type="gramEnd"/>
      <w:r w:rsidRPr="00A771F3">
        <w:br/>
        <w:t xml:space="preserve">- </w:t>
      </w:r>
      <w:r w:rsidR="00DF2628" w:rsidRPr="00A771F3">
        <w:tab/>
      </w:r>
      <w:r w:rsidRPr="00A771F3">
        <w:t xml:space="preserve">MI Samtal och förhållningssätt. Christina Näslund, Tom </w:t>
      </w:r>
      <w:r w:rsidR="00DF2628" w:rsidRPr="00A771F3">
        <w:tab/>
      </w:r>
      <w:r w:rsidRPr="00A771F3">
        <w:t xml:space="preserve">Barth. ISBN </w:t>
      </w:r>
      <w:proofErr w:type="gramStart"/>
      <w:r w:rsidRPr="00A771F3">
        <w:t>9789144125923</w:t>
      </w:r>
      <w:proofErr w:type="gramEnd"/>
      <w:r w:rsidRPr="00A771F3">
        <w:br/>
        <w:t xml:space="preserve">- </w:t>
      </w:r>
      <w:r w:rsidR="00DF2628" w:rsidRPr="00A771F3">
        <w:tab/>
      </w:r>
      <w:r w:rsidRPr="00A771F3">
        <w:t xml:space="preserve">Riskbruk och Missbruk: Alkohol, Läkemedel, och </w:t>
      </w:r>
      <w:r w:rsidR="00DF2628" w:rsidRPr="00A771F3">
        <w:tab/>
      </w:r>
      <w:r w:rsidRPr="00A771F3">
        <w:t xml:space="preserve">Narkotika. Peter </w:t>
      </w:r>
      <w:proofErr w:type="spellStart"/>
      <w:r w:rsidRPr="00A771F3">
        <w:t>Wir</w:t>
      </w:r>
      <w:r w:rsidR="00CF4BE5" w:rsidRPr="00A771F3">
        <w:softHyphen/>
      </w:r>
      <w:r w:rsidRPr="00A771F3">
        <w:t>bring</w:t>
      </w:r>
      <w:proofErr w:type="spellEnd"/>
      <w:r w:rsidRPr="00A771F3">
        <w:t xml:space="preserve">, Katarina Johansson. ISBN </w:t>
      </w:r>
      <w:r w:rsidR="00DF2628" w:rsidRPr="00A771F3">
        <w:tab/>
      </w:r>
      <w:proofErr w:type="gramStart"/>
      <w:r w:rsidRPr="00A771F3">
        <w:t>9789127098657</w:t>
      </w:r>
      <w:proofErr w:type="gramEnd"/>
      <w:r w:rsidRPr="00A771F3">
        <w:t>.</w:t>
      </w:r>
    </w:p>
    <w:p w14:paraId="1ED616AB" w14:textId="6F6BFE87" w:rsidR="0007339B" w:rsidRPr="00A771F3" w:rsidRDefault="0007339B" w:rsidP="003339CA">
      <w:pPr>
        <w:pStyle w:val="Punktlista"/>
      </w:pPr>
      <w:r w:rsidRPr="00A771F3">
        <w:t>RMR (allmängiltiga riktlinjer, ej specifikt för gravida):</w:t>
      </w:r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46" w:history="1">
        <w:r w:rsidRPr="00A771F3">
          <w:rPr>
            <w:rStyle w:val="Hyperlnk"/>
          </w:rPr>
          <w:t>Alkohol – skadligt bruk &amp; beroende</w:t>
        </w:r>
      </w:hyperlink>
      <w:r w:rsidRPr="00A771F3">
        <w:t>.</w:t>
      </w:r>
      <w:r w:rsidR="0009402A" w:rsidRPr="00A771F3">
        <w:rPr>
          <w:color w:val="0563C1"/>
          <w:u w:val="single"/>
        </w:rPr>
        <w:t xml:space="preserve"> </w:t>
      </w:r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47" w:history="1">
        <w:proofErr w:type="spellStart"/>
        <w:r w:rsidRPr="00A771F3">
          <w:rPr>
            <w:rStyle w:val="Hyperlnk"/>
          </w:rPr>
          <w:t>Bensodiazepiner</w:t>
        </w:r>
        <w:proofErr w:type="spellEnd"/>
        <w:r w:rsidRPr="00A771F3">
          <w:rPr>
            <w:rStyle w:val="Hyperlnk"/>
          </w:rPr>
          <w:t xml:space="preserve"> och </w:t>
        </w:r>
        <w:proofErr w:type="spellStart"/>
        <w:r w:rsidRPr="00A771F3">
          <w:rPr>
            <w:rStyle w:val="Hyperlnk"/>
          </w:rPr>
          <w:t>bensodiazepinanaloger</w:t>
        </w:r>
        <w:proofErr w:type="spellEnd"/>
        <w:r w:rsidRPr="00A771F3">
          <w:rPr>
            <w:rStyle w:val="Hyperlnk"/>
          </w:rPr>
          <w:t xml:space="preserve"> – in- och</w:t>
        </w:r>
      </w:hyperlink>
      <w:r w:rsidRPr="00A771F3">
        <w:t xml:space="preserve"> </w:t>
      </w:r>
      <w:r w:rsidR="00DF2628" w:rsidRPr="00A771F3">
        <w:tab/>
      </w:r>
      <w:hyperlink r:id="rId48" w:history="1">
        <w:r w:rsidRPr="00A771F3">
          <w:rPr>
            <w:rStyle w:val="Hyperlnk"/>
          </w:rPr>
          <w:t>utsättning</w:t>
        </w:r>
      </w:hyperlink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49" w:history="1">
        <w:proofErr w:type="spellStart"/>
        <w:r w:rsidRPr="00A771F3">
          <w:rPr>
            <w:rStyle w:val="Hyperlnk"/>
          </w:rPr>
          <w:t>Insomni</w:t>
        </w:r>
        <w:proofErr w:type="spellEnd"/>
      </w:hyperlink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0" w:history="1">
        <w:proofErr w:type="spellStart"/>
        <w:r w:rsidRPr="00A771F3">
          <w:rPr>
            <w:rStyle w:val="Hyperlnk"/>
          </w:rPr>
          <w:t>Opioider</w:t>
        </w:r>
        <w:proofErr w:type="spellEnd"/>
        <w:r w:rsidRPr="00A771F3">
          <w:rPr>
            <w:rStyle w:val="Hyperlnk"/>
          </w:rPr>
          <w:t xml:space="preserve"> vid långvarig icke-cancerrelaterad smärta</w:t>
        </w:r>
      </w:hyperlink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1" w:history="1">
        <w:r w:rsidRPr="00A771F3">
          <w:rPr>
            <w:rStyle w:val="Hyperlnk"/>
          </w:rPr>
          <w:t>Ansvarsfördelning mellan specialis</w:t>
        </w:r>
        <w:r w:rsidR="001A41AA" w:rsidRPr="00A771F3">
          <w:rPr>
            <w:rStyle w:val="Hyperlnk"/>
          </w:rPr>
          <w:t>t</w:t>
        </w:r>
        <w:r w:rsidR="0075175E" w:rsidRPr="00A771F3">
          <w:rPr>
            <w:rStyle w:val="Hyperlnk"/>
          </w:rPr>
          <w:t>psykiatri</w:t>
        </w:r>
        <w:r w:rsidRPr="00A771F3">
          <w:rPr>
            <w:rStyle w:val="Hyperlnk"/>
          </w:rPr>
          <w:t>,</w:t>
        </w:r>
      </w:hyperlink>
      <w:r w:rsidRPr="00A771F3">
        <w:t xml:space="preserve"> </w:t>
      </w:r>
      <w:r w:rsidR="00DF2628" w:rsidRPr="00A771F3">
        <w:tab/>
      </w:r>
      <w:hyperlink r:id="rId52" w:history="1">
        <w:r w:rsidRPr="00A771F3">
          <w:rPr>
            <w:rStyle w:val="Hyperlnk"/>
          </w:rPr>
          <w:t>specialist</w:t>
        </w:r>
        <w:r w:rsidR="0075175E" w:rsidRPr="00A771F3">
          <w:rPr>
            <w:rStyle w:val="Hyperlnk"/>
          </w:rPr>
          <w:t>gynekologi</w:t>
        </w:r>
        <w:r w:rsidRPr="00A771F3">
          <w:rPr>
            <w:rStyle w:val="Hyperlnk"/>
          </w:rPr>
          <w:t xml:space="preserve"> och primärvård</w:t>
        </w:r>
        <w:r w:rsidR="0042036E" w:rsidRPr="00A771F3">
          <w:rPr>
            <w:rStyle w:val="Hyperlnk"/>
          </w:rPr>
          <w:t xml:space="preserve"> för gravida</w:t>
        </w:r>
      </w:hyperlink>
      <w:r w:rsidR="0042036E" w:rsidRPr="00A771F3">
        <w:t>.</w:t>
      </w:r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3" w:history="1">
        <w:r w:rsidRPr="00A771F3">
          <w:rPr>
            <w:rStyle w:val="Hyperlnk"/>
          </w:rPr>
          <w:t xml:space="preserve">Läkemedelsassisterad rehabilitering vid </w:t>
        </w:r>
        <w:proofErr w:type="spellStart"/>
        <w:r w:rsidRPr="00A771F3">
          <w:rPr>
            <w:rStyle w:val="Hyperlnk"/>
          </w:rPr>
          <w:t>opioidberoende</w:t>
        </w:r>
        <w:proofErr w:type="spellEnd"/>
      </w:hyperlink>
      <w:r w:rsidRPr="00A771F3">
        <w:t xml:space="preserve"> </w:t>
      </w:r>
      <w:r w:rsidR="00DF2628" w:rsidRPr="00A771F3">
        <w:tab/>
      </w:r>
      <w:hyperlink r:id="rId54" w:history="1">
        <w:r w:rsidRPr="00A771F3">
          <w:rPr>
            <w:rStyle w:val="Hyperlnk"/>
          </w:rPr>
          <w:t>(LARO)</w:t>
        </w:r>
      </w:hyperlink>
      <w:r w:rsidR="009700B2" w:rsidRPr="00A771F3">
        <w:t>.</w:t>
      </w:r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5" w:history="1">
        <w:r w:rsidRPr="00A771F3">
          <w:rPr>
            <w:rStyle w:val="Hyperlnk"/>
          </w:rPr>
          <w:t>Våld i nära relationer – indikationer och handläggning</w:t>
        </w:r>
      </w:hyperlink>
      <w:r w:rsidR="00C37746" w:rsidRPr="00A771F3">
        <w:t>.</w:t>
      </w:r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6" w:history="1">
        <w:r w:rsidRPr="00A771F3">
          <w:rPr>
            <w:rStyle w:val="Hyperlnk"/>
          </w:rPr>
          <w:t>Ätstörning</w:t>
        </w:r>
      </w:hyperlink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7" w:history="1">
        <w:r w:rsidRPr="00A771F3">
          <w:rPr>
            <w:rStyle w:val="Hyperlnk"/>
          </w:rPr>
          <w:t>Remiss inom hälso- och sjukvård</w:t>
        </w:r>
      </w:hyperlink>
      <w:r w:rsidRPr="00A771F3">
        <w:br/>
      </w:r>
      <w:r w:rsidR="00264D92" w:rsidRPr="00A771F3">
        <w:t xml:space="preserve">- </w:t>
      </w:r>
      <w:r w:rsidR="00DF2628" w:rsidRPr="00A771F3">
        <w:tab/>
      </w:r>
      <w:hyperlink r:id="rId58" w:history="1">
        <w:proofErr w:type="spellStart"/>
        <w:r w:rsidRPr="00A771F3">
          <w:rPr>
            <w:rStyle w:val="Hyperlnk"/>
          </w:rPr>
          <w:t>Suicidalitet</w:t>
        </w:r>
        <w:proofErr w:type="spellEnd"/>
        <w:r w:rsidRPr="00A771F3">
          <w:rPr>
            <w:rStyle w:val="Hyperlnk"/>
          </w:rPr>
          <w:t xml:space="preserve"> hos vuxna – akut bedömning</w:t>
        </w:r>
        <w:r w:rsidR="00560F28" w:rsidRPr="00A771F3">
          <w:rPr>
            <w:rStyle w:val="Hyperlnk"/>
          </w:rPr>
          <w:t xml:space="preserve"> och </w:t>
        </w:r>
        <w:r w:rsidRPr="00A771F3">
          <w:rPr>
            <w:rStyle w:val="Hyperlnk"/>
          </w:rPr>
          <w:t>hantering</w:t>
        </w:r>
      </w:hyperlink>
    </w:p>
    <w:p w14:paraId="16305EF0" w14:textId="4A187C87" w:rsidR="0007339B" w:rsidRPr="00A771F3" w:rsidRDefault="0007339B" w:rsidP="003339CA">
      <w:pPr>
        <w:pStyle w:val="Punktlista"/>
      </w:pPr>
      <w:r w:rsidRPr="00A771F3">
        <w:t xml:space="preserve">Rutin </w:t>
      </w:r>
      <w:hyperlink r:id="rId59" w:history="1">
        <w:r w:rsidRPr="00A771F3">
          <w:rPr>
            <w:rStyle w:val="Hyperlnk"/>
          </w:rPr>
          <w:t>Remisshantering vid barnmorskemottagningar inom Regionhäl</w:t>
        </w:r>
        <w:r w:rsidR="00CF4BE5" w:rsidRPr="00A771F3">
          <w:rPr>
            <w:rStyle w:val="Hyperlnk"/>
          </w:rPr>
          <w:softHyphen/>
        </w:r>
        <w:r w:rsidRPr="00A771F3">
          <w:rPr>
            <w:rStyle w:val="Hyperlnk"/>
          </w:rPr>
          <w:t>san</w:t>
        </w:r>
      </w:hyperlink>
      <w:r w:rsidRPr="00A771F3">
        <w:t>.</w:t>
      </w:r>
    </w:p>
    <w:p w14:paraId="791F338A" w14:textId="702255C8" w:rsidR="0007339B" w:rsidRPr="00A771F3" w:rsidRDefault="00FD21A9" w:rsidP="00F862F8">
      <w:pPr>
        <w:pStyle w:val="Punktlista"/>
      </w:pPr>
      <w:hyperlink r:id="rId60" w:history="1">
        <w:r w:rsidRPr="00A771F3">
          <w:rPr>
            <w:rStyle w:val="Hyperlnk"/>
          </w:rPr>
          <w:t>SIP i Skaraborg</w:t>
        </w:r>
      </w:hyperlink>
      <w:r w:rsidRPr="00A771F3">
        <w:t xml:space="preserve"> (Vårdsamverkan Skaraborg)</w:t>
      </w:r>
      <w:r w:rsidR="0007339B" w:rsidRPr="00A771F3">
        <w:t>.</w:t>
      </w:r>
    </w:p>
    <w:p w14:paraId="3D091FAE" w14:textId="4FD8FB56" w:rsidR="0007339B" w:rsidRPr="00A771F3" w:rsidRDefault="00412E1E" w:rsidP="00F862F8">
      <w:pPr>
        <w:pStyle w:val="Punktlista"/>
      </w:pPr>
      <w:r w:rsidRPr="00A771F3">
        <w:t xml:space="preserve">Socialstyrelsen: </w:t>
      </w:r>
      <w:hyperlink r:id="rId61" w:history="1">
        <w:r w:rsidRPr="00A771F3">
          <w:rPr>
            <w:rStyle w:val="Hyperlnk"/>
          </w:rPr>
          <w:t>Information om svensk socialtjänst på flera språk</w:t>
        </w:r>
      </w:hyperlink>
      <w:r w:rsidR="00AF0E16" w:rsidRPr="00A771F3">
        <w:t>.</w:t>
      </w:r>
      <w:r w:rsidR="00F862F8" w:rsidRPr="00A771F3">
        <w:t xml:space="preserve"> </w:t>
      </w:r>
    </w:p>
    <w:p w14:paraId="0A2220BE" w14:textId="0AC6EC2F" w:rsidR="0007339B" w:rsidRPr="00A771F3" w:rsidRDefault="0007339B" w:rsidP="00F862F8">
      <w:pPr>
        <w:pStyle w:val="Punktlista"/>
      </w:pPr>
      <w:r w:rsidRPr="00A771F3">
        <w:t xml:space="preserve">Styrdokument </w:t>
      </w:r>
      <w:hyperlink r:id="rId62" w:history="1">
        <w:r w:rsidRPr="00A771F3">
          <w:rPr>
            <w:rStyle w:val="Hyperlnk"/>
          </w:rPr>
          <w:t>Neonatal abstinens – handläggning</w:t>
        </w:r>
      </w:hyperlink>
      <w:r w:rsidRPr="00A771F3">
        <w:t>.</w:t>
      </w:r>
    </w:p>
    <w:p w14:paraId="5A4EBF76" w14:textId="77777777" w:rsidR="0007339B" w:rsidRPr="00A771F3" w:rsidRDefault="0007339B" w:rsidP="003339CA">
      <w:pPr>
        <w:pStyle w:val="Punktlista"/>
      </w:pPr>
      <w:r w:rsidRPr="00A771F3">
        <w:t xml:space="preserve">Svenska barnmorskeförbundet, </w:t>
      </w:r>
      <w:hyperlink r:id="rId63" w:history="1">
        <w:r w:rsidRPr="00A771F3">
          <w:rPr>
            <w:color w:val="0563C1"/>
            <w:u w:val="single"/>
          </w:rPr>
          <w:t>Hållbar livsstil Barnmorskans samtal om levnadsvanor – en handledning</w:t>
        </w:r>
      </w:hyperlink>
    </w:p>
    <w:p w14:paraId="1A13F2AD" w14:textId="77777777" w:rsidR="0007339B" w:rsidRPr="00A771F3" w:rsidRDefault="0007339B" w:rsidP="003339CA">
      <w:pPr>
        <w:pStyle w:val="Punktlista"/>
      </w:pPr>
      <w:hyperlink r:id="rId64" w:history="1">
        <w:r w:rsidRPr="00A771F3">
          <w:rPr>
            <w:color w:val="0563C1"/>
            <w:u w:val="single"/>
          </w:rPr>
          <w:t>TLFB</w:t>
        </w:r>
      </w:hyperlink>
      <w:r w:rsidRPr="00A771F3">
        <w:t>.</w:t>
      </w:r>
    </w:p>
    <w:p w14:paraId="3D21552D" w14:textId="36BBCB66" w:rsidR="0007339B" w:rsidRPr="00A771F3" w:rsidRDefault="001E4E75" w:rsidP="003339CA">
      <w:pPr>
        <w:pStyle w:val="Punktlista"/>
      </w:pPr>
      <w:r w:rsidRPr="00A771F3">
        <w:t>Vårdsamverkan i Västra Götaland</w:t>
      </w:r>
      <w:r w:rsidR="00D27B77" w:rsidRPr="00A771F3">
        <w:t xml:space="preserve">: </w:t>
      </w:r>
      <w:hyperlink r:id="rId65" w:history="1">
        <w:r w:rsidRPr="00A771F3">
          <w:rPr>
            <w:rStyle w:val="Hyperlnk"/>
          </w:rPr>
          <w:t>Samordnad Individuell Plan</w:t>
        </w:r>
      </w:hyperlink>
      <w:r w:rsidR="00D27B77" w:rsidRPr="00A771F3">
        <w:t>.</w:t>
      </w:r>
    </w:p>
    <w:p w14:paraId="60C00BD2" w14:textId="77777777" w:rsidR="0007339B" w:rsidRPr="00A771F3" w:rsidRDefault="0007339B" w:rsidP="003339CA">
      <w:pPr>
        <w:pStyle w:val="Rubrik2"/>
      </w:pPr>
      <w:r w:rsidRPr="00A771F3">
        <w:t>Lagar</w:t>
      </w:r>
    </w:p>
    <w:p w14:paraId="42926F2D" w14:textId="77777777" w:rsidR="0007339B" w:rsidRPr="00A771F3" w:rsidRDefault="0007339B" w:rsidP="00074E84">
      <w:pPr>
        <w:pStyle w:val="Punktlista"/>
      </w:pPr>
      <w:hyperlink r:id="rId66" w:history="1">
        <w:r w:rsidRPr="00A771F3">
          <w:rPr>
            <w:color w:val="0563C1"/>
            <w:u w:val="single"/>
          </w:rPr>
          <w:t>Förvaltningslag (1986:223)</w:t>
        </w:r>
      </w:hyperlink>
    </w:p>
    <w:p w14:paraId="06BFDCCE" w14:textId="77777777" w:rsidR="0007339B" w:rsidRPr="00A771F3" w:rsidRDefault="0007339B" w:rsidP="00074E84">
      <w:pPr>
        <w:pStyle w:val="Punktlista"/>
      </w:pPr>
      <w:hyperlink r:id="rId67" w:history="1">
        <w:r w:rsidRPr="00A771F3">
          <w:rPr>
            <w:color w:val="0563C1"/>
            <w:u w:val="single"/>
          </w:rPr>
          <w:t>Socialtjänstlag (2001:453)</w:t>
        </w:r>
      </w:hyperlink>
      <w:r w:rsidRPr="00A771F3">
        <w:t xml:space="preserve"> 2 kap 7§</w:t>
      </w:r>
    </w:p>
    <w:p w14:paraId="09867AF2" w14:textId="77777777" w:rsidR="0007339B" w:rsidRPr="00A771F3" w:rsidRDefault="0007339B" w:rsidP="00074E84">
      <w:pPr>
        <w:pStyle w:val="Punktlista"/>
      </w:pPr>
      <w:hyperlink r:id="rId68" w:history="1">
        <w:r w:rsidRPr="00A771F3">
          <w:rPr>
            <w:color w:val="0563C1"/>
            <w:u w:val="single"/>
          </w:rPr>
          <w:t>Hälso- och sjukvårdslag (2017:30)</w:t>
        </w:r>
      </w:hyperlink>
    </w:p>
    <w:p w14:paraId="07273A8F" w14:textId="77777777" w:rsidR="0007339B" w:rsidRPr="00A771F3" w:rsidRDefault="0007339B" w:rsidP="00074E84">
      <w:pPr>
        <w:pStyle w:val="Punktlista"/>
      </w:pPr>
      <w:hyperlink r:id="rId69" w:history="1">
        <w:r w:rsidRPr="00A771F3">
          <w:rPr>
            <w:color w:val="0563C1"/>
            <w:u w:val="single"/>
          </w:rPr>
          <w:t>Offentlighets- och sekretesslagen (2009:400)</w:t>
        </w:r>
      </w:hyperlink>
    </w:p>
    <w:p w14:paraId="60021A09" w14:textId="19411B9E" w:rsidR="0007339B" w:rsidRPr="00A771F3" w:rsidRDefault="0007339B" w:rsidP="003339CA">
      <w:pPr>
        <w:pStyle w:val="Rubrik2"/>
      </w:pPr>
      <w:r w:rsidRPr="00A771F3">
        <w:lastRenderedPageBreak/>
        <w:t>Telefonnummer/adresser samarbetspart</w:t>
      </w:r>
      <w:r w:rsidR="00CF4BE5" w:rsidRPr="00A771F3">
        <w:softHyphen/>
      </w:r>
      <w:r w:rsidRPr="00A771F3">
        <w:t>ners</w:t>
      </w:r>
    </w:p>
    <w:p w14:paraId="6407E247" w14:textId="6F7489BF" w:rsidR="0007339B" w:rsidRPr="00A771F3" w:rsidRDefault="00451E4E" w:rsidP="00451E4E">
      <w:pPr>
        <w:pStyle w:val="Punktlista"/>
      </w:pPr>
      <w:hyperlink r:id="rId70" w:history="1">
        <w:r w:rsidRPr="00A771F3">
          <w:rPr>
            <w:rStyle w:val="Hyperlnk"/>
          </w:rPr>
          <w:t>Psykiatri akutmottagning</w:t>
        </w:r>
      </w:hyperlink>
      <w:r w:rsidRPr="00A771F3">
        <w:t xml:space="preserve"> Skövde</w:t>
      </w:r>
      <w:r w:rsidR="0007339B" w:rsidRPr="00A771F3">
        <w:t xml:space="preserve">: </w:t>
      </w:r>
      <w:r w:rsidRPr="00A771F3">
        <w:t>0500-44 76 90</w:t>
      </w:r>
      <w:r w:rsidR="00814B97" w:rsidRPr="00A771F3">
        <w:t>.</w:t>
      </w:r>
    </w:p>
    <w:p w14:paraId="1D80971C" w14:textId="77777777" w:rsidR="0007339B" w:rsidRPr="00A771F3" w:rsidRDefault="0007339B" w:rsidP="00074E84">
      <w:pPr>
        <w:pStyle w:val="Punktlista"/>
      </w:pPr>
      <w:r w:rsidRPr="00A771F3">
        <w:t>Mobila teamet Lidköping, Skövde, Falköping, Mariestad: 0500-43 10 00.</w:t>
      </w:r>
    </w:p>
    <w:p w14:paraId="37AF4FD6" w14:textId="6E6D19B4" w:rsidR="0007339B" w:rsidRPr="00A771F3" w:rsidRDefault="0007339B" w:rsidP="006475F3">
      <w:pPr>
        <w:pStyle w:val="Punktlista"/>
      </w:pPr>
      <w:r w:rsidRPr="00A771F3">
        <w:t>Socialjouren: 0500-49 74 21/49 74 22 mån–</w:t>
      </w:r>
      <w:proofErr w:type="spellStart"/>
      <w:r w:rsidRPr="00A771F3">
        <w:t>tor</w:t>
      </w:r>
      <w:proofErr w:type="spellEnd"/>
      <w:r w:rsidRPr="00A771F3">
        <w:t xml:space="preserve"> 17.00–22.00, </w:t>
      </w:r>
      <w:proofErr w:type="spellStart"/>
      <w:r w:rsidRPr="00A771F3">
        <w:t>fre</w:t>
      </w:r>
      <w:proofErr w:type="spellEnd"/>
      <w:r w:rsidRPr="00A771F3">
        <w:t xml:space="preserve"> 16.00–01.00, </w:t>
      </w:r>
      <w:proofErr w:type="spellStart"/>
      <w:r w:rsidRPr="00A771F3">
        <w:t>lör</w:t>
      </w:r>
      <w:proofErr w:type="spellEnd"/>
      <w:r w:rsidRPr="00A771F3">
        <w:t xml:space="preserve"> 15.00–01.00 och sön 15.00–23.00</w:t>
      </w:r>
      <w:r w:rsidR="000271C8" w:rsidRPr="00A771F3">
        <w:t>.</w:t>
      </w:r>
    </w:p>
    <w:p w14:paraId="5B969058" w14:textId="65DC95C2" w:rsidR="0007339B" w:rsidRPr="00A771F3" w:rsidRDefault="00814B97" w:rsidP="00074E84">
      <w:pPr>
        <w:pStyle w:val="Punktlista"/>
      </w:pPr>
      <w:hyperlink r:id="rId71" w:history="1">
        <w:r w:rsidRPr="00A771F3">
          <w:rPr>
            <w:rStyle w:val="Hyperlnk"/>
          </w:rPr>
          <w:t>Beroendeavdelningen</w:t>
        </w:r>
      </w:hyperlink>
      <w:r w:rsidRPr="00A771F3">
        <w:t xml:space="preserve"> Skövde: 0500-44 76 20</w:t>
      </w:r>
      <w:r w:rsidR="000271C8" w:rsidRPr="00A771F3">
        <w:t>.</w:t>
      </w:r>
    </w:p>
    <w:p w14:paraId="3A2C6460" w14:textId="683FEF4F" w:rsidR="0007339B" w:rsidRPr="00A771F3" w:rsidRDefault="0007339B" w:rsidP="00074E84">
      <w:pPr>
        <w:pStyle w:val="Punktlista"/>
      </w:pPr>
      <w:r w:rsidRPr="00A771F3">
        <w:t>Sprututbytet: 0500-47 81 79</w:t>
      </w:r>
      <w:r w:rsidR="000271C8" w:rsidRPr="00A771F3">
        <w:t>.</w:t>
      </w:r>
    </w:p>
    <w:p w14:paraId="541379A3" w14:textId="18B36CDC" w:rsidR="0007339B" w:rsidRPr="00A771F3" w:rsidRDefault="00A43CE9" w:rsidP="00074E84">
      <w:pPr>
        <w:pStyle w:val="Punktlista"/>
      </w:pPr>
      <w:r w:rsidRPr="00A771F3">
        <w:t>Mödrahälsovård mobilt team Skaraborg</w:t>
      </w:r>
      <w:r w:rsidR="0007339B" w:rsidRPr="00A771F3">
        <w:t xml:space="preserve"> Östra:  </w:t>
      </w:r>
      <w:r w:rsidR="0007339B" w:rsidRPr="00A771F3">
        <w:br/>
      </w:r>
      <w:r w:rsidR="0007339B" w:rsidRPr="00A771F3">
        <w:tab/>
        <w:t xml:space="preserve">barnmorska </w:t>
      </w:r>
      <w:r w:rsidR="00340204" w:rsidRPr="00340204">
        <w:rPr>
          <w:highlight w:val="yellow"/>
        </w:rPr>
        <w:t>Felicia Karlsson</w:t>
      </w:r>
      <w:r w:rsidR="0007339B" w:rsidRPr="00A771F3">
        <w:t>, 070-085 26 28</w:t>
      </w:r>
      <w:r w:rsidR="0007339B" w:rsidRPr="00A771F3">
        <w:br/>
      </w:r>
      <w:r w:rsidR="0007339B" w:rsidRPr="00A771F3">
        <w:tab/>
        <w:t xml:space="preserve">barnmorska </w:t>
      </w:r>
      <w:r w:rsidR="00AD1152" w:rsidRPr="00A771F3">
        <w:t>Alexandra Pettersson</w:t>
      </w:r>
      <w:r w:rsidR="0007339B" w:rsidRPr="00A771F3">
        <w:t>, 073-034 01 50</w:t>
      </w:r>
      <w:r w:rsidR="00B62802" w:rsidRPr="00A771F3">
        <w:br/>
      </w:r>
      <w:r w:rsidR="00B62802" w:rsidRPr="00A771F3">
        <w:tab/>
        <w:t xml:space="preserve">kurator </w:t>
      </w:r>
      <w:r w:rsidR="0008496F" w:rsidRPr="00340204">
        <w:rPr>
          <w:highlight w:val="yellow"/>
        </w:rPr>
        <w:t>Carina Larsson</w:t>
      </w:r>
      <w:r w:rsidR="00B62802" w:rsidRPr="00A771F3">
        <w:t>, 076-517 45 33</w:t>
      </w:r>
    </w:p>
    <w:p w14:paraId="15960A5B" w14:textId="78B4761F" w:rsidR="003A2011" w:rsidRPr="00A771F3" w:rsidRDefault="0007339B" w:rsidP="00124627">
      <w:pPr>
        <w:pStyle w:val="Punktlista"/>
      </w:pPr>
      <w:hyperlink r:id="rId72" w:history="1">
        <w:r w:rsidRPr="00A771F3">
          <w:rPr>
            <w:rStyle w:val="Hyperlnk"/>
          </w:rPr>
          <w:t>Mödra- och barnhälsovårdsteamet Haga, Göteborg</w:t>
        </w:r>
      </w:hyperlink>
      <w:r w:rsidRPr="00A771F3">
        <w:t>.</w:t>
      </w:r>
    </w:p>
    <w:p w14:paraId="26A288B9" w14:textId="2941C111" w:rsidR="0007339B" w:rsidRPr="00A771F3" w:rsidRDefault="003A2011" w:rsidP="00124627">
      <w:pPr>
        <w:pStyle w:val="Punktlista"/>
      </w:pPr>
      <w:hyperlink r:id="rId73" w:history="1">
        <w:r w:rsidRPr="00A771F3">
          <w:rPr>
            <w:rStyle w:val="Hyperlnk"/>
          </w:rPr>
          <w:t>LARO-mottagningen</w:t>
        </w:r>
      </w:hyperlink>
      <w:r w:rsidR="009C2E20" w:rsidRPr="00A771F3">
        <w:t xml:space="preserve"> Skövde</w:t>
      </w:r>
      <w:r w:rsidRPr="00A771F3">
        <w:t>: 05</w:t>
      </w:r>
      <w:r w:rsidR="00D05488" w:rsidRPr="00A771F3">
        <w:t>0</w:t>
      </w:r>
      <w:r w:rsidRPr="00A771F3">
        <w:t>0-78 20 58.</w:t>
      </w:r>
      <w:r w:rsidR="0007339B" w:rsidRPr="00A771F3">
        <w:t xml:space="preserve"> </w:t>
      </w:r>
    </w:p>
    <w:bookmarkEnd w:id="0"/>
    <w:p w14:paraId="76B9F95B" w14:textId="24513497" w:rsidR="00536A5A" w:rsidRPr="00536A5A" w:rsidRDefault="00536A5A" w:rsidP="00074E84">
      <w:pPr>
        <w:pStyle w:val="Punktlista"/>
        <w:numPr>
          <w:ilvl w:val="0"/>
          <w:numId w:val="0"/>
        </w:numPr>
        <w:ind w:left="1355"/>
      </w:pPr>
    </w:p>
    <w:sectPr w:rsidR="00536A5A" w:rsidRPr="00536A5A" w:rsidSect="0007339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5D77A1" w14:textId="77777777" w:rsidR="002E6003" w:rsidRDefault="002E6003">
      <w:r>
        <w:separator/>
      </w:r>
    </w:p>
  </w:endnote>
  <w:endnote w:type="continuationSeparator" w:id="0">
    <w:p w14:paraId="554084EB" w14:textId="77777777" w:rsidR="002E6003" w:rsidRDefault="002E6003">
      <w:r>
        <w:continuationSeparator/>
      </w:r>
    </w:p>
  </w:endnote>
  <w:endnote w:type="continuationNotice" w:id="1">
    <w:p w14:paraId="2DB93CEF" w14:textId="77777777" w:rsidR="002E6003" w:rsidRDefault="002E60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25552758" name="Bildobjekt 13255527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DDB2B" w14:textId="77777777" w:rsidR="002E6003" w:rsidRDefault="002E6003"/>
  </w:footnote>
  <w:footnote w:type="continuationSeparator" w:id="0">
    <w:p w14:paraId="6AEC8D1F" w14:textId="77777777" w:rsidR="002E6003" w:rsidRDefault="002E6003">
      <w:r>
        <w:continuationSeparator/>
      </w:r>
    </w:p>
  </w:footnote>
  <w:footnote w:type="continuationNotice" w:id="1">
    <w:p w14:paraId="57D6C40D" w14:textId="77777777" w:rsidR="002E6003" w:rsidRDefault="002E60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2475648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4249CC"/>
    <w:multiLevelType w:val="hybridMultilevel"/>
    <w:tmpl w:val="B96C16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6A3321"/>
    <w:multiLevelType w:val="hybridMultilevel"/>
    <w:tmpl w:val="6A8047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594B02"/>
    <w:multiLevelType w:val="hybridMultilevel"/>
    <w:tmpl w:val="99D294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004B5B"/>
    <w:multiLevelType w:val="hybridMultilevel"/>
    <w:tmpl w:val="53F0B7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7019FB"/>
    <w:multiLevelType w:val="hybridMultilevel"/>
    <w:tmpl w:val="E05CBF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542AE"/>
    <w:multiLevelType w:val="hybridMultilevel"/>
    <w:tmpl w:val="AED8172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2C02AF9"/>
    <w:multiLevelType w:val="hybridMultilevel"/>
    <w:tmpl w:val="A022CB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DB0B4D"/>
    <w:multiLevelType w:val="hybridMultilevel"/>
    <w:tmpl w:val="6534E1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A9628E"/>
    <w:multiLevelType w:val="hybridMultilevel"/>
    <w:tmpl w:val="7E0274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BDD0E9A"/>
    <w:multiLevelType w:val="hybridMultilevel"/>
    <w:tmpl w:val="9C865E0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8845933">
    <w:abstractNumId w:val="27"/>
  </w:num>
  <w:num w:numId="2" w16cid:durableId="282158640">
    <w:abstractNumId w:val="20"/>
  </w:num>
  <w:num w:numId="3" w16cid:durableId="1368213788">
    <w:abstractNumId w:val="0"/>
  </w:num>
  <w:num w:numId="4" w16cid:durableId="371654842">
    <w:abstractNumId w:val="8"/>
  </w:num>
  <w:num w:numId="5" w16cid:durableId="670373018">
    <w:abstractNumId w:val="24"/>
  </w:num>
  <w:num w:numId="6" w16cid:durableId="239606215">
    <w:abstractNumId w:val="2"/>
  </w:num>
  <w:num w:numId="7" w16cid:durableId="2146582758">
    <w:abstractNumId w:val="16"/>
  </w:num>
  <w:num w:numId="8" w16cid:durableId="1240479929">
    <w:abstractNumId w:val="12"/>
  </w:num>
  <w:num w:numId="9" w16cid:durableId="1044448945">
    <w:abstractNumId w:val="1"/>
  </w:num>
  <w:num w:numId="10" w16cid:durableId="181630819">
    <w:abstractNumId w:val="1"/>
  </w:num>
  <w:num w:numId="11" w16cid:durableId="1058087419">
    <w:abstractNumId w:val="5"/>
  </w:num>
  <w:num w:numId="12" w16cid:durableId="1147627633">
    <w:abstractNumId w:val="6"/>
  </w:num>
  <w:num w:numId="13" w16cid:durableId="16742315">
    <w:abstractNumId w:val="19"/>
  </w:num>
  <w:num w:numId="14" w16cid:durableId="215552978">
    <w:abstractNumId w:val="14"/>
  </w:num>
  <w:num w:numId="15" w16cid:durableId="2144226362">
    <w:abstractNumId w:val="9"/>
  </w:num>
  <w:num w:numId="16" w16cid:durableId="1933658920">
    <w:abstractNumId w:val="18"/>
  </w:num>
  <w:num w:numId="17" w16cid:durableId="321931985">
    <w:abstractNumId w:val="7"/>
  </w:num>
  <w:num w:numId="18" w16cid:durableId="1222524910">
    <w:abstractNumId w:val="15"/>
  </w:num>
  <w:num w:numId="19" w16cid:durableId="198325294">
    <w:abstractNumId w:val="26"/>
  </w:num>
  <w:num w:numId="20" w16cid:durableId="1241477956">
    <w:abstractNumId w:val="25"/>
  </w:num>
  <w:num w:numId="21" w16cid:durableId="1364674893">
    <w:abstractNumId w:val="10"/>
  </w:num>
  <w:num w:numId="22" w16cid:durableId="893741176">
    <w:abstractNumId w:val="3"/>
  </w:num>
  <w:num w:numId="23" w16cid:durableId="1333802307">
    <w:abstractNumId w:val="4"/>
  </w:num>
  <w:num w:numId="24" w16cid:durableId="1157956215">
    <w:abstractNumId w:val="11"/>
  </w:num>
  <w:num w:numId="25" w16cid:durableId="2012100672">
    <w:abstractNumId w:val="22"/>
  </w:num>
  <w:num w:numId="26" w16cid:durableId="397558117">
    <w:abstractNumId w:val="21"/>
  </w:num>
  <w:num w:numId="27" w16cid:durableId="1010329356">
    <w:abstractNumId w:val="13"/>
  </w:num>
  <w:num w:numId="28" w16cid:durableId="454181964">
    <w:abstractNumId w:val="23"/>
  </w:num>
  <w:num w:numId="29" w16cid:durableId="25016020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94"/>
    <w:rsid w:val="000051D5"/>
    <w:rsid w:val="00006D2A"/>
    <w:rsid w:val="00010D47"/>
    <w:rsid w:val="00016CF0"/>
    <w:rsid w:val="0002435C"/>
    <w:rsid w:val="000271C8"/>
    <w:rsid w:val="00030DDD"/>
    <w:rsid w:val="000313BB"/>
    <w:rsid w:val="00033A5C"/>
    <w:rsid w:val="00033ED5"/>
    <w:rsid w:val="000368F3"/>
    <w:rsid w:val="00042F52"/>
    <w:rsid w:val="00050500"/>
    <w:rsid w:val="00054C79"/>
    <w:rsid w:val="00054DD1"/>
    <w:rsid w:val="0005691C"/>
    <w:rsid w:val="00056ECB"/>
    <w:rsid w:val="00056ED5"/>
    <w:rsid w:val="000655CC"/>
    <w:rsid w:val="000671AD"/>
    <w:rsid w:val="000700AE"/>
    <w:rsid w:val="0007339B"/>
    <w:rsid w:val="00074E84"/>
    <w:rsid w:val="00076356"/>
    <w:rsid w:val="00081B28"/>
    <w:rsid w:val="00084024"/>
    <w:rsid w:val="0008496F"/>
    <w:rsid w:val="0009062C"/>
    <w:rsid w:val="0009402A"/>
    <w:rsid w:val="00095368"/>
    <w:rsid w:val="000954C4"/>
    <w:rsid w:val="00096A61"/>
    <w:rsid w:val="000A4C35"/>
    <w:rsid w:val="000A611A"/>
    <w:rsid w:val="000B12D9"/>
    <w:rsid w:val="000B4536"/>
    <w:rsid w:val="000B54EC"/>
    <w:rsid w:val="000B7715"/>
    <w:rsid w:val="000C0610"/>
    <w:rsid w:val="000D3324"/>
    <w:rsid w:val="000E4538"/>
    <w:rsid w:val="000E463B"/>
    <w:rsid w:val="000E5A7E"/>
    <w:rsid w:val="000F0058"/>
    <w:rsid w:val="000F3178"/>
    <w:rsid w:val="000F43A3"/>
    <w:rsid w:val="000F6F47"/>
    <w:rsid w:val="000F7681"/>
    <w:rsid w:val="00103031"/>
    <w:rsid w:val="001044FE"/>
    <w:rsid w:val="001139D4"/>
    <w:rsid w:val="00124627"/>
    <w:rsid w:val="00131B08"/>
    <w:rsid w:val="00132A59"/>
    <w:rsid w:val="00133337"/>
    <w:rsid w:val="00133A0F"/>
    <w:rsid w:val="00134EA8"/>
    <w:rsid w:val="0013580F"/>
    <w:rsid w:val="00135FF4"/>
    <w:rsid w:val="00137666"/>
    <w:rsid w:val="00137B6D"/>
    <w:rsid w:val="0014070B"/>
    <w:rsid w:val="001422C1"/>
    <w:rsid w:val="001506D0"/>
    <w:rsid w:val="001522AE"/>
    <w:rsid w:val="00157D5B"/>
    <w:rsid w:val="00161FE6"/>
    <w:rsid w:val="001647EA"/>
    <w:rsid w:val="00164C3D"/>
    <w:rsid w:val="00166D3A"/>
    <w:rsid w:val="00181050"/>
    <w:rsid w:val="00181FDC"/>
    <w:rsid w:val="001860B9"/>
    <w:rsid w:val="00186F2B"/>
    <w:rsid w:val="001874D6"/>
    <w:rsid w:val="0019406C"/>
    <w:rsid w:val="0019632A"/>
    <w:rsid w:val="001A41AA"/>
    <w:rsid w:val="001A4E7C"/>
    <w:rsid w:val="001A5877"/>
    <w:rsid w:val="001B38EC"/>
    <w:rsid w:val="001B762C"/>
    <w:rsid w:val="001C4D0A"/>
    <w:rsid w:val="001C5FEF"/>
    <w:rsid w:val="001E4E75"/>
    <w:rsid w:val="001F138B"/>
    <w:rsid w:val="00206DF1"/>
    <w:rsid w:val="00211487"/>
    <w:rsid w:val="00211D91"/>
    <w:rsid w:val="00217DEC"/>
    <w:rsid w:val="00223C8F"/>
    <w:rsid w:val="00231254"/>
    <w:rsid w:val="00235B57"/>
    <w:rsid w:val="002368C2"/>
    <w:rsid w:val="002425C1"/>
    <w:rsid w:val="00250F24"/>
    <w:rsid w:val="002523C5"/>
    <w:rsid w:val="00252719"/>
    <w:rsid w:val="0025380B"/>
    <w:rsid w:val="0025703A"/>
    <w:rsid w:val="0026093A"/>
    <w:rsid w:val="00262F3D"/>
    <w:rsid w:val="00263281"/>
    <w:rsid w:val="00264D92"/>
    <w:rsid w:val="002651D6"/>
    <w:rsid w:val="00265502"/>
    <w:rsid w:val="0026551F"/>
    <w:rsid w:val="00274EF4"/>
    <w:rsid w:val="00280A85"/>
    <w:rsid w:val="00284119"/>
    <w:rsid w:val="00290B5C"/>
    <w:rsid w:val="00294791"/>
    <w:rsid w:val="002A2A3C"/>
    <w:rsid w:val="002B0B30"/>
    <w:rsid w:val="002B0C78"/>
    <w:rsid w:val="002C0C02"/>
    <w:rsid w:val="002C1277"/>
    <w:rsid w:val="002C3B64"/>
    <w:rsid w:val="002C60AD"/>
    <w:rsid w:val="002D0E0E"/>
    <w:rsid w:val="002D5E51"/>
    <w:rsid w:val="002D6023"/>
    <w:rsid w:val="002E0105"/>
    <w:rsid w:val="002E19DC"/>
    <w:rsid w:val="002E263F"/>
    <w:rsid w:val="002E33CE"/>
    <w:rsid w:val="002E6003"/>
    <w:rsid w:val="002E6F81"/>
    <w:rsid w:val="002F08BA"/>
    <w:rsid w:val="002F2CFF"/>
    <w:rsid w:val="002F34BA"/>
    <w:rsid w:val="002F568B"/>
    <w:rsid w:val="002F628F"/>
    <w:rsid w:val="002F7818"/>
    <w:rsid w:val="00300FC5"/>
    <w:rsid w:val="0030475D"/>
    <w:rsid w:val="00305CB5"/>
    <w:rsid w:val="003066D0"/>
    <w:rsid w:val="00311401"/>
    <w:rsid w:val="003203D7"/>
    <w:rsid w:val="00320F86"/>
    <w:rsid w:val="00324171"/>
    <w:rsid w:val="00326C24"/>
    <w:rsid w:val="003323F9"/>
    <w:rsid w:val="003339CA"/>
    <w:rsid w:val="00337F99"/>
    <w:rsid w:val="0034020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8BC"/>
    <w:rsid w:val="0039118E"/>
    <w:rsid w:val="00397F54"/>
    <w:rsid w:val="003A063C"/>
    <w:rsid w:val="003A0D43"/>
    <w:rsid w:val="003A2011"/>
    <w:rsid w:val="003B2A4B"/>
    <w:rsid w:val="003B6F01"/>
    <w:rsid w:val="003D099E"/>
    <w:rsid w:val="003D21A2"/>
    <w:rsid w:val="003D29D2"/>
    <w:rsid w:val="003D632D"/>
    <w:rsid w:val="003E0705"/>
    <w:rsid w:val="003E2FF7"/>
    <w:rsid w:val="003E4243"/>
    <w:rsid w:val="003F1013"/>
    <w:rsid w:val="003F1ACF"/>
    <w:rsid w:val="003F4143"/>
    <w:rsid w:val="003F4881"/>
    <w:rsid w:val="00404948"/>
    <w:rsid w:val="00406BEA"/>
    <w:rsid w:val="00412E1E"/>
    <w:rsid w:val="00413A60"/>
    <w:rsid w:val="0042036E"/>
    <w:rsid w:val="004230F7"/>
    <w:rsid w:val="004308A9"/>
    <w:rsid w:val="0043167E"/>
    <w:rsid w:val="0043409A"/>
    <w:rsid w:val="0043644C"/>
    <w:rsid w:val="00443C1E"/>
    <w:rsid w:val="00446255"/>
    <w:rsid w:val="00451935"/>
    <w:rsid w:val="00451E4E"/>
    <w:rsid w:val="00456FD5"/>
    <w:rsid w:val="00460ED0"/>
    <w:rsid w:val="0046357C"/>
    <w:rsid w:val="004651B9"/>
    <w:rsid w:val="00465651"/>
    <w:rsid w:val="00466CFB"/>
    <w:rsid w:val="00470CE7"/>
    <w:rsid w:val="00470F4F"/>
    <w:rsid w:val="00472482"/>
    <w:rsid w:val="00480DC7"/>
    <w:rsid w:val="00484283"/>
    <w:rsid w:val="004854E3"/>
    <w:rsid w:val="004876F6"/>
    <w:rsid w:val="0049018C"/>
    <w:rsid w:val="0049236A"/>
    <w:rsid w:val="0049237C"/>
    <w:rsid w:val="00492718"/>
    <w:rsid w:val="00496016"/>
    <w:rsid w:val="00496066"/>
    <w:rsid w:val="004A355D"/>
    <w:rsid w:val="004A4970"/>
    <w:rsid w:val="004B2183"/>
    <w:rsid w:val="004B2A01"/>
    <w:rsid w:val="004C05B1"/>
    <w:rsid w:val="004C2559"/>
    <w:rsid w:val="004C45C5"/>
    <w:rsid w:val="004D7BA3"/>
    <w:rsid w:val="004F4518"/>
    <w:rsid w:val="004F4C62"/>
    <w:rsid w:val="00501433"/>
    <w:rsid w:val="00506837"/>
    <w:rsid w:val="0050736E"/>
    <w:rsid w:val="00511CC4"/>
    <w:rsid w:val="00514EE4"/>
    <w:rsid w:val="00517684"/>
    <w:rsid w:val="005215BE"/>
    <w:rsid w:val="00523D03"/>
    <w:rsid w:val="00531E60"/>
    <w:rsid w:val="00533CD8"/>
    <w:rsid w:val="00536A5A"/>
    <w:rsid w:val="00541D07"/>
    <w:rsid w:val="00544BAB"/>
    <w:rsid w:val="00545F31"/>
    <w:rsid w:val="005578FA"/>
    <w:rsid w:val="00560F28"/>
    <w:rsid w:val="005641C8"/>
    <w:rsid w:val="00565129"/>
    <w:rsid w:val="00565CD0"/>
    <w:rsid w:val="00567820"/>
    <w:rsid w:val="005705E7"/>
    <w:rsid w:val="00572274"/>
    <w:rsid w:val="005770AD"/>
    <w:rsid w:val="00581414"/>
    <w:rsid w:val="00582490"/>
    <w:rsid w:val="005826FA"/>
    <w:rsid w:val="00582EA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994"/>
    <w:rsid w:val="005D0B0C"/>
    <w:rsid w:val="005D2A39"/>
    <w:rsid w:val="005D5897"/>
    <w:rsid w:val="005E02B3"/>
    <w:rsid w:val="005E1E24"/>
    <w:rsid w:val="005E7E27"/>
    <w:rsid w:val="005F2DE5"/>
    <w:rsid w:val="00601CF2"/>
    <w:rsid w:val="006052DA"/>
    <w:rsid w:val="0060596B"/>
    <w:rsid w:val="00606D97"/>
    <w:rsid w:val="00610703"/>
    <w:rsid w:val="00614E64"/>
    <w:rsid w:val="0061696F"/>
    <w:rsid w:val="00617710"/>
    <w:rsid w:val="00617EE6"/>
    <w:rsid w:val="0062184C"/>
    <w:rsid w:val="00623724"/>
    <w:rsid w:val="00627BEA"/>
    <w:rsid w:val="006319DB"/>
    <w:rsid w:val="00633B47"/>
    <w:rsid w:val="006360C4"/>
    <w:rsid w:val="00640618"/>
    <w:rsid w:val="006475F3"/>
    <w:rsid w:val="00653E7F"/>
    <w:rsid w:val="0065447C"/>
    <w:rsid w:val="006546A8"/>
    <w:rsid w:val="0065595B"/>
    <w:rsid w:val="00660269"/>
    <w:rsid w:val="00665F89"/>
    <w:rsid w:val="00671131"/>
    <w:rsid w:val="00673C92"/>
    <w:rsid w:val="006753EC"/>
    <w:rsid w:val="00691CE0"/>
    <w:rsid w:val="006A08D9"/>
    <w:rsid w:val="006A102B"/>
    <w:rsid w:val="006A1705"/>
    <w:rsid w:val="006A2789"/>
    <w:rsid w:val="006A4978"/>
    <w:rsid w:val="006A7261"/>
    <w:rsid w:val="006B0D29"/>
    <w:rsid w:val="006B1819"/>
    <w:rsid w:val="006B5DE7"/>
    <w:rsid w:val="006C4F0E"/>
    <w:rsid w:val="006C5048"/>
    <w:rsid w:val="006C6A4B"/>
    <w:rsid w:val="006C779F"/>
    <w:rsid w:val="006C7C1C"/>
    <w:rsid w:val="006D01F5"/>
    <w:rsid w:val="006D0CFB"/>
    <w:rsid w:val="006D30C0"/>
    <w:rsid w:val="006D7535"/>
    <w:rsid w:val="006E450B"/>
    <w:rsid w:val="006E5D9C"/>
    <w:rsid w:val="006F0D7E"/>
    <w:rsid w:val="006F30C9"/>
    <w:rsid w:val="006F5CBB"/>
    <w:rsid w:val="00710B77"/>
    <w:rsid w:val="00717DB2"/>
    <w:rsid w:val="0072075B"/>
    <w:rsid w:val="007221C2"/>
    <w:rsid w:val="00725816"/>
    <w:rsid w:val="00726CF8"/>
    <w:rsid w:val="00730955"/>
    <w:rsid w:val="00733A9C"/>
    <w:rsid w:val="00734860"/>
    <w:rsid w:val="00736574"/>
    <w:rsid w:val="007367E0"/>
    <w:rsid w:val="00737215"/>
    <w:rsid w:val="00740C90"/>
    <w:rsid w:val="007444DF"/>
    <w:rsid w:val="0075175E"/>
    <w:rsid w:val="00753E7F"/>
    <w:rsid w:val="00754905"/>
    <w:rsid w:val="00755ED3"/>
    <w:rsid w:val="00760038"/>
    <w:rsid w:val="00762EE0"/>
    <w:rsid w:val="00763A02"/>
    <w:rsid w:val="00763EB1"/>
    <w:rsid w:val="00765C41"/>
    <w:rsid w:val="00771100"/>
    <w:rsid w:val="007759DD"/>
    <w:rsid w:val="0078609F"/>
    <w:rsid w:val="007917BA"/>
    <w:rsid w:val="0079502E"/>
    <w:rsid w:val="007969F4"/>
    <w:rsid w:val="007A04F9"/>
    <w:rsid w:val="007A5C6F"/>
    <w:rsid w:val="007A5E43"/>
    <w:rsid w:val="007B0F50"/>
    <w:rsid w:val="007B6CE5"/>
    <w:rsid w:val="007B7A17"/>
    <w:rsid w:val="007C35D9"/>
    <w:rsid w:val="007C76D4"/>
    <w:rsid w:val="007D208A"/>
    <w:rsid w:val="007D4241"/>
    <w:rsid w:val="007D4317"/>
    <w:rsid w:val="007D4EA3"/>
    <w:rsid w:val="007E54A4"/>
    <w:rsid w:val="007F1CFF"/>
    <w:rsid w:val="007F3162"/>
    <w:rsid w:val="007F5DD5"/>
    <w:rsid w:val="00810F09"/>
    <w:rsid w:val="008119E1"/>
    <w:rsid w:val="0081263C"/>
    <w:rsid w:val="0081327B"/>
    <w:rsid w:val="00814B97"/>
    <w:rsid w:val="0082160C"/>
    <w:rsid w:val="00821A1B"/>
    <w:rsid w:val="0082571E"/>
    <w:rsid w:val="008262E9"/>
    <w:rsid w:val="00827E69"/>
    <w:rsid w:val="00832881"/>
    <w:rsid w:val="00835C4D"/>
    <w:rsid w:val="00843F48"/>
    <w:rsid w:val="008454CC"/>
    <w:rsid w:val="00851423"/>
    <w:rsid w:val="00857848"/>
    <w:rsid w:val="00864899"/>
    <w:rsid w:val="008654B6"/>
    <w:rsid w:val="00865657"/>
    <w:rsid w:val="0087139C"/>
    <w:rsid w:val="00880E83"/>
    <w:rsid w:val="00883717"/>
    <w:rsid w:val="008847B1"/>
    <w:rsid w:val="00892F28"/>
    <w:rsid w:val="008979AB"/>
    <w:rsid w:val="008A0C5F"/>
    <w:rsid w:val="008A3DEA"/>
    <w:rsid w:val="008A4EB9"/>
    <w:rsid w:val="008A74C0"/>
    <w:rsid w:val="008B1694"/>
    <w:rsid w:val="008B6BA6"/>
    <w:rsid w:val="008C4B27"/>
    <w:rsid w:val="008C7F2A"/>
    <w:rsid w:val="008D7E50"/>
    <w:rsid w:val="008E36F8"/>
    <w:rsid w:val="008E46B2"/>
    <w:rsid w:val="008E682C"/>
    <w:rsid w:val="008E78A1"/>
    <w:rsid w:val="008E7E24"/>
    <w:rsid w:val="008F34D0"/>
    <w:rsid w:val="008F589F"/>
    <w:rsid w:val="00906238"/>
    <w:rsid w:val="00907EF9"/>
    <w:rsid w:val="0091295C"/>
    <w:rsid w:val="00914D58"/>
    <w:rsid w:val="00917CD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202"/>
    <w:rsid w:val="009700B2"/>
    <w:rsid w:val="00971D93"/>
    <w:rsid w:val="00975EC0"/>
    <w:rsid w:val="0097617B"/>
    <w:rsid w:val="00976997"/>
    <w:rsid w:val="009820E2"/>
    <w:rsid w:val="0099034C"/>
    <w:rsid w:val="009A4B77"/>
    <w:rsid w:val="009B1F6B"/>
    <w:rsid w:val="009B399C"/>
    <w:rsid w:val="009C0D12"/>
    <w:rsid w:val="009C192E"/>
    <w:rsid w:val="009C2E20"/>
    <w:rsid w:val="009C6FFF"/>
    <w:rsid w:val="009D6819"/>
    <w:rsid w:val="009D6D1C"/>
    <w:rsid w:val="009E0CF9"/>
    <w:rsid w:val="009E531B"/>
    <w:rsid w:val="009E5FC9"/>
    <w:rsid w:val="009E6C56"/>
    <w:rsid w:val="009E7DCF"/>
    <w:rsid w:val="009F4A56"/>
    <w:rsid w:val="009F4E65"/>
    <w:rsid w:val="00A006A5"/>
    <w:rsid w:val="00A057D3"/>
    <w:rsid w:val="00A05942"/>
    <w:rsid w:val="00A07BEC"/>
    <w:rsid w:val="00A264BE"/>
    <w:rsid w:val="00A272CA"/>
    <w:rsid w:val="00A33051"/>
    <w:rsid w:val="00A3364B"/>
    <w:rsid w:val="00A407AD"/>
    <w:rsid w:val="00A40923"/>
    <w:rsid w:val="00A41C05"/>
    <w:rsid w:val="00A42426"/>
    <w:rsid w:val="00A43B77"/>
    <w:rsid w:val="00A43CE9"/>
    <w:rsid w:val="00A44261"/>
    <w:rsid w:val="00A514B7"/>
    <w:rsid w:val="00A54A0B"/>
    <w:rsid w:val="00A65FD4"/>
    <w:rsid w:val="00A771F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E2E"/>
    <w:rsid w:val="00AC28C5"/>
    <w:rsid w:val="00AC3FF6"/>
    <w:rsid w:val="00AC5050"/>
    <w:rsid w:val="00AD1152"/>
    <w:rsid w:val="00AD73EC"/>
    <w:rsid w:val="00AE5BC7"/>
    <w:rsid w:val="00AF0E16"/>
    <w:rsid w:val="00AF5AAF"/>
    <w:rsid w:val="00B046D8"/>
    <w:rsid w:val="00B11E33"/>
    <w:rsid w:val="00B13F4C"/>
    <w:rsid w:val="00B1527A"/>
    <w:rsid w:val="00B16219"/>
    <w:rsid w:val="00B16C59"/>
    <w:rsid w:val="00B33FDD"/>
    <w:rsid w:val="00B359CC"/>
    <w:rsid w:val="00B36107"/>
    <w:rsid w:val="00B37FAC"/>
    <w:rsid w:val="00B41789"/>
    <w:rsid w:val="00B4601B"/>
    <w:rsid w:val="00B46C03"/>
    <w:rsid w:val="00B56D46"/>
    <w:rsid w:val="00B57584"/>
    <w:rsid w:val="00B60C6C"/>
    <w:rsid w:val="00B619A9"/>
    <w:rsid w:val="00B62802"/>
    <w:rsid w:val="00B65A9D"/>
    <w:rsid w:val="00B66D60"/>
    <w:rsid w:val="00B67529"/>
    <w:rsid w:val="00B67913"/>
    <w:rsid w:val="00B679B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F83"/>
    <w:rsid w:val="00BA6859"/>
    <w:rsid w:val="00BB251F"/>
    <w:rsid w:val="00BB69DB"/>
    <w:rsid w:val="00BC322E"/>
    <w:rsid w:val="00BC361C"/>
    <w:rsid w:val="00BC44CD"/>
    <w:rsid w:val="00BC48A6"/>
    <w:rsid w:val="00BE7978"/>
    <w:rsid w:val="00BF384E"/>
    <w:rsid w:val="00C011B4"/>
    <w:rsid w:val="00C03D22"/>
    <w:rsid w:val="00C07DDB"/>
    <w:rsid w:val="00C2134E"/>
    <w:rsid w:val="00C22060"/>
    <w:rsid w:val="00C37746"/>
    <w:rsid w:val="00C40479"/>
    <w:rsid w:val="00C4115D"/>
    <w:rsid w:val="00C43BDD"/>
    <w:rsid w:val="00C47778"/>
    <w:rsid w:val="00C5011E"/>
    <w:rsid w:val="00C50EE5"/>
    <w:rsid w:val="00C5240A"/>
    <w:rsid w:val="00C5398F"/>
    <w:rsid w:val="00C556F5"/>
    <w:rsid w:val="00C61547"/>
    <w:rsid w:val="00C70E19"/>
    <w:rsid w:val="00C72574"/>
    <w:rsid w:val="00C7430C"/>
    <w:rsid w:val="00C748BC"/>
    <w:rsid w:val="00C8569C"/>
    <w:rsid w:val="00C85DA1"/>
    <w:rsid w:val="00C9071C"/>
    <w:rsid w:val="00C908FF"/>
    <w:rsid w:val="00C94161"/>
    <w:rsid w:val="00C97BD3"/>
    <w:rsid w:val="00CA39EF"/>
    <w:rsid w:val="00CA521F"/>
    <w:rsid w:val="00CB0493"/>
    <w:rsid w:val="00CB17FF"/>
    <w:rsid w:val="00CB1ED7"/>
    <w:rsid w:val="00CB3CE3"/>
    <w:rsid w:val="00CB52BA"/>
    <w:rsid w:val="00CC02EF"/>
    <w:rsid w:val="00CC167C"/>
    <w:rsid w:val="00CC52D9"/>
    <w:rsid w:val="00CD6647"/>
    <w:rsid w:val="00CE130B"/>
    <w:rsid w:val="00CE3400"/>
    <w:rsid w:val="00CE4B73"/>
    <w:rsid w:val="00CF4BE5"/>
    <w:rsid w:val="00CF5FCE"/>
    <w:rsid w:val="00CF6CD0"/>
    <w:rsid w:val="00CF70BB"/>
    <w:rsid w:val="00D0375E"/>
    <w:rsid w:val="00D05488"/>
    <w:rsid w:val="00D074DB"/>
    <w:rsid w:val="00D139CF"/>
    <w:rsid w:val="00D27B77"/>
    <w:rsid w:val="00D37E7F"/>
    <w:rsid w:val="00D43843"/>
    <w:rsid w:val="00D4606A"/>
    <w:rsid w:val="00D47AD7"/>
    <w:rsid w:val="00D501D5"/>
    <w:rsid w:val="00D51529"/>
    <w:rsid w:val="00D5663C"/>
    <w:rsid w:val="00D6697E"/>
    <w:rsid w:val="00D6700B"/>
    <w:rsid w:val="00D7072D"/>
    <w:rsid w:val="00D7264F"/>
    <w:rsid w:val="00D81347"/>
    <w:rsid w:val="00D83639"/>
    <w:rsid w:val="00D85218"/>
    <w:rsid w:val="00D85CA0"/>
    <w:rsid w:val="00D915B1"/>
    <w:rsid w:val="00D96449"/>
    <w:rsid w:val="00DA299D"/>
    <w:rsid w:val="00DA5488"/>
    <w:rsid w:val="00DA65C4"/>
    <w:rsid w:val="00DD2BE0"/>
    <w:rsid w:val="00DE0248"/>
    <w:rsid w:val="00DE195C"/>
    <w:rsid w:val="00DE2B0D"/>
    <w:rsid w:val="00DE4447"/>
    <w:rsid w:val="00DE5D7D"/>
    <w:rsid w:val="00DE5DA2"/>
    <w:rsid w:val="00DF0033"/>
    <w:rsid w:val="00DF2628"/>
    <w:rsid w:val="00DF5F3C"/>
    <w:rsid w:val="00DF5FD1"/>
    <w:rsid w:val="00E026BF"/>
    <w:rsid w:val="00E05654"/>
    <w:rsid w:val="00E06454"/>
    <w:rsid w:val="00E07B1B"/>
    <w:rsid w:val="00E11853"/>
    <w:rsid w:val="00E33EB0"/>
    <w:rsid w:val="00E46129"/>
    <w:rsid w:val="00E52A86"/>
    <w:rsid w:val="00E54B47"/>
    <w:rsid w:val="00E553BF"/>
    <w:rsid w:val="00E55D93"/>
    <w:rsid w:val="00E60232"/>
    <w:rsid w:val="00E61294"/>
    <w:rsid w:val="00E7237C"/>
    <w:rsid w:val="00E77C46"/>
    <w:rsid w:val="00E86CE8"/>
    <w:rsid w:val="00E90E82"/>
    <w:rsid w:val="00E96CB3"/>
    <w:rsid w:val="00EA00CB"/>
    <w:rsid w:val="00EA11C2"/>
    <w:rsid w:val="00EA1BAA"/>
    <w:rsid w:val="00EA3FCD"/>
    <w:rsid w:val="00EA42A0"/>
    <w:rsid w:val="00EB6714"/>
    <w:rsid w:val="00EB7FA4"/>
    <w:rsid w:val="00EC0A68"/>
    <w:rsid w:val="00EC35DF"/>
    <w:rsid w:val="00EC5006"/>
    <w:rsid w:val="00ED49C3"/>
    <w:rsid w:val="00ED6CE8"/>
    <w:rsid w:val="00ED7AA6"/>
    <w:rsid w:val="00EE2A56"/>
    <w:rsid w:val="00EE3818"/>
    <w:rsid w:val="00EE67F0"/>
    <w:rsid w:val="00EF4A24"/>
    <w:rsid w:val="00EF6450"/>
    <w:rsid w:val="00EF751D"/>
    <w:rsid w:val="00F059A9"/>
    <w:rsid w:val="00F10315"/>
    <w:rsid w:val="00F15154"/>
    <w:rsid w:val="00F22264"/>
    <w:rsid w:val="00F23E35"/>
    <w:rsid w:val="00F243B2"/>
    <w:rsid w:val="00F24524"/>
    <w:rsid w:val="00F2564D"/>
    <w:rsid w:val="00F35B05"/>
    <w:rsid w:val="00F413D9"/>
    <w:rsid w:val="00F5135F"/>
    <w:rsid w:val="00F51F78"/>
    <w:rsid w:val="00F54D51"/>
    <w:rsid w:val="00F6715B"/>
    <w:rsid w:val="00F85F7F"/>
    <w:rsid w:val="00F862F8"/>
    <w:rsid w:val="00F86F47"/>
    <w:rsid w:val="00F90B64"/>
    <w:rsid w:val="00FB0CFF"/>
    <w:rsid w:val="00FB2F0F"/>
    <w:rsid w:val="00FB468D"/>
    <w:rsid w:val="00FB5086"/>
    <w:rsid w:val="00FB5411"/>
    <w:rsid w:val="00FB6392"/>
    <w:rsid w:val="00FC419B"/>
    <w:rsid w:val="00FD21A9"/>
    <w:rsid w:val="00FD3C70"/>
    <w:rsid w:val="00FD6820"/>
    <w:rsid w:val="00FE12D8"/>
    <w:rsid w:val="00FE6E3E"/>
    <w:rsid w:val="00FF4F8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C3C8AC6-9D92-496F-8230-45E2AD9CF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74E84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F6CD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F6CD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F6CD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F6CD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F6CD0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E6023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rhs7493-1527062561-694/surrogate/Individuell%20h%c3%a4lsoplanering%20(IHP)%20Barnmorskemottagningar%20VGR.pdf" TargetMode="External" Id="rId26" /><Relationship Type="http://schemas.openxmlformats.org/officeDocument/2006/relationships/hyperlink" Target="https://mellanarkiv-offentlig.vgregion.se/alfresco/s/archive/stream/public/v1/source/available/sofia/skas9714-728156905-7/surrogate/Metadon-%20och%20Buprenorfinbehandling%2c%20handl%c3%a4ggning%20av%20perioperativ%20och%20akut%20sm%c3%a4rta.pdf" TargetMode="External" Id="rId21" /><Relationship Type="http://schemas.openxmlformats.org/officeDocument/2006/relationships/hyperlink" Target="https://labbutbud.vgregion.se/katalog/drogpaket-i-saliv-md-2322" TargetMode="External" Id="rId42" /><Relationship Type="http://schemas.openxmlformats.org/officeDocument/2006/relationships/hyperlink" Target="https://mellanarkiv-offentlig.vgregion.se/alfresco/s/archive/stream/public/v1/source/available/sofia/ssn11800-2140136717-803/surrogate/Bensodiazepiner%20och%20bensodiazepinanaloger.pdf" TargetMode="External" Id="rId47" /><Relationship Type="http://schemas.openxmlformats.org/officeDocument/2006/relationships/hyperlink" Target="https://storage.googleapis.com/barnmorskeforbundet-se/uploads/2018/10/Hallbar-livsstil-klickbar-uppdaterad-september-2018-2.pdf" TargetMode="External" Id="rId63" /><Relationship Type="http://schemas.openxmlformats.org/officeDocument/2006/relationships/hyperlink" Target="https://www.riksdagen.se/sv/dokument-lagar/dokument/svensk-forfattningssamling/halso--och-sjukvardslag_sfs-2017-30" TargetMode="External" Id="rId68" /><Relationship Type="http://schemas.openxmlformats.org/officeDocument/2006/relationships/footer" Target="footer3.xml" Id="rId16" /><Relationship Type="http://schemas.openxmlformats.org/officeDocument/2006/relationships/hyperlink" Target="https://www.1177.se/Vastra-Gotaland/barn--gravid/graviditet/livsstil-och-halsa-under-graviditeten/droger-och-graviditet/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www.fass.se/LIF/startpage?userType=0" TargetMode="External" Id="rId24" /><Relationship Type="http://schemas.openxmlformats.org/officeDocument/2006/relationships/hyperlink" Target="https://mellanarkiv-offentlig.vgregion.se/alfresco/s/archive/stream/public/v1/source/available/sofia/skas6086-227296039-242/surrogate/ABCD-samtal%20med%20f%c3%b6ljdfr%c3%a5gor.pdf" TargetMode="External" Id="rId32" /><Relationship Type="http://schemas.openxmlformats.org/officeDocument/2006/relationships/hyperlink" Target="https://www.rikshandboken-bhv.se/halsosamtal/barn-och-alkohol/" TargetMode="External" Id="rId37" /><Relationship Type="http://schemas.openxmlformats.org/officeDocument/2006/relationships/hyperlink" Target="https://mellanarkiv-offentlig.vgregion.se/alfresco/s/archive/stream/public/v1/source/available/sofia/rs6400-302917419-464/surrogate/L%c3%a4nsgemensam%20riktlinje%20vid%20oro%20f%c3%b6r%20v%c3%a4ntat%20barn%20V%c3%a4stra%20G%c3%b6taland_f%c3%b6rl%c3%a4ngt%2020251231.pdf" TargetMode="External" Id="rId40" /><Relationship Type="http://schemas.openxmlformats.org/officeDocument/2006/relationships/hyperlink" Target="https://storage.googleapis.com/barnmorskeforbundet-se/uploads/2018/03/Jordemodern-2018-No-2-fram-4-5-34-37-och-48.pdf" TargetMode="External" Id="rId45" /><Relationship Type="http://schemas.openxmlformats.org/officeDocument/2006/relationships/hyperlink" Target="https://mellanarkiv-offentlig.vgregion.se/alfresco/s/archive/stream/public/v1/source/available/sofia/ssn11800-2140136717-777/surrogate/L%c3%a4kemedelsassisterad%20behandling%20vid%20opioidberoende%20(LARO).pdf" TargetMode="External" Id="rId53" /><Relationship Type="http://schemas.openxmlformats.org/officeDocument/2006/relationships/hyperlink" Target="https://mellanarkiv-offentlig.vgregion.se/alfresco/s/archive/stream/public/v1/source/available/sofia/ssn11800-2140136717-551/surrogate/Suicidalitet%20hos%20vuxna%20%e2%80%93%20akut%20bed%c3%b6mning%20och%20handl%c3%a4ggning.pdf" TargetMode="External" Id="rId58" /><Relationship Type="http://schemas.openxmlformats.org/officeDocument/2006/relationships/hyperlink" Target="https://www.riksdagen.se/sv/dokument-lagar/dokument/svensk-forfattningssamling/forvaltningslag-1986223_sfs-1986-223" TargetMode="External" Id="rId66" /><Relationship Type="http://schemas.openxmlformats.org/officeDocument/2006/relationships/fontTable" Target="fontTable.xml" Id="rId74" /><Relationship Type="http://schemas.openxmlformats.org/officeDocument/2006/relationships/hyperlink" Target="https://www.socialstyrelsen.se/stod-i-livet/other-languages/" TargetMode="External" Id="rId61" /><Relationship Type="http://schemas.openxmlformats.org/officeDocument/2006/relationships/hyperlink" Target="https://mellanarkiv-offentlig.vgregion.se/alfresco/s/archive/stream/public/v1/source/available/SOFIA/RHS9919-529963968-14/SURROGATE/Anm%c3%a4la%20oro%20om%20barn%20till%20socialn%c3%a4mnden%2c%20rutin.pdf" TargetMode="External" Id="rId19" /><Relationship Type="http://schemas.openxmlformats.org/officeDocument/2006/relationships/footer" Target="footer2.xml" Id="rId14" /><Relationship Type="http://schemas.openxmlformats.org/officeDocument/2006/relationships/hyperlink" Target="https://www.fass.se/LIF/product?userType=0&amp;nplId=19530228000028" TargetMode="External" Id="rId22" /><Relationship Type="http://schemas.openxmlformats.org/officeDocument/2006/relationships/hyperlink" Target="https://mellanarkiv-offentlig.vgregion.se/alfresco/s/archive/stream/public/v1/source/available/sofia/skas9699-1702881381-103/surrogate/Neonatal%20abstinens%20-%20handl%c3%a4ggning.pdf" TargetMode="External" Id="rId27" /><Relationship Type="http://schemas.openxmlformats.org/officeDocument/2006/relationships/hyperlink" Target="https://www.1177.se/Vastra-Gotaland/barn--gravid/graviditet/livsstil-och-halsa-under-graviditeten/alkohol-och-graviditet/" TargetMode="External" Id="rId30" /><Relationship Type="http://schemas.openxmlformats.org/officeDocument/2006/relationships/hyperlink" Target="https://insidan.vgregion.se/forvaltningar/regionhalsan/vard/barnmorskemottagningarochgynekologi/bmm/substansbruk-bmm/" TargetMode="External" Id="rId35" /><Relationship Type="http://schemas.openxmlformats.org/officeDocument/2006/relationships/hyperlink" Target="https://www.folkhalsomyndigheten.se/livsvillkor-levnadsvanor/alkohol-narkotika-dopning-tobak-och-spel-andts/" TargetMode="External" Id="rId43" /><Relationship Type="http://schemas.openxmlformats.org/officeDocument/2006/relationships/hyperlink" Target="https://mellanarkiv-offentlig.vgregion.se/alfresco/s/archive/stream/public/v1/source/available/sofia/ssn11800-2140136717-803/surrogate/Bensodiazepiner%20och%20bensodiazepinanaloger.pdf" TargetMode="External" Id="rId48" /><Relationship Type="http://schemas.openxmlformats.org/officeDocument/2006/relationships/hyperlink" Target="https://mellanarkiv-offentlig.vgregion.se/alfresco/s/archive/stream/public/v1/source/available/sofia/ssn11800-2140136717-316/surrogate/%c3%84tst%c3%b6rning.pdf" TargetMode="External" Id="rId56" /><Relationship Type="http://schemas.openxmlformats.org/officeDocument/2006/relationships/hyperlink" Target="https://mellanarkiv-offentlig.vgregion.se/alfresco/s/archive/stream/public/v1/source/available/sofia/skas6086-227296039-240/surrogate/Timeline%20follow%20back%20TLFB.pdf" TargetMode="External" Id="rId64" /><Relationship Type="http://schemas.openxmlformats.org/officeDocument/2006/relationships/hyperlink" Target="https://www.riksdagen.se/sv/dokument-lagar/dokument/svensk-forfattningssamling/offentlighets--och-sekretesslag-2009400_sfs-2009-400" TargetMode="External" Id="rId69" /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sn12865-780821730-889/surrogate/Ansvarsf%c3%b6rdelning%20mellan%20specialistpsykiatri%2c%20specialistgynekologi%20och%20prim%c3%a4rv%c3%a5rd%20f%c3%b6r%20gravida.pdf" TargetMode="External" Id="rId51" /><Relationship Type="http://schemas.openxmlformats.org/officeDocument/2006/relationships/hyperlink" Target="https://www.1177.se/Vastra-Gotaland/hitta-vard/kontaktkort/Haga-modra-barnhalsovardsteam-Goteborg/" TargetMode="External" Id="rId72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9927-391389789-378/surrogate/Graviditets%c3%b6vervakning%20vid%20fosterskadligt%20substansbruk%20Haga%20m%c3%b6drabarnh%c3%a4lsov%c3%a5rdsteam%20och%20M%c3%b6drah%c3%a4lsov%c3%a5rd%20mobilt%20team%20VGR.pdf" TargetMode="External" Id="rId17" /><Relationship Type="http://schemas.openxmlformats.org/officeDocument/2006/relationships/hyperlink" Target="https://janusinfo.se/" TargetMode="External" Id="rId25" /><Relationship Type="http://schemas.openxmlformats.org/officeDocument/2006/relationships/hyperlink" Target="https://wwwiogtse.cdn.triggerfish.cloud/uploads/2020/02/alkohol-graviditet_alkoholen-och-samhallet-2020_rapport_sv.pdf" TargetMode="External" Id="rId33" /><Relationship Type="http://schemas.openxmlformats.org/officeDocument/2006/relationships/hyperlink" Target="https://www.rikshandboken-bhv.se/foraldraskapsstod/foraldraskapsstod-i-grupp/foraldragrupp-vardagsliv---alkohol-och-tobak/" TargetMode="External" Id="rId38" /><Relationship Type="http://schemas.openxmlformats.org/officeDocument/2006/relationships/hyperlink" Target="https://mellanarkiv-offentlig.vgregion.se/alfresco/s/archive/stream/public/v1/source/available/sofia/ssn11800-2140136717-182/surrogate/Alkohol%20-%20Skadligt%20bruk%20och%20beroende.pdf" TargetMode="External" Id="rId46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59" /><Relationship Type="http://schemas.openxmlformats.org/officeDocument/2006/relationships/hyperlink" Target="https://www.riksdagen.se/sv/dokument-lagar/dokument/svensk-forfattningssamling/socialtjanstlag-2001453_sfs-2001-453" TargetMode="External" Id="rId67" /><Relationship Type="http://schemas.openxmlformats.org/officeDocument/2006/relationships/hyperlink" Target="https://mellanarkiv-offentlig.vgregion.se/alfresco/s/archive/stream/public/v1/source/available/sofia/skas9699-1702881381-103/surrogate/Neonatal%20abstinens%20-%20handl%c3%a4ggning.pdf" TargetMode="External" Id="rId20" /><Relationship Type="http://schemas.openxmlformats.org/officeDocument/2006/relationships/hyperlink" Target="https://mellanarkiv-offentlig.vgregion.se/alfresco/s/archive/stream/public/v1/source/available/sofia/rhs7493-1527062561-694/surrogate/Individuell%20h%c3%a4lsoplanering%20(IHP)%20Barnmorskemottagningar%20VGR.pdf" TargetMode="External" Id="rId41" /><Relationship Type="http://schemas.openxmlformats.org/officeDocument/2006/relationships/hyperlink" Target="https://mellanarkiv-offentlig.vgregion.se/alfresco/s/archive/stream/public/v1/source/available/sofia/ssn11800-2140136717-777/surrogate/L%c3%a4kemedelsassisterad%20behandling%20vid%20opioidberoende%20(LARO).pdf" TargetMode="External" Id="rId54" /><Relationship Type="http://schemas.openxmlformats.org/officeDocument/2006/relationships/hyperlink" Target="https://mellanarkiv-offentlig.vgregion.se/alfresco/s/archive/stream/public/v1/source/available/sofia/skas9699-1702881381-103/surrogate/Neonatal%20abstinens%20-%20handl%c3%a4ggning.pdf" TargetMode="External" Id="rId62" /><Relationship Type="http://schemas.openxmlformats.org/officeDocument/2006/relationships/hyperlink" Target="https://www.vgregion.se/s/skaraborgs-sjukhus/avdelningar-och-mottagningar/psykiatri-akutmottagning-skovde/" TargetMode="External" Id="rId70" /><Relationship Type="http://schemas.openxmlformats.org/officeDocument/2006/relationships/theme" Target="theme/theme1.xml" Id="rId75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hyperlink" Target="https://janusinfo.se/" TargetMode="External" Id="rId23" /><Relationship Type="http://schemas.openxmlformats.org/officeDocument/2006/relationships/hyperlink" Target="https://www.1177.se/Vastra-Gotaland/barn--gravid/graviditet/livsstil-och-halsa-under-graviditeten/nikotin-och-graviditet/" TargetMode="External" Id="rId28" /><Relationship Type="http://schemas.openxmlformats.org/officeDocument/2006/relationships/hyperlink" Target="http://barnlakaren.se/Arkiv/2018/Nr6_2018.pdf" TargetMode="External" Id="rId36" /><Relationship Type="http://schemas.openxmlformats.org/officeDocument/2006/relationships/hyperlink" Target="https://mellanarkiv-offentlig.vgregion.se/alfresco/s/archive/stream/public/v1/source/available/sofia/ssn11800-2140136717-290/surrogate/Insomni.pdf" TargetMode="External" Id="rId49" /><Relationship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regionhalsan/vard/barnmorskemottagningarochgynekologi/bmm/regional-patientinformation/" TargetMode="External" Id="rId31" /><Relationship Type="http://schemas.openxmlformats.org/officeDocument/2006/relationships/hyperlink" Target="https://mellanarkiv-offentlig.vgregion.se/alfresco/s/archive/stream/public/v1/source/available/sofia/rhs7493-1527062561-788/surrogate/Indikation%20f%c3%b6r%20kontakt%20med%20Haga%20m%c3%b6dra-%20barnh%c3%a4lsov%c3%a5rdsteam%20inom%20G%c3%b6teborg%20och%20S%c3%b6dra%20Bohusl%c3%a4n.pdf" TargetMode="External" Id="rId44" /><Relationship Type="http://schemas.openxmlformats.org/officeDocument/2006/relationships/hyperlink" Target="https://mellanarkiv-offentlig.vgregion.se/alfresco/s/archive/stream/public/v1/source/available/sofia/ssn12865-780821730-889/surrogate/Ansvarsf%c3%b6rdelning%20mellan%20specialistpsykiatri%2c%20specialistgynekologi%20och%20prim%c3%a4rv%c3%a5rd%20f%c3%b6r%20gravida.pdf" TargetMode="External" Id="rId52" /><Relationship Type="http://schemas.openxmlformats.org/officeDocument/2006/relationships/hyperlink" Target="https://www.vardsamverkan.se/organisation/delregionalvardsamverkan/skaraborg/Samverkansomraden/sip-i-skaraborg/" TargetMode="External" Id="rId60" /><Relationship Type="http://schemas.openxmlformats.org/officeDocument/2006/relationships/hyperlink" Target="https://www.vardsamverkan.se/omraden/samordnad-individuell-plan-sip/" TargetMode="External" Id="rId65" /><Relationship Type="http://schemas.openxmlformats.org/officeDocument/2006/relationships/hyperlink" Target="https://www.vgregion.se/s/skaraborgs-sjukhus/avdelningar-och-mottagningar/laro-mottagning-skovde/" TargetMode="External" Id="rId73" /><Relationship Type="http://schemas.openxmlformats.org/officeDocument/2006/relationships/webSettings" Target="webSettings.xml" Id="rId9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rs6400-302917419-464/surrogate/L%c3%a4nsgemensam%20riktlinje%20vid%20oro%20f%c3%b6r%20v%c3%a4ntat%20barn%20V%c3%a4stra%20G%c3%b6taland_f%c3%b6rl%c3%a4ngt%2020251231.pdf" TargetMode="External" Id="rId18" /><Relationship Type="http://schemas.openxmlformats.org/officeDocument/2006/relationships/hyperlink" Target="https://mellanarkiv-offentlig.vgregion.se/alfresco/s/archive/stream/public/v1/source/available/SOFIA/RHS9919-529963968-14/SURROGATE/Anm%c3%a4la%20oro%20om%20barn%20till%20socialn%c3%a4mnden%2c%20rutin.pdf" TargetMode="External" Id="rId39" /><Relationship Type="http://schemas.openxmlformats.org/officeDocument/2006/relationships/hyperlink" Target="https://www.sfog.se/wp-content/uploads/2025/03/nr62_barnafodande-psykisk-sjukdom.pdf" TargetMode="External" Id="rId34" /><Relationship Type="http://schemas.openxmlformats.org/officeDocument/2006/relationships/hyperlink" Target="https://mellanarkiv-offentlig.vgregion.se/alfresco/s/archive/stream/public/v1/source/available/sofia/ssn11800-2140136717-681/surrogate/Opioider%20vid%20la%cc%8angvarig%20icke-cancerrelaterad%20sma%cc%88rta.pdf" TargetMode="External" Id="rId50" /><Relationship Type="http://schemas.openxmlformats.org/officeDocument/2006/relationships/hyperlink" Target="https://mellanarkiv-offentlig.vgregion.se/alfresco/s/archive/stream/public/v1/source/available/sofia/ssn12865-780821730-730/surrogate/V%c3%a5ld%20i%20n%c3%a4ra%20relationer%20-%20indikationer%20och%20handl%c3%a4ggning.pdf" TargetMode="External" Id="rId55" /><Relationship Type="http://schemas.openxmlformats.org/officeDocument/2006/relationships/styles" Target="styles.xml" Id="rId7" /><Relationship Type="http://schemas.openxmlformats.org/officeDocument/2006/relationships/hyperlink" Target="https://www.vgregion.se/s/skaraborgs-sjukhus/avdelningar-och-mottagningar/beroendeavdelning-skovde/" TargetMode="External" Id="rId7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292</TotalTime>
  <Pages>5</Pages>
  <Words>829</Words>
  <Characters>15618</Characters>
  <Application>Microsoft Office Word</Application>
  <DocSecurity>0</DocSecurity>
  <Lines>400</Lines>
  <Paragraphs>203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16244</CharactersWithSpaces>
  <SharedDoc>false</SharedDoc>
  <HyperlinkBase/>
  <HLinks>
    <vt:vector size="420" baseType="variant">
      <vt:variant>
        <vt:i4>2490452</vt:i4>
      </vt:variant>
      <vt:variant>
        <vt:i4>207</vt:i4>
      </vt:variant>
      <vt:variant>
        <vt:i4>0</vt:i4>
      </vt:variant>
      <vt:variant>
        <vt:i4>5</vt:i4>
      </vt:variant>
      <vt:variant>
        <vt:lpwstr>mailto:sandra.josefsson@brackediakoni.se</vt:lpwstr>
      </vt:variant>
      <vt:variant>
        <vt:lpwstr/>
      </vt:variant>
      <vt:variant>
        <vt:i4>6422555</vt:i4>
      </vt:variant>
      <vt:variant>
        <vt:i4>204</vt:i4>
      </vt:variant>
      <vt:variant>
        <vt:i4>0</vt:i4>
      </vt:variant>
      <vt:variant>
        <vt:i4>5</vt:i4>
      </vt:variant>
      <vt:variant>
        <vt:lpwstr>mailto:carina.persson@brackedikoni.se</vt:lpwstr>
      </vt:variant>
      <vt:variant>
        <vt:lpwstr/>
      </vt:variant>
      <vt:variant>
        <vt:i4>851987</vt:i4>
      </vt:variant>
      <vt:variant>
        <vt:i4>201</vt:i4>
      </vt:variant>
      <vt:variant>
        <vt:i4>0</vt:i4>
      </vt:variant>
      <vt:variant>
        <vt:i4>5</vt:i4>
      </vt:variant>
      <vt:variant>
        <vt:lpwstr>https://www.vgregion.se/halsa-och-vard/barnmorskemottagning/hitta-mottagning/goteborg/goteborg-centrum/mbhvhaga/</vt:lpwstr>
      </vt:variant>
      <vt:variant>
        <vt:lpwstr/>
      </vt:variant>
      <vt:variant>
        <vt:i4>2162747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https://mellanarkiv-offentlig.vgregion.se/alfresco/s/archive/stream/public/v1/source/available/sofia/skas6086-227296039-244/native/Kontaktuppgifter till Skaraborgs 15 kommuner.pdf</vt:lpwstr>
      </vt:variant>
      <vt:variant>
        <vt:lpwstr/>
      </vt:variant>
      <vt:variant>
        <vt:i4>393279</vt:i4>
      </vt:variant>
      <vt:variant>
        <vt:i4>195</vt:i4>
      </vt:variant>
      <vt:variant>
        <vt:i4>0</vt:i4>
      </vt:variant>
      <vt:variant>
        <vt:i4>5</vt:i4>
      </vt:variant>
      <vt:variant>
        <vt:lpwstr>mailto:mhv.resursteam.ostra@vgregion.se</vt:lpwstr>
      </vt:variant>
      <vt:variant>
        <vt:lpwstr/>
      </vt:variant>
      <vt:variant>
        <vt:i4>7143520</vt:i4>
      </vt:variant>
      <vt:variant>
        <vt:i4>192</vt:i4>
      </vt:variant>
      <vt:variant>
        <vt:i4>0</vt:i4>
      </vt:variant>
      <vt:variant>
        <vt:i4>5</vt:i4>
      </vt:variant>
      <vt:variant>
        <vt:lpwstr>https://www.1177.se/Vastra-Gotaland/hitta-vard/kontaktkort/Allmanpsykiatri-och-beroendeavdelning-Falkoping/</vt:lpwstr>
      </vt:variant>
      <vt:variant>
        <vt:lpwstr/>
      </vt:variant>
      <vt:variant>
        <vt:i4>2162747</vt:i4>
      </vt:variant>
      <vt:variant>
        <vt:i4>189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https://mellanarkiv-offentlig.vgregion.se/alfresco/s/archive/stream/public/v1/source/available/sofia/skas6086-227296039-244/native/Kontaktuppgifter till Skaraborgs 15 kommuner.pdf</vt:lpwstr>
      </vt:variant>
      <vt:variant>
        <vt:lpwstr/>
      </vt:variant>
      <vt:variant>
        <vt:i4>6750222</vt:i4>
      </vt:variant>
      <vt:variant>
        <vt:i4>186</vt:i4>
      </vt:variant>
      <vt:variant>
        <vt:i4>0</vt:i4>
      </vt:variant>
      <vt:variant>
        <vt:i4>5</vt:i4>
      </vt:variant>
      <vt:variant>
        <vt:lpwstr>https://www.riksdagen.se/sv/dokument-lagar/dokument/svensk-forfattningssamling/offentlighets--och-sekretesslag-2009400_sfs-2009-400</vt:lpwstr>
      </vt:variant>
      <vt:variant>
        <vt:lpwstr/>
      </vt:variant>
      <vt:variant>
        <vt:i4>6619161</vt:i4>
      </vt:variant>
      <vt:variant>
        <vt:i4>183</vt:i4>
      </vt:variant>
      <vt:variant>
        <vt:i4>0</vt:i4>
      </vt:variant>
      <vt:variant>
        <vt:i4>5</vt:i4>
      </vt:variant>
      <vt:variant>
        <vt:lpwstr>https://www.riksdagen.se/sv/dokument-lagar/dokument/svensk-forfattningssamling/halso--och-sjukvardslag_sfs-2017-30</vt:lpwstr>
      </vt:variant>
      <vt:variant>
        <vt:lpwstr/>
      </vt:variant>
      <vt:variant>
        <vt:i4>8323154</vt:i4>
      </vt:variant>
      <vt:variant>
        <vt:i4>180</vt:i4>
      </vt:variant>
      <vt:variant>
        <vt:i4>0</vt:i4>
      </vt:variant>
      <vt:variant>
        <vt:i4>5</vt:i4>
      </vt:variant>
      <vt:variant>
        <vt:lpwstr>https://www.riksdagen.se/sv/dokument-lagar/dokument/svensk-forfattningssamling/socialtjanstlag-2001453_sfs-2001-453</vt:lpwstr>
      </vt:variant>
      <vt:variant>
        <vt:lpwstr/>
      </vt:variant>
      <vt:variant>
        <vt:i4>6684751</vt:i4>
      </vt:variant>
      <vt:variant>
        <vt:i4>177</vt:i4>
      </vt:variant>
      <vt:variant>
        <vt:i4>0</vt:i4>
      </vt:variant>
      <vt:variant>
        <vt:i4>5</vt:i4>
      </vt:variant>
      <vt:variant>
        <vt:lpwstr>https://www.riksdagen.se/sv/dokument-lagar/dokument/svensk-forfattningssamling/forvaltningslag-1986223_sfs-1986-223</vt:lpwstr>
      </vt:variant>
      <vt:variant>
        <vt:lpwstr/>
      </vt:variant>
      <vt:variant>
        <vt:i4>721040</vt:i4>
      </vt:variant>
      <vt:variant>
        <vt:i4>174</vt:i4>
      </vt:variant>
      <vt:variant>
        <vt:i4>0</vt:i4>
      </vt:variant>
      <vt:variant>
        <vt:i4>5</vt:i4>
      </vt:variant>
      <vt:variant>
        <vt:lpwstr>http://vastkom.se/download/18.2ff3666314d75b826b61dd/1449572459433/SIP på 10 minuter - Folder.pdf</vt:lpwstr>
      </vt:variant>
      <vt:variant>
        <vt:lpwstr/>
      </vt:variant>
      <vt:variant>
        <vt:i4>5636221</vt:i4>
      </vt:variant>
      <vt:variant>
        <vt:i4>171</vt:i4>
      </vt:variant>
      <vt:variant>
        <vt:i4>0</vt:i4>
      </vt:variant>
      <vt:variant>
        <vt:i4>5</vt:i4>
      </vt:variant>
      <vt:variant>
        <vt:lpwstr>https://anvisningar.se/Templates/Anvisningar/Pages/LabWeb_Search.aspx?id=593&amp;epslanguage=sv&amp;s=2770&amp;q=saliv</vt:lpwstr>
      </vt:variant>
      <vt:variant>
        <vt:lpwstr/>
      </vt:variant>
      <vt:variant>
        <vt:i4>6553661</vt:i4>
      </vt:variant>
      <vt:variant>
        <vt:i4>168</vt:i4>
      </vt:variant>
      <vt:variant>
        <vt:i4>0</vt:i4>
      </vt:variant>
      <vt:variant>
        <vt:i4>5</vt:i4>
      </vt:variant>
      <vt:variant>
        <vt:lpwstr>http://anvisningar.se/Anvisningar/Klinisk-kemi/P/B--PEth-Fosfatidyletanol/</vt:lpwstr>
      </vt:variant>
      <vt:variant>
        <vt:lpwstr/>
      </vt:variant>
      <vt:variant>
        <vt:i4>7274532</vt:i4>
      </vt:variant>
      <vt:variant>
        <vt:i4>165</vt:i4>
      </vt:variant>
      <vt:variant>
        <vt:i4>0</vt:i4>
      </vt:variant>
      <vt:variant>
        <vt:i4>5</vt:i4>
      </vt:variant>
      <vt:variant>
        <vt:lpwstr>http://anvisningar.se/</vt:lpwstr>
      </vt:variant>
      <vt:variant>
        <vt:lpwstr/>
      </vt:variant>
      <vt:variant>
        <vt:i4>7536673</vt:i4>
      </vt:variant>
      <vt:variant>
        <vt:i4>162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https://mellanarkiv-offentlig.vgregion.se/alfresco/s/archive/stream/public/v1/source/available/sofia/skas6086-227296039-240/surrogate/Timeline follow back TLFB.pdf</vt:lpwstr>
      </vt:variant>
      <vt:variant>
        <vt:lpwstr/>
      </vt:variant>
      <vt:variant>
        <vt:i4>3604576</vt:i4>
      </vt:variant>
      <vt:variant>
        <vt:i4>159</vt:i4>
      </vt:variant>
      <vt:variant>
        <vt:i4>0</vt:i4>
      </vt:variant>
      <vt:variant>
        <vt:i4>5</vt:i4>
      </vt:variant>
      <vt:variant>
        <vt:lpwstr>https://storage.googleapis.com/barnmorskeforbundet-se/uploads/2018/10/Hallbar-livsstil-klickbar-uppdaterad-september-2018-2.pdf</vt:lpwstr>
      </vt:variant>
      <vt:variant>
        <vt:lpwstr/>
      </vt:variant>
      <vt:variant>
        <vt:i4>7405631</vt:i4>
      </vt:variant>
      <vt:variant>
        <vt:i4>156</vt:i4>
      </vt:variant>
      <vt:variant>
        <vt:i4>0</vt:i4>
      </vt:variant>
      <vt:variant>
        <vt:i4>5</vt:i4>
      </vt:variant>
      <vt:variant>
        <vt:lpwstr>https://alfresco.vgregion.se/alfresco/service/vgr/storage/node/content/24632/Neonatal abstinens - handl%c3%a4ggning.pdf?a=false&amp;guest=true</vt:lpwstr>
      </vt:variant>
      <vt:variant>
        <vt:lpwstr/>
      </vt:variant>
      <vt:variant>
        <vt:i4>1769540</vt:i4>
      </vt:variant>
      <vt:variant>
        <vt:i4>153</vt:i4>
      </vt:variant>
      <vt:variant>
        <vt:i4>0</vt:i4>
      </vt:variant>
      <vt:variant>
        <vt:i4>5</vt:i4>
      </vt:variant>
      <vt:variant>
        <vt:lpwstr>https://www.socialstyrelsen.se/aktuellt/information-om-svensk-socialtjanst-pa-flera-sprak/?utm_campaign=nyhetsbrevKG220222&amp;utm_content=unspecified&amp;utm_medium=email&amp;utm_source=apsis-anp-3</vt:lpwstr>
      </vt:variant>
      <vt:variant>
        <vt:lpwstr/>
      </vt:variant>
      <vt:variant>
        <vt:i4>2359333</vt:i4>
      </vt:variant>
      <vt:variant>
        <vt:i4>150</vt:i4>
      </vt:variant>
      <vt:variant>
        <vt:i4>0</vt:i4>
      </vt:variant>
      <vt:variant>
        <vt:i4>5</vt:i4>
      </vt:variant>
      <vt:variant>
        <vt:lpwstr>https://www.vardsamverkan.se/organisation/delregionalvardsamverkan/skaraborg/Samverkansomraden/sip-i-skaraborg/</vt:lpwstr>
      </vt:variant>
      <vt:variant>
        <vt:lpwstr/>
      </vt:variant>
      <vt:variant>
        <vt:i4>3014699</vt:i4>
      </vt:variant>
      <vt:variant>
        <vt:i4>147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https://mellanarkiv-offentlig.vgregion.se/alfresco/s/archive/stream/public/v1/source/available/sofia/rhs9927-391389789-185/surrogate/Remisshantering vid barnmorskemottagningar inom Regionh%C3%A4lsan.pdf</vt:lpwstr>
      </vt:variant>
      <vt:variant>
        <vt:lpwstr/>
      </vt:variant>
      <vt:variant>
        <vt:i4>4587543</vt:i4>
      </vt:variant>
      <vt:variant>
        <vt:i4>144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https://mellanarkiv-offentlig.vgregion.se/alfresco/s/archive/stream/public/v1/source/available/sofia/ssn11800-2140136717-551/surrogate/Suicidalitet hos vuxna %e2%80%93 akut bed%c3%b6mning och handl%c3%a4ggning.pdf</vt:lpwstr>
      </vt:variant>
      <vt:variant>
        <vt:lpwstr/>
      </vt:variant>
      <vt:variant>
        <vt:i4>7471205</vt:i4>
      </vt:variant>
      <vt:variant>
        <vt:i4>141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https://mellanarkiv-offentlig.vgregion.se/alfresco/s/archive/stream/public/v1/source/available/sofia/ssn11800-2140136717-81/surrogate/Remiss inom h%c3%a4lso- och sjukv%c3%a5rd.pdf</vt:lpwstr>
      </vt:variant>
      <vt:variant>
        <vt:lpwstr/>
      </vt:variant>
      <vt:variant>
        <vt:i4>2424953</vt:i4>
      </vt:variant>
      <vt:variant>
        <vt:i4>138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https://mellanarkiv-offentlig.vgregion.se/alfresco/s/archive/stream/public/v1/source/available/sofia/ssn11800-2140136717-316/surrogate/%c3%84tst%c3%b6rning.pdf</vt:lpwstr>
      </vt:variant>
      <vt:variant>
        <vt:lpwstr/>
      </vt:variant>
      <vt:variant>
        <vt:i4>1769548</vt:i4>
      </vt:variant>
      <vt:variant>
        <vt:i4>135</vt:i4>
      </vt:variant>
      <vt:variant>
        <vt:i4>0</vt:i4>
      </vt:variant>
      <vt:variant>
        <vt:i4>5</vt:i4>
      </vt:variant>
      <vt:variant>
        <vt:lpwstr>https://alfresco.vgregion.se/alfresco/service/vgr/storage/node/content/23132/V%c3%a5ld i n%c3%a4ra relationer - indikationer och handl%c3%a4ggning.pdf?a=false&amp;guest=true</vt:lpwstr>
      </vt:variant>
      <vt:variant>
        <vt:lpwstr/>
      </vt:variant>
      <vt:variant>
        <vt:i4>4456537</vt:i4>
      </vt:variant>
      <vt:variant>
        <vt:i4>132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https://mellanarkiv-offentlig.vgregion.se/alfresco/s/archive/stream/public/v1/source/available/sofia/ssn11800-2140136717-407/surrogate/L%c3%a4kemedelsassisterad rehabilitering vid opioidberoende (LARO).pdf</vt:lpwstr>
      </vt:variant>
      <vt:variant>
        <vt:lpwstr/>
      </vt:variant>
      <vt:variant>
        <vt:i4>7536673</vt:i4>
      </vt:variant>
      <vt:variant>
        <vt:i4>129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https://mellanarkiv-offentlig.vgregion.se/alfresco/s/archive/stream/public/v1/source/available/sofia/ssn11800-2140136717-420/surrogate/Ansvarsf%c3%b6rdelning mellan specialistpsykiatri specialistgynekologi och prim%c3%a4rv%c3%a5rd f%c3%b6r gravida.pdf</vt:lpwstr>
      </vt:variant>
      <vt:variant>
        <vt:lpwstr/>
      </vt:variant>
      <vt:variant>
        <vt:i4>1638402</vt:i4>
      </vt:variant>
      <vt:variant>
        <vt:i4>126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https://mellanarkiv-offentlig.vgregion.se/alfresco/s/archive/stream/public/v1/source/available/sofia/ssn11800-2140136717-681/surrogate/Opioider vid la%cc%8angvarig icke-cancerrelaterad sma%cc%88rta.pdf</vt:lpwstr>
      </vt:variant>
      <vt:variant>
        <vt:lpwstr/>
      </vt:variant>
      <vt:variant>
        <vt:i4>4063277</vt:i4>
      </vt:variant>
      <vt:variant>
        <vt:i4>123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https://mellanarkiv-offentlig.vgregion.se/alfresco/s/archive/stream/public/v1/source/available/sofia/ssn11800-2140136717-290/surrogate/Insomni.pdf</vt:lpwstr>
      </vt:variant>
      <vt:variant>
        <vt:lpwstr/>
      </vt:variant>
      <vt:variant>
        <vt:i4>5505102</vt:i4>
      </vt:variant>
      <vt:variant>
        <vt:i4>120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https://mellanarkiv-offentlig.vgregion.se/alfresco/s/archive/stream/public/v1/source/available/sofia/hs9766-305841775-224/surrogate/Bensodiazepiner och bensodiazepinanaloger.pdf</vt:lpwstr>
      </vt:variant>
      <vt:variant>
        <vt:lpwstr/>
      </vt:variant>
      <vt:variant>
        <vt:i4>6815858</vt:i4>
      </vt:variant>
      <vt:variant>
        <vt:i4>117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https://mellanarkiv-offentlig.vgregion.se/alfresco/s/archive/stream/public/v1/source/available/sofia/ssn11800-2140136717-182/surrogate/Alkohol - Skadligt bruk och beroende.pdf</vt:lpwstr>
      </vt:variant>
      <vt:variant>
        <vt:lpwstr/>
      </vt:variant>
      <vt:variant>
        <vt:i4>6160473</vt:i4>
      </vt:variant>
      <vt:variant>
        <vt:i4>114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https://mellanarkiv-offentlig.vgregion.se/alfresco/s/archive/stream/public/v1/source/available/sofia/rhs7493-1527062561-435/surrogate/Meny Agenda Barnmorskemottagningar VGR.pdf</vt:lpwstr>
      </vt:variant>
      <vt:variant>
        <vt:lpwstr/>
      </vt:variant>
      <vt:variant>
        <vt:i4>4128879</vt:i4>
      </vt:variant>
      <vt:variant>
        <vt:i4>111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https://mellanarkiv-offentlig.vgregion.se/alfresco/s/archive/stream/public/v1/source/available/sofia/skas6086-227296039-243/native/Mellanv%c3%a5rd f%c3%b6r Beroendeenheten SkaS Falk%c3%b6ping - broschyr.pdf</vt:lpwstr>
      </vt:variant>
      <vt:variant>
        <vt:lpwstr/>
      </vt:variant>
      <vt:variant>
        <vt:i4>7209126</vt:i4>
      </vt:variant>
      <vt:variant>
        <vt:i4>108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https://alfresco.vgregion.se/alfresco/service/vgr/storage/node/content/workspace/SpacesStore/3a5562ca-743b-46b5-be66-1fe58ac42389/Länsgemensam riktlinje vid oro för väntat barn Västra Götaland.pdf?a=false&amp;guest=true</vt:lpwstr>
      </vt:variant>
      <vt:variant>
        <vt:lpwstr/>
      </vt:variant>
      <vt:variant>
        <vt:i4>4259866</vt:i4>
      </vt:variant>
      <vt:variant>
        <vt:i4>105</vt:i4>
      </vt:variant>
      <vt:variant>
        <vt:i4>0</vt:i4>
      </vt:variant>
      <vt:variant>
        <vt:i4>5</vt:i4>
      </vt:variant>
      <vt:variant>
        <vt:lpwstr>https://storage.googleapis.com/barnmorskeforbundet-se/uploads/2018/03/Jordemodern-2018-No-2-fram-4-5-34-37-och-48.pdf</vt:lpwstr>
      </vt:variant>
      <vt:variant>
        <vt:lpwstr/>
      </vt:variant>
      <vt:variant>
        <vt:i4>5832732</vt:i4>
      </vt:variant>
      <vt:variant>
        <vt:i4>102</vt:i4>
      </vt:variant>
      <vt:variant>
        <vt:i4>0</vt:i4>
      </vt:variant>
      <vt:variant>
        <vt:i4>5</vt:i4>
      </vt:variant>
      <vt:variant>
        <vt:lpwstr>https://www.folkhalsomyndigheten.se/livsvillkor-levnadsvanor/alkohol-narkotika-dopning-tobak-och-spel-andts/</vt:lpwstr>
      </vt:variant>
      <vt:variant>
        <vt:lpwstr/>
      </vt:variant>
      <vt:variant>
        <vt:i4>7929929</vt:i4>
      </vt:variant>
      <vt:variant>
        <vt:i4>99</vt:i4>
      </vt:variant>
      <vt:variant>
        <vt:i4>0</vt:i4>
      </vt:variant>
      <vt:variant>
        <vt:i4>5</vt:i4>
      </vt:variant>
      <vt:variant>
        <vt:lpwstr>http://anvisningar.se/Templates/Anvisningar/Pages/LabWeb_Search.aspx?id=593&amp;epslanguage=sv&amp;s=2770&amp;q=droger</vt:lpwstr>
      </vt:variant>
      <vt:variant>
        <vt:lpwstr/>
      </vt:variant>
      <vt:variant>
        <vt:i4>2883709</vt:i4>
      </vt:variant>
      <vt:variant>
        <vt:i4>96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https://mellanarkiv-offentlig.vgregion.se/alfresco/s/archive/stream/public/v1/source/available/sofia/rhs7493-1527062561-694/surrogate/Individuell h%c3%a4lsoplanering (IHP) Barnmorskemottagningar VGR.pdf</vt:lpwstr>
      </vt:variant>
      <vt:variant>
        <vt:lpwstr/>
      </vt:variant>
      <vt:variant>
        <vt:i4>458871</vt:i4>
      </vt:variant>
      <vt:variant>
        <vt:i4>93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https://mellanarkiv-offentlig.vgregion.se/alfresco/s/archive/stream/public/v1/source/available/sofia/rs6400-302917419-464/surrogate/L%c3%a4nsgemensam riktlinje vid oro f%c3%b6r v%c3%a4ntat barn V%c3%a4stra G%c3%b6taland_f%c3%b6rl%c3%a4ngt 20251231.pdf</vt:lpwstr>
      </vt:variant>
      <vt:variant>
        <vt:lpwstr/>
      </vt:variant>
      <vt:variant>
        <vt:i4>4390939</vt:i4>
      </vt:variant>
      <vt:variant>
        <vt:i4>90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https://mellanarkiv-offentlig.vgregion.se/alfresco/s/archive/stream/public/v1/source/available/SOFIA/RHS9919-529963968-14/SURROGATE/Anm%c3%a4la oro om barn till socialn%c3%a4mnden%2c rutin.pdf</vt:lpwstr>
      </vt:variant>
      <vt:variant>
        <vt:lpwstr/>
      </vt:variant>
      <vt:variant>
        <vt:i4>4980752</vt:i4>
      </vt:variant>
      <vt:variant>
        <vt:i4>87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https://alfresco.vgregion.se/alfresco/service/vgr/storage/node/content/workspace/SpacesStore/573a1832-c5c9-46a2-8c96-7c49378fc132/Bes%c3%b6ksprogram Resursteam MHV %c3%96stra VGR.pdf?a=false&amp;guest=true</vt:lpwstr>
      </vt:variant>
      <vt:variant>
        <vt:lpwstr/>
      </vt:variant>
      <vt:variant>
        <vt:i4>4653068</vt:i4>
      </vt:variant>
      <vt:variant>
        <vt:i4>84</vt:i4>
      </vt:variant>
      <vt:variant>
        <vt:i4>0</vt:i4>
      </vt:variant>
      <vt:variant>
        <vt:i4>5</vt:i4>
      </vt:variant>
      <vt:variant>
        <vt:lpwstr>https://insidan.vgregion.se/forvaltningar/regionhalsan/vard/barnmorskemottagningarochgynekologi/bmm/graviditet/patientinformation-bmm/m5/</vt:lpwstr>
      </vt:variant>
      <vt:variant>
        <vt:lpwstr/>
      </vt:variant>
      <vt:variant>
        <vt:i4>5308461</vt:i4>
      </vt:variant>
      <vt:variant>
        <vt:i4>81</vt:i4>
      </vt:variant>
      <vt:variant>
        <vt:i4>0</vt:i4>
      </vt:variant>
      <vt:variant>
        <vt:i4>5</vt:i4>
      </vt:variant>
      <vt:variant>
        <vt:lpwstr>http://barnlakaren.se/Arkiv/2018/Nr6_2018.pdf</vt:lpwstr>
      </vt:variant>
      <vt:variant>
        <vt:lpwstr/>
      </vt:variant>
      <vt:variant>
        <vt:i4>7864423</vt:i4>
      </vt:variant>
      <vt:variant>
        <vt:i4>78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https://alfresco.vgregion.se/alfresco/service/vgr/storage/node/content/workspace/SpacesStore/69160f61-108a-4cd5-b320-db48fa19f0c3/AUDIT svenska.pdf?a=false&amp;guest=true</vt:lpwstr>
      </vt:variant>
      <vt:variant>
        <vt:lpwstr/>
      </vt:variant>
      <vt:variant>
        <vt:i4>6291554</vt:i4>
      </vt:variant>
      <vt:variant>
        <vt:i4>75</vt:i4>
      </vt:variant>
      <vt:variant>
        <vt:i4>0</vt:i4>
      </vt:variant>
      <vt:variant>
        <vt:i4>5</vt:i4>
      </vt:variant>
      <vt:variant>
        <vt:lpwstr>https://www.sfog.se/natupplaga/nr6236bd81d5-ea78-49da-a6c3-0de985b88f5c.pdf</vt:lpwstr>
      </vt:variant>
      <vt:variant>
        <vt:lpwstr/>
      </vt:variant>
      <vt:variant>
        <vt:i4>7012369</vt:i4>
      </vt:variant>
      <vt:variant>
        <vt:i4>72</vt:i4>
      </vt:variant>
      <vt:variant>
        <vt:i4>0</vt:i4>
      </vt:variant>
      <vt:variant>
        <vt:i4>5</vt:i4>
      </vt:variant>
      <vt:variant>
        <vt:lpwstr>https://wwwiogtse.cdn.triggerfish.cloud/uploads/2020/02/alkohol-graviditet_alkoholen-och-samhallet-2020_rapport_sv.pdf</vt:lpwstr>
      </vt:variant>
      <vt:variant>
        <vt:lpwstr/>
      </vt:variant>
      <vt:variant>
        <vt:i4>2097252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https://mellanarkiv-offentlig.vgregion.se/alfresco/s/archive/stream/public/v1/source/available/sofia/skas6086-227296039-242/surrogate/ABCD-samtal med f%c3%b6ljdfr%c3%a5gor.pdf</vt:lpwstr>
      </vt:variant>
      <vt:variant>
        <vt:lpwstr/>
      </vt:variant>
      <vt:variant>
        <vt:i4>6357047</vt:i4>
      </vt:variant>
      <vt:variant>
        <vt:i4>66</vt:i4>
      </vt:variant>
      <vt:variant>
        <vt:i4>0</vt:i4>
      </vt:variant>
      <vt:variant>
        <vt:i4>5</vt:i4>
      </vt:variant>
      <vt:variant>
        <vt:lpwstr>https://www.1177.se/Vastra-Gotaland/sjukdomar--besvar/hormoner/skoldkorteln/hypotyreos--brist-pa-skoldkortelhormon/</vt:lpwstr>
      </vt:variant>
      <vt:variant>
        <vt:lpwstr/>
      </vt:variant>
      <vt:variant>
        <vt:i4>7143520</vt:i4>
      </vt:variant>
      <vt:variant>
        <vt:i4>63</vt:i4>
      </vt:variant>
      <vt:variant>
        <vt:i4>0</vt:i4>
      </vt:variant>
      <vt:variant>
        <vt:i4>5</vt:i4>
      </vt:variant>
      <vt:variant>
        <vt:lpwstr>https://www.1177.se/Vastra-Gotaland/hitta-vard/kontaktkort/Allmanpsykiatri-och-beroendeavdelning-Falkoping/</vt:lpwstr>
      </vt:variant>
      <vt:variant>
        <vt:lpwstr/>
      </vt:variant>
      <vt:variant>
        <vt:i4>4128879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https://mellanarkiv-offentlig.vgregion.se/alfresco/s/archive/stream/public/v1/source/available/sofia/skas6086-227296039-243/native/Mellanv%c3%a5rd f%c3%b6r Beroendeenheten SkaS Falk%c3%b6ping - broschyr.pdf</vt:lpwstr>
      </vt:variant>
      <vt:variant>
        <vt:lpwstr/>
      </vt:variant>
      <vt:variant>
        <vt:i4>2883709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https://mellanarkiv-offentlig.vgregion.se/alfresco/s/archive/stream/public/v1/source/available/sofia/rhs7493-1527062561-694/surrogate/Individuell h%c3%a4lsoplanering (IHP) Barnmorskemottagningar VGR.pdf</vt:lpwstr>
      </vt:variant>
      <vt:variant>
        <vt:lpwstr/>
      </vt:variant>
      <vt:variant>
        <vt:i4>4259909</vt:i4>
      </vt:variant>
      <vt:variant>
        <vt:i4>54</vt:i4>
      </vt:variant>
      <vt:variant>
        <vt:i4>0</vt:i4>
      </vt:variant>
      <vt:variant>
        <vt:i4>5</vt:i4>
      </vt:variant>
      <vt:variant>
        <vt:lpwstr>https://janusinfo.se/</vt:lpwstr>
      </vt:variant>
      <vt:variant>
        <vt:lpwstr/>
      </vt:variant>
      <vt:variant>
        <vt:i4>4391007</vt:i4>
      </vt:variant>
      <vt:variant>
        <vt:i4>51</vt:i4>
      </vt:variant>
      <vt:variant>
        <vt:i4>0</vt:i4>
      </vt:variant>
      <vt:variant>
        <vt:i4>5</vt:i4>
      </vt:variant>
      <vt:variant>
        <vt:lpwstr>https://www.fass.se/LIF/startpage?userType=0</vt:lpwstr>
      </vt:variant>
      <vt:variant>
        <vt:lpwstr/>
      </vt:variant>
      <vt:variant>
        <vt:i4>2490492</vt:i4>
      </vt:variant>
      <vt:variant>
        <vt:i4>48</vt:i4>
      </vt:variant>
      <vt:variant>
        <vt:i4>0</vt:i4>
      </vt:variant>
      <vt:variant>
        <vt:i4>5</vt:i4>
      </vt:variant>
      <vt:variant>
        <vt:lpwstr>https://janusinfo.se/beslutsstod/janusmedfosterpaverkan/databas/prometazin.4.4bc1be9b166e94c89705fe57.html</vt:lpwstr>
      </vt:variant>
      <vt:variant>
        <vt:lpwstr/>
      </vt:variant>
      <vt:variant>
        <vt:i4>7667745</vt:i4>
      </vt:variant>
      <vt:variant>
        <vt:i4>45</vt:i4>
      </vt:variant>
      <vt:variant>
        <vt:i4>0</vt:i4>
      </vt:variant>
      <vt:variant>
        <vt:i4>5</vt:i4>
      </vt:variant>
      <vt:variant>
        <vt:lpwstr>https://www.fass.se/LIF/product?userType=0&amp;nplId=19530228000028</vt:lpwstr>
      </vt:variant>
      <vt:variant>
        <vt:lpwstr/>
      </vt:variant>
      <vt:variant>
        <vt:i4>5636221</vt:i4>
      </vt:variant>
      <vt:variant>
        <vt:i4>42</vt:i4>
      </vt:variant>
      <vt:variant>
        <vt:i4>0</vt:i4>
      </vt:variant>
      <vt:variant>
        <vt:i4>5</vt:i4>
      </vt:variant>
      <vt:variant>
        <vt:lpwstr>https://anvisningar.se/Templates/Anvisningar/Pages/LabWeb_Search.aspx?id=593&amp;epslanguage=sv&amp;s=2770&amp;q=saliv</vt:lpwstr>
      </vt:variant>
      <vt:variant>
        <vt:lpwstr/>
      </vt:variant>
      <vt:variant>
        <vt:i4>4980752</vt:i4>
      </vt:variant>
      <vt:variant>
        <vt:i4>39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https://alfresco.vgregion.se/alfresco/service/vgr/storage/node/content/workspace/SpacesStore/573a1832-c5c9-46a2-8c96-7c49378fc132/Bes%c3%b6ksprogram Resursteam MHV %c3%96stra VGR.pdf?a=false&amp;guest=true</vt:lpwstr>
      </vt:variant>
      <vt:variant>
        <vt:lpwstr/>
      </vt:variant>
      <vt:variant>
        <vt:i4>6553661</vt:i4>
      </vt:variant>
      <vt:variant>
        <vt:i4>36</vt:i4>
      </vt:variant>
      <vt:variant>
        <vt:i4>0</vt:i4>
      </vt:variant>
      <vt:variant>
        <vt:i4>5</vt:i4>
      </vt:variant>
      <vt:variant>
        <vt:lpwstr>http://anvisningar.se/Anvisningar/Klinisk-kemi/P/B--PEth-Fosfatidyletanol/</vt:lpwstr>
      </vt:variant>
      <vt:variant>
        <vt:lpwstr/>
      </vt:variant>
      <vt:variant>
        <vt:i4>5046344</vt:i4>
      </vt:variant>
      <vt:variant>
        <vt:i4>33</vt:i4>
      </vt:variant>
      <vt:variant>
        <vt:i4>0</vt:i4>
      </vt:variant>
      <vt:variant>
        <vt:i4>5</vt:i4>
      </vt:variant>
      <vt:variant>
        <vt:lpwstr>https://alfresco.vgregion.se/alfresco/service/vgr/storage/node/content/22422/Infektionsscreening under graviditet - handl%c3%a4ggning.pdf?a=false&amp;guest=true</vt:lpwstr>
      </vt:variant>
      <vt:variant>
        <vt:lpwstr/>
      </vt:variant>
      <vt:variant>
        <vt:i4>4456536</vt:i4>
      </vt:variant>
      <vt:variant>
        <vt:i4>30</vt:i4>
      </vt:variant>
      <vt:variant>
        <vt:i4>0</vt:i4>
      </vt:variant>
      <vt:variant>
        <vt:i4>5</vt:i4>
      </vt:variant>
      <vt:variant>
        <vt:lpwstr>http://anvisningar.se/Anvisningar/Klinisk-mikrobiologi/H/Hepatit-C-screening-anti-HCV-antikroppsbestamning-serologi/</vt:lpwstr>
      </vt:variant>
      <vt:variant>
        <vt:lpwstr/>
      </vt:variant>
      <vt:variant>
        <vt:i4>2359333</vt:i4>
      </vt:variant>
      <vt:variant>
        <vt:i4>27</vt:i4>
      </vt:variant>
      <vt:variant>
        <vt:i4>0</vt:i4>
      </vt:variant>
      <vt:variant>
        <vt:i4>5</vt:i4>
      </vt:variant>
      <vt:variant>
        <vt:lpwstr>https://www.vardsamverkan.se/organisation/delregionalvardsamverkan/skaraborg/Samverkansomraden/sip-i-skaraborg/</vt:lpwstr>
      </vt:variant>
      <vt:variant>
        <vt:lpwstr/>
      </vt:variant>
      <vt:variant>
        <vt:i4>458871</vt:i4>
      </vt:variant>
      <vt:variant>
        <vt:i4>24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https://mellanarkiv-offentlig.vgregion.se/alfresco/s/archive/stream/public/v1/source/available/sofia/rs6400-302917419-464/surrogate/L%c3%a4nsgemensam riktlinje vid oro f%c3%b6r v%c3%a4ntat barn V%c3%a4stra G%c3%b6taland_f%c3%b6rl%c3%a4ngt 20251231.pdf</vt:lpwstr>
      </vt:variant>
      <vt:variant>
        <vt:lpwstr/>
      </vt:variant>
      <vt:variant>
        <vt:i4>4390939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https://mellanarkiv-offentlig.vgregion.se/alfresco/s/archive/stream/public/v1/source/available/SOFIA/RHS9919-529963968-14/SURROGATE/Anm%c3%a4la oro om barn till socialn%c3%a4mnden%2c rutin.pdf</vt:lpwstr>
      </vt:variant>
      <vt:variant>
        <vt:lpwstr/>
      </vt:variant>
      <vt:variant>
        <vt:i4>4980752</vt:i4>
      </vt:variant>
      <vt:variant>
        <vt:i4>18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https://alfresco.vgregion.se/alfresco/service/vgr/storage/node/content/workspace/SpacesStore/573a1832-c5c9-46a2-8c96-7c49378fc132/Bes%c3%b6ksprogram Resursteam MHV %c3%96stra VGR.pdf?a=false&amp;guest=true</vt:lpwstr>
      </vt:variant>
      <vt:variant>
        <vt:lpwstr/>
      </vt:variant>
      <vt:variant>
        <vt:i4>4980752</vt:i4>
      </vt:variant>
      <vt:variant>
        <vt:i4>15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https://alfresco.vgregion.se/alfresco/service/vgr/storage/node/content/workspace/SpacesStore/573a1832-c5c9-46a2-8c96-7c49378fc132/Bes%c3%b6ksprogram Resursteam MHV %c3%96stra VGR.pdf?a=false&amp;guest=true</vt:lpwstr>
      </vt:variant>
      <vt:variant>
        <vt:lpwstr/>
      </vt:variant>
      <vt:variant>
        <vt:i4>2097252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https://mellanarkiv-offentlig.vgregion.se/alfresco/s/archive/stream/public/v1/source/available/sofia/skas6086-227296039-242/surrogate/ABCD-samtal med f%c3%b6ljdfr%c3%a5gor.pdf</vt:lpwstr>
      </vt:variant>
      <vt:variant>
        <vt:lpwstr/>
      </vt:variant>
      <vt:variant>
        <vt:i4>7536673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https://mellanarkiv-offentlig.vgregion.se/alfresco/s/archive/stream/public/v1/source/available/sofia/skas6086-227296039-240/surrogate/Timeline follow back TLFB.pdf</vt:lpwstr>
      </vt:variant>
      <vt:variant>
        <vt:lpwstr/>
      </vt:variant>
      <vt:variant>
        <vt:i4>4653068</vt:i4>
      </vt:variant>
      <vt:variant>
        <vt:i4>6</vt:i4>
      </vt:variant>
      <vt:variant>
        <vt:i4>0</vt:i4>
      </vt:variant>
      <vt:variant>
        <vt:i4>5</vt:i4>
      </vt:variant>
      <vt:variant>
        <vt:lpwstr>https://insidan.vgregion.se/forvaltningar/regionhalsan/vard/barnmorskemottagningarochgynekologi/bmm/graviditet/patientinformation-bmm/m5/</vt:lpwstr>
      </vt:variant>
      <vt:variant>
        <vt:lpwstr/>
      </vt:variant>
      <vt:variant>
        <vt:i4>2097252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https://mellanarkiv-offentlig.vgregion.se/alfresco/s/archive/stream/public/v1/source/available/sofia/skas6086-227296039-242/surrogate/ABCD-samtal med f%c3%b6ljdfr%c3%a5gor.pdf</vt:lpwstr>
      </vt:variant>
      <vt:variant>
        <vt:lpwstr/>
      </vt:variant>
      <vt:variant>
        <vt:i4>7536673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https://mellanarkiv-offentlig.vgregion.se/alfresco/s/archive/stream/public/v1/source/available/sofia/skas6086-227296039-240/surrogate/Timeline follow back TLFB.pdf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Mödrahälsovård och vård på KK SkaS i mobilt team (MMT) som erbjuds till gravid kvinna med skadligt bruk av alkohol, droger eller läkemedel</dc:title>
  <dc:subject/>
  <dc:creator>patrik.jens.johansson@vgregion.se</dc:creator>
  <keywords/>
  <lastModifiedBy>Pernilla Käll Borg</lastModifiedBy>
  <revision>243</revision>
  <lastPrinted>2024-10-31T20:43:00.0000000Z</lastPrinted>
  <dcterms:created xsi:type="dcterms:W3CDTF">2022-03-07T17:45:00.0000000Z</dcterms:created>
  <dcterms:modified xsi:type="dcterms:W3CDTF">2026-06-12T05:57:00.0000000Z</dcterms:modified>
</coreProperties>
</file>