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B597" w14:textId="77777777" w:rsidR="00560251" w:rsidRDefault="00560251" w:rsidP="00F35B05">
      <w:pPr>
        <w:pStyle w:val="Rubrik2"/>
        <w:sectPr w:rsidR="00560251" w:rsidSect="005602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3BCC65" w14:textId="709AA7FF" w:rsidR="00DB526A" w:rsidRPr="00DB526A" w:rsidRDefault="00DB526A" w:rsidP="00DB526A">
      <w:pPr>
        <w:pStyle w:val="Rubrik1"/>
      </w:pPr>
      <w:r>
        <w:t>Graviditetsrelaterad sjukdom och till</w:t>
      </w:r>
      <w:r w:rsidR="00FA2F66">
        <w:softHyphen/>
      </w:r>
      <w:r>
        <w:t>stånd - handläggning</w:t>
      </w:r>
    </w:p>
    <w:p w14:paraId="1EEBA138" w14:textId="7121DA9C" w:rsidR="00560251" w:rsidRPr="00560251" w:rsidRDefault="00560251" w:rsidP="00777AD9">
      <w:r w:rsidRPr="005D61CF">
        <w:rPr>
          <w:bCs/>
          <w:iCs/>
        </w:rPr>
        <w:t>Gäller även för</w:t>
      </w:r>
      <w:r w:rsidRPr="00560251">
        <w:t xml:space="preserve"> område M5, </w:t>
      </w:r>
      <w:r w:rsidR="00A718A0">
        <w:t>Region</w:t>
      </w:r>
      <w:r w:rsidRPr="00560251">
        <w:t>hälsan MHV Skaraborg + alla vårdcen</w:t>
      </w:r>
      <w:r w:rsidRPr="00560251">
        <w:softHyphen/>
        <w:t>traler i Skaraborg.</w:t>
      </w:r>
      <w:r w:rsidR="005D61CF">
        <w:t xml:space="preserve"> </w:t>
      </w:r>
      <w:r w:rsidRPr="005D61CF">
        <w:rPr>
          <w:bCs/>
          <w:iCs/>
        </w:rPr>
        <w:t>Godkänd av</w:t>
      </w:r>
      <w:r w:rsidRPr="00560251">
        <w:t xml:space="preserve"> </w:t>
      </w:r>
      <w:r w:rsidR="005D61CF" w:rsidRPr="005D61CF">
        <w:rPr>
          <w:highlight w:val="yellow"/>
        </w:rPr>
        <w:t>Åsa Prebensen</w:t>
      </w:r>
      <w:r w:rsidRPr="00560251">
        <w:t>, områdeschef barn</w:t>
      </w:r>
      <w:r w:rsidRPr="00560251">
        <w:softHyphen/>
        <w:t>morskemottagningarna i östra VGR.</w:t>
      </w:r>
    </w:p>
    <w:p w14:paraId="5094AFA5" w14:textId="77777777" w:rsidR="00560251" w:rsidRPr="00560251" w:rsidRDefault="00560251" w:rsidP="000936AE">
      <w:pPr>
        <w:pStyle w:val="Rubrik2"/>
      </w:pPr>
      <w:r w:rsidRPr="00560251">
        <w:t>Revideringar i denna version</w:t>
      </w:r>
    </w:p>
    <w:p w14:paraId="2582849E" w14:textId="5A034922" w:rsidR="00560251" w:rsidRPr="00560251" w:rsidRDefault="005D61CF" w:rsidP="004B10F5">
      <w:pPr>
        <w:rPr>
          <w:rFonts w:ascii="Arial" w:hAnsi="Arial"/>
          <w:sz w:val="20"/>
        </w:rPr>
      </w:pPr>
      <w:r w:rsidRPr="005D61CF">
        <w:rPr>
          <w:highlight w:val="yellow"/>
        </w:rPr>
        <w:t>Revidering markerad med gult</w:t>
      </w:r>
      <w:r w:rsidR="004D6967">
        <w:t>.</w:t>
      </w:r>
    </w:p>
    <w:p w14:paraId="1B265C5F" w14:textId="77777777" w:rsidR="00560251" w:rsidRPr="00560251" w:rsidRDefault="00560251" w:rsidP="000936AE">
      <w:pPr>
        <w:pStyle w:val="Rubrik2"/>
      </w:pPr>
      <w:r w:rsidRPr="00560251">
        <w:t>Bakgrund, syfte och mål</w:t>
      </w:r>
    </w:p>
    <w:p w14:paraId="3A37EDD1" w14:textId="2579C1D7" w:rsidR="00560251" w:rsidRPr="00560251" w:rsidRDefault="00560251" w:rsidP="004B10F5">
      <w:pPr>
        <w:rPr>
          <w:rFonts w:ascii="Arial" w:hAnsi="Arial"/>
          <w:sz w:val="20"/>
        </w:rPr>
      </w:pPr>
      <w:r w:rsidRPr="00560251">
        <w:t>Handläggning av gravida kvinnor på barnmorskemottagning och vård</w:t>
      </w:r>
      <w:r w:rsidR="00FA2F66">
        <w:softHyphen/>
      </w:r>
      <w:r w:rsidRPr="00560251">
        <w:t>central.</w:t>
      </w:r>
    </w:p>
    <w:p w14:paraId="0EAB3841" w14:textId="77777777" w:rsidR="00560251" w:rsidRPr="00560251" w:rsidRDefault="00560251" w:rsidP="000936AE">
      <w:pPr>
        <w:pStyle w:val="Rubrik2"/>
      </w:pPr>
      <w:r w:rsidRPr="00560251">
        <w:t>Arbetsbeskrivning</w:t>
      </w:r>
    </w:p>
    <w:p w14:paraId="5999DA79" w14:textId="77777777" w:rsidR="00560251" w:rsidRPr="00560251" w:rsidRDefault="00560251" w:rsidP="000936AE">
      <w:pPr>
        <w:pStyle w:val="Rubrik2"/>
      </w:pPr>
      <w:r w:rsidRPr="00560251">
        <w:t>Ansvarsfördelning och dokumentation</w:t>
      </w:r>
    </w:p>
    <w:p w14:paraId="24026191" w14:textId="2A01F4BD" w:rsidR="00560251" w:rsidRPr="00560251" w:rsidRDefault="00560251" w:rsidP="00777AD9">
      <w:r w:rsidRPr="00560251">
        <w:rPr>
          <w:b/>
          <w:i/>
        </w:rPr>
        <w:t>Patientansvarig barnmorska (PAB)</w:t>
      </w:r>
      <w:r w:rsidRPr="00560251">
        <w:t xml:space="preserve"> dokumenterar i Obstetrix, journal</w:t>
      </w:r>
      <w:r w:rsidR="00FA2F66">
        <w:softHyphen/>
      </w:r>
      <w:r w:rsidRPr="00560251">
        <w:t>kopior och konsultationsre</w:t>
      </w:r>
      <w:r w:rsidRPr="00560251">
        <w:softHyphen/>
        <w:t>miss skickas via internpost till patientens vård</w:t>
      </w:r>
      <w:r w:rsidR="00FA2F66">
        <w:softHyphen/>
      </w:r>
      <w:r w:rsidRPr="00560251">
        <w:t>central eller specialist-MVC om behov av läkarkontakt finns. Normala provsvar signeras av PAB. Märk remiss + kuvert ”Obs gravid!”. Läkare på specialist-MVC SkaS dokumenterar i Obstetrix.</w:t>
      </w:r>
    </w:p>
    <w:p w14:paraId="7EEFC8F3" w14:textId="4F55B251" w:rsidR="00560251" w:rsidRPr="00560251" w:rsidRDefault="00560251" w:rsidP="00777AD9">
      <w:r w:rsidRPr="00560251">
        <w:rPr>
          <w:b/>
          <w:i/>
        </w:rPr>
        <w:t>Allmänläkare</w:t>
      </w:r>
      <w:r w:rsidRPr="00560251">
        <w:t xml:space="preserve"> dokumenterar i vårdcentralens journalsystem. Remisser, journalkopior skickas med internpost till respektive barnmorskemottag</w:t>
      </w:r>
      <w:r w:rsidR="00FA2F66">
        <w:softHyphen/>
      </w:r>
      <w:r w:rsidRPr="00560251">
        <w:t xml:space="preserve">ning som remissvar, gäller även om gravid kvinna söker på vårdcentral utan remiss. </w:t>
      </w:r>
    </w:p>
    <w:p w14:paraId="3A47CF9B" w14:textId="721DDC23" w:rsidR="00560251" w:rsidRPr="00560251" w:rsidRDefault="00560251" w:rsidP="004B10F5">
      <w:pPr>
        <w:rPr>
          <w:rFonts w:ascii="Arial" w:hAnsi="Arial"/>
          <w:b/>
          <w:i/>
          <w:sz w:val="20"/>
        </w:rPr>
      </w:pPr>
      <w:r w:rsidRPr="00560251">
        <w:rPr>
          <w:b/>
          <w:i/>
        </w:rPr>
        <w:t>Vid brådskande ärenden kan remiss + journalkopior skickas med pati</w:t>
      </w:r>
      <w:r w:rsidR="00FA2F66">
        <w:rPr>
          <w:b/>
          <w:i/>
        </w:rPr>
        <w:softHyphen/>
      </w:r>
      <w:r w:rsidRPr="00560251">
        <w:rPr>
          <w:b/>
          <w:i/>
        </w:rPr>
        <w:t>enten till vårdcentralen och PAB telefonkontaktar då respektive vård</w:t>
      </w:r>
      <w:r w:rsidR="00FA2F66">
        <w:rPr>
          <w:b/>
          <w:i/>
        </w:rPr>
        <w:softHyphen/>
      </w:r>
      <w:r w:rsidRPr="00560251">
        <w:rPr>
          <w:b/>
          <w:i/>
        </w:rPr>
        <w:t>central, se telefonlista.</w:t>
      </w:r>
    </w:p>
    <w:p w14:paraId="6FF432B1" w14:textId="77777777" w:rsidR="00560251" w:rsidRPr="00560251" w:rsidRDefault="00560251" w:rsidP="000936AE">
      <w:pPr>
        <w:pStyle w:val="Rubrik2"/>
      </w:pPr>
      <w:r w:rsidRPr="00560251">
        <w:lastRenderedPageBreak/>
        <w:t>Barnmorskemottagningarnas uppdrag</w:t>
      </w:r>
    </w:p>
    <w:p w14:paraId="4F6A8BA2" w14:textId="34B0750A" w:rsidR="00560251" w:rsidRPr="00560251" w:rsidRDefault="00560251" w:rsidP="004B10F5">
      <w:pPr>
        <w:rPr>
          <w:rFonts w:ascii="Arial" w:hAnsi="Arial"/>
          <w:sz w:val="20"/>
        </w:rPr>
      </w:pPr>
      <w:r w:rsidRPr="00777AD9">
        <w:t xml:space="preserve">PAB sköter normalt gravid kvinna enligt basprogram, se styrdokument </w:t>
      </w:r>
      <w:hyperlink r:id="rId17" w:history="1">
        <w:r w:rsidRPr="00777AD9">
          <w:rPr>
            <w:color w:val="0563C1"/>
            <w:u w:val="single"/>
          </w:rPr>
          <w:t>Graviditetsövervakning i basprogram för mödrahälsovård Skaraborg</w:t>
        </w:r>
      </w:hyperlink>
      <w:r w:rsidRPr="00777AD9">
        <w:t xml:space="preserve"> eller ”utökat basprogram” ordinerat av obstetriker (eller annan läkare på SkaS, KK). PAB kan även ordinera extra besök på barnmorskemottagning av olika skäl.</w:t>
      </w:r>
    </w:p>
    <w:p w14:paraId="457BA7DC" w14:textId="77777777" w:rsidR="00560251" w:rsidRPr="00560251" w:rsidRDefault="00560251" w:rsidP="000936AE">
      <w:pPr>
        <w:pStyle w:val="Rubrik2"/>
      </w:pPr>
      <w:r w:rsidRPr="00560251">
        <w:t>Allmänläkare på vårdcentral</w:t>
      </w:r>
    </w:p>
    <w:p w14:paraId="36D4B1EE" w14:textId="10A38BEE" w:rsidR="00560251" w:rsidRPr="00560251" w:rsidRDefault="00560251" w:rsidP="00777AD9">
      <w:r w:rsidRPr="00560251">
        <w:t>Handlägger gravid kvinna som själv uppsöker vårdcentralen eller rekom</w:t>
      </w:r>
      <w:r w:rsidR="00FA2F66">
        <w:softHyphen/>
      </w:r>
      <w:r w:rsidRPr="00560251">
        <w:t>menderas besök på vård</w:t>
      </w:r>
      <w:r w:rsidRPr="00560251">
        <w:softHyphen/>
        <w:t>central av PAB. Provsvar tagna på barnmorske</w:t>
      </w:r>
      <w:r w:rsidR="00FA2F66">
        <w:softHyphen/>
      </w:r>
      <w:r w:rsidRPr="00560251">
        <w:t>mottagning, som behöver ses av läkare, skickas per internpost, till patien</w:t>
      </w:r>
      <w:r w:rsidR="00FA2F66">
        <w:softHyphen/>
      </w:r>
      <w:r w:rsidRPr="00560251">
        <w:t>tens vårdcentral, åtföljda av remiss och relevanta journaler, angelägen</w:t>
      </w:r>
      <w:r w:rsidR="00FA2F66">
        <w:softHyphen/>
      </w:r>
      <w:r w:rsidRPr="00560251">
        <w:t xml:space="preserve">hetsgrad anges. </w:t>
      </w:r>
      <w:r w:rsidRPr="00560251">
        <w:rPr>
          <w:b/>
          <w:i/>
        </w:rPr>
        <w:t>Vid brådskande ärenden; telefonkontakt med vårdcen</w:t>
      </w:r>
      <w:r w:rsidR="00FA2F66">
        <w:rPr>
          <w:b/>
          <w:i/>
        </w:rPr>
        <w:softHyphen/>
      </w:r>
      <w:r w:rsidRPr="00560251">
        <w:rPr>
          <w:b/>
          <w:i/>
        </w:rPr>
        <w:t xml:space="preserve">tralen! PAB märker remiss + kuvert med ”OBS gravid”. </w:t>
      </w:r>
    </w:p>
    <w:p w14:paraId="509D986C" w14:textId="4192394C" w:rsidR="00560251" w:rsidRPr="00560251" w:rsidRDefault="00560251" w:rsidP="004B10F5">
      <w:pPr>
        <w:rPr>
          <w:rFonts w:ascii="Arial" w:hAnsi="Arial"/>
          <w:sz w:val="20"/>
        </w:rPr>
      </w:pPr>
      <w:r w:rsidRPr="00560251">
        <w:t xml:space="preserve">Remissen bevakas av PAB tills den är besvarad. Se Närhälsans riktlinje </w:t>
      </w:r>
      <w:hyperlink r:id="rId18" w:history="1">
        <w:r w:rsidRPr="00560251">
          <w:rPr>
            <w:color w:val="0563C1"/>
            <w:u w:val="single"/>
          </w:rPr>
          <w:t>Remisshantering inom Närhälsan</w:t>
        </w:r>
      </w:hyperlink>
      <w:r w:rsidRPr="00560251">
        <w:t>.</w:t>
      </w:r>
    </w:p>
    <w:p w14:paraId="47115480" w14:textId="77777777" w:rsidR="000936AE" w:rsidRDefault="00560251" w:rsidP="004B10F5">
      <w:pPr>
        <w:pStyle w:val="Rubrik2"/>
        <w:rPr>
          <w:rFonts w:ascii="Arial" w:hAnsi="Arial"/>
          <w:sz w:val="20"/>
        </w:rPr>
      </w:pPr>
      <w:r w:rsidRPr="000936AE">
        <w:rPr>
          <w:rStyle w:val="Rubrik2Char"/>
        </w:rPr>
        <w:t>Allmänläkare ansvarar för handläggning av tillstånd enligt Regional medi</w:t>
      </w:r>
      <w:r w:rsidRPr="000936AE">
        <w:rPr>
          <w:rStyle w:val="Rubrik2Char"/>
        </w:rPr>
        <w:softHyphen/>
        <w:t>cinsk riktlinje (RMR)</w:t>
      </w:r>
      <w:r w:rsidRPr="00560251">
        <w:rPr>
          <w:rFonts w:ascii="Arial" w:hAnsi="Arial"/>
          <w:sz w:val="20"/>
        </w:rPr>
        <w:t xml:space="preserve"> </w:t>
      </w:r>
    </w:p>
    <w:p w14:paraId="5170415E" w14:textId="0E55F5E1" w:rsidR="00560251" w:rsidRPr="00560251" w:rsidRDefault="00A718A0" w:rsidP="004B10F5">
      <w:pPr>
        <w:rPr>
          <w:rFonts w:ascii="Arial" w:hAnsi="Arial"/>
          <w:sz w:val="20"/>
        </w:rPr>
      </w:pPr>
      <w:hyperlink r:id="rId19" w:history="1">
        <w:r w:rsidR="00560251" w:rsidRPr="00777AD9">
          <w:rPr>
            <w:color w:val="0563C1"/>
            <w:u w:val="single"/>
          </w:rPr>
          <w:t>Ansvarsfördelning mellan allmänmedicin och gynekologi</w:t>
        </w:r>
      </w:hyperlink>
      <w:r w:rsidR="00560251" w:rsidRPr="00777AD9">
        <w:t>. Doku</w:t>
      </w:r>
      <w:r w:rsidR="00FA2F66">
        <w:softHyphen/>
      </w:r>
      <w:r w:rsidR="00560251" w:rsidRPr="00777AD9">
        <w:t>mentation i vårdcentralens journalsystem enligt där gällande regler. All</w:t>
      </w:r>
      <w:r w:rsidR="00FA2F66">
        <w:softHyphen/>
      </w:r>
      <w:r w:rsidR="00560251" w:rsidRPr="00777AD9">
        <w:t>tid journalkopia till barnmorskemottag</w:t>
      </w:r>
      <w:r w:rsidR="00560251" w:rsidRPr="00777AD9">
        <w:softHyphen/>
        <w:t xml:space="preserve">ningen! Se även styrdokument </w:t>
      </w:r>
      <w:hyperlink r:id="rId20" w:history="1">
        <w:r w:rsidR="00560251" w:rsidRPr="00777AD9">
          <w:rPr>
            <w:color w:val="0563C1"/>
            <w:u w:val="single"/>
          </w:rPr>
          <w:t>Diagnos vid graviditetskomplikation – fördelning av patienter</w:t>
        </w:r>
      </w:hyperlink>
      <w:r w:rsidR="00560251" w:rsidRPr="00777AD9">
        <w:t xml:space="preserve">. </w:t>
      </w:r>
      <w:r w:rsidR="00560251" w:rsidRPr="00777AD9">
        <w:rPr>
          <w:b/>
          <w:i/>
        </w:rPr>
        <w:t>Tänk på att barnmorskemottagning och vårdcentral inte har samma journal</w:t>
      </w:r>
      <w:r w:rsidR="00FA2F66">
        <w:rPr>
          <w:b/>
          <w:i/>
        </w:rPr>
        <w:softHyphen/>
      </w:r>
      <w:r w:rsidR="00560251" w:rsidRPr="00777AD9">
        <w:rPr>
          <w:b/>
          <w:i/>
        </w:rPr>
        <w:t>system! Därför bör information mellan enheterna skickas med intern</w:t>
      </w:r>
      <w:r w:rsidR="00FA2F66">
        <w:rPr>
          <w:b/>
          <w:i/>
        </w:rPr>
        <w:softHyphen/>
      </w:r>
      <w:r w:rsidR="00560251" w:rsidRPr="00777AD9">
        <w:rPr>
          <w:b/>
          <w:i/>
        </w:rPr>
        <w:t>post i de fall där information behöver utbytas mellan enheterna.</w:t>
      </w:r>
      <w:r w:rsidR="00560251" w:rsidRPr="00777AD9">
        <w:t xml:space="preserve"> </w:t>
      </w:r>
    </w:p>
    <w:p w14:paraId="5A88868B" w14:textId="580AAABD" w:rsidR="00560251" w:rsidRPr="00560251" w:rsidRDefault="00560251" w:rsidP="00777AD9">
      <w:pPr>
        <w:pStyle w:val="Rubrik2"/>
      </w:pPr>
      <w:r w:rsidRPr="00560251">
        <w:t>De vanligaste åkommor allmänläkaren be</w:t>
      </w:r>
      <w:r w:rsidR="00FA2F66">
        <w:softHyphen/>
      </w:r>
      <w:r w:rsidRPr="00560251">
        <w:t>höver handlägga hos gravida kvinnor är</w:t>
      </w:r>
    </w:p>
    <w:p w14:paraId="429E62B4" w14:textId="76AD7500" w:rsidR="00560251" w:rsidRPr="000049DB" w:rsidRDefault="00560251" w:rsidP="00777AD9">
      <w:pPr>
        <w:pStyle w:val="Punktlista"/>
      </w:pPr>
      <w:r w:rsidRPr="00560251">
        <w:rPr>
          <w:rFonts w:ascii="Arial" w:hAnsi="Arial"/>
          <w:b/>
          <w:bCs/>
          <w:iCs/>
          <w:szCs w:val="28"/>
        </w:rPr>
        <w:t>Bäckensmärta</w:t>
      </w:r>
      <w:r w:rsidRPr="00560251">
        <w:rPr>
          <w:rFonts w:ascii="Arial" w:hAnsi="Arial"/>
          <w:b/>
          <w:bCs/>
          <w:iCs/>
          <w:szCs w:val="28"/>
        </w:rPr>
        <w:br/>
      </w:r>
      <w:r w:rsidRPr="000049DB">
        <w:rPr>
          <w:i/>
        </w:rPr>
        <w:t>Styrdokument och PM</w:t>
      </w:r>
      <w:r w:rsidRPr="000049DB">
        <w:rPr>
          <w:i/>
        </w:rPr>
        <w:br/>
      </w:r>
      <w:hyperlink r:id="rId21" w:anchor="kartan" w:history="1">
        <w:r w:rsidRPr="000049DB">
          <w:rPr>
            <w:color w:val="0563C1"/>
            <w:u w:val="single"/>
          </w:rPr>
          <w:t>Kartläggning av metoder för diagnostik och behandling av gravi</w:t>
        </w:r>
        <w:r w:rsidR="00FA2F66">
          <w:rPr>
            <w:color w:val="0563C1"/>
            <w:u w:val="single"/>
          </w:rPr>
          <w:softHyphen/>
        </w:r>
        <w:r w:rsidRPr="000049DB">
          <w:rPr>
            <w:color w:val="0563C1"/>
            <w:u w:val="single"/>
          </w:rPr>
          <w:t>ditetskomplikationen  graviditetsrelaterad bäckensmärta</w:t>
        </w:r>
      </w:hyperlink>
      <w:r w:rsidRPr="000049DB">
        <w:t xml:space="preserve"> – SBU </w:t>
      </w:r>
      <w:r w:rsidRPr="000049DB">
        <w:br/>
      </w:r>
      <w:hyperlink r:id="rId22" w:history="1">
        <w:r w:rsidRPr="000049DB">
          <w:rPr>
            <w:color w:val="0563C1"/>
            <w:u w:val="single"/>
          </w:rPr>
          <w:t>Bäckensmärta vid graviditet</w:t>
        </w:r>
      </w:hyperlink>
      <w:r w:rsidRPr="000049DB">
        <w:t xml:space="preserve"> – Närhälsan</w:t>
      </w:r>
      <w:r w:rsidRPr="000049DB">
        <w:br/>
      </w:r>
      <w:hyperlink r:id="rId23" w:history="1">
        <w:r w:rsidRPr="000049DB">
          <w:rPr>
            <w:color w:val="0563C1"/>
            <w:u w:val="single"/>
          </w:rPr>
          <w:t>Sjukskrivning och graviditet</w:t>
        </w:r>
      </w:hyperlink>
      <w:r w:rsidRPr="000049DB">
        <w:t xml:space="preserve"> – KK SkaS</w:t>
      </w:r>
      <w:r w:rsidRPr="000049DB">
        <w:br/>
      </w:r>
      <w:r w:rsidRPr="000049DB">
        <w:rPr>
          <w:i/>
        </w:rPr>
        <w:t>Läkartidningen</w:t>
      </w:r>
      <w:r w:rsidRPr="000049DB">
        <w:rPr>
          <w:i/>
        </w:rPr>
        <w:br/>
      </w:r>
      <w:hyperlink r:id="rId24" w:history="1">
        <w:r w:rsidRPr="000049DB">
          <w:rPr>
            <w:color w:val="0563C1"/>
            <w:u w:val="single"/>
          </w:rPr>
          <w:t>Lumbal smärta och bäckensmärta</w:t>
        </w:r>
      </w:hyperlink>
      <w:r w:rsidRPr="000049DB">
        <w:br/>
      </w:r>
      <w:hyperlink r:id="rId25" w:history="1">
        <w:r w:rsidRPr="000049DB">
          <w:rPr>
            <w:color w:val="0563C1"/>
            <w:u w:val="single"/>
          </w:rPr>
          <w:t>Ryggbesvär hos kvinnor under och efter graviditet måste upp</w:t>
        </w:r>
        <w:r w:rsidR="00FA2F66">
          <w:rPr>
            <w:color w:val="0563C1"/>
            <w:u w:val="single"/>
          </w:rPr>
          <w:softHyphen/>
        </w:r>
        <w:r w:rsidRPr="000049DB">
          <w:rPr>
            <w:color w:val="0563C1"/>
            <w:u w:val="single"/>
          </w:rPr>
          <w:lastRenderedPageBreak/>
          <w:t>märksammas</w:t>
        </w:r>
      </w:hyperlink>
      <w:r w:rsidRPr="000049DB">
        <w:br/>
      </w:r>
      <w:hyperlink r:id="rId26" w:history="1">
        <w:r w:rsidRPr="000049DB">
          <w:rPr>
            <w:color w:val="0563C1"/>
            <w:u w:val="single"/>
          </w:rPr>
          <w:t>Viktigt veta vem som är gravid när man jämför sjukskrivning vid ryggbesvär</w:t>
        </w:r>
      </w:hyperlink>
      <w:r w:rsidRPr="000049DB">
        <w:br/>
      </w:r>
      <w:hyperlink r:id="rId27" w:history="1">
        <w:r w:rsidRPr="000049DB">
          <w:rPr>
            <w:color w:val="0563C1"/>
            <w:u w:val="single"/>
          </w:rPr>
          <w:t>Långdragen rygg- och bäckensmärta hos gravida reducerar mus</w:t>
        </w:r>
        <w:r w:rsidR="00FA2F66">
          <w:rPr>
            <w:color w:val="0563C1"/>
            <w:u w:val="single"/>
          </w:rPr>
          <w:softHyphen/>
        </w:r>
        <w:r w:rsidRPr="000049DB">
          <w:rPr>
            <w:color w:val="0563C1"/>
            <w:u w:val="single"/>
          </w:rPr>
          <w:t>kelkraft</w:t>
        </w:r>
      </w:hyperlink>
      <w:r w:rsidRPr="000049DB">
        <w:br/>
      </w:r>
      <w:hyperlink r:id="rId28" w:history="1">
        <w:r w:rsidRPr="000049DB">
          <w:rPr>
            <w:color w:val="0563C1"/>
            <w:u w:val="single"/>
          </w:rPr>
          <w:t>Bäckendysfunktion okänt begrepp för många läkare</w:t>
        </w:r>
      </w:hyperlink>
      <w:r w:rsidRPr="000049DB">
        <w:br/>
      </w:r>
      <w:r w:rsidRPr="000049DB">
        <w:rPr>
          <w:i/>
        </w:rPr>
        <w:t>Försäkringskassan</w:t>
      </w:r>
      <w:r w:rsidRPr="000049DB">
        <w:rPr>
          <w:i/>
        </w:rPr>
        <w:br/>
      </w:r>
      <w:hyperlink r:id="rId29" w:history="1">
        <w:r w:rsidRPr="000049DB">
          <w:rPr>
            <w:color w:val="0563C1"/>
            <w:u w:val="single"/>
          </w:rPr>
          <w:t>Rygg- och bäckensmärta</w:t>
        </w:r>
      </w:hyperlink>
      <w:r w:rsidRPr="000049DB">
        <w:br/>
      </w:r>
    </w:p>
    <w:p w14:paraId="513D75EC" w14:textId="2C9DD31F" w:rsidR="00560251" w:rsidRPr="00560251" w:rsidRDefault="00560251" w:rsidP="00777AD9">
      <w:pPr>
        <w:pStyle w:val="Punktlista"/>
        <w:rPr>
          <w:rFonts w:ascii="Arial" w:hAnsi="Arial"/>
          <w:sz w:val="20"/>
        </w:rPr>
      </w:pPr>
      <w:r w:rsidRPr="00560251">
        <w:rPr>
          <w:rFonts w:ascii="Arial" w:hAnsi="Arial"/>
          <w:b/>
          <w:bCs/>
          <w:iCs/>
          <w:szCs w:val="28"/>
        </w:rPr>
        <w:t xml:space="preserve">Anemi </w:t>
      </w:r>
      <w:r w:rsidRPr="00560251">
        <w:rPr>
          <w:rFonts w:ascii="Arial" w:hAnsi="Arial"/>
          <w:bCs/>
          <w:iCs/>
          <w:sz w:val="20"/>
          <w:szCs w:val="20"/>
        </w:rPr>
        <w:t xml:space="preserve">– </w:t>
      </w:r>
      <w:r w:rsidRPr="000049DB">
        <w:rPr>
          <w:bCs/>
          <w:iCs/>
        </w:rPr>
        <w:t>nyupptäckt vid inskrivning på BMM</w:t>
      </w:r>
      <w:r w:rsidRPr="00560251">
        <w:rPr>
          <w:rFonts w:ascii="Arial" w:hAnsi="Arial"/>
          <w:b/>
          <w:bCs/>
          <w:iCs/>
          <w:szCs w:val="28"/>
        </w:rPr>
        <w:br/>
      </w:r>
      <w:r w:rsidRPr="000049DB">
        <w:rPr>
          <w:i/>
        </w:rPr>
        <w:t>Styrdokument och PM</w:t>
      </w:r>
      <w:r w:rsidRPr="000049DB">
        <w:rPr>
          <w:i/>
        </w:rPr>
        <w:br/>
      </w:r>
      <w:hyperlink r:id="rId30" w:history="1">
        <w:r w:rsidRPr="000049DB">
          <w:rPr>
            <w:color w:val="0563C1"/>
            <w:u w:val="single"/>
          </w:rPr>
          <w:t>Anemiscreening och –utredning under graviditet och postpartum</w:t>
        </w:r>
      </w:hyperlink>
      <w:r w:rsidRPr="000049DB">
        <w:t xml:space="preserve"> – KK SkaS</w:t>
      </w:r>
      <w:r w:rsidRPr="000049DB">
        <w:br/>
      </w:r>
      <w:hyperlink r:id="rId31" w:history="1">
        <w:r w:rsidRPr="000049DB">
          <w:rPr>
            <w:color w:val="0563C1"/>
            <w:u w:val="single"/>
          </w:rPr>
          <w:t>Vitamin B</w:t>
        </w:r>
        <w:r w:rsidRPr="000049DB">
          <w:rPr>
            <w:color w:val="0563C1"/>
            <w:u w:val="single"/>
            <w:vertAlign w:val="subscript"/>
          </w:rPr>
          <w:t>12</w:t>
        </w:r>
        <w:r w:rsidRPr="000049DB">
          <w:rPr>
            <w:color w:val="0563C1"/>
            <w:u w:val="single"/>
          </w:rPr>
          <w:t>- och/eller Folatbrist</w:t>
        </w:r>
      </w:hyperlink>
      <w:r w:rsidRPr="000049DB">
        <w:t xml:space="preserve"> - RMR</w:t>
      </w:r>
      <w:r w:rsidRPr="000049DB">
        <w:br/>
      </w:r>
      <w:r w:rsidRPr="000049DB">
        <w:rPr>
          <w:i/>
        </w:rPr>
        <w:t>Internetmedicin</w:t>
      </w:r>
      <w:r w:rsidRPr="000049DB">
        <w:rPr>
          <w:i/>
        </w:rPr>
        <w:br/>
      </w:r>
      <w:hyperlink r:id="rId32" w:history="1">
        <w:r w:rsidRPr="000049DB">
          <w:rPr>
            <w:color w:val="0563C1"/>
            <w:u w:val="single"/>
          </w:rPr>
          <w:t>Anemi, allmän utredning, akut behandling</w:t>
        </w:r>
      </w:hyperlink>
      <w:r w:rsidRPr="000049DB">
        <w:br/>
      </w:r>
      <w:hyperlink r:id="rId33" w:history="1">
        <w:r w:rsidRPr="000049DB">
          <w:rPr>
            <w:color w:val="0563C1"/>
            <w:u w:val="single"/>
          </w:rPr>
          <w:t>Anemi, järnbrist</w:t>
        </w:r>
      </w:hyperlink>
      <w:r w:rsidRPr="000049DB">
        <w:br/>
      </w:r>
      <w:hyperlink r:id="rId34" w:history="1">
        <w:r w:rsidRPr="000049DB">
          <w:rPr>
            <w:color w:val="0563C1"/>
            <w:u w:val="single"/>
          </w:rPr>
          <w:t>Sickelcellsanemi och andra sickelcellssjukdomar</w:t>
        </w:r>
      </w:hyperlink>
      <w:r w:rsidRPr="000049DB">
        <w:br/>
      </w:r>
    </w:p>
    <w:p w14:paraId="3DE1B31B" w14:textId="77777777" w:rsidR="00560251" w:rsidRPr="00560251" w:rsidRDefault="00560251" w:rsidP="00777AD9">
      <w:pPr>
        <w:pStyle w:val="Punktlista"/>
        <w:rPr>
          <w:rFonts w:ascii="Arial" w:hAnsi="Arial"/>
          <w:sz w:val="20"/>
        </w:rPr>
      </w:pPr>
      <w:r w:rsidRPr="00560251">
        <w:rPr>
          <w:rFonts w:ascii="Arial" w:hAnsi="Arial"/>
          <w:b/>
          <w:bCs/>
          <w:iCs/>
          <w:szCs w:val="28"/>
        </w:rPr>
        <w:t xml:space="preserve">Hypotyreos </w:t>
      </w:r>
      <w:r w:rsidRPr="00560251">
        <w:rPr>
          <w:rFonts w:ascii="Arial" w:hAnsi="Arial"/>
          <w:bCs/>
          <w:iCs/>
          <w:sz w:val="20"/>
          <w:szCs w:val="20"/>
        </w:rPr>
        <w:t xml:space="preserve">– </w:t>
      </w:r>
      <w:r w:rsidRPr="000049DB">
        <w:rPr>
          <w:bCs/>
          <w:iCs/>
        </w:rPr>
        <w:t xml:space="preserve">där kvinnan har denna diagnos </w:t>
      </w:r>
      <w:r w:rsidRPr="000049DB">
        <w:rPr>
          <w:b/>
          <w:bCs/>
          <w:i/>
          <w:iCs/>
        </w:rPr>
        <w:t>innan</w:t>
      </w:r>
      <w:r w:rsidRPr="000049DB">
        <w:rPr>
          <w:bCs/>
          <w:iCs/>
        </w:rPr>
        <w:t xml:space="preserve"> graviditet</w:t>
      </w:r>
      <w:r w:rsidRPr="00560251">
        <w:rPr>
          <w:rFonts w:ascii="Arial" w:hAnsi="Arial"/>
          <w:b/>
          <w:bCs/>
          <w:iCs/>
          <w:szCs w:val="28"/>
        </w:rPr>
        <w:br/>
      </w:r>
      <w:r w:rsidRPr="000049DB">
        <w:rPr>
          <w:i/>
        </w:rPr>
        <w:t>Styrdokument och PM</w:t>
      </w:r>
      <w:r w:rsidRPr="000049DB">
        <w:rPr>
          <w:i/>
        </w:rPr>
        <w:br/>
      </w:r>
      <w:hyperlink r:id="rId35" w:history="1">
        <w:r w:rsidRPr="000049DB">
          <w:rPr>
            <w:color w:val="0563C1"/>
            <w:u w:val="single"/>
          </w:rPr>
          <w:t>Tyreoideasjukdom och graviditet</w:t>
        </w:r>
      </w:hyperlink>
      <w:r w:rsidRPr="000049DB">
        <w:t xml:space="preserve"> – KK SkaS</w:t>
      </w:r>
      <w:r w:rsidRPr="000049DB">
        <w:br/>
      </w:r>
      <w:hyperlink r:id="rId36" w:history="1">
        <w:r w:rsidRPr="000049DB">
          <w:rPr>
            <w:color w:val="0563C1"/>
            <w:u w:val="single"/>
          </w:rPr>
          <w:t>Tyreoideasjukdom hos gravida och nyförlösta – handläggning på vårdcentral</w:t>
        </w:r>
      </w:hyperlink>
      <w:r w:rsidRPr="000049DB">
        <w:t xml:space="preserve"> – Närhälsan </w:t>
      </w:r>
      <w:r w:rsidRPr="000049DB">
        <w:br/>
      </w:r>
    </w:p>
    <w:p w14:paraId="16A0DA85" w14:textId="22F41318" w:rsidR="00560251" w:rsidRPr="00560251" w:rsidRDefault="00560251" w:rsidP="00777AD9">
      <w:pPr>
        <w:pStyle w:val="Punktlista"/>
        <w:rPr>
          <w:rFonts w:ascii="Arial" w:hAnsi="Arial"/>
          <w:sz w:val="20"/>
        </w:rPr>
      </w:pPr>
      <w:r w:rsidRPr="00560251">
        <w:rPr>
          <w:rFonts w:ascii="Arial" w:hAnsi="Arial"/>
          <w:b/>
          <w:bCs/>
          <w:iCs/>
          <w:szCs w:val="28"/>
        </w:rPr>
        <w:t>Psykisk ohälsa</w:t>
      </w:r>
      <w:r w:rsidRPr="00560251">
        <w:rPr>
          <w:rFonts w:ascii="Arial" w:hAnsi="Arial"/>
          <w:b/>
          <w:bCs/>
          <w:iCs/>
          <w:szCs w:val="28"/>
        </w:rPr>
        <w:br/>
      </w:r>
      <w:r w:rsidRPr="000049DB">
        <w:rPr>
          <w:i/>
        </w:rPr>
        <w:t>Styrdokument, PM och RMR</w:t>
      </w:r>
      <w:r w:rsidRPr="000049DB">
        <w:rPr>
          <w:i/>
        </w:rPr>
        <w:br/>
      </w:r>
      <w:hyperlink r:id="rId37" w:history="1">
        <w:r w:rsidRPr="000049DB">
          <w:rPr>
            <w:color w:val="0563C1"/>
            <w:u w:val="single"/>
          </w:rPr>
          <w:t>Psykofarmaka vid graviditet och amning</w:t>
        </w:r>
      </w:hyperlink>
      <w:r w:rsidRPr="000049DB">
        <w:t xml:space="preserve"> – KK SkaS</w:t>
      </w:r>
      <w:r w:rsidRPr="000049DB">
        <w:br/>
      </w:r>
      <w:hyperlink r:id="rId38" w:history="1">
        <w:r w:rsidRPr="000049DB">
          <w:rPr>
            <w:color w:val="0563C1"/>
            <w:u w:val="single"/>
          </w:rPr>
          <w:t>Ansvarsfördelning mellan allmänmedicin och gynekologi</w:t>
        </w:r>
      </w:hyperlink>
      <w:r w:rsidRPr="000049DB">
        <w:t xml:space="preserve"> – RMR </w:t>
      </w:r>
      <w:r w:rsidRPr="000049DB">
        <w:br/>
      </w:r>
      <w:hyperlink r:id="rId39" w:history="1">
        <w:r w:rsidRPr="00A37618">
          <w:rPr>
            <w:rStyle w:val="Hyperlnk"/>
          </w:rPr>
          <w:t>Ansvarsfördelning mellan specialistpsykiatri, specialistgyneko</w:t>
        </w:r>
        <w:r w:rsidR="00FA2F66" w:rsidRPr="00A37618">
          <w:rPr>
            <w:rStyle w:val="Hyperlnk"/>
          </w:rPr>
          <w:softHyphen/>
        </w:r>
        <w:r w:rsidRPr="00A37618">
          <w:rPr>
            <w:rStyle w:val="Hyperlnk"/>
          </w:rPr>
          <w:t>logi och primärvård</w:t>
        </w:r>
      </w:hyperlink>
      <w:r w:rsidRPr="000049DB">
        <w:t xml:space="preserve"> – RMR </w:t>
      </w:r>
      <w:r w:rsidRPr="000049DB">
        <w:br/>
      </w:r>
      <w:hyperlink r:id="rId40" w:history="1">
        <w:r w:rsidRPr="000049DB">
          <w:rPr>
            <w:color w:val="0563C1"/>
            <w:u w:val="single"/>
          </w:rPr>
          <w:t>Insomni</w:t>
        </w:r>
      </w:hyperlink>
      <w:r w:rsidRPr="000049DB">
        <w:t xml:space="preserve"> – RMR</w:t>
      </w:r>
      <w:r w:rsidRPr="000049DB">
        <w:br/>
      </w:r>
      <w:hyperlink r:id="rId41" w:history="1">
        <w:r w:rsidRPr="000049DB">
          <w:rPr>
            <w:color w:val="0563C1"/>
            <w:u w:val="single"/>
          </w:rPr>
          <w:t>Depression hos vuxna</w:t>
        </w:r>
      </w:hyperlink>
      <w:r w:rsidRPr="000049DB">
        <w:t xml:space="preserve"> – RMR</w:t>
      </w:r>
      <w:r w:rsidRPr="000049DB">
        <w:br/>
      </w:r>
      <w:hyperlink r:id="rId42" w:history="1">
        <w:r w:rsidRPr="000049DB">
          <w:rPr>
            <w:color w:val="0563C1"/>
            <w:u w:val="single"/>
          </w:rPr>
          <w:t>Psykisk ohälsa i primärvård – uppföljning med hjälp av vårdsam</w:t>
        </w:r>
        <w:r w:rsidR="00FA2F66">
          <w:rPr>
            <w:color w:val="0563C1"/>
            <w:u w:val="single"/>
          </w:rPr>
          <w:softHyphen/>
        </w:r>
        <w:r w:rsidRPr="000049DB">
          <w:rPr>
            <w:color w:val="0563C1"/>
            <w:u w:val="single"/>
          </w:rPr>
          <w:t>ordnare</w:t>
        </w:r>
      </w:hyperlink>
      <w:r w:rsidRPr="000049DB">
        <w:t xml:space="preserve"> – RMR</w:t>
      </w:r>
      <w:r w:rsidRPr="000049DB">
        <w:br/>
      </w:r>
      <w:hyperlink r:id="rId43" w:history="1">
        <w:r w:rsidRPr="000049DB">
          <w:rPr>
            <w:color w:val="0563C1"/>
            <w:u w:val="single"/>
          </w:rPr>
          <w:t>Utmattningssyndrom (UMS)</w:t>
        </w:r>
      </w:hyperlink>
      <w:r w:rsidRPr="000049DB">
        <w:t xml:space="preserve"> – RMR</w:t>
      </w:r>
      <w:r w:rsidRPr="000049DB">
        <w:br/>
      </w:r>
      <w:hyperlink r:id="rId44" w:history="1">
        <w:r w:rsidRPr="000049DB">
          <w:rPr>
            <w:color w:val="0563C1"/>
            <w:u w:val="single"/>
          </w:rPr>
          <w:t>Ångest</w:t>
        </w:r>
      </w:hyperlink>
      <w:r w:rsidRPr="000049DB">
        <w:t xml:space="preserve"> – RMR</w:t>
      </w:r>
      <w:r w:rsidRPr="000049DB">
        <w:br/>
      </w:r>
      <w:hyperlink r:id="rId45" w:history="1">
        <w:r w:rsidRPr="000049DB">
          <w:rPr>
            <w:color w:val="0563C1"/>
            <w:u w:val="single"/>
          </w:rPr>
          <w:t>Psykisk ohälsa under graviditet och hos nyförlöst – handläggning på vårdcentral</w:t>
        </w:r>
      </w:hyperlink>
      <w:r w:rsidRPr="000049DB">
        <w:t xml:space="preserve"> – Närhälsan </w:t>
      </w:r>
      <w:r w:rsidRPr="000049DB">
        <w:br/>
      </w:r>
      <w:hyperlink r:id="rId46" w:history="1">
        <w:r w:rsidRPr="000049DB">
          <w:rPr>
            <w:color w:val="0563C1"/>
            <w:u w:val="single"/>
          </w:rPr>
          <w:t>Psykologiskt och socialt basprogram graviditet och postpartum</w:t>
        </w:r>
      </w:hyperlink>
      <w:r w:rsidRPr="000049DB">
        <w:t xml:space="preserve"> – Närhälsan </w:t>
      </w:r>
      <w:r w:rsidRPr="000049DB">
        <w:br/>
      </w:r>
      <w:hyperlink r:id="rId47" w:history="1">
        <w:r w:rsidRPr="000049DB">
          <w:rPr>
            <w:color w:val="0563C1"/>
            <w:u w:val="single"/>
          </w:rPr>
          <w:t>Barnafödande och psykisk sjukdom</w:t>
        </w:r>
      </w:hyperlink>
      <w:r w:rsidRPr="000049DB">
        <w:t xml:space="preserve"> – ARG-rapport nr 62</w:t>
      </w:r>
      <w:r w:rsidRPr="000049DB">
        <w:br/>
      </w:r>
    </w:p>
    <w:p w14:paraId="33EBCD46" w14:textId="3DB91937" w:rsidR="00560251" w:rsidRPr="00560251" w:rsidRDefault="00560251" w:rsidP="00777AD9">
      <w:pPr>
        <w:pStyle w:val="Punktlista"/>
        <w:rPr>
          <w:rFonts w:ascii="Arial" w:hAnsi="Arial"/>
          <w:sz w:val="20"/>
        </w:rPr>
      </w:pPr>
      <w:r w:rsidRPr="00560251">
        <w:rPr>
          <w:rFonts w:ascii="Arial" w:hAnsi="Arial"/>
          <w:b/>
          <w:bCs/>
          <w:iCs/>
          <w:szCs w:val="28"/>
        </w:rPr>
        <w:lastRenderedPageBreak/>
        <w:t>Hyperemesis</w:t>
      </w:r>
      <w:r w:rsidRPr="00560251">
        <w:rPr>
          <w:rFonts w:ascii="Arial" w:hAnsi="Arial"/>
          <w:b/>
          <w:bCs/>
          <w:iCs/>
          <w:szCs w:val="28"/>
        </w:rPr>
        <w:br/>
      </w:r>
      <w:r w:rsidRPr="000049DB">
        <w:rPr>
          <w:i/>
        </w:rPr>
        <w:t>Styrdokument och PM</w:t>
      </w:r>
      <w:r w:rsidRPr="000049DB">
        <w:rPr>
          <w:i/>
        </w:rPr>
        <w:br/>
      </w:r>
      <w:hyperlink r:id="rId48" w:history="1">
        <w:r w:rsidRPr="000049DB">
          <w:rPr>
            <w:color w:val="0563C1"/>
            <w:u w:val="single"/>
          </w:rPr>
          <w:t>Hyperemesis – illamående och kräkningar vid graviditet</w:t>
        </w:r>
      </w:hyperlink>
      <w:r w:rsidRPr="000049DB">
        <w:t xml:space="preserve"> – KK SkaS</w:t>
      </w:r>
      <w:r w:rsidRPr="000049DB">
        <w:br/>
      </w:r>
      <w:hyperlink r:id="rId49" w:history="1">
        <w:r w:rsidRPr="000049DB">
          <w:rPr>
            <w:color w:val="0563C1"/>
            <w:u w:val="single"/>
          </w:rPr>
          <w:t>Hyperemesis hos gravid kvinna med diabetes</w:t>
        </w:r>
      </w:hyperlink>
      <w:r w:rsidRPr="000049DB">
        <w:t xml:space="preserve"> – RMR</w:t>
      </w:r>
      <w:r w:rsidRPr="000049DB">
        <w:br/>
      </w:r>
      <w:r w:rsidRPr="000049DB">
        <w:rPr>
          <w:i/>
        </w:rPr>
        <w:t>Försäkringskassan</w:t>
      </w:r>
      <w:r w:rsidRPr="000049DB">
        <w:rPr>
          <w:i/>
        </w:rPr>
        <w:br/>
      </w:r>
      <w:hyperlink r:id="rId50" w:history="1">
        <w:r w:rsidRPr="000049DB">
          <w:rPr>
            <w:color w:val="0563C1"/>
            <w:u w:val="single"/>
          </w:rPr>
          <w:t>Graviditetsillamående</w:t>
        </w:r>
      </w:hyperlink>
      <w:r w:rsidRPr="000049DB">
        <w:br/>
      </w:r>
    </w:p>
    <w:p w14:paraId="782ECFAB" w14:textId="77777777" w:rsidR="00560251" w:rsidRPr="00560251" w:rsidRDefault="00560251" w:rsidP="00777AD9">
      <w:pPr>
        <w:pStyle w:val="Punktlista"/>
        <w:rPr>
          <w:rFonts w:ascii="Arial" w:hAnsi="Arial"/>
          <w:sz w:val="20"/>
        </w:rPr>
      </w:pPr>
      <w:r w:rsidRPr="00560251">
        <w:rPr>
          <w:rFonts w:ascii="Arial" w:hAnsi="Arial"/>
          <w:b/>
          <w:bCs/>
          <w:iCs/>
          <w:szCs w:val="28"/>
        </w:rPr>
        <w:t>UVI under graviditet</w:t>
      </w:r>
      <w:r w:rsidRPr="00560251">
        <w:rPr>
          <w:rFonts w:ascii="Arial" w:hAnsi="Arial"/>
          <w:b/>
          <w:bCs/>
          <w:iCs/>
          <w:szCs w:val="28"/>
        </w:rPr>
        <w:br/>
      </w:r>
      <w:r w:rsidRPr="000049DB">
        <w:rPr>
          <w:i/>
        </w:rPr>
        <w:t>Styrdokument och PM</w:t>
      </w:r>
      <w:r w:rsidRPr="000049DB">
        <w:rPr>
          <w:i/>
        </w:rPr>
        <w:br/>
      </w:r>
      <w:hyperlink r:id="rId51" w:history="1">
        <w:r w:rsidRPr="000049DB">
          <w:rPr>
            <w:color w:val="0563C1"/>
            <w:u w:val="single"/>
          </w:rPr>
          <w:t>UVI – diagnostisk och behandling under graviditet</w:t>
        </w:r>
      </w:hyperlink>
      <w:r w:rsidRPr="000049DB">
        <w:t xml:space="preserve"> – KK SkaS</w:t>
      </w:r>
      <w:r w:rsidRPr="000049DB">
        <w:br/>
      </w:r>
      <w:hyperlink r:id="rId52" w:history="1">
        <w:r w:rsidRPr="000049DB">
          <w:rPr>
            <w:color w:val="0563C1"/>
            <w:u w:val="single"/>
          </w:rPr>
          <w:t>Urinvägsinfektion/asymtomatisk bakterieuri under graviditet</w:t>
        </w:r>
      </w:hyperlink>
      <w:r w:rsidRPr="000049DB">
        <w:t xml:space="preserve"> - Närhälsan</w:t>
      </w:r>
      <w:r w:rsidRPr="000049DB">
        <w:br/>
      </w:r>
    </w:p>
    <w:p w14:paraId="36E1B9C6" w14:textId="10D184E2" w:rsidR="00560251" w:rsidRPr="00560251" w:rsidRDefault="00560251" w:rsidP="00777AD9">
      <w:pPr>
        <w:pStyle w:val="Punktlista"/>
        <w:rPr>
          <w:rFonts w:ascii="Arial" w:hAnsi="Arial"/>
          <w:sz w:val="20"/>
        </w:rPr>
      </w:pPr>
      <w:r w:rsidRPr="00560251">
        <w:rPr>
          <w:rFonts w:ascii="Arial" w:hAnsi="Arial"/>
          <w:b/>
          <w:bCs/>
          <w:iCs/>
          <w:szCs w:val="28"/>
        </w:rPr>
        <w:t>Övriga rutiner</w:t>
      </w:r>
      <w:r w:rsidRPr="00560251">
        <w:rPr>
          <w:rFonts w:ascii="Arial" w:hAnsi="Arial"/>
          <w:b/>
          <w:bCs/>
          <w:iCs/>
          <w:szCs w:val="28"/>
        </w:rPr>
        <w:br/>
      </w:r>
      <w:hyperlink r:id="rId53" w:history="1">
        <w:r w:rsidRPr="000049DB">
          <w:rPr>
            <w:color w:val="0563C1"/>
            <w:u w:val="single"/>
          </w:rPr>
          <w:t>Arbets- och miljömedicin Göteborg</w:t>
        </w:r>
      </w:hyperlink>
      <w:r w:rsidRPr="000049DB">
        <w:br/>
      </w:r>
      <w:hyperlink r:id="rId54" w:history="1">
        <w:r w:rsidRPr="000049DB">
          <w:rPr>
            <w:color w:val="0563C1"/>
            <w:u w:val="single"/>
          </w:rPr>
          <w:t>Ansvarsfördelning mellan allmänmedicin och gynekologi</w:t>
        </w:r>
      </w:hyperlink>
      <w:r w:rsidRPr="000049DB">
        <w:t xml:space="preserve"> – RMR </w:t>
      </w:r>
      <w:r w:rsidRPr="000049DB">
        <w:br/>
      </w:r>
      <w:hyperlink r:id="rId55" w:history="1">
        <w:r w:rsidRPr="008D55F2">
          <w:rPr>
            <w:rStyle w:val="Hyperlnk"/>
          </w:rPr>
          <w:t>Ansvarsfördelning mellan specialistpsykiatri, specialistgyneko</w:t>
        </w:r>
        <w:r w:rsidR="00FA2F66" w:rsidRPr="008D55F2">
          <w:rPr>
            <w:rStyle w:val="Hyperlnk"/>
          </w:rPr>
          <w:softHyphen/>
        </w:r>
        <w:r w:rsidRPr="008D55F2">
          <w:rPr>
            <w:rStyle w:val="Hyperlnk"/>
          </w:rPr>
          <w:t>logi och primärvård</w:t>
        </w:r>
      </w:hyperlink>
      <w:r w:rsidRPr="000049DB">
        <w:t xml:space="preserve"> – RMR </w:t>
      </w:r>
      <w:r w:rsidRPr="000049DB">
        <w:br/>
      </w:r>
      <w:hyperlink r:id="rId56" w:history="1">
        <w:r w:rsidRPr="000049DB">
          <w:rPr>
            <w:color w:val="0563C1"/>
            <w:u w:val="single"/>
          </w:rPr>
          <w:t>Astma och allergi under graviditet</w:t>
        </w:r>
      </w:hyperlink>
      <w:r w:rsidRPr="000049DB">
        <w:t xml:space="preserve"> – KK SkaS</w:t>
      </w:r>
      <w:r w:rsidRPr="000049DB">
        <w:br/>
      </w:r>
      <w:hyperlink r:id="rId57" w:history="1">
        <w:r w:rsidRPr="000049DB">
          <w:rPr>
            <w:color w:val="0563C1"/>
            <w:u w:val="single"/>
          </w:rPr>
          <w:t>Basprogram MHV Skaraborg</w:t>
        </w:r>
      </w:hyperlink>
      <w:r w:rsidRPr="000049DB">
        <w:br/>
      </w:r>
      <w:hyperlink r:id="rId58" w:history="1">
        <w:r w:rsidRPr="000049DB">
          <w:rPr>
            <w:color w:val="0563C1"/>
            <w:u w:val="single"/>
          </w:rPr>
          <w:t>Beslutsstöd Förvärkar och hotande förtidsbörd</w:t>
        </w:r>
      </w:hyperlink>
      <w:r w:rsidRPr="000049DB">
        <w:t xml:space="preserve"> – Försäkringskas</w:t>
      </w:r>
      <w:r w:rsidR="00FA2F66">
        <w:softHyphen/>
      </w:r>
      <w:r w:rsidRPr="000049DB">
        <w:t xml:space="preserve">san </w:t>
      </w:r>
      <w:r w:rsidRPr="000049DB">
        <w:br/>
      </w:r>
      <w:hyperlink r:id="rId59" w:history="1">
        <w:r w:rsidRPr="000049DB">
          <w:rPr>
            <w:color w:val="0563C1"/>
            <w:u w:val="single"/>
          </w:rPr>
          <w:t>Diagnos vid graviditetskomplikation – fördelning av patienter</w:t>
        </w:r>
      </w:hyperlink>
      <w:r w:rsidRPr="000049DB">
        <w:t xml:space="preserve"> – KK SkaS styrdokument</w:t>
      </w:r>
      <w:r w:rsidRPr="000049DB">
        <w:br/>
      </w:r>
      <w:hyperlink r:id="rId60" w:history="1">
        <w:r w:rsidRPr="000049DB">
          <w:rPr>
            <w:color w:val="0563C1"/>
            <w:u w:val="single"/>
          </w:rPr>
          <w:t>Gastric bypass (GBP) och graviditet – handläggning</w:t>
        </w:r>
      </w:hyperlink>
      <w:r w:rsidRPr="000049DB">
        <w:t xml:space="preserve"> – KK SkaS styrdokument</w:t>
      </w:r>
      <w:r w:rsidRPr="000049DB">
        <w:br/>
      </w:r>
      <w:hyperlink r:id="rId61" w:history="1">
        <w:r w:rsidRPr="000049DB">
          <w:rPr>
            <w:color w:val="0563C1"/>
            <w:u w:val="single"/>
          </w:rPr>
          <w:t>Graviditetsdiabetes - handläggning</w:t>
        </w:r>
      </w:hyperlink>
      <w:r w:rsidRPr="000049DB">
        <w:t xml:space="preserve"> – KK SkaS styrdokument</w:t>
      </w:r>
      <w:r w:rsidRPr="000049DB">
        <w:br/>
      </w:r>
      <w:hyperlink r:id="rId62" w:history="1">
        <w:r w:rsidRPr="000049DB">
          <w:rPr>
            <w:color w:val="0563C1"/>
            <w:u w:val="single"/>
          </w:rPr>
          <w:t>Infektionsscreening under graviditet</w:t>
        </w:r>
      </w:hyperlink>
      <w:r w:rsidRPr="000049DB">
        <w:t xml:space="preserve"> – KK SkaS styrdokument</w:t>
      </w:r>
      <w:r w:rsidRPr="000049DB">
        <w:br/>
      </w:r>
      <w:hyperlink r:id="rId63" w:history="1">
        <w:r w:rsidRPr="000049DB">
          <w:rPr>
            <w:color w:val="0563C1"/>
            <w:u w:val="single"/>
          </w:rPr>
          <w:t>Infektioner</w:t>
        </w:r>
      </w:hyperlink>
      <w:r w:rsidRPr="000049DB">
        <w:t xml:space="preserve"> – Infpreg </w:t>
      </w:r>
      <w:r w:rsidRPr="000049DB">
        <w:br/>
      </w:r>
      <w:hyperlink r:id="rId64" w:history="1">
        <w:r w:rsidRPr="000049DB">
          <w:rPr>
            <w:color w:val="0563C1"/>
            <w:u w:val="single"/>
          </w:rPr>
          <w:t>Karpaltunnelsyndrom</w:t>
        </w:r>
      </w:hyperlink>
      <w:r w:rsidRPr="000049DB">
        <w:t xml:space="preserve"> – Internetmedicin </w:t>
      </w:r>
      <w:r w:rsidRPr="000049DB">
        <w:br/>
      </w:r>
      <w:hyperlink r:id="rId65" w:history="1">
        <w:r w:rsidRPr="000049DB">
          <w:rPr>
            <w:color w:val="0563C1"/>
            <w:u w:val="single"/>
          </w:rPr>
          <w:t>Sjukskrivning och graviditet</w:t>
        </w:r>
      </w:hyperlink>
      <w:r w:rsidRPr="000049DB">
        <w:t xml:space="preserve"> – KK SkaS styrdokument</w:t>
      </w:r>
      <w:r w:rsidRPr="000049DB">
        <w:br/>
      </w:r>
    </w:p>
    <w:p w14:paraId="0C4F7312" w14:textId="66689308" w:rsidR="00560251" w:rsidRPr="00560251" w:rsidRDefault="00560251" w:rsidP="004B10F5">
      <w:pPr>
        <w:rPr>
          <w:rFonts w:ascii="Arial" w:hAnsi="Arial"/>
          <w:sz w:val="20"/>
        </w:rPr>
      </w:pPr>
      <w:r w:rsidRPr="00560251">
        <w:t>Därutöver övriga ”allmänmedicinska sjukdomar” som till exempel mi</w:t>
      </w:r>
      <w:r w:rsidR="00FA2F66">
        <w:softHyphen/>
      </w:r>
      <w:r w:rsidRPr="00560251">
        <w:t>grän, sömnproblem, trötthet, karpaltunnelsyndrom, astma etc handläggs individuellt, oftast likartat som hos icke gravida, enligt riktlinjer på vård</w:t>
      </w:r>
      <w:r w:rsidR="00FA2F66">
        <w:softHyphen/>
      </w:r>
      <w:r w:rsidRPr="00560251">
        <w:t>central.</w:t>
      </w:r>
    </w:p>
    <w:p w14:paraId="5EFE32DC" w14:textId="77777777" w:rsidR="00560251" w:rsidRPr="00560251" w:rsidRDefault="00560251" w:rsidP="004F0E9C">
      <w:pPr>
        <w:pStyle w:val="MellanrubrikVGR"/>
      </w:pPr>
      <w:r w:rsidRPr="00560251">
        <w:t xml:space="preserve">Vid frågor/oklarheter gällande gravida patienter &gt; vecka 22+0 – kontakta </w:t>
      </w:r>
    </w:p>
    <w:p w14:paraId="56121C7C" w14:textId="33D45881" w:rsidR="00560251" w:rsidRPr="00560251" w:rsidRDefault="00560251" w:rsidP="00DA2CA9">
      <w:pPr>
        <w:pStyle w:val="Punktlista"/>
      </w:pPr>
      <w:r w:rsidRPr="00560251">
        <w:t>Specialist-MVC Skövde, telefon 0500-43 14 34.</w:t>
      </w:r>
    </w:p>
    <w:p w14:paraId="797549BE" w14:textId="75ED26D0" w:rsidR="00560251" w:rsidRPr="004B10F5" w:rsidRDefault="00560251" w:rsidP="004B10F5">
      <w:pPr>
        <w:pStyle w:val="Punktlista"/>
      </w:pPr>
      <w:r w:rsidRPr="00560251">
        <w:t>Jourtid: Förlossningen SkaS Skövde, telefon 0500-43 14 40.</w:t>
      </w:r>
    </w:p>
    <w:p w14:paraId="239AF46A" w14:textId="77777777" w:rsidR="00560251" w:rsidRPr="00560251" w:rsidRDefault="00560251" w:rsidP="004F0E9C">
      <w:pPr>
        <w:pStyle w:val="MellanrubrikVGR"/>
      </w:pPr>
      <w:r w:rsidRPr="00560251">
        <w:lastRenderedPageBreak/>
        <w:t>Om frågor gällande icke gravid patient (inklusive tidigt missfall) och gravida &lt; vecka 22+0 – kontakta</w:t>
      </w:r>
    </w:p>
    <w:p w14:paraId="1974CABD" w14:textId="1D381D78" w:rsidR="00560251" w:rsidRPr="00560251" w:rsidRDefault="00560251" w:rsidP="004B10F5">
      <w:pPr>
        <w:rPr>
          <w:rFonts w:ascii="Arial" w:hAnsi="Arial"/>
          <w:sz w:val="20"/>
        </w:rPr>
      </w:pPr>
      <w:r w:rsidRPr="00560251">
        <w:t>Gynmottagningen SkaS Skövde och Lidköping, telefon 010-473 92 20.</w:t>
      </w:r>
    </w:p>
    <w:p w14:paraId="3092782C" w14:textId="77777777" w:rsidR="00560251" w:rsidRPr="00560251" w:rsidRDefault="00560251" w:rsidP="004F0E9C">
      <w:pPr>
        <w:pStyle w:val="MellanrubrikVGR"/>
      </w:pPr>
      <w:r w:rsidRPr="00560251">
        <w:t>För icke brådskande ärenden, remiss till:</w:t>
      </w:r>
    </w:p>
    <w:p w14:paraId="7E18FCB5" w14:textId="77777777" w:rsidR="00560251" w:rsidRPr="004F0E9C" w:rsidRDefault="00560251" w:rsidP="004F0E9C">
      <w:pPr>
        <w:rPr>
          <w:i/>
          <w:iCs/>
        </w:rPr>
      </w:pPr>
      <w:r w:rsidRPr="004F0E9C">
        <w:rPr>
          <w:i/>
          <w:iCs/>
        </w:rPr>
        <w:t xml:space="preserve">Gravida </w:t>
      </w:r>
      <w:r w:rsidRPr="004F0E9C">
        <w:rPr>
          <w:i/>
          <w:iCs/>
          <w:u w:val="single"/>
        </w:rPr>
        <w:t>&gt;</w:t>
      </w:r>
      <w:r w:rsidRPr="004F0E9C">
        <w:rPr>
          <w:i/>
          <w:iCs/>
        </w:rPr>
        <w:t xml:space="preserve"> vecka 22+0</w:t>
      </w:r>
    </w:p>
    <w:p w14:paraId="1FA3ABF5" w14:textId="77777777" w:rsidR="00560251" w:rsidRPr="00560251" w:rsidRDefault="00560251" w:rsidP="004F0E9C">
      <w:pPr>
        <w:pStyle w:val="Punktlista"/>
      </w:pPr>
      <w:r w:rsidRPr="00560251">
        <w:t xml:space="preserve">Specialist-MVC SkaS Skövde, 541 85 Skövde eller </w:t>
      </w:r>
    </w:p>
    <w:p w14:paraId="1818511C" w14:textId="77777777" w:rsidR="00560251" w:rsidRPr="004F0E9C" w:rsidRDefault="00560251" w:rsidP="004F0E9C">
      <w:pPr>
        <w:rPr>
          <w:i/>
          <w:iCs/>
        </w:rPr>
      </w:pPr>
      <w:r w:rsidRPr="004F0E9C">
        <w:rPr>
          <w:i/>
          <w:iCs/>
        </w:rPr>
        <w:t>Gravida &lt; vecka 22+0 eller icke-gravida</w:t>
      </w:r>
    </w:p>
    <w:p w14:paraId="438F94EC" w14:textId="59ECADAC" w:rsidR="00560251" w:rsidRPr="00560251" w:rsidRDefault="00560251" w:rsidP="004B10F5">
      <w:pPr>
        <w:rPr>
          <w:rFonts w:ascii="Arial" w:hAnsi="Arial"/>
          <w:sz w:val="20"/>
        </w:rPr>
      </w:pPr>
      <w:r w:rsidRPr="00560251">
        <w:t>Gynmottagningen SkaS Skövde, 541 85 Skövde</w:t>
      </w:r>
      <w:r w:rsidR="009245FE">
        <w:t>.</w:t>
      </w:r>
    </w:p>
    <w:p w14:paraId="7650EA30" w14:textId="77777777" w:rsidR="00560251" w:rsidRPr="00560251" w:rsidRDefault="00560251" w:rsidP="00777AD9">
      <w:pPr>
        <w:pStyle w:val="Rubrik2"/>
      </w:pPr>
      <w:r w:rsidRPr="00560251">
        <w:t>Länkar personal</w:t>
      </w:r>
    </w:p>
    <w:p w14:paraId="19352615" w14:textId="77777777" w:rsidR="00560251" w:rsidRPr="00560251" w:rsidRDefault="00A718A0" w:rsidP="004F0E9C">
      <w:pPr>
        <w:pStyle w:val="Punktlista"/>
      </w:pPr>
      <w:hyperlink r:id="rId66" w:history="1">
        <w:r w:rsidR="00560251" w:rsidRPr="00560251">
          <w:rPr>
            <w:color w:val="0563C1"/>
            <w:u w:val="single"/>
          </w:rPr>
          <w:t>Arbets- och miljömedicin Göteborg</w:t>
        </w:r>
      </w:hyperlink>
    </w:p>
    <w:p w14:paraId="2702A3CF" w14:textId="77777777" w:rsidR="00560251" w:rsidRPr="00560251" w:rsidRDefault="00560251" w:rsidP="004F0E9C">
      <w:pPr>
        <w:pStyle w:val="Punktlista"/>
      </w:pPr>
      <w:r w:rsidRPr="00560251">
        <w:t xml:space="preserve">ARG-rapport nr 62 (2009) </w:t>
      </w:r>
      <w:hyperlink r:id="rId67" w:history="1">
        <w:r w:rsidRPr="00560251">
          <w:rPr>
            <w:color w:val="0563C1"/>
            <w:u w:val="single"/>
          </w:rPr>
          <w:t>Barnafödande och psykisk sjukdom</w:t>
        </w:r>
      </w:hyperlink>
      <w:r w:rsidRPr="00560251">
        <w:t>.</w:t>
      </w:r>
    </w:p>
    <w:p w14:paraId="2B530E2C" w14:textId="755C2677" w:rsidR="00560251" w:rsidRPr="00560251" w:rsidRDefault="00560251" w:rsidP="004F0E9C">
      <w:pPr>
        <w:pStyle w:val="Punktlista"/>
      </w:pPr>
      <w:r w:rsidRPr="00560251">
        <w:t xml:space="preserve">ARG-rapport nr 76 (2016) </w:t>
      </w:r>
      <w:hyperlink r:id="rId68" w:history="1">
        <w:r w:rsidRPr="00560251">
          <w:rPr>
            <w:color w:val="0563C1"/>
            <w:u w:val="single"/>
          </w:rPr>
          <w:t>Mödrahälsovård, sexuell och repro</w:t>
        </w:r>
        <w:r w:rsidR="00FA2F66">
          <w:rPr>
            <w:color w:val="0563C1"/>
            <w:u w:val="single"/>
          </w:rPr>
          <w:softHyphen/>
        </w:r>
        <w:r w:rsidRPr="00560251">
          <w:rPr>
            <w:color w:val="0563C1"/>
            <w:u w:val="single"/>
          </w:rPr>
          <w:t>duktiv hälsa</w:t>
        </w:r>
      </w:hyperlink>
      <w:r w:rsidRPr="00560251">
        <w:t>.</w:t>
      </w:r>
    </w:p>
    <w:p w14:paraId="2C537CE3" w14:textId="77777777" w:rsidR="00560251" w:rsidRPr="00560251" w:rsidRDefault="00A718A0" w:rsidP="004F0E9C">
      <w:pPr>
        <w:pStyle w:val="Punktlista"/>
      </w:pPr>
      <w:hyperlink r:id="rId69" w:history="1">
        <w:r w:rsidR="00560251" w:rsidRPr="00560251">
          <w:rPr>
            <w:color w:val="0563C1"/>
            <w:u w:val="single"/>
          </w:rPr>
          <w:t>Basprogram MHV Skaraborg</w:t>
        </w:r>
      </w:hyperlink>
      <w:r w:rsidR="00560251" w:rsidRPr="00560251">
        <w:t>.</w:t>
      </w:r>
    </w:p>
    <w:p w14:paraId="19EACE35" w14:textId="7E10A1BD" w:rsidR="00560251" w:rsidRPr="00560251" w:rsidRDefault="00560251" w:rsidP="004F0E9C">
      <w:pPr>
        <w:pStyle w:val="Punktlista"/>
      </w:pPr>
      <w:r w:rsidRPr="00560251">
        <w:t xml:space="preserve">För att nå alla styrdokument på Skaraborgs Sjukhus, gå in på: </w:t>
      </w:r>
      <w:hyperlink r:id="rId70" w:history="1">
        <w:r w:rsidRPr="00560251">
          <w:rPr>
            <w:color w:val="0563C1"/>
            <w:u w:val="single"/>
          </w:rPr>
          <w:t>http://hittadokument.vgregion.se/skas</w:t>
        </w:r>
      </w:hyperlink>
      <w:r w:rsidRPr="00560251">
        <w:t xml:space="preserve"> eller SkaS intranät </w:t>
      </w:r>
      <w:hyperlink r:id="rId71" w:history="1">
        <w:r w:rsidRPr="00560251">
          <w:rPr>
            <w:color w:val="0563C1"/>
            <w:u w:val="single"/>
          </w:rPr>
          <w:t>Gyneko</w:t>
        </w:r>
        <w:r w:rsidR="00FA2F66">
          <w:rPr>
            <w:color w:val="0563C1"/>
            <w:u w:val="single"/>
          </w:rPr>
          <w:softHyphen/>
        </w:r>
        <w:r w:rsidRPr="00560251">
          <w:rPr>
            <w:color w:val="0563C1"/>
            <w:u w:val="single"/>
          </w:rPr>
          <w:t>logi A–Ö</w:t>
        </w:r>
      </w:hyperlink>
      <w:r w:rsidRPr="00560251">
        <w:t>.</w:t>
      </w:r>
    </w:p>
    <w:p w14:paraId="5FF59481" w14:textId="77777777" w:rsidR="00560251" w:rsidRPr="00560251" w:rsidRDefault="00A718A0" w:rsidP="004F0E9C">
      <w:pPr>
        <w:pStyle w:val="Punktlista"/>
      </w:pPr>
      <w:hyperlink r:id="rId72" w:history="1">
        <w:r w:rsidR="00560251" w:rsidRPr="00560251">
          <w:rPr>
            <w:color w:val="0563C1"/>
            <w:u w:val="single"/>
          </w:rPr>
          <w:t>Försäkringskassans beslutsstöd</w:t>
        </w:r>
      </w:hyperlink>
      <w:r w:rsidR="00560251" w:rsidRPr="00560251">
        <w:br/>
        <w:t xml:space="preserve">- </w:t>
      </w:r>
      <w:hyperlink r:id="rId73" w:history="1">
        <w:r w:rsidR="00560251" w:rsidRPr="00560251">
          <w:rPr>
            <w:color w:val="0563C1"/>
            <w:u w:val="single"/>
          </w:rPr>
          <w:t>Förvärkar och hotande förtidsbörd</w:t>
        </w:r>
      </w:hyperlink>
      <w:r w:rsidR="00560251" w:rsidRPr="00560251">
        <w:br/>
        <w:t xml:space="preserve">- </w:t>
      </w:r>
      <w:hyperlink r:id="rId74" w:history="1">
        <w:r w:rsidR="00560251" w:rsidRPr="00560251">
          <w:rPr>
            <w:color w:val="0563C1"/>
            <w:u w:val="single"/>
          </w:rPr>
          <w:t>Graviditetsillamående, graviditetskräkningar</w:t>
        </w:r>
      </w:hyperlink>
      <w:r w:rsidR="00560251" w:rsidRPr="00560251">
        <w:br/>
        <w:t xml:space="preserve">- </w:t>
      </w:r>
      <w:hyperlink r:id="rId75" w:history="1">
        <w:r w:rsidR="00560251" w:rsidRPr="00560251">
          <w:rPr>
            <w:color w:val="0563C1"/>
            <w:u w:val="single"/>
          </w:rPr>
          <w:t>Rygg- och bäckensmärta (inklusive symfyseolys)</w:t>
        </w:r>
      </w:hyperlink>
    </w:p>
    <w:p w14:paraId="6B4EFD1D" w14:textId="256D8C1B" w:rsidR="00560251" w:rsidRPr="00560251" w:rsidRDefault="00A718A0" w:rsidP="004F0E9C">
      <w:pPr>
        <w:pStyle w:val="Punktlista"/>
      </w:pPr>
      <w:hyperlink r:id="rId76" w:history="1">
        <w:r w:rsidR="00560251" w:rsidRPr="00560251">
          <w:rPr>
            <w:color w:val="0563C1"/>
            <w:u w:val="single"/>
          </w:rPr>
          <w:t>http://janusinfo.se/</w:t>
        </w:r>
      </w:hyperlink>
      <w:r w:rsidR="00560251" w:rsidRPr="00560251">
        <w:t xml:space="preserve"> - bra sida för läkemedel, graviditet och am</w:t>
      </w:r>
      <w:r w:rsidR="00FA2F66">
        <w:softHyphen/>
      </w:r>
      <w:r w:rsidR="00560251" w:rsidRPr="00560251">
        <w:t>ning.</w:t>
      </w:r>
    </w:p>
    <w:p w14:paraId="50514316" w14:textId="77777777" w:rsidR="00560251" w:rsidRPr="00560251" w:rsidRDefault="00A718A0" w:rsidP="004F0E9C">
      <w:pPr>
        <w:pStyle w:val="Punktlista"/>
      </w:pPr>
      <w:hyperlink r:id="rId77" w:history="1">
        <w:r w:rsidR="00560251" w:rsidRPr="00560251">
          <w:rPr>
            <w:color w:val="0563C1"/>
            <w:u w:val="single"/>
          </w:rPr>
          <w:t>https://lakemedelsboken.se/</w:t>
        </w:r>
      </w:hyperlink>
    </w:p>
    <w:p w14:paraId="58877F14" w14:textId="77777777" w:rsidR="00560251" w:rsidRPr="00560251" w:rsidRDefault="00A718A0" w:rsidP="004F0E9C">
      <w:pPr>
        <w:pStyle w:val="Punktlista"/>
      </w:pPr>
      <w:hyperlink r:id="rId78" w:history="1">
        <w:r w:rsidR="00560251" w:rsidRPr="00560251">
          <w:rPr>
            <w:color w:val="0563C1"/>
            <w:u w:val="single"/>
          </w:rPr>
          <w:t>http://www.medscinet.se/infpreg/</w:t>
        </w:r>
      </w:hyperlink>
    </w:p>
    <w:p w14:paraId="6123052B" w14:textId="77777777" w:rsidR="00560251" w:rsidRPr="00560251" w:rsidRDefault="00A718A0" w:rsidP="004F0E9C">
      <w:pPr>
        <w:pStyle w:val="Punktlista"/>
      </w:pPr>
      <w:hyperlink r:id="rId79" w:history="1">
        <w:r w:rsidR="00560251" w:rsidRPr="00560251">
          <w:rPr>
            <w:color w:val="0563C1"/>
            <w:u w:val="single"/>
          </w:rPr>
          <w:t>https://www.sfog.se/start/</w:t>
        </w:r>
      </w:hyperlink>
    </w:p>
    <w:p w14:paraId="178A39D6" w14:textId="77777777" w:rsidR="00560251" w:rsidRPr="00560251" w:rsidRDefault="00A718A0" w:rsidP="004F0E9C">
      <w:pPr>
        <w:pStyle w:val="Punktlista"/>
      </w:pPr>
      <w:hyperlink r:id="rId80" w:history="1">
        <w:r w:rsidR="00560251" w:rsidRPr="00560251">
          <w:rPr>
            <w:color w:val="0563C1"/>
            <w:u w:val="single"/>
          </w:rPr>
          <w:t>http://sminet.se/</w:t>
        </w:r>
      </w:hyperlink>
    </w:p>
    <w:p w14:paraId="2CD979D8" w14:textId="422F7598" w:rsidR="00560251" w:rsidRPr="00560251" w:rsidRDefault="00A718A0" w:rsidP="004F0E9C">
      <w:pPr>
        <w:pStyle w:val="Punktlista"/>
      </w:pPr>
      <w:hyperlink r:id="rId81" w:history="1">
        <w:r w:rsidR="00560251" w:rsidRPr="00560251">
          <w:rPr>
            <w:color w:val="0563C1"/>
            <w:u w:val="single"/>
          </w:rPr>
          <w:t>Hållbar livsstil Barnmorskans samtal om levnadsvanor – en hand</w:t>
        </w:r>
        <w:r w:rsidR="00FA2F66">
          <w:rPr>
            <w:color w:val="0563C1"/>
            <w:u w:val="single"/>
          </w:rPr>
          <w:softHyphen/>
        </w:r>
        <w:r w:rsidR="00560251" w:rsidRPr="00560251">
          <w:rPr>
            <w:color w:val="0563C1"/>
            <w:u w:val="single"/>
          </w:rPr>
          <w:t>ledning</w:t>
        </w:r>
      </w:hyperlink>
      <w:r w:rsidR="00560251" w:rsidRPr="00560251">
        <w:t>.</w:t>
      </w:r>
    </w:p>
    <w:p w14:paraId="2E2428AA" w14:textId="77777777" w:rsidR="00560251" w:rsidRPr="00560251" w:rsidRDefault="00A718A0" w:rsidP="004F0E9C">
      <w:pPr>
        <w:pStyle w:val="Punktlista"/>
      </w:pPr>
      <w:hyperlink r:id="rId82" w:history="1">
        <w:r w:rsidR="00560251" w:rsidRPr="00560251">
          <w:rPr>
            <w:color w:val="0563C1"/>
            <w:u w:val="single"/>
          </w:rPr>
          <w:t>icd.nu</w:t>
        </w:r>
      </w:hyperlink>
    </w:p>
    <w:p w14:paraId="3C38C964" w14:textId="77777777" w:rsidR="00560251" w:rsidRPr="00560251" w:rsidRDefault="00560251" w:rsidP="004F0E9C">
      <w:pPr>
        <w:pStyle w:val="Punktlista"/>
      </w:pPr>
      <w:r w:rsidRPr="00560251">
        <w:t>När kroppen är gravid och själen sjuk. Häggström L, Reis M.</w:t>
      </w:r>
    </w:p>
    <w:p w14:paraId="3FE96992" w14:textId="00D7FF52" w:rsidR="00560251" w:rsidRPr="00560251" w:rsidRDefault="00A718A0" w:rsidP="006E0788">
      <w:pPr>
        <w:pStyle w:val="Punktlista"/>
      </w:pPr>
      <w:hyperlink r:id="rId83" w:history="1">
        <w:r w:rsidR="00560251" w:rsidRPr="00560251">
          <w:rPr>
            <w:color w:val="0563C1"/>
            <w:u w:val="single"/>
          </w:rPr>
          <w:t>Närhälsan Sexualmedicinskt centrum</w:t>
        </w:r>
      </w:hyperlink>
    </w:p>
    <w:p w14:paraId="7883EC50" w14:textId="77777777" w:rsidR="00560251" w:rsidRPr="00560251" w:rsidRDefault="00560251" w:rsidP="004F0E9C">
      <w:pPr>
        <w:pStyle w:val="Punktlista"/>
      </w:pPr>
      <w:r w:rsidRPr="00560251">
        <w:t>Obstetrisk öppenvård. Marsál K, Grennert L. ISBN: 9789147099597.</w:t>
      </w:r>
    </w:p>
    <w:p w14:paraId="780DB6F0" w14:textId="77777777" w:rsidR="00560251" w:rsidRPr="00560251" w:rsidRDefault="00A718A0" w:rsidP="004F0E9C">
      <w:pPr>
        <w:pStyle w:val="Punktlista"/>
      </w:pPr>
      <w:hyperlink r:id="rId84" w:history="1">
        <w:r w:rsidR="00560251" w:rsidRPr="00560251">
          <w:rPr>
            <w:color w:val="0563C1"/>
            <w:u w:val="single"/>
          </w:rPr>
          <w:t>Postpartum depression</w:t>
        </w:r>
      </w:hyperlink>
      <w:r w:rsidR="00560251" w:rsidRPr="00560251">
        <w:t>. Wickberg B, Hwang P.</w:t>
      </w:r>
    </w:p>
    <w:p w14:paraId="41301B62" w14:textId="77777777" w:rsidR="00560251" w:rsidRPr="004F0E9C" w:rsidRDefault="00A718A0" w:rsidP="004F0E9C">
      <w:pPr>
        <w:pStyle w:val="Punktlista"/>
      </w:pPr>
      <w:hyperlink r:id="rId85" w:history="1">
        <w:r w:rsidR="00560251" w:rsidRPr="004F0E9C">
          <w:rPr>
            <w:color w:val="0563C1"/>
            <w:u w:val="single"/>
          </w:rPr>
          <w:t>REK-listan</w:t>
        </w:r>
      </w:hyperlink>
      <w:r w:rsidR="00560251" w:rsidRPr="004F0E9C">
        <w:t>.</w:t>
      </w:r>
    </w:p>
    <w:p w14:paraId="64002383" w14:textId="50F4DC82" w:rsidR="00560251" w:rsidRPr="004F0E9C" w:rsidRDefault="00A718A0" w:rsidP="009245FE">
      <w:pPr>
        <w:pStyle w:val="Punktlista"/>
      </w:pPr>
      <w:hyperlink r:id="rId86" w:history="1">
        <w:r w:rsidR="00560251" w:rsidRPr="004F0E9C">
          <w:rPr>
            <w:color w:val="0563C1"/>
            <w:u w:val="single"/>
          </w:rPr>
          <w:t>Remisshantering vid barnmorskemottagningar inom Region</w:t>
        </w:r>
        <w:r w:rsidR="00FA2F66">
          <w:rPr>
            <w:color w:val="0563C1"/>
            <w:u w:val="single"/>
          </w:rPr>
          <w:softHyphen/>
        </w:r>
        <w:r w:rsidR="00560251" w:rsidRPr="004F0E9C">
          <w:rPr>
            <w:color w:val="0563C1"/>
            <w:u w:val="single"/>
          </w:rPr>
          <w:t>hälsan</w:t>
        </w:r>
      </w:hyperlink>
      <w:r w:rsidR="00560251" w:rsidRPr="004F0E9C">
        <w:t>.</w:t>
      </w:r>
    </w:p>
    <w:p w14:paraId="745F40D0" w14:textId="77777777" w:rsidR="00560251" w:rsidRPr="00560251" w:rsidRDefault="00560251" w:rsidP="00777AD9">
      <w:pPr>
        <w:pStyle w:val="Rubrik2"/>
      </w:pPr>
      <w:r w:rsidRPr="00560251">
        <w:t>Patientinformation</w:t>
      </w:r>
    </w:p>
    <w:p w14:paraId="05465ECE" w14:textId="77777777" w:rsidR="00560251" w:rsidRPr="004F0E9C" w:rsidRDefault="00A718A0" w:rsidP="004F0E9C">
      <w:pPr>
        <w:pStyle w:val="Punktlista"/>
      </w:pPr>
      <w:hyperlink r:id="rId87" w:history="1">
        <w:r w:rsidR="00560251" w:rsidRPr="004F0E9C">
          <w:rPr>
            <w:color w:val="0563C1"/>
            <w:u w:val="single"/>
          </w:rPr>
          <w:t>1177.se</w:t>
        </w:r>
      </w:hyperlink>
    </w:p>
    <w:p w14:paraId="2D5B0E6C" w14:textId="5892B5D9" w:rsidR="00560251" w:rsidRPr="009245FE" w:rsidRDefault="00560251" w:rsidP="009245FE">
      <w:pPr>
        <w:pStyle w:val="Punktlista"/>
      </w:pPr>
      <w:r w:rsidRPr="004F0E9C">
        <w:t xml:space="preserve">Närhälsans </w:t>
      </w:r>
      <w:hyperlink r:id="rId88" w:history="1">
        <w:r w:rsidRPr="004F0E9C">
          <w:rPr>
            <w:color w:val="0563C1"/>
            <w:u w:val="single"/>
          </w:rPr>
          <w:t>Träning under graviditet och efter förlossning</w:t>
        </w:r>
      </w:hyperlink>
    </w:p>
    <w:p w14:paraId="19451749" w14:textId="77777777" w:rsidR="00560251" w:rsidRPr="00560251" w:rsidRDefault="00560251" w:rsidP="00777AD9">
      <w:pPr>
        <w:pStyle w:val="Rubrik2"/>
      </w:pPr>
      <w:r w:rsidRPr="00560251">
        <w:t>Telefonnummer till vårdcentralerna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1"/>
        <w:gridCol w:w="4041"/>
      </w:tblGrid>
      <w:tr w:rsidR="00560251" w:rsidRPr="00560251" w14:paraId="769CF529" w14:textId="77777777" w:rsidTr="000425C8">
        <w:tc>
          <w:tcPr>
            <w:tcW w:w="7512" w:type="dxa"/>
            <w:gridSpan w:val="2"/>
            <w:shd w:val="clear" w:color="auto" w:fill="auto"/>
          </w:tcPr>
          <w:p w14:paraId="0A9AFB07" w14:textId="77777777" w:rsidR="00560251" w:rsidRPr="00560251" w:rsidRDefault="00560251" w:rsidP="004F0E9C">
            <w:pPr>
              <w:pStyle w:val="MellanrubrikVGR"/>
              <w:ind w:left="39" w:right="32"/>
            </w:pPr>
            <w:r w:rsidRPr="00560251">
              <w:t>Närhälsans vårdcentraler – närhälsans växel 010-435 80 00</w:t>
            </w:r>
          </w:p>
        </w:tc>
      </w:tr>
      <w:tr w:rsidR="00560251" w:rsidRPr="00560251" w14:paraId="0D8A7F67" w14:textId="77777777" w:rsidTr="000425C8">
        <w:tc>
          <w:tcPr>
            <w:tcW w:w="3471" w:type="dxa"/>
            <w:shd w:val="clear" w:color="auto" w:fill="auto"/>
          </w:tcPr>
          <w:p w14:paraId="7E7619E1" w14:textId="77777777" w:rsidR="00560251" w:rsidRPr="004F0E9C" w:rsidRDefault="00560251" w:rsidP="004F0E9C">
            <w:pPr>
              <w:ind w:left="0" w:right="97"/>
              <w:rPr>
                <w:b/>
                <w:bCs/>
                <w:i/>
                <w:iCs/>
              </w:rPr>
            </w:pPr>
            <w:r w:rsidRPr="004F0E9C">
              <w:rPr>
                <w:b/>
                <w:bCs/>
                <w:i/>
                <w:iCs/>
              </w:rPr>
              <w:t>Område V8</w:t>
            </w:r>
          </w:p>
        </w:tc>
        <w:tc>
          <w:tcPr>
            <w:tcW w:w="4041" w:type="dxa"/>
            <w:shd w:val="clear" w:color="auto" w:fill="auto"/>
          </w:tcPr>
          <w:p w14:paraId="13CBD3D6" w14:textId="77777777" w:rsidR="00560251" w:rsidRPr="00560251" w:rsidRDefault="00560251" w:rsidP="00560251">
            <w:pPr>
              <w:keepNext/>
              <w:spacing w:before="120" w:after="60" w:line="240" w:lineRule="auto"/>
              <w:ind w:left="0" w:right="0"/>
              <w:outlineLvl w:val="2"/>
              <w:rPr>
                <w:rFonts w:ascii="Arial" w:hAnsi="Arial"/>
                <w:b/>
                <w:bCs/>
                <w:i/>
                <w:sz w:val="20"/>
                <w:szCs w:val="26"/>
              </w:rPr>
            </w:pPr>
          </w:p>
        </w:tc>
      </w:tr>
      <w:tr w:rsidR="00560251" w:rsidRPr="00560251" w14:paraId="5CE54C9A" w14:textId="77777777" w:rsidTr="000425C8">
        <w:tc>
          <w:tcPr>
            <w:tcW w:w="3471" w:type="dxa"/>
            <w:shd w:val="clear" w:color="auto" w:fill="auto"/>
          </w:tcPr>
          <w:p w14:paraId="154650E9" w14:textId="77777777" w:rsidR="00560251" w:rsidRPr="00BC6F0A" w:rsidRDefault="00560251" w:rsidP="00BC6F0A">
            <w:pPr>
              <w:ind w:left="0" w:firstLine="39"/>
              <w:rPr>
                <w:i/>
                <w:iCs/>
              </w:rPr>
            </w:pPr>
            <w:r w:rsidRPr="00BC6F0A">
              <w:rPr>
                <w:i/>
                <w:iCs/>
              </w:rPr>
              <w:t>Vårdcentral</w:t>
            </w:r>
          </w:p>
        </w:tc>
        <w:tc>
          <w:tcPr>
            <w:tcW w:w="4041" w:type="dxa"/>
            <w:shd w:val="clear" w:color="auto" w:fill="auto"/>
          </w:tcPr>
          <w:p w14:paraId="459AC0DA" w14:textId="77777777" w:rsidR="00560251" w:rsidRPr="00BC6F0A" w:rsidRDefault="00560251" w:rsidP="00BC6F0A">
            <w:pPr>
              <w:ind w:left="-38" w:right="32"/>
              <w:rPr>
                <w:i/>
                <w:iCs/>
              </w:rPr>
            </w:pPr>
            <w:r w:rsidRPr="00BC6F0A">
              <w:rPr>
                <w:i/>
                <w:iCs/>
              </w:rPr>
              <w:t>Telefonnummer + knappval 9</w:t>
            </w:r>
          </w:p>
        </w:tc>
      </w:tr>
      <w:tr w:rsidR="00560251" w:rsidRPr="00560251" w14:paraId="641D4141" w14:textId="77777777" w:rsidTr="000425C8">
        <w:tc>
          <w:tcPr>
            <w:tcW w:w="3471" w:type="dxa"/>
            <w:shd w:val="clear" w:color="auto" w:fill="auto"/>
          </w:tcPr>
          <w:p w14:paraId="63B88EE1" w14:textId="77777777" w:rsidR="00560251" w:rsidRPr="00560251" w:rsidRDefault="00560251" w:rsidP="00BC6F0A">
            <w:pPr>
              <w:ind w:left="0"/>
            </w:pPr>
            <w:r w:rsidRPr="00560251">
              <w:t xml:space="preserve">Guldvingen </w:t>
            </w:r>
          </w:p>
        </w:tc>
        <w:tc>
          <w:tcPr>
            <w:tcW w:w="4041" w:type="dxa"/>
            <w:shd w:val="clear" w:color="auto" w:fill="auto"/>
          </w:tcPr>
          <w:p w14:paraId="3A4E2CE6" w14:textId="77777777" w:rsidR="00560251" w:rsidRPr="00560251" w:rsidRDefault="00560251" w:rsidP="00BC6F0A">
            <w:pPr>
              <w:ind w:left="0"/>
            </w:pPr>
            <w:r w:rsidRPr="00560251">
              <w:t>0510-869 00</w:t>
            </w:r>
          </w:p>
        </w:tc>
      </w:tr>
      <w:tr w:rsidR="00560251" w:rsidRPr="00560251" w14:paraId="1F2AE5BA" w14:textId="77777777" w:rsidTr="000425C8">
        <w:tc>
          <w:tcPr>
            <w:tcW w:w="3471" w:type="dxa"/>
            <w:shd w:val="clear" w:color="auto" w:fill="auto"/>
          </w:tcPr>
          <w:p w14:paraId="515D4250" w14:textId="77777777" w:rsidR="00560251" w:rsidRPr="00560251" w:rsidRDefault="00560251" w:rsidP="00BC6F0A">
            <w:pPr>
              <w:ind w:left="0"/>
            </w:pPr>
            <w:r w:rsidRPr="00560251">
              <w:t>Gullspång</w:t>
            </w:r>
          </w:p>
        </w:tc>
        <w:tc>
          <w:tcPr>
            <w:tcW w:w="4041" w:type="dxa"/>
            <w:shd w:val="clear" w:color="auto" w:fill="auto"/>
          </w:tcPr>
          <w:p w14:paraId="01C5DFE4" w14:textId="77777777" w:rsidR="00560251" w:rsidRPr="00560251" w:rsidRDefault="00560251" w:rsidP="00BC6F0A">
            <w:pPr>
              <w:ind w:left="0"/>
            </w:pPr>
            <w:r w:rsidRPr="00560251">
              <w:t>0551-283 00</w:t>
            </w:r>
          </w:p>
        </w:tc>
      </w:tr>
      <w:tr w:rsidR="00560251" w:rsidRPr="00560251" w14:paraId="135B8663" w14:textId="77777777" w:rsidTr="000425C8">
        <w:tc>
          <w:tcPr>
            <w:tcW w:w="3471" w:type="dxa"/>
            <w:shd w:val="clear" w:color="auto" w:fill="auto"/>
          </w:tcPr>
          <w:p w14:paraId="4BBBD761" w14:textId="77777777" w:rsidR="00560251" w:rsidRPr="00560251" w:rsidRDefault="00560251" w:rsidP="00BC6F0A">
            <w:pPr>
              <w:ind w:left="0"/>
            </w:pPr>
            <w:r w:rsidRPr="00560251">
              <w:t xml:space="preserve">Götene </w:t>
            </w:r>
          </w:p>
        </w:tc>
        <w:tc>
          <w:tcPr>
            <w:tcW w:w="4041" w:type="dxa"/>
            <w:shd w:val="clear" w:color="auto" w:fill="auto"/>
          </w:tcPr>
          <w:p w14:paraId="004287AC" w14:textId="77777777" w:rsidR="00560251" w:rsidRPr="00560251" w:rsidRDefault="00560251" w:rsidP="00BC6F0A">
            <w:pPr>
              <w:ind w:left="0"/>
            </w:pPr>
            <w:r w:rsidRPr="00560251">
              <w:t>0511-308 10</w:t>
            </w:r>
          </w:p>
        </w:tc>
      </w:tr>
      <w:tr w:rsidR="00560251" w:rsidRPr="00560251" w14:paraId="166A277B" w14:textId="77777777" w:rsidTr="000425C8">
        <w:tc>
          <w:tcPr>
            <w:tcW w:w="3471" w:type="dxa"/>
            <w:shd w:val="clear" w:color="auto" w:fill="auto"/>
          </w:tcPr>
          <w:p w14:paraId="393F4096" w14:textId="77777777" w:rsidR="00560251" w:rsidRPr="00560251" w:rsidRDefault="00560251" w:rsidP="00BC6F0A">
            <w:pPr>
              <w:ind w:left="0"/>
            </w:pPr>
            <w:r w:rsidRPr="00560251">
              <w:t>Mariestad</w:t>
            </w:r>
          </w:p>
        </w:tc>
        <w:tc>
          <w:tcPr>
            <w:tcW w:w="4041" w:type="dxa"/>
            <w:shd w:val="clear" w:color="auto" w:fill="auto"/>
          </w:tcPr>
          <w:p w14:paraId="4A9D7A50" w14:textId="77777777" w:rsidR="00560251" w:rsidRPr="00560251" w:rsidRDefault="00560251" w:rsidP="00BC6F0A">
            <w:pPr>
              <w:ind w:left="0"/>
            </w:pPr>
            <w:r w:rsidRPr="00560251">
              <w:t>0501-627 50</w:t>
            </w:r>
          </w:p>
        </w:tc>
      </w:tr>
      <w:tr w:rsidR="00560251" w:rsidRPr="00560251" w14:paraId="01EF8C44" w14:textId="77777777" w:rsidTr="000425C8">
        <w:tc>
          <w:tcPr>
            <w:tcW w:w="3471" w:type="dxa"/>
            <w:shd w:val="clear" w:color="auto" w:fill="auto"/>
          </w:tcPr>
          <w:p w14:paraId="01795A0D" w14:textId="77777777" w:rsidR="00560251" w:rsidRPr="00560251" w:rsidRDefault="00560251" w:rsidP="00BC6F0A">
            <w:pPr>
              <w:ind w:left="0"/>
            </w:pPr>
            <w:r w:rsidRPr="00560251">
              <w:t>Nossebro</w:t>
            </w:r>
          </w:p>
        </w:tc>
        <w:tc>
          <w:tcPr>
            <w:tcW w:w="4041" w:type="dxa"/>
            <w:shd w:val="clear" w:color="auto" w:fill="auto"/>
          </w:tcPr>
          <w:p w14:paraId="27805953" w14:textId="77777777" w:rsidR="00560251" w:rsidRPr="00560251" w:rsidRDefault="00560251" w:rsidP="00BC6F0A">
            <w:pPr>
              <w:ind w:left="0"/>
            </w:pPr>
            <w:r w:rsidRPr="00560251">
              <w:t>0512-79 84 00</w:t>
            </w:r>
          </w:p>
        </w:tc>
      </w:tr>
      <w:tr w:rsidR="00560251" w:rsidRPr="00560251" w14:paraId="6E1E090D" w14:textId="77777777" w:rsidTr="000425C8">
        <w:tc>
          <w:tcPr>
            <w:tcW w:w="3471" w:type="dxa"/>
            <w:shd w:val="clear" w:color="auto" w:fill="auto"/>
          </w:tcPr>
          <w:p w14:paraId="5DE4B3C7" w14:textId="77777777" w:rsidR="00560251" w:rsidRPr="00560251" w:rsidRDefault="00560251" w:rsidP="00BC6F0A">
            <w:pPr>
              <w:ind w:left="0"/>
            </w:pPr>
            <w:r w:rsidRPr="00560251">
              <w:t>Töreboda</w:t>
            </w:r>
          </w:p>
        </w:tc>
        <w:tc>
          <w:tcPr>
            <w:tcW w:w="4041" w:type="dxa"/>
            <w:shd w:val="clear" w:color="auto" w:fill="auto"/>
          </w:tcPr>
          <w:p w14:paraId="29D1BBCA" w14:textId="77777777" w:rsidR="00560251" w:rsidRPr="00560251" w:rsidRDefault="00560251" w:rsidP="00BC6F0A">
            <w:pPr>
              <w:ind w:left="0"/>
            </w:pPr>
            <w:r w:rsidRPr="00560251">
              <w:t>0506-197 10</w:t>
            </w:r>
          </w:p>
        </w:tc>
      </w:tr>
      <w:tr w:rsidR="00560251" w:rsidRPr="00560251" w14:paraId="794C4C97" w14:textId="77777777" w:rsidTr="000425C8">
        <w:tc>
          <w:tcPr>
            <w:tcW w:w="3471" w:type="dxa"/>
            <w:shd w:val="clear" w:color="auto" w:fill="auto"/>
          </w:tcPr>
          <w:p w14:paraId="114E1B4E" w14:textId="77777777" w:rsidR="00560251" w:rsidRPr="00560251" w:rsidRDefault="00560251" w:rsidP="00BC6F0A">
            <w:pPr>
              <w:ind w:left="0"/>
            </w:pPr>
            <w:r w:rsidRPr="00560251">
              <w:t>Vara</w:t>
            </w:r>
          </w:p>
        </w:tc>
        <w:tc>
          <w:tcPr>
            <w:tcW w:w="4041" w:type="dxa"/>
            <w:shd w:val="clear" w:color="auto" w:fill="auto"/>
          </w:tcPr>
          <w:p w14:paraId="7C7A423E" w14:textId="77777777" w:rsidR="00560251" w:rsidRPr="00560251" w:rsidRDefault="00560251" w:rsidP="00BC6F0A">
            <w:pPr>
              <w:ind w:left="0"/>
            </w:pPr>
            <w:r w:rsidRPr="00560251">
              <w:t>0512-78 60 32</w:t>
            </w:r>
          </w:p>
        </w:tc>
      </w:tr>
      <w:tr w:rsidR="00560251" w:rsidRPr="00560251" w14:paraId="01F9A879" w14:textId="77777777" w:rsidTr="000425C8">
        <w:tc>
          <w:tcPr>
            <w:tcW w:w="3471" w:type="dxa"/>
            <w:shd w:val="clear" w:color="auto" w:fill="auto"/>
          </w:tcPr>
          <w:p w14:paraId="7F2337A9" w14:textId="77777777" w:rsidR="00560251" w:rsidRPr="00560251" w:rsidRDefault="00560251" w:rsidP="00BC6F0A">
            <w:pPr>
              <w:ind w:left="0"/>
            </w:pPr>
            <w:r w:rsidRPr="00560251">
              <w:t xml:space="preserve">Ågårdsskogen </w:t>
            </w:r>
          </w:p>
        </w:tc>
        <w:tc>
          <w:tcPr>
            <w:tcW w:w="4041" w:type="dxa"/>
            <w:shd w:val="clear" w:color="auto" w:fill="auto"/>
          </w:tcPr>
          <w:p w14:paraId="051B4383" w14:textId="5CBBE61F" w:rsidR="000425C8" w:rsidRPr="00560251" w:rsidRDefault="00560251" w:rsidP="00BC6F0A">
            <w:pPr>
              <w:ind w:left="0"/>
            </w:pPr>
            <w:r w:rsidRPr="00560251">
              <w:t>0510-854 12</w:t>
            </w:r>
          </w:p>
        </w:tc>
      </w:tr>
      <w:tr w:rsidR="00560251" w:rsidRPr="00560251" w14:paraId="6E2EED33" w14:textId="77777777" w:rsidTr="000425C8">
        <w:tc>
          <w:tcPr>
            <w:tcW w:w="3471" w:type="dxa"/>
            <w:shd w:val="clear" w:color="auto" w:fill="auto"/>
          </w:tcPr>
          <w:p w14:paraId="61C0E00E" w14:textId="77777777" w:rsidR="00560251" w:rsidRPr="00BC6F0A" w:rsidRDefault="00560251" w:rsidP="00BC6F0A">
            <w:pPr>
              <w:ind w:left="39"/>
              <w:rPr>
                <w:b/>
                <w:bCs/>
                <w:i/>
                <w:iCs/>
              </w:rPr>
            </w:pPr>
            <w:r w:rsidRPr="00BC6F0A">
              <w:rPr>
                <w:b/>
                <w:bCs/>
                <w:i/>
                <w:iCs/>
              </w:rPr>
              <w:t>Område V9</w:t>
            </w:r>
          </w:p>
        </w:tc>
        <w:tc>
          <w:tcPr>
            <w:tcW w:w="4041" w:type="dxa"/>
            <w:shd w:val="clear" w:color="auto" w:fill="auto"/>
          </w:tcPr>
          <w:p w14:paraId="3F605879" w14:textId="77777777" w:rsidR="00560251" w:rsidRPr="00560251" w:rsidRDefault="00560251" w:rsidP="00560251">
            <w:pPr>
              <w:keepNext/>
              <w:spacing w:before="120" w:after="60" w:line="240" w:lineRule="auto"/>
              <w:ind w:left="0" w:right="0"/>
              <w:outlineLvl w:val="2"/>
              <w:rPr>
                <w:rFonts w:ascii="Arial" w:hAnsi="Arial"/>
                <w:b/>
                <w:bCs/>
                <w:i/>
                <w:sz w:val="20"/>
                <w:szCs w:val="26"/>
              </w:rPr>
            </w:pPr>
          </w:p>
        </w:tc>
      </w:tr>
      <w:tr w:rsidR="00560251" w:rsidRPr="00560251" w14:paraId="0A7D8C7C" w14:textId="77777777" w:rsidTr="000425C8">
        <w:tc>
          <w:tcPr>
            <w:tcW w:w="3471" w:type="dxa"/>
            <w:shd w:val="clear" w:color="auto" w:fill="auto"/>
          </w:tcPr>
          <w:p w14:paraId="194EB62A" w14:textId="77777777" w:rsidR="00560251" w:rsidRPr="00BC6F0A" w:rsidRDefault="00560251" w:rsidP="00BC6F0A">
            <w:pPr>
              <w:ind w:left="0" w:right="0"/>
              <w:rPr>
                <w:i/>
                <w:iCs/>
              </w:rPr>
            </w:pPr>
            <w:r w:rsidRPr="00BC6F0A">
              <w:rPr>
                <w:i/>
                <w:iCs/>
              </w:rPr>
              <w:t>Vårdcentral</w:t>
            </w:r>
          </w:p>
        </w:tc>
        <w:tc>
          <w:tcPr>
            <w:tcW w:w="4041" w:type="dxa"/>
            <w:shd w:val="clear" w:color="auto" w:fill="auto"/>
          </w:tcPr>
          <w:p w14:paraId="7BAF2DD0" w14:textId="77777777" w:rsidR="00560251" w:rsidRPr="00BC6F0A" w:rsidRDefault="00560251" w:rsidP="00BC6F0A">
            <w:pPr>
              <w:ind w:left="-38" w:right="32"/>
              <w:rPr>
                <w:i/>
                <w:iCs/>
              </w:rPr>
            </w:pPr>
            <w:r w:rsidRPr="00BC6F0A">
              <w:rPr>
                <w:i/>
                <w:iCs/>
              </w:rPr>
              <w:t>Telefonnummer – knappval 9</w:t>
            </w:r>
          </w:p>
        </w:tc>
      </w:tr>
      <w:tr w:rsidR="00560251" w:rsidRPr="00560251" w14:paraId="68270C18" w14:textId="77777777" w:rsidTr="000425C8">
        <w:tc>
          <w:tcPr>
            <w:tcW w:w="3471" w:type="dxa"/>
            <w:shd w:val="clear" w:color="auto" w:fill="auto"/>
          </w:tcPr>
          <w:p w14:paraId="0D8337B5" w14:textId="77777777" w:rsidR="00560251" w:rsidRPr="00560251" w:rsidRDefault="00560251" w:rsidP="00BC6F0A">
            <w:pPr>
              <w:ind w:left="0"/>
            </w:pPr>
            <w:r w:rsidRPr="00560251">
              <w:t xml:space="preserve">Billingen </w:t>
            </w:r>
          </w:p>
        </w:tc>
        <w:tc>
          <w:tcPr>
            <w:tcW w:w="4041" w:type="dxa"/>
            <w:shd w:val="clear" w:color="auto" w:fill="auto"/>
          </w:tcPr>
          <w:p w14:paraId="7DFCD93E" w14:textId="77777777" w:rsidR="00560251" w:rsidRPr="00560251" w:rsidRDefault="00560251" w:rsidP="00BC6F0A">
            <w:pPr>
              <w:ind w:left="0"/>
            </w:pPr>
            <w:r w:rsidRPr="00560251">
              <w:t>0500-44 71 20</w:t>
            </w:r>
          </w:p>
        </w:tc>
      </w:tr>
      <w:tr w:rsidR="00560251" w:rsidRPr="00560251" w14:paraId="5C347EFF" w14:textId="77777777" w:rsidTr="000425C8">
        <w:tc>
          <w:tcPr>
            <w:tcW w:w="3471" w:type="dxa"/>
            <w:shd w:val="clear" w:color="auto" w:fill="auto"/>
          </w:tcPr>
          <w:p w14:paraId="3D07D633" w14:textId="77777777" w:rsidR="00560251" w:rsidRPr="00560251" w:rsidRDefault="00560251" w:rsidP="00BC6F0A">
            <w:pPr>
              <w:ind w:left="0"/>
            </w:pPr>
            <w:r w:rsidRPr="00560251">
              <w:t>Hentorp</w:t>
            </w:r>
          </w:p>
        </w:tc>
        <w:tc>
          <w:tcPr>
            <w:tcW w:w="4041" w:type="dxa"/>
            <w:shd w:val="clear" w:color="auto" w:fill="auto"/>
          </w:tcPr>
          <w:p w14:paraId="70B1486D" w14:textId="77777777" w:rsidR="00560251" w:rsidRPr="00560251" w:rsidRDefault="00560251" w:rsidP="00BC6F0A">
            <w:pPr>
              <w:ind w:left="0"/>
            </w:pPr>
            <w:r w:rsidRPr="00560251">
              <w:t>0500-44 70 70</w:t>
            </w:r>
          </w:p>
        </w:tc>
      </w:tr>
      <w:tr w:rsidR="00560251" w:rsidRPr="00560251" w14:paraId="147E45BE" w14:textId="77777777" w:rsidTr="000425C8">
        <w:tc>
          <w:tcPr>
            <w:tcW w:w="3471" w:type="dxa"/>
            <w:shd w:val="clear" w:color="auto" w:fill="auto"/>
          </w:tcPr>
          <w:p w14:paraId="64F8F126" w14:textId="77777777" w:rsidR="00560251" w:rsidRPr="00560251" w:rsidRDefault="00560251" w:rsidP="00BC6F0A">
            <w:pPr>
              <w:ind w:left="0"/>
            </w:pPr>
            <w:r w:rsidRPr="00560251">
              <w:t>Hjo</w:t>
            </w:r>
          </w:p>
        </w:tc>
        <w:tc>
          <w:tcPr>
            <w:tcW w:w="4041" w:type="dxa"/>
            <w:shd w:val="clear" w:color="auto" w:fill="auto"/>
          </w:tcPr>
          <w:p w14:paraId="3D4829F4" w14:textId="77777777" w:rsidR="00560251" w:rsidRPr="00560251" w:rsidRDefault="00560251" w:rsidP="00BC6F0A">
            <w:pPr>
              <w:ind w:left="0"/>
            </w:pPr>
            <w:r w:rsidRPr="00560251">
              <w:t>0503-227 00</w:t>
            </w:r>
          </w:p>
        </w:tc>
      </w:tr>
      <w:tr w:rsidR="00560251" w:rsidRPr="00560251" w14:paraId="045D26A6" w14:textId="77777777" w:rsidTr="000425C8">
        <w:tc>
          <w:tcPr>
            <w:tcW w:w="3471" w:type="dxa"/>
            <w:shd w:val="clear" w:color="auto" w:fill="auto"/>
          </w:tcPr>
          <w:p w14:paraId="4B46442B" w14:textId="77777777" w:rsidR="00560251" w:rsidRPr="00560251" w:rsidRDefault="00560251" w:rsidP="00BC6F0A">
            <w:pPr>
              <w:ind w:left="0"/>
            </w:pPr>
            <w:r w:rsidRPr="00560251">
              <w:t>Karlsborg</w:t>
            </w:r>
          </w:p>
        </w:tc>
        <w:tc>
          <w:tcPr>
            <w:tcW w:w="4041" w:type="dxa"/>
            <w:shd w:val="clear" w:color="auto" w:fill="auto"/>
          </w:tcPr>
          <w:p w14:paraId="61B1FDA9" w14:textId="77777777" w:rsidR="00560251" w:rsidRPr="00560251" w:rsidRDefault="00560251" w:rsidP="00BC6F0A">
            <w:pPr>
              <w:ind w:left="0"/>
            </w:pPr>
            <w:r w:rsidRPr="00560251">
              <w:t>0505-183 00</w:t>
            </w:r>
          </w:p>
        </w:tc>
      </w:tr>
      <w:tr w:rsidR="00560251" w:rsidRPr="00560251" w14:paraId="1B1A272E" w14:textId="77777777" w:rsidTr="000425C8">
        <w:tc>
          <w:tcPr>
            <w:tcW w:w="3471" w:type="dxa"/>
            <w:shd w:val="clear" w:color="auto" w:fill="auto"/>
          </w:tcPr>
          <w:p w14:paraId="04A05126" w14:textId="77777777" w:rsidR="00560251" w:rsidRPr="00560251" w:rsidRDefault="00560251" w:rsidP="00BC6F0A">
            <w:pPr>
              <w:ind w:left="0"/>
            </w:pPr>
            <w:r w:rsidRPr="00560251">
              <w:t>Mösseberg</w:t>
            </w:r>
          </w:p>
        </w:tc>
        <w:tc>
          <w:tcPr>
            <w:tcW w:w="4041" w:type="dxa"/>
            <w:shd w:val="clear" w:color="auto" w:fill="auto"/>
          </w:tcPr>
          <w:p w14:paraId="1555E40B" w14:textId="77777777" w:rsidR="00560251" w:rsidRPr="00560251" w:rsidRDefault="00560251" w:rsidP="00BC6F0A">
            <w:pPr>
              <w:ind w:left="0"/>
            </w:pPr>
            <w:r w:rsidRPr="00560251">
              <w:t>0515-878 90</w:t>
            </w:r>
          </w:p>
        </w:tc>
      </w:tr>
      <w:tr w:rsidR="00560251" w:rsidRPr="00560251" w14:paraId="62E755EE" w14:textId="77777777" w:rsidTr="000425C8">
        <w:tc>
          <w:tcPr>
            <w:tcW w:w="3471" w:type="dxa"/>
            <w:shd w:val="clear" w:color="auto" w:fill="auto"/>
          </w:tcPr>
          <w:p w14:paraId="555DD77E" w14:textId="77777777" w:rsidR="00560251" w:rsidRPr="00560251" w:rsidRDefault="00560251" w:rsidP="00BC6F0A">
            <w:pPr>
              <w:ind w:left="0"/>
            </w:pPr>
            <w:r w:rsidRPr="00560251">
              <w:t>Norrmalm</w:t>
            </w:r>
          </w:p>
        </w:tc>
        <w:tc>
          <w:tcPr>
            <w:tcW w:w="4041" w:type="dxa"/>
            <w:shd w:val="clear" w:color="auto" w:fill="auto"/>
          </w:tcPr>
          <w:p w14:paraId="0C20D711" w14:textId="77777777" w:rsidR="00560251" w:rsidRPr="00560251" w:rsidRDefault="00560251" w:rsidP="00BC6F0A">
            <w:pPr>
              <w:ind w:left="0"/>
            </w:pPr>
            <w:r w:rsidRPr="00560251">
              <w:t>0500-44 71 50</w:t>
            </w:r>
          </w:p>
        </w:tc>
      </w:tr>
      <w:tr w:rsidR="00560251" w:rsidRPr="00560251" w14:paraId="3F61BC17" w14:textId="77777777" w:rsidTr="000425C8">
        <w:tc>
          <w:tcPr>
            <w:tcW w:w="3471" w:type="dxa"/>
            <w:shd w:val="clear" w:color="auto" w:fill="auto"/>
          </w:tcPr>
          <w:p w14:paraId="5FD8727C" w14:textId="77777777" w:rsidR="00560251" w:rsidRPr="00560251" w:rsidRDefault="00560251" w:rsidP="00BC6F0A">
            <w:pPr>
              <w:ind w:left="0"/>
            </w:pPr>
            <w:r w:rsidRPr="00560251">
              <w:t>Oden</w:t>
            </w:r>
          </w:p>
        </w:tc>
        <w:tc>
          <w:tcPr>
            <w:tcW w:w="4041" w:type="dxa"/>
            <w:shd w:val="clear" w:color="auto" w:fill="auto"/>
          </w:tcPr>
          <w:p w14:paraId="0DACF5E3" w14:textId="77777777" w:rsidR="00560251" w:rsidRPr="00560251" w:rsidRDefault="00560251" w:rsidP="00BC6F0A">
            <w:pPr>
              <w:ind w:left="0"/>
            </w:pPr>
            <w:r w:rsidRPr="00560251">
              <w:t>0515-878 60/878 80</w:t>
            </w:r>
          </w:p>
        </w:tc>
      </w:tr>
      <w:tr w:rsidR="00560251" w:rsidRPr="00560251" w14:paraId="30BA48D3" w14:textId="77777777" w:rsidTr="000425C8">
        <w:tc>
          <w:tcPr>
            <w:tcW w:w="3471" w:type="dxa"/>
            <w:shd w:val="clear" w:color="auto" w:fill="auto"/>
          </w:tcPr>
          <w:p w14:paraId="237981CB" w14:textId="77777777" w:rsidR="00560251" w:rsidRPr="00560251" w:rsidRDefault="00560251" w:rsidP="00BC6F0A">
            <w:pPr>
              <w:ind w:left="0"/>
            </w:pPr>
            <w:r w:rsidRPr="00560251">
              <w:t>Stenstorp</w:t>
            </w:r>
          </w:p>
        </w:tc>
        <w:tc>
          <w:tcPr>
            <w:tcW w:w="4041" w:type="dxa"/>
            <w:shd w:val="clear" w:color="auto" w:fill="auto"/>
          </w:tcPr>
          <w:p w14:paraId="07750E82" w14:textId="77777777" w:rsidR="00560251" w:rsidRPr="00560251" w:rsidRDefault="00560251" w:rsidP="00BC6F0A">
            <w:pPr>
              <w:ind w:left="0"/>
            </w:pPr>
            <w:r w:rsidRPr="00560251">
              <w:t>0500-47 29 50</w:t>
            </w:r>
          </w:p>
        </w:tc>
      </w:tr>
      <w:tr w:rsidR="00560251" w:rsidRPr="00560251" w14:paraId="153E6E45" w14:textId="77777777" w:rsidTr="000425C8">
        <w:tc>
          <w:tcPr>
            <w:tcW w:w="3471" w:type="dxa"/>
            <w:shd w:val="clear" w:color="auto" w:fill="auto"/>
          </w:tcPr>
          <w:p w14:paraId="758897F2" w14:textId="77777777" w:rsidR="00560251" w:rsidRPr="00560251" w:rsidRDefault="00560251" w:rsidP="00BC6F0A">
            <w:pPr>
              <w:ind w:left="0"/>
            </w:pPr>
            <w:r w:rsidRPr="00560251">
              <w:t>Södra Ryd</w:t>
            </w:r>
          </w:p>
        </w:tc>
        <w:tc>
          <w:tcPr>
            <w:tcW w:w="4041" w:type="dxa"/>
            <w:shd w:val="clear" w:color="auto" w:fill="auto"/>
          </w:tcPr>
          <w:p w14:paraId="143A2231" w14:textId="77777777" w:rsidR="00560251" w:rsidRPr="00560251" w:rsidRDefault="00560251" w:rsidP="00BC6F0A">
            <w:pPr>
              <w:ind w:left="0"/>
            </w:pPr>
            <w:r w:rsidRPr="00560251">
              <w:t>0500-46 65 62</w:t>
            </w:r>
          </w:p>
        </w:tc>
      </w:tr>
      <w:tr w:rsidR="00560251" w:rsidRPr="00560251" w14:paraId="58CF4651" w14:textId="77777777" w:rsidTr="000425C8">
        <w:tc>
          <w:tcPr>
            <w:tcW w:w="3471" w:type="dxa"/>
            <w:shd w:val="clear" w:color="auto" w:fill="auto"/>
          </w:tcPr>
          <w:p w14:paraId="171916F3" w14:textId="77777777" w:rsidR="00560251" w:rsidRPr="00560251" w:rsidRDefault="00560251" w:rsidP="00BC6F0A">
            <w:pPr>
              <w:ind w:left="0"/>
            </w:pPr>
            <w:r w:rsidRPr="00560251">
              <w:t>Tibro</w:t>
            </w:r>
          </w:p>
        </w:tc>
        <w:tc>
          <w:tcPr>
            <w:tcW w:w="4041" w:type="dxa"/>
            <w:shd w:val="clear" w:color="auto" w:fill="auto"/>
          </w:tcPr>
          <w:p w14:paraId="38921F80" w14:textId="77777777" w:rsidR="00560251" w:rsidRPr="00560251" w:rsidRDefault="00560251" w:rsidP="00BC6F0A">
            <w:pPr>
              <w:ind w:left="0"/>
            </w:pPr>
            <w:r w:rsidRPr="00560251">
              <w:t>0504-403 00</w:t>
            </w:r>
          </w:p>
        </w:tc>
      </w:tr>
      <w:tr w:rsidR="00560251" w:rsidRPr="00560251" w14:paraId="54D1AEB7" w14:textId="77777777" w:rsidTr="000425C8">
        <w:tc>
          <w:tcPr>
            <w:tcW w:w="3471" w:type="dxa"/>
            <w:shd w:val="clear" w:color="auto" w:fill="auto"/>
          </w:tcPr>
          <w:p w14:paraId="22C982F2" w14:textId="77777777" w:rsidR="00560251" w:rsidRPr="00560251" w:rsidRDefault="00560251" w:rsidP="00BC6F0A">
            <w:pPr>
              <w:ind w:left="0"/>
            </w:pPr>
            <w:r w:rsidRPr="00560251">
              <w:lastRenderedPageBreak/>
              <w:t>Tidaholm</w:t>
            </w:r>
          </w:p>
        </w:tc>
        <w:tc>
          <w:tcPr>
            <w:tcW w:w="4041" w:type="dxa"/>
            <w:shd w:val="clear" w:color="auto" w:fill="auto"/>
          </w:tcPr>
          <w:p w14:paraId="27B13883" w14:textId="77777777" w:rsidR="00560251" w:rsidRPr="00560251" w:rsidRDefault="00560251" w:rsidP="00BC6F0A">
            <w:pPr>
              <w:ind w:left="0"/>
            </w:pPr>
            <w:r w:rsidRPr="00560251">
              <w:t>0502-180 11</w:t>
            </w:r>
          </w:p>
        </w:tc>
      </w:tr>
      <w:tr w:rsidR="00560251" w:rsidRPr="00560251" w14:paraId="070CC966" w14:textId="77777777" w:rsidTr="000425C8">
        <w:tc>
          <w:tcPr>
            <w:tcW w:w="3471" w:type="dxa"/>
            <w:shd w:val="clear" w:color="auto" w:fill="auto"/>
          </w:tcPr>
          <w:p w14:paraId="0B287402" w14:textId="77777777" w:rsidR="00560251" w:rsidRPr="00560251" w:rsidRDefault="00560251" w:rsidP="00BC6F0A">
            <w:pPr>
              <w:ind w:left="0"/>
            </w:pPr>
            <w:r w:rsidRPr="00560251">
              <w:t>Tidan</w:t>
            </w:r>
          </w:p>
        </w:tc>
        <w:tc>
          <w:tcPr>
            <w:tcW w:w="4041" w:type="dxa"/>
            <w:shd w:val="clear" w:color="auto" w:fill="auto"/>
          </w:tcPr>
          <w:p w14:paraId="29F715D1" w14:textId="77777777" w:rsidR="00560251" w:rsidRPr="00560251" w:rsidRDefault="00560251" w:rsidP="00BC6F0A">
            <w:pPr>
              <w:ind w:left="0"/>
            </w:pPr>
            <w:r w:rsidRPr="00560251">
              <w:t>0500-49 51 00</w:t>
            </w:r>
          </w:p>
        </w:tc>
      </w:tr>
    </w:tbl>
    <w:p w14:paraId="1096F2B3" w14:textId="77777777" w:rsidR="00560251" w:rsidRPr="00560251" w:rsidRDefault="00560251" w:rsidP="00BC6F0A"/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2"/>
        <w:gridCol w:w="4040"/>
      </w:tblGrid>
      <w:tr w:rsidR="00560251" w:rsidRPr="00560251" w14:paraId="5A88424D" w14:textId="77777777" w:rsidTr="000425C8">
        <w:tc>
          <w:tcPr>
            <w:tcW w:w="7512" w:type="dxa"/>
            <w:gridSpan w:val="2"/>
            <w:shd w:val="clear" w:color="auto" w:fill="auto"/>
          </w:tcPr>
          <w:p w14:paraId="09E969B0" w14:textId="77777777" w:rsidR="00560251" w:rsidRPr="00560251" w:rsidRDefault="00560251" w:rsidP="000425C8">
            <w:pPr>
              <w:pStyle w:val="MellanrubrikVGR"/>
              <w:ind w:left="0"/>
            </w:pPr>
            <w:r w:rsidRPr="00560251">
              <w:t>Privata vårdcentraler i Skaraborg</w:t>
            </w:r>
          </w:p>
        </w:tc>
      </w:tr>
      <w:tr w:rsidR="00560251" w:rsidRPr="00560251" w14:paraId="31A08070" w14:textId="77777777" w:rsidTr="000425C8">
        <w:tc>
          <w:tcPr>
            <w:tcW w:w="3472" w:type="dxa"/>
            <w:shd w:val="clear" w:color="auto" w:fill="auto"/>
          </w:tcPr>
          <w:p w14:paraId="38647B1C" w14:textId="77777777" w:rsidR="00560251" w:rsidRPr="000425C8" w:rsidRDefault="00560251" w:rsidP="00666EC4">
            <w:pPr>
              <w:ind w:left="39" w:right="-45"/>
              <w:rPr>
                <w:i/>
                <w:iCs/>
              </w:rPr>
            </w:pPr>
            <w:r w:rsidRPr="000425C8">
              <w:rPr>
                <w:i/>
                <w:iCs/>
              </w:rPr>
              <w:t>Vårdcentral</w:t>
            </w:r>
          </w:p>
        </w:tc>
        <w:tc>
          <w:tcPr>
            <w:tcW w:w="4040" w:type="dxa"/>
            <w:shd w:val="clear" w:color="auto" w:fill="auto"/>
          </w:tcPr>
          <w:p w14:paraId="01D3B3AC" w14:textId="77777777" w:rsidR="00560251" w:rsidRPr="000425C8" w:rsidRDefault="00560251" w:rsidP="00666EC4">
            <w:pPr>
              <w:ind w:left="39" w:right="-45"/>
              <w:rPr>
                <w:i/>
                <w:iCs/>
              </w:rPr>
            </w:pPr>
            <w:r w:rsidRPr="000425C8">
              <w:rPr>
                <w:i/>
                <w:iCs/>
              </w:rPr>
              <w:t>Telefonnummer</w:t>
            </w:r>
          </w:p>
        </w:tc>
      </w:tr>
      <w:tr w:rsidR="00560251" w:rsidRPr="00560251" w14:paraId="722E375B" w14:textId="77777777" w:rsidTr="000425C8">
        <w:tc>
          <w:tcPr>
            <w:tcW w:w="3472" w:type="dxa"/>
            <w:shd w:val="clear" w:color="auto" w:fill="auto"/>
          </w:tcPr>
          <w:p w14:paraId="756C0FF2" w14:textId="77777777" w:rsidR="00560251" w:rsidRPr="00560251" w:rsidRDefault="00560251" w:rsidP="00666EC4">
            <w:pPr>
              <w:ind w:left="39" w:right="-45"/>
            </w:pPr>
            <w:r w:rsidRPr="00560251">
              <w:t>Allemanshälsan Skövde</w:t>
            </w:r>
          </w:p>
        </w:tc>
        <w:tc>
          <w:tcPr>
            <w:tcW w:w="4040" w:type="dxa"/>
            <w:shd w:val="clear" w:color="auto" w:fill="auto"/>
          </w:tcPr>
          <w:p w14:paraId="4DAC9DCA" w14:textId="77777777" w:rsidR="00560251" w:rsidRPr="00560251" w:rsidRDefault="00560251" w:rsidP="00666EC4">
            <w:pPr>
              <w:ind w:left="39" w:right="-45"/>
            </w:pPr>
            <w:r w:rsidRPr="00560251">
              <w:t>070-729 76 86</w:t>
            </w:r>
          </w:p>
        </w:tc>
      </w:tr>
      <w:tr w:rsidR="00560251" w:rsidRPr="00560251" w14:paraId="0DB2D5C0" w14:textId="77777777" w:rsidTr="000425C8">
        <w:tc>
          <w:tcPr>
            <w:tcW w:w="3472" w:type="dxa"/>
            <w:shd w:val="clear" w:color="auto" w:fill="auto"/>
          </w:tcPr>
          <w:p w14:paraId="720E8A41" w14:textId="77777777" w:rsidR="00560251" w:rsidRPr="00560251" w:rsidRDefault="00560251" w:rsidP="00666EC4">
            <w:pPr>
              <w:ind w:left="39" w:right="-45"/>
            </w:pPr>
            <w:r w:rsidRPr="00560251">
              <w:t>Capio vårdcentral Grästorp</w:t>
            </w:r>
          </w:p>
        </w:tc>
        <w:tc>
          <w:tcPr>
            <w:tcW w:w="4040" w:type="dxa"/>
            <w:shd w:val="clear" w:color="auto" w:fill="auto"/>
          </w:tcPr>
          <w:p w14:paraId="32DAC48B" w14:textId="77777777" w:rsidR="00560251" w:rsidRPr="00560251" w:rsidRDefault="00560251" w:rsidP="00666EC4">
            <w:pPr>
              <w:ind w:left="39" w:right="-45"/>
            </w:pPr>
            <w:r w:rsidRPr="00560251">
              <w:t>0514-70 45 46</w:t>
            </w:r>
          </w:p>
        </w:tc>
      </w:tr>
      <w:tr w:rsidR="00560251" w:rsidRPr="00560251" w14:paraId="464C3537" w14:textId="77777777" w:rsidTr="000425C8">
        <w:tc>
          <w:tcPr>
            <w:tcW w:w="3472" w:type="dxa"/>
            <w:shd w:val="clear" w:color="auto" w:fill="auto"/>
          </w:tcPr>
          <w:p w14:paraId="20BEE4A5" w14:textId="77777777" w:rsidR="00560251" w:rsidRPr="00560251" w:rsidRDefault="00560251" w:rsidP="00666EC4">
            <w:pPr>
              <w:ind w:left="39" w:right="-45"/>
            </w:pPr>
            <w:r w:rsidRPr="00560251">
              <w:t>Centralhälsan Falköping</w:t>
            </w:r>
          </w:p>
        </w:tc>
        <w:tc>
          <w:tcPr>
            <w:tcW w:w="4040" w:type="dxa"/>
            <w:shd w:val="clear" w:color="auto" w:fill="auto"/>
          </w:tcPr>
          <w:p w14:paraId="565642C4" w14:textId="77777777" w:rsidR="00560251" w:rsidRPr="00560251" w:rsidRDefault="00560251" w:rsidP="00666EC4">
            <w:pPr>
              <w:ind w:left="39" w:right="-45"/>
            </w:pPr>
            <w:r w:rsidRPr="00560251">
              <w:t>0515-60 08 12</w:t>
            </w:r>
          </w:p>
        </w:tc>
      </w:tr>
      <w:tr w:rsidR="00560251" w:rsidRPr="00560251" w14:paraId="3340E8D9" w14:textId="77777777" w:rsidTr="000425C8">
        <w:tc>
          <w:tcPr>
            <w:tcW w:w="3472" w:type="dxa"/>
            <w:shd w:val="clear" w:color="auto" w:fill="auto"/>
          </w:tcPr>
          <w:p w14:paraId="74A25AEA" w14:textId="77777777" w:rsidR="00560251" w:rsidRPr="00560251" w:rsidRDefault="00560251" w:rsidP="00666EC4">
            <w:pPr>
              <w:ind w:left="39" w:right="-45"/>
            </w:pPr>
            <w:r w:rsidRPr="00560251">
              <w:t>Centrum Skövde</w:t>
            </w:r>
          </w:p>
        </w:tc>
        <w:tc>
          <w:tcPr>
            <w:tcW w:w="4040" w:type="dxa"/>
            <w:shd w:val="clear" w:color="auto" w:fill="auto"/>
          </w:tcPr>
          <w:p w14:paraId="1386BE58" w14:textId="77777777" w:rsidR="00560251" w:rsidRPr="00560251" w:rsidRDefault="00560251" w:rsidP="00666EC4">
            <w:pPr>
              <w:ind w:left="39" w:right="-45"/>
            </w:pPr>
            <w:r w:rsidRPr="00560251">
              <w:t>0500-38 18 51</w:t>
            </w:r>
          </w:p>
        </w:tc>
      </w:tr>
      <w:tr w:rsidR="00560251" w:rsidRPr="00560251" w14:paraId="33665935" w14:textId="77777777" w:rsidTr="000425C8">
        <w:tc>
          <w:tcPr>
            <w:tcW w:w="3472" w:type="dxa"/>
            <w:shd w:val="clear" w:color="auto" w:fill="auto"/>
          </w:tcPr>
          <w:p w14:paraId="5C318D1E" w14:textId="77777777" w:rsidR="00560251" w:rsidRPr="00560251" w:rsidRDefault="00560251" w:rsidP="00666EC4">
            <w:pPr>
              <w:ind w:left="39" w:right="-45"/>
            </w:pPr>
            <w:r w:rsidRPr="00560251">
              <w:t>Hamnstaden Lidköping</w:t>
            </w:r>
          </w:p>
        </w:tc>
        <w:tc>
          <w:tcPr>
            <w:tcW w:w="4040" w:type="dxa"/>
            <w:shd w:val="clear" w:color="auto" w:fill="auto"/>
          </w:tcPr>
          <w:p w14:paraId="73FFB241" w14:textId="77777777" w:rsidR="00560251" w:rsidRPr="00560251" w:rsidRDefault="00560251" w:rsidP="00666EC4">
            <w:pPr>
              <w:ind w:left="39" w:right="-45"/>
            </w:pPr>
            <w:r w:rsidRPr="00560251">
              <w:t>0510-48 88 00 (knappval 9)</w:t>
            </w:r>
          </w:p>
        </w:tc>
      </w:tr>
      <w:tr w:rsidR="00560251" w:rsidRPr="00560251" w14:paraId="326A734B" w14:textId="77777777" w:rsidTr="000425C8">
        <w:tc>
          <w:tcPr>
            <w:tcW w:w="3472" w:type="dxa"/>
            <w:shd w:val="clear" w:color="auto" w:fill="auto"/>
          </w:tcPr>
          <w:p w14:paraId="787907D0" w14:textId="77777777" w:rsidR="00560251" w:rsidRPr="00560251" w:rsidRDefault="00560251" w:rsidP="00666EC4">
            <w:pPr>
              <w:ind w:left="39" w:right="-45"/>
            </w:pPr>
            <w:r w:rsidRPr="00560251">
              <w:t>Hälsocentralen Hjo</w:t>
            </w:r>
          </w:p>
        </w:tc>
        <w:tc>
          <w:tcPr>
            <w:tcW w:w="4040" w:type="dxa"/>
            <w:shd w:val="clear" w:color="auto" w:fill="auto"/>
          </w:tcPr>
          <w:p w14:paraId="562DB44B" w14:textId="77777777" w:rsidR="00560251" w:rsidRPr="00560251" w:rsidRDefault="00560251" w:rsidP="00666EC4">
            <w:pPr>
              <w:ind w:left="39" w:right="-45"/>
            </w:pPr>
            <w:r w:rsidRPr="00560251">
              <w:t>0503-312 00</w:t>
            </w:r>
          </w:p>
        </w:tc>
      </w:tr>
      <w:tr w:rsidR="00560251" w:rsidRPr="00560251" w14:paraId="268C3DF2" w14:textId="77777777" w:rsidTr="000425C8">
        <w:tc>
          <w:tcPr>
            <w:tcW w:w="3472" w:type="dxa"/>
            <w:shd w:val="clear" w:color="auto" w:fill="auto"/>
          </w:tcPr>
          <w:p w14:paraId="38D5DA1D" w14:textId="77777777" w:rsidR="00560251" w:rsidRPr="00560251" w:rsidRDefault="00560251" w:rsidP="00666EC4">
            <w:pPr>
              <w:ind w:left="39" w:right="-45"/>
            </w:pPr>
            <w:r w:rsidRPr="00560251">
              <w:t>Hälsocentralen Tibro</w:t>
            </w:r>
          </w:p>
        </w:tc>
        <w:tc>
          <w:tcPr>
            <w:tcW w:w="4040" w:type="dxa"/>
            <w:shd w:val="clear" w:color="auto" w:fill="auto"/>
          </w:tcPr>
          <w:p w14:paraId="7F1D6A84" w14:textId="77777777" w:rsidR="00560251" w:rsidRPr="00560251" w:rsidRDefault="00560251" w:rsidP="00666EC4">
            <w:pPr>
              <w:ind w:left="39" w:right="-45"/>
            </w:pPr>
            <w:r w:rsidRPr="00560251">
              <w:t>0503-312 00</w:t>
            </w:r>
          </w:p>
        </w:tc>
      </w:tr>
      <w:tr w:rsidR="00560251" w:rsidRPr="00560251" w14:paraId="163ADD7C" w14:textId="77777777" w:rsidTr="000425C8">
        <w:tc>
          <w:tcPr>
            <w:tcW w:w="3472" w:type="dxa"/>
            <w:shd w:val="clear" w:color="auto" w:fill="auto"/>
          </w:tcPr>
          <w:p w14:paraId="6D312748" w14:textId="77777777" w:rsidR="00560251" w:rsidRPr="00560251" w:rsidRDefault="00560251" w:rsidP="00666EC4">
            <w:pPr>
              <w:ind w:left="39" w:right="-45"/>
            </w:pPr>
            <w:r w:rsidRPr="00560251">
              <w:t>Unicare Mariestad</w:t>
            </w:r>
          </w:p>
        </w:tc>
        <w:tc>
          <w:tcPr>
            <w:tcW w:w="4040" w:type="dxa"/>
            <w:shd w:val="clear" w:color="auto" w:fill="auto"/>
          </w:tcPr>
          <w:p w14:paraId="11BCE21B" w14:textId="77777777" w:rsidR="00560251" w:rsidRPr="00560251" w:rsidRDefault="00560251" w:rsidP="00666EC4">
            <w:pPr>
              <w:ind w:left="39" w:right="-45"/>
            </w:pPr>
            <w:r w:rsidRPr="00560251">
              <w:t>0501-121 70</w:t>
            </w:r>
          </w:p>
        </w:tc>
      </w:tr>
      <w:tr w:rsidR="00560251" w:rsidRPr="00560251" w14:paraId="7AF10D74" w14:textId="77777777" w:rsidTr="000425C8">
        <w:tc>
          <w:tcPr>
            <w:tcW w:w="3472" w:type="dxa"/>
            <w:shd w:val="clear" w:color="auto" w:fill="auto"/>
          </w:tcPr>
          <w:p w14:paraId="6B4F8FF2" w14:textId="77777777" w:rsidR="00560251" w:rsidRPr="00560251" w:rsidRDefault="00560251" w:rsidP="00666EC4">
            <w:pPr>
              <w:ind w:left="39" w:right="-45"/>
            </w:pPr>
            <w:r w:rsidRPr="00560251">
              <w:t>Unicare Skövde City</w:t>
            </w:r>
          </w:p>
        </w:tc>
        <w:tc>
          <w:tcPr>
            <w:tcW w:w="4040" w:type="dxa"/>
            <w:shd w:val="clear" w:color="auto" w:fill="auto"/>
          </w:tcPr>
          <w:p w14:paraId="66523611" w14:textId="77777777" w:rsidR="00560251" w:rsidRPr="00560251" w:rsidRDefault="00560251" w:rsidP="00666EC4">
            <w:pPr>
              <w:ind w:left="39" w:right="-45"/>
            </w:pPr>
            <w:r w:rsidRPr="00560251">
              <w:t>0500-42 45 32</w:t>
            </w:r>
          </w:p>
        </w:tc>
      </w:tr>
      <w:tr w:rsidR="00560251" w:rsidRPr="00560251" w14:paraId="26E0E93B" w14:textId="77777777" w:rsidTr="000425C8">
        <w:tc>
          <w:tcPr>
            <w:tcW w:w="3472" w:type="dxa"/>
            <w:shd w:val="clear" w:color="auto" w:fill="auto"/>
          </w:tcPr>
          <w:p w14:paraId="0C9E0ED5" w14:textId="77777777" w:rsidR="00560251" w:rsidRPr="00560251" w:rsidRDefault="00560251" w:rsidP="00666EC4">
            <w:pPr>
              <w:ind w:left="39" w:right="-45"/>
            </w:pPr>
            <w:r w:rsidRPr="00560251">
              <w:t>Vilan vårdcentral Skara</w:t>
            </w:r>
          </w:p>
        </w:tc>
        <w:tc>
          <w:tcPr>
            <w:tcW w:w="4040" w:type="dxa"/>
            <w:shd w:val="clear" w:color="auto" w:fill="auto"/>
          </w:tcPr>
          <w:p w14:paraId="26ABC63D" w14:textId="77777777" w:rsidR="00560251" w:rsidRPr="00560251" w:rsidRDefault="00560251" w:rsidP="00666EC4">
            <w:pPr>
              <w:ind w:left="39" w:right="-45"/>
            </w:pPr>
            <w:r w:rsidRPr="00560251">
              <w:t>0511-70 01 20</w:t>
            </w:r>
          </w:p>
        </w:tc>
      </w:tr>
    </w:tbl>
    <w:p w14:paraId="0E7C8AEC" w14:textId="55285578" w:rsidR="00560251" w:rsidRPr="00560251" w:rsidRDefault="00560251" w:rsidP="00777AD9">
      <w:pPr>
        <w:pStyle w:val="Rubrik2"/>
      </w:pPr>
      <w:r w:rsidRPr="00560251">
        <w:t>Kontaktuppgifter barnmorskemottag</w:t>
      </w:r>
      <w:r w:rsidR="00FA2F66">
        <w:softHyphen/>
      </w:r>
      <w:r w:rsidRPr="00560251">
        <w:t>ningarna, område M5</w:t>
      </w:r>
    </w:p>
    <w:p w14:paraId="5AEA4019" w14:textId="18AAE2DE" w:rsidR="00560251" w:rsidRPr="00560251" w:rsidRDefault="00560251" w:rsidP="00AF13FE">
      <w:pPr>
        <w:pStyle w:val="MellanrubrikVGR"/>
      </w:pPr>
      <w:r w:rsidRPr="00560251">
        <w:t xml:space="preserve">Närhälsan MHV Västra Skaraborg 010-435 84 52, MHV Östra Skaraborg 010-435 84 53, </w:t>
      </w:r>
      <w:r w:rsidRPr="004B10F5">
        <w:t>MHV Södra Skaraborg 010-435 84 54</w:t>
      </w:r>
    </w:p>
    <w:tbl>
      <w:tblPr>
        <w:tblW w:w="7371" w:type="dxa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9"/>
        <w:gridCol w:w="2720"/>
        <w:gridCol w:w="2552"/>
      </w:tblGrid>
      <w:tr w:rsidR="00560251" w:rsidRPr="00560251" w14:paraId="19F38B41" w14:textId="77777777" w:rsidTr="00AF13FE">
        <w:tc>
          <w:tcPr>
            <w:tcW w:w="2268" w:type="dxa"/>
            <w:shd w:val="clear" w:color="auto" w:fill="auto"/>
          </w:tcPr>
          <w:p w14:paraId="67A9DA0B" w14:textId="77777777" w:rsidR="00560251" w:rsidRPr="00AF13FE" w:rsidRDefault="00560251" w:rsidP="00AF13FE">
            <w:pPr>
              <w:ind w:left="0"/>
              <w:rPr>
                <w:b/>
                <w:bCs/>
                <w:i/>
                <w:iCs/>
              </w:rPr>
            </w:pPr>
            <w:r w:rsidRPr="00AF13FE">
              <w:rPr>
                <w:b/>
                <w:bCs/>
                <w:i/>
                <w:iCs/>
              </w:rPr>
              <w:t>Västra</w:t>
            </w:r>
          </w:p>
        </w:tc>
        <w:tc>
          <w:tcPr>
            <w:tcW w:w="3402" w:type="dxa"/>
            <w:shd w:val="clear" w:color="auto" w:fill="auto"/>
          </w:tcPr>
          <w:p w14:paraId="7A1EC577" w14:textId="77777777" w:rsidR="00560251" w:rsidRPr="00AF13FE" w:rsidRDefault="00560251" w:rsidP="00AF13FE">
            <w:pPr>
              <w:spacing w:after="0" w:line="240" w:lineRule="auto"/>
              <w:ind w:left="0" w:right="0"/>
              <w:rPr>
                <w:rFonts w:ascii="Arial" w:hAnsi="Arial"/>
                <w:b/>
                <w:bCs/>
                <w:i/>
                <w:iCs/>
                <w:sz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098A4E89" w14:textId="77777777" w:rsidR="00560251" w:rsidRPr="00AF13FE" w:rsidRDefault="00560251" w:rsidP="00AF13FE">
            <w:pPr>
              <w:ind w:left="0"/>
              <w:rPr>
                <w:b/>
                <w:bCs/>
                <w:i/>
                <w:iCs/>
              </w:rPr>
            </w:pPr>
            <w:r w:rsidRPr="00AF13FE">
              <w:rPr>
                <w:b/>
                <w:bCs/>
                <w:i/>
                <w:iCs/>
              </w:rPr>
              <w:t>Internnummer</w:t>
            </w:r>
          </w:p>
        </w:tc>
      </w:tr>
      <w:tr w:rsidR="00560251" w:rsidRPr="00560251" w14:paraId="6CBAEE9C" w14:textId="77777777" w:rsidTr="00AF13FE">
        <w:tc>
          <w:tcPr>
            <w:tcW w:w="2268" w:type="dxa"/>
            <w:shd w:val="clear" w:color="auto" w:fill="auto"/>
          </w:tcPr>
          <w:p w14:paraId="2F31F9E8" w14:textId="77777777" w:rsidR="00560251" w:rsidRPr="00560251" w:rsidRDefault="00560251" w:rsidP="00AF13FE">
            <w:pPr>
              <w:ind w:left="33" w:right="-27"/>
            </w:pPr>
            <w:r w:rsidRPr="00560251">
              <w:t>Knappval 1</w:t>
            </w:r>
          </w:p>
        </w:tc>
        <w:tc>
          <w:tcPr>
            <w:tcW w:w="3402" w:type="dxa"/>
            <w:shd w:val="clear" w:color="auto" w:fill="auto"/>
          </w:tcPr>
          <w:p w14:paraId="2B4D0316" w14:textId="77777777" w:rsidR="00560251" w:rsidRPr="00560251" w:rsidRDefault="00560251" w:rsidP="00AF13FE">
            <w:pPr>
              <w:ind w:left="33" w:right="-27"/>
            </w:pPr>
            <w:r w:rsidRPr="00560251">
              <w:t>Lidköping</w:t>
            </w:r>
          </w:p>
        </w:tc>
        <w:tc>
          <w:tcPr>
            <w:tcW w:w="1701" w:type="dxa"/>
            <w:shd w:val="clear" w:color="auto" w:fill="auto"/>
          </w:tcPr>
          <w:p w14:paraId="447C399C" w14:textId="77777777" w:rsidR="00560251" w:rsidRPr="00560251" w:rsidRDefault="00560251" w:rsidP="00AF13FE">
            <w:pPr>
              <w:ind w:left="33" w:right="-27"/>
            </w:pPr>
            <w:r w:rsidRPr="00560251">
              <w:t>070-557 29 01</w:t>
            </w:r>
          </w:p>
        </w:tc>
      </w:tr>
      <w:tr w:rsidR="00560251" w:rsidRPr="00560251" w14:paraId="22324901" w14:textId="77777777" w:rsidTr="00AF13FE">
        <w:tc>
          <w:tcPr>
            <w:tcW w:w="2268" w:type="dxa"/>
            <w:shd w:val="clear" w:color="auto" w:fill="auto"/>
          </w:tcPr>
          <w:p w14:paraId="5A60C7D0" w14:textId="77777777" w:rsidR="00560251" w:rsidRPr="00560251" w:rsidRDefault="00560251" w:rsidP="00AF13FE">
            <w:pPr>
              <w:ind w:left="33" w:right="-27"/>
            </w:pPr>
            <w:r w:rsidRPr="00560251">
              <w:t>Knappval 2</w:t>
            </w:r>
          </w:p>
        </w:tc>
        <w:tc>
          <w:tcPr>
            <w:tcW w:w="3402" w:type="dxa"/>
            <w:shd w:val="clear" w:color="auto" w:fill="auto"/>
          </w:tcPr>
          <w:p w14:paraId="4DDE5B31" w14:textId="77777777" w:rsidR="00560251" w:rsidRPr="00560251" w:rsidRDefault="00560251" w:rsidP="00AF13FE">
            <w:pPr>
              <w:ind w:left="33" w:right="-27"/>
            </w:pPr>
            <w:r w:rsidRPr="00560251">
              <w:t>Mariestad, Gullspång</w:t>
            </w:r>
          </w:p>
        </w:tc>
        <w:tc>
          <w:tcPr>
            <w:tcW w:w="1701" w:type="dxa"/>
            <w:shd w:val="clear" w:color="auto" w:fill="auto"/>
          </w:tcPr>
          <w:p w14:paraId="665D3E77" w14:textId="77777777" w:rsidR="00560251" w:rsidRPr="00560251" w:rsidRDefault="00560251" w:rsidP="00AF13FE">
            <w:pPr>
              <w:ind w:left="33" w:right="-27"/>
            </w:pPr>
          </w:p>
        </w:tc>
      </w:tr>
      <w:tr w:rsidR="00560251" w:rsidRPr="00560251" w14:paraId="7D0E886A" w14:textId="77777777" w:rsidTr="00AF13FE">
        <w:tc>
          <w:tcPr>
            <w:tcW w:w="2268" w:type="dxa"/>
            <w:shd w:val="clear" w:color="auto" w:fill="auto"/>
          </w:tcPr>
          <w:p w14:paraId="7E2762CF" w14:textId="77777777" w:rsidR="00560251" w:rsidRPr="00560251" w:rsidRDefault="00560251" w:rsidP="00AF13FE">
            <w:pPr>
              <w:ind w:left="33" w:right="-27"/>
            </w:pPr>
            <w:r w:rsidRPr="00560251">
              <w:t>Knappval 3</w:t>
            </w:r>
          </w:p>
        </w:tc>
        <w:tc>
          <w:tcPr>
            <w:tcW w:w="3402" w:type="dxa"/>
            <w:shd w:val="clear" w:color="auto" w:fill="auto"/>
          </w:tcPr>
          <w:p w14:paraId="480688EC" w14:textId="77777777" w:rsidR="00560251" w:rsidRPr="00560251" w:rsidRDefault="00560251" w:rsidP="00AF13FE">
            <w:pPr>
              <w:ind w:left="33" w:right="-27"/>
            </w:pPr>
            <w:r w:rsidRPr="00560251">
              <w:t>Vara, Grästorp, Nossebro</w:t>
            </w:r>
          </w:p>
        </w:tc>
        <w:tc>
          <w:tcPr>
            <w:tcW w:w="1701" w:type="dxa"/>
            <w:shd w:val="clear" w:color="auto" w:fill="auto"/>
          </w:tcPr>
          <w:p w14:paraId="3DBFAAF7" w14:textId="77777777" w:rsidR="00560251" w:rsidRPr="00560251" w:rsidRDefault="00560251" w:rsidP="00AF13FE">
            <w:pPr>
              <w:ind w:left="33" w:right="-27"/>
            </w:pPr>
          </w:p>
        </w:tc>
      </w:tr>
      <w:tr w:rsidR="00560251" w:rsidRPr="00560251" w14:paraId="1F0ED05E" w14:textId="77777777" w:rsidTr="00AF13FE">
        <w:tc>
          <w:tcPr>
            <w:tcW w:w="7371" w:type="dxa"/>
            <w:gridSpan w:val="3"/>
            <w:shd w:val="clear" w:color="auto" w:fill="D9D9D9" w:themeFill="background1" w:themeFillShade="D9"/>
          </w:tcPr>
          <w:p w14:paraId="31943DAC" w14:textId="77777777" w:rsidR="00560251" w:rsidRPr="00560251" w:rsidRDefault="00560251" w:rsidP="00AF13FE">
            <w:pPr>
              <w:ind w:left="33" w:right="-27"/>
            </w:pPr>
          </w:p>
        </w:tc>
      </w:tr>
      <w:tr w:rsidR="00560251" w:rsidRPr="00560251" w14:paraId="7956254B" w14:textId="77777777" w:rsidTr="00AF13FE">
        <w:tc>
          <w:tcPr>
            <w:tcW w:w="2268" w:type="dxa"/>
            <w:shd w:val="clear" w:color="auto" w:fill="auto"/>
          </w:tcPr>
          <w:p w14:paraId="165C7AAC" w14:textId="77777777" w:rsidR="00560251" w:rsidRPr="00560251" w:rsidRDefault="00560251" w:rsidP="00AF13FE">
            <w:pPr>
              <w:ind w:left="33" w:right="-27"/>
              <w:rPr>
                <w:b/>
                <w:bCs/>
                <w:i/>
                <w:iCs/>
              </w:rPr>
            </w:pPr>
            <w:r w:rsidRPr="00560251">
              <w:rPr>
                <w:b/>
                <w:bCs/>
                <w:i/>
                <w:iCs/>
              </w:rPr>
              <w:t>Östra</w:t>
            </w:r>
          </w:p>
        </w:tc>
        <w:tc>
          <w:tcPr>
            <w:tcW w:w="3402" w:type="dxa"/>
            <w:shd w:val="clear" w:color="auto" w:fill="auto"/>
          </w:tcPr>
          <w:p w14:paraId="74DAC7C3" w14:textId="77777777" w:rsidR="00560251" w:rsidRPr="00560251" w:rsidRDefault="00560251" w:rsidP="00AF13FE">
            <w:pPr>
              <w:ind w:left="33" w:right="-27"/>
            </w:pPr>
          </w:p>
        </w:tc>
        <w:tc>
          <w:tcPr>
            <w:tcW w:w="1701" w:type="dxa"/>
            <w:shd w:val="clear" w:color="auto" w:fill="auto"/>
          </w:tcPr>
          <w:p w14:paraId="082E7549" w14:textId="77777777" w:rsidR="00560251" w:rsidRPr="00560251" w:rsidRDefault="00560251" w:rsidP="00AF13FE">
            <w:pPr>
              <w:ind w:left="33" w:right="-27"/>
            </w:pPr>
          </w:p>
        </w:tc>
      </w:tr>
      <w:tr w:rsidR="00560251" w:rsidRPr="00560251" w14:paraId="56FE2D03" w14:textId="77777777" w:rsidTr="00AF13FE">
        <w:tc>
          <w:tcPr>
            <w:tcW w:w="2268" w:type="dxa"/>
            <w:shd w:val="clear" w:color="auto" w:fill="auto"/>
          </w:tcPr>
          <w:p w14:paraId="78E19BCA" w14:textId="77777777" w:rsidR="00560251" w:rsidRPr="00560251" w:rsidRDefault="00560251" w:rsidP="00AF13FE">
            <w:pPr>
              <w:ind w:left="33" w:right="-27"/>
            </w:pPr>
            <w:r w:rsidRPr="00560251">
              <w:t>Knappval 1</w:t>
            </w:r>
          </w:p>
        </w:tc>
        <w:tc>
          <w:tcPr>
            <w:tcW w:w="3402" w:type="dxa"/>
            <w:shd w:val="clear" w:color="auto" w:fill="auto"/>
          </w:tcPr>
          <w:p w14:paraId="022283CE" w14:textId="77777777" w:rsidR="00560251" w:rsidRPr="00560251" w:rsidRDefault="00560251" w:rsidP="00AF13FE">
            <w:pPr>
              <w:ind w:left="33" w:right="-27"/>
            </w:pPr>
            <w:r w:rsidRPr="00560251">
              <w:t>Skövde</w:t>
            </w:r>
          </w:p>
        </w:tc>
        <w:tc>
          <w:tcPr>
            <w:tcW w:w="1701" w:type="dxa"/>
            <w:shd w:val="clear" w:color="auto" w:fill="auto"/>
          </w:tcPr>
          <w:p w14:paraId="01272D36" w14:textId="77777777" w:rsidR="00560251" w:rsidRPr="00560251" w:rsidRDefault="00560251" w:rsidP="00AF13FE">
            <w:pPr>
              <w:ind w:left="33" w:right="-27"/>
            </w:pPr>
            <w:r w:rsidRPr="00560251">
              <w:t>076-133 73 47</w:t>
            </w:r>
          </w:p>
        </w:tc>
      </w:tr>
      <w:tr w:rsidR="00560251" w:rsidRPr="00560251" w14:paraId="59A67763" w14:textId="77777777" w:rsidTr="00AF13FE">
        <w:tc>
          <w:tcPr>
            <w:tcW w:w="2268" w:type="dxa"/>
            <w:shd w:val="clear" w:color="auto" w:fill="auto"/>
          </w:tcPr>
          <w:p w14:paraId="7011A5FF" w14:textId="77777777" w:rsidR="00560251" w:rsidRPr="00560251" w:rsidRDefault="00560251" w:rsidP="00AF13FE">
            <w:pPr>
              <w:ind w:left="33" w:right="-27"/>
            </w:pPr>
            <w:r w:rsidRPr="00560251">
              <w:t>Knappval 2</w:t>
            </w:r>
          </w:p>
        </w:tc>
        <w:tc>
          <w:tcPr>
            <w:tcW w:w="3402" w:type="dxa"/>
            <w:shd w:val="clear" w:color="auto" w:fill="auto"/>
          </w:tcPr>
          <w:p w14:paraId="701A1388" w14:textId="3C055691" w:rsidR="00560251" w:rsidRPr="00560251" w:rsidRDefault="00560251" w:rsidP="00AF13FE">
            <w:pPr>
              <w:ind w:left="33" w:right="-27"/>
            </w:pPr>
            <w:r w:rsidRPr="00560251">
              <w:t>Töreboda, Tibro, Karls</w:t>
            </w:r>
            <w:r w:rsidR="00FA2F66">
              <w:softHyphen/>
            </w:r>
            <w:r w:rsidRPr="00560251">
              <w:t>borg</w:t>
            </w:r>
          </w:p>
        </w:tc>
        <w:tc>
          <w:tcPr>
            <w:tcW w:w="1701" w:type="dxa"/>
            <w:shd w:val="clear" w:color="auto" w:fill="auto"/>
          </w:tcPr>
          <w:p w14:paraId="336C37D3" w14:textId="77777777" w:rsidR="00560251" w:rsidRPr="00560251" w:rsidRDefault="00560251" w:rsidP="00AF13FE">
            <w:pPr>
              <w:ind w:left="33" w:right="-27"/>
            </w:pPr>
          </w:p>
        </w:tc>
      </w:tr>
      <w:tr w:rsidR="00560251" w:rsidRPr="00560251" w14:paraId="2418C31F" w14:textId="77777777" w:rsidTr="00AF13FE">
        <w:tc>
          <w:tcPr>
            <w:tcW w:w="7371" w:type="dxa"/>
            <w:gridSpan w:val="3"/>
            <w:shd w:val="clear" w:color="auto" w:fill="D9D9D9" w:themeFill="background1" w:themeFillShade="D9"/>
          </w:tcPr>
          <w:p w14:paraId="623EF3B8" w14:textId="77777777" w:rsidR="00560251" w:rsidRPr="00560251" w:rsidRDefault="00560251" w:rsidP="00AF13FE">
            <w:pPr>
              <w:ind w:left="33" w:right="-27"/>
            </w:pPr>
          </w:p>
        </w:tc>
      </w:tr>
      <w:tr w:rsidR="00560251" w:rsidRPr="00560251" w14:paraId="1397B796" w14:textId="77777777" w:rsidTr="00AF13FE">
        <w:tc>
          <w:tcPr>
            <w:tcW w:w="2268" w:type="dxa"/>
            <w:shd w:val="clear" w:color="auto" w:fill="auto"/>
          </w:tcPr>
          <w:p w14:paraId="6502379A" w14:textId="77777777" w:rsidR="00560251" w:rsidRPr="00560251" w:rsidRDefault="00560251" w:rsidP="00AF13FE">
            <w:pPr>
              <w:ind w:left="33" w:right="-27"/>
              <w:rPr>
                <w:b/>
                <w:bCs/>
                <w:i/>
                <w:iCs/>
              </w:rPr>
            </w:pPr>
            <w:r w:rsidRPr="00560251">
              <w:rPr>
                <w:b/>
                <w:bCs/>
                <w:i/>
                <w:iCs/>
              </w:rPr>
              <w:lastRenderedPageBreak/>
              <w:t>Södra</w:t>
            </w:r>
          </w:p>
        </w:tc>
        <w:tc>
          <w:tcPr>
            <w:tcW w:w="3402" w:type="dxa"/>
            <w:shd w:val="clear" w:color="auto" w:fill="auto"/>
          </w:tcPr>
          <w:p w14:paraId="211C09C1" w14:textId="77777777" w:rsidR="00560251" w:rsidRPr="00560251" w:rsidRDefault="00560251" w:rsidP="00AF13FE">
            <w:pPr>
              <w:ind w:left="33" w:right="-27"/>
            </w:pPr>
          </w:p>
        </w:tc>
        <w:tc>
          <w:tcPr>
            <w:tcW w:w="1701" w:type="dxa"/>
            <w:shd w:val="clear" w:color="auto" w:fill="auto"/>
          </w:tcPr>
          <w:p w14:paraId="4BAEFFCA" w14:textId="77777777" w:rsidR="00560251" w:rsidRPr="00560251" w:rsidRDefault="00560251" w:rsidP="00AF13FE">
            <w:pPr>
              <w:ind w:left="33" w:right="-27"/>
            </w:pPr>
          </w:p>
        </w:tc>
      </w:tr>
      <w:tr w:rsidR="00560251" w:rsidRPr="00560251" w14:paraId="3CC757D6" w14:textId="77777777" w:rsidTr="00AF13FE">
        <w:tc>
          <w:tcPr>
            <w:tcW w:w="2268" w:type="dxa"/>
            <w:shd w:val="clear" w:color="auto" w:fill="auto"/>
          </w:tcPr>
          <w:p w14:paraId="3E6AA8BE" w14:textId="77777777" w:rsidR="00560251" w:rsidRPr="00560251" w:rsidRDefault="00560251" w:rsidP="00AF13FE">
            <w:pPr>
              <w:ind w:left="33" w:right="-27"/>
            </w:pPr>
            <w:r w:rsidRPr="00560251">
              <w:t>Knappval 1</w:t>
            </w:r>
          </w:p>
        </w:tc>
        <w:tc>
          <w:tcPr>
            <w:tcW w:w="3402" w:type="dxa"/>
            <w:shd w:val="clear" w:color="auto" w:fill="auto"/>
          </w:tcPr>
          <w:p w14:paraId="1CD86428" w14:textId="77777777" w:rsidR="00560251" w:rsidRPr="00560251" w:rsidRDefault="00560251" w:rsidP="00AF13FE">
            <w:pPr>
              <w:ind w:left="33" w:right="-27"/>
            </w:pPr>
            <w:r w:rsidRPr="00560251">
              <w:t>Falköping</w:t>
            </w:r>
          </w:p>
        </w:tc>
        <w:tc>
          <w:tcPr>
            <w:tcW w:w="1701" w:type="dxa"/>
            <w:shd w:val="clear" w:color="auto" w:fill="auto"/>
          </w:tcPr>
          <w:p w14:paraId="348711EC" w14:textId="77777777" w:rsidR="00560251" w:rsidRPr="00560251" w:rsidRDefault="00560251" w:rsidP="00AF13FE">
            <w:pPr>
              <w:ind w:left="33" w:right="-27"/>
            </w:pPr>
            <w:r w:rsidRPr="00560251">
              <w:t>070-082 23 76</w:t>
            </w:r>
          </w:p>
        </w:tc>
      </w:tr>
      <w:tr w:rsidR="00560251" w:rsidRPr="00560251" w14:paraId="35A58B22" w14:textId="77777777" w:rsidTr="00AF13FE">
        <w:tc>
          <w:tcPr>
            <w:tcW w:w="2268" w:type="dxa"/>
            <w:shd w:val="clear" w:color="auto" w:fill="auto"/>
          </w:tcPr>
          <w:p w14:paraId="4681830F" w14:textId="77777777" w:rsidR="00560251" w:rsidRPr="00560251" w:rsidRDefault="00560251" w:rsidP="00AF13FE">
            <w:pPr>
              <w:ind w:left="33" w:right="-27"/>
            </w:pPr>
            <w:r w:rsidRPr="00560251">
              <w:t>Knappval 2</w:t>
            </w:r>
          </w:p>
        </w:tc>
        <w:tc>
          <w:tcPr>
            <w:tcW w:w="3402" w:type="dxa"/>
            <w:shd w:val="clear" w:color="auto" w:fill="auto"/>
          </w:tcPr>
          <w:p w14:paraId="718DB9E0" w14:textId="77777777" w:rsidR="00560251" w:rsidRPr="00560251" w:rsidRDefault="00560251" w:rsidP="00AF13FE">
            <w:pPr>
              <w:ind w:left="33" w:right="-27"/>
            </w:pPr>
            <w:r w:rsidRPr="00560251">
              <w:t>Skara, Götene</w:t>
            </w:r>
          </w:p>
        </w:tc>
        <w:tc>
          <w:tcPr>
            <w:tcW w:w="1701" w:type="dxa"/>
            <w:shd w:val="clear" w:color="auto" w:fill="auto"/>
          </w:tcPr>
          <w:p w14:paraId="6520C800" w14:textId="77777777" w:rsidR="00560251" w:rsidRPr="00560251" w:rsidRDefault="00560251" w:rsidP="00AF13FE">
            <w:pPr>
              <w:ind w:left="33" w:right="-27"/>
            </w:pPr>
          </w:p>
        </w:tc>
      </w:tr>
      <w:tr w:rsidR="00560251" w:rsidRPr="00560251" w14:paraId="07F921FC" w14:textId="77777777" w:rsidTr="00AF13FE">
        <w:tc>
          <w:tcPr>
            <w:tcW w:w="2268" w:type="dxa"/>
            <w:shd w:val="clear" w:color="auto" w:fill="auto"/>
          </w:tcPr>
          <w:p w14:paraId="2AD756BE" w14:textId="77777777" w:rsidR="00560251" w:rsidRPr="00560251" w:rsidRDefault="00560251" w:rsidP="00AF13FE">
            <w:pPr>
              <w:ind w:left="33" w:right="-27"/>
            </w:pPr>
            <w:r w:rsidRPr="00560251">
              <w:t>Knappval 3</w:t>
            </w:r>
          </w:p>
        </w:tc>
        <w:tc>
          <w:tcPr>
            <w:tcW w:w="3402" w:type="dxa"/>
            <w:shd w:val="clear" w:color="auto" w:fill="auto"/>
          </w:tcPr>
          <w:p w14:paraId="22278420" w14:textId="77777777" w:rsidR="00560251" w:rsidRPr="00560251" w:rsidRDefault="00560251" w:rsidP="00AF13FE">
            <w:pPr>
              <w:ind w:left="33" w:right="-27"/>
            </w:pPr>
            <w:r w:rsidRPr="00560251">
              <w:t>Hjo, Tidaholm</w:t>
            </w:r>
          </w:p>
        </w:tc>
        <w:tc>
          <w:tcPr>
            <w:tcW w:w="1701" w:type="dxa"/>
            <w:shd w:val="clear" w:color="auto" w:fill="auto"/>
          </w:tcPr>
          <w:p w14:paraId="610495F1" w14:textId="77777777" w:rsidR="00560251" w:rsidRPr="00560251" w:rsidRDefault="00560251" w:rsidP="00AF13FE">
            <w:pPr>
              <w:ind w:left="33" w:right="-27"/>
            </w:pPr>
          </w:p>
        </w:tc>
      </w:tr>
    </w:tbl>
    <w:p w14:paraId="7B997571" w14:textId="77777777" w:rsidR="00560251" w:rsidRPr="00560251" w:rsidRDefault="00560251" w:rsidP="0056025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493B7965" w14:textId="77777777" w:rsidR="00560251" w:rsidRPr="00560251" w:rsidRDefault="00560251" w:rsidP="00777AD9">
      <w:pPr>
        <w:pStyle w:val="Rubrik2"/>
      </w:pPr>
      <w:r w:rsidRPr="00560251">
        <w:t>Riktlinje faxning</w:t>
      </w:r>
    </w:p>
    <w:p w14:paraId="09ACEF96" w14:textId="77777777" w:rsidR="00560251" w:rsidRPr="00AF13FE" w:rsidRDefault="00560251" w:rsidP="00AF13FE">
      <w:r w:rsidRPr="00AF13FE">
        <w:t xml:space="preserve">Närhälsans riktlinje </w:t>
      </w:r>
      <w:hyperlink r:id="rId89" w:history="1">
        <w:r w:rsidRPr="00AF13FE">
          <w:rPr>
            <w:color w:val="0563C1"/>
            <w:u w:val="single"/>
          </w:rPr>
          <w:t>Kontinuitetsplan för kommunikation/Faxrutin</w:t>
        </w:r>
      </w:hyperlink>
    </w:p>
    <w:p w14:paraId="4A700371" w14:textId="78A7279B" w:rsidR="00560251" w:rsidRPr="00560251" w:rsidRDefault="00560251" w:rsidP="00777AD9">
      <w:pPr>
        <w:pStyle w:val="Rubrik2"/>
      </w:pPr>
      <w:r w:rsidRPr="00560251">
        <w:t>Vid frågor om dokumentet/praktiska syn</w:t>
      </w:r>
      <w:r w:rsidR="00FA2F66">
        <w:softHyphen/>
      </w:r>
      <w:r w:rsidRPr="00560251">
        <w:t>punkter etc</w:t>
      </w:r>
    </w:p>
    <w:p w14:paraId="4640D77F" w14:textId="3D2669BD" w:rsidR="00560251" w:rsidRPr="00AF13FE" w:rsidRDefault="00A718A0" w:rsidP="00AF13FE">
      <w:hyperlink r:id="rId90" w:history="1">
        <w:r w:rsidR="00560251" w:rsidRPr="00AF13FE">
          <w:rPr>
            <w:color w:val="0563C1"/>
            <w:u w:val="single"/>
          </w:rPr>
          <w:t>anna.trollstad@vgregion.se</w:t>
        </w:r>
      </w:hyperlink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6025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BF098F" w14:textId="77777777" w:rsidR="002F7180" w:rsidRDefault="002F7180">
      <w:r>
        <w:separator/>
      </w:r>
    </w:p>
  </w:endnote>
  <w:endnote w:type="continuationSeparator" w:id="0">
    <w:p w14:paraId="5E990EEF" w14:textId="77777777" w:rsidR="002F7180" w:rsidRDefault="002F7180">
      <w:r>
        <w:continuationSeparator/>
      </w:r>
    </w:p>
  </w:endnote>
  <w:endnote w:type="continuationNotice" w:id="1">
    <w:p w14:paraId="6CB489E0" w14:textId="77777777" w:rsidR="002F7180" w:rsidRDefault="002F71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BAFA80" w14:textId="77777777" w:rsidR="002F7180" w:rsidRDefault="002F7180"/>
  </w:footnote>
  <w:footnote w:type="continuationSeparator" w:id="0">
    <w:p w14:paraId="72949305" w14:textId="77777777" w:rsidR="002F7180" w:rsidRDefault="002F7180">
      <w:r>
        <w:continuationSeparator/>
      </w:r>
    </w:p>
  </w:footnote>
  <w:footnote w:type="continuationNotice" w:id="1">
    <w:p w14:paraId="4EC61076" w14:textId="77777777" w:rsidR="002F7180" w:rsidRDefault="002F71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B45E14"/>
    <w:multiLevelType w:val="hybridMultilevel"/>
    <w:tmpl w:val="BF48DA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E010C74"/>
    <w:multiLevelType w:val="hybridMultilevel"/>
    <w:tmpl w:val="8FCAD0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AE4143"/>
    <w:multiLevelType w:val="hybridMultilevel"/>
    <w:tmpl w:val="E2322DD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6825E5"/>
    <w:multiLevelType w:val="hybridMultilevel"/>
    <w:tmpl w:val="F9BC61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EF14BD"/>
    <w:multiLevelType w:val="hybridMultilevel"/>
    <w:tmpl w:val="7F322A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3086865">
    <w:abstractNumId w:val="22"/>
  </w:num>
  <w:num w:numId="2" w16cid:durableId="867835377">
    <w:abstractNumId w:val="18"/>
  </w:num>
  <w:num w:numId="3" w16cid:durableId="1791976274">
    <w:abstractNumId w:val="0"/>
  </w:num>
  <w:num w:numId="4" w16cid:durableId="531118442">
    <w:abstractNumId w:val="7"/>
  </w:num>
  <w:num w:numId="5" w16cid:durableId="355233582">
    <w:abstractNumId w:val="19"/>
  </w:num>
  <w:num w:numId="6" w16cid:durableId="1640648227">
    <w:abstractNumId w:val="2"/>
  </w:num>
  <w:num w:numId="7" w16cid:durableId="2064282966">
    <w:abstractNumId w:val="14"/>
  </w:num>
  <w:num w:numId="8" w16cid:durableId="253511092">
    <w:abstractNumId w:val="11"/>
  </w:num>
  <w:num w:numId="9" w16cid:durableId="763768863">
    <w:abstractNumId w:val="1"/>
  </w:num>
  <w:num w:numId="10" w16cid:durableId="660889777">
    <w:abstractNumId w:val="1"/>
  </w:num>
  <w:num w:numId="11" w16cid:durableId="41906957">
    <w:abstractNumId w:val="3"/>
  </w:num>
  <w:num w:numId="12" w16cid:durableId="1883439405">
    <w:abstractNumId w:val="4"/>
  </w:num>
  <w:num w:numId="13" w16cid:durableId="86467632">
    <w:abstractNumId w:val="17"/>
  </w:num>
  <w:num w:numId="14" w16cid:durableId="393116318">
    <w:abstractNumId w:val="12"/>
  </w:num>
  <w:num w:numId="15" w16cid:durableId="1958565325">
    <w:abstractNumId w:val="8"/>
  </w:num>
  <w:num w:numId="16" w16cid:durableId="7603853">
    <w:abstractNumId w:val="16"/>
  </w:num>
  <w:num w:numId="17" w16cid:durableId="519319477">
    <w:abstractNumId w:val="5"/>
  </w:num>
  <w:num w:numId="18" w16cid:durableId="925499610">
    <w:abstractNumId w:val="13"/>
  </w:num>
  <w:num w:numId="19" w16cid:durableId="777139526">
    <w:abstractNumId w:val="21"/>
  </w:num>
  <w:num w:numId="20" w16cid:durableId="1305038329">
    <w:abstractNumId w:val="6"/>
  </w:num>
  <w:num w:numId="21" w16cid:durableId="126746658">
    <w:abstractNumId w:val="20"/>
  </w:num>
  <w:num w:numId="22" w16cid:durableId="1715352456">
    <w:abstractNumId w:val="15"/>
  </w:num>
  <w:num w:numId="23" w16cid:durableId="1055005149">
    <w:abstractNumId w:val="10"/>
  </w:num>
  <w:num w:numId="24" w16cid:durableId="17218557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9DB"/>
    <w:rsid w:val="000051D5"/>
    <w:rsid w:val="00006D2A"/>
    <w:rsid w:val="00010D47"/>
    <w:rsid w:val="00016CF0"/>
    <w:rsid w:val="0002435C"/>
    <w:rsid w:val="00030DDD"/>
    <w:rsid w:val="000313BB"/>
    <w:rsid w:val="00033ED5"/>
    <w:rsid w:val="000425C8"/>
    <w:rsid w:val="00050500"/>
    <w:rsid w:val="0005691C"/>
    <w:rsid w:val="00056ECB"/>
    <w:rsid w:val="00056ED5"/>
    <w:rsid w:val="000655CC"/>
    <w:rsid w:val="000700AE"/>
    <w:rsid w:val="00084024"/>
    <w:rsid w:val="0009062C"/>
    <w:rsid w:val="000936AE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A5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D99"/>
    <w:rsid w:val="001C4D0A"/>
    <w:rsid w:val="001C5FEF"/>
    <w:rsid w:val="00211487"/>
    <w:rsid w:val="00211D91"/>
    <w:rsid w:val="00217DEC"/>
    <w:rsid w:val="00223C8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180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8F5"/>
    <w:rsid w:val="00397F54"/>
    <w:rsid w:val="003A0D43"/>
    <w:rsid w:val="003B2A4B"/>
    <w:rsid w:val="003D099E"/>
    <w:rsid w:val="003D21A2"/>
    <w:rsid w:val="003D29D2"/>
    <w:rsid w:val="003D4AB8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0F5"/>
    <w:rsid w:val="004B2183"/>
    <w:rsid w:val="004B2A01"/>
    <w:rsid w:val="004C2559"/>
    <w:rsid w:val="004D6967"/>
    <w:rsid w:val="004D7BA3"/>
    <w:rsid w:val="004F0E9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0251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1CF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EC4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788"/>
    <w:rsid w:val="006E450B"/>
    <w:rsid w:val="006F0D7E"/>
    <w:rsid w:val="00710B77"/>
    <w:rsid w:val="00711A7D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AD9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1C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5F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5FE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18"/>
    <w:rsid w:val="00A407AD"/>
    <w:rsid w:val="00A40923"/>
    <w:rsid w:val="00A41C05"/>
    <w:rsid w:val="00A42426"/>
    <w:rsid w:val="00A514B7"/>
    <w:rsid w:val="00A54A0B"/>
    <w:rsid w:val="00A65FD4"/>
    <w:rsid w:val="00A718A0"/>
    <w:rsid w:val="00A81198"/>
    <w:rsid w:val="00A81E48"/>
    <w:rsid w:val="00A82035"/>
    <w:rsid w:val="00A90D77"/>
    <w:rsid w:val="00A92E07"/>
    <w:rsid w:val="00A932D7"/>
    <w:rsid w:val="00AA0B3A"/>
    <w:rsid w:val="00AA6EB4"/>
    <w:rsid w:val="00AA767D"/>
    <w:rsid w:val="00AB0CC9"/>
    <w:rsid w:val="00AC3FF6"/>
    <w:rsid w:val="00AD73EC"/>
    <w:rsid w:val="00AE5BC7"/>
    <w:rsid w:val="00AF13FE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184"/>
    <w:rsid w:val="00B92C14"/>
    <w:rsid w:val="00BA0066"/>
    <w:rsid w:val="00BB69DB"/>
    <w:rsid w:val="00BC322E"/>
    <w:rsid w:val="00BC44CD"/>
    <w:rsid w:val="00BC48A6"/>
    <w:rsid w:val="00BC6F0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2CA9"/>
    <w:rsid w:val="00DA65C4"/>
    <w:rsid w:val="00DB526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01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2F6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376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acc2c28d-2a64-40b3-aad3-5c9ef00fd92c/PM%20Remissrutiner.pdf?a=false&amp;guest=true" TargetMode="External" Id="rId18" /><Relationship Type="http://schemas.openxmlformats.org/officeDocument/2006/relationships/hyperlink" Target="http://lakartidningen.se/OldPdfFiles/2004/27992.pdf" TargetMode="External" Id="rId26" /><Relationship Type="http://schemas.openxmlformats.org/officeDocument/2006/relationships/hyperlink" Target="https://mellanarkiv-offentlig.vgregion.se/alfresco/s/archive/stream/public/v1/source/available/sofia/ssn11800-2140136717-420/surrogate/Ansvarsf%c3%b6rdelning%20mellan%20specialistpsykiatri%20specialistgynekologi%20och%20prim%c3%a4rv%c3%a5rd%20f%c3%b6r%20gravida.pdf" TargetMode="External" Id="rId39" /><Relationship Type="http://schemas.openxmlformats.org/officeDocument/2006/relationships/hyperlink" Target="https://www.sbu.se/sv/publikationer/sbu-kartlagger/kartlaggning-av-metoder-for-diagnostik-och-behandling-av-graviditetskomplikationen-graviditetsrelaterad-backensmarta/" TargetMode="External" Id="rId21" /><Relationship Type="http://schemas.openxmlformats.org/officeDocument/2006/relationships/hyperlink" Target="http://www.internetmedicin.se/page.aspx?id=4263" TargetMode="External" Id="rId34" /><Relationship Type="http://schemas.openxmlformats.org/officeDocument/2006/relationships/hyperlink" Target="https://alfresco.vgregion.se/alfresco/service/vgr/storage/node/content/39591/Psykisk%20oh%c3%a4lsa%20i%20prim%c3%a4rv%c3%a5rd%20-%20uppf%c3%b6ljning%20med%20hj%c3%a4lp%20av%20v%c3%a5rdsamordnare.pdf?a=false&amp;guest=true" TargetMode="External" Id="rId42" /><Relationship Type="http://schemas.openxmlformats.org/officeDocument/2006/relationships/hyperlink" Target="http://intra.vgregion.se/upload/SkaS/Omr%c3%a5de%20BK/Kvinno/Styrdokument/ARG-rapporter/ARG62%20Barnaf%c3%b6dande%20och%20psykisk%20sjukdom.pdf" TargetMode="External" Id="rId47" /><Relationship Type="http://schemas.openxmlformats.org/officeDocument/2006/relationships/hyperlink" Target="http://www.socialstyrelsen.se/riktlinjer/forsakringsmedicinsktbeslutsstod/graviditetsillamaende-gravidit" TargetMode="External" Id="rId50" /><Relationship Type="http://schemas.openxmlformats.org/officeDocument/2006/relationships/hyperlink" Target="https://mellanarkiv-offentlig.vgregion.se/alfresco/s/archive/stream/public/v1/source/available/sofia/ssn11800-2140136717-420/surrogate/Ansvarsf%c3%b6rdelning%20mellan%20specialistpsykiatri%20specialistgynekologi%20och%20prim%c3%a4rv%c3%a5rd%20f%c3%b6r%20gravida.pdf" TargetMode="External" Id="rId55" /><Relationship Type="http://schemas.openxmlformats.org/officeDocument/2006/relationships/hyperlink" Target="http://www.medscinet.se/infpreg/healthcareInfo.aspx" TargetMode="External" Id="rId63" /><Relationship Type="http://schemas.openxmlformats.org/officeDocument/2006/relationships/hyperlink" Target="https://www.sfog.se/natupplaga/ARG76web43658b6c2-849e-47ab-99fa-52e8ac993b7d.pdf" TargetMode="External" Id="rId68" /><Relationship Type="http://schemas.openxmlformats.org/officeDocument/2006/relationships/hyperlink" Target="http://janusinfo.se/" TargetMode="External" Id="rId76" /><Relationship Type="http://schemas.openxmlformats.org/officeDocument/2006/relationships/hyperlink" Target="https://www2.sahlgrenska.se/upload/PVTV%20S%C3%B6dra%20%C3%84lvsborg/BHV%20i%20S%C3%B6dra%20%C3%84lvsborg/Dokument%20o%20rutiner/2003-59-Post-partum-depression%20(1).pdf" TargetMode="External" Id="rId84" /><Relationship Type="http://schemas.openxmlformats.org/officeDocument/2006/relationships/hyperlink" Target="https://alfresco.vgregion.se/alfresco/service/vgr/storage/node/content/workspace/SpacesStore/f9234d20-adf1-438c-9a9f-f446bc498219/Riktlinje%20faxrutin.pdf?a=false&amp;guest=true" TargetMode="External" Id="rId89" /><Relationship Type="http://schemas.openxmlformats.org/officeDocument/2006/relationships/styles" Target="styles.xml" Id="rId7" /><Relationship Type="http://schemas.openxmlformats.org/officeDocument/2006/relationships/hyperlink" Target="http://fokus.skar.vgregion.se/sv/Skaraborgs-Sjukhus/Stodfunktioner/Ledning/Sjukhusgemensamma-styrdokument-/Medicinska-styrdokument-A-O/Gynekologi-A-O/" TargetMode="External" Id="rId71" /><Relationship Type="http://schemas.openxmlformats.org/officeDocument/2006/relationships/theme" Target="theme/theme1.xml" Id="rId92" /><Relationship Type="http://schemas.openxmlformats.org/officeDocument/2006/relationships/footer" Target="footer3.xml" Id="rId16" /><Relationship Type="http://schemas.openxmlformats.org/officeDocument/2006/relationships/hyperlink" Target="http://www.socialstyrelsen.se/riktlinjer/forsakringsmedicinsktbeslutsstod/graviditetsrelateradrygg-ochba" TargetMode="External" Id="rId29" /><Relationship Type="http://schemas.openxmlformats.org/officeDocument/2006/relationships/endnotes" Target="endnotes.xml" Id="rId11" /><Relationship Type="http://schemas.openxmlformats.org/officeDocument/2006/relationships/hyperlink" Target="http://lakartidningen.se/OldPdfFiles/1997/15104.pdf" TargetMode="External" Id="rId24" /><Relationship Type="http://schemas.openxmlformats.org/officeDocument/2006/relationships/hyperlink" Target="http://www.internetmedicin.se/page.aspx?id=258" TargetMode="External" Id="rId32" /><Relationship Type="http://schemas.openxmlformats.org/officeDocument/2006/relationships/hyperlink" Target="https://alfresco.vgregion.se/alfresco/service/vgr/storage/node/content/22911/Psykofarmaka%20vid%20graviditet%20och%20amning.pdf?a=false&amp;guest=true" TargetMode="External" Id="rId37" /><Relationship Type="http://schemas.openxmlformats.org/officeDocument/2006/relationships/hyperlink" Target="https://alfresco.vgregion.se/alfresco/service/vgr/storage/node/content/3367/Insomni.pdf?a=false&amp;guest=true" TargetMode="External" Id="rId40" /><Relationship Type="http://schemas.openxmlformats.org/officeDocument/2006/relationships/hyperlink" Target="https://mellanarkiv.vgregion.se/share/page/dp/ws/rl/archive/stream/auth/v1/source/sofia/skas6086-227296039-191/native" TargetMode="External" Id="rId45" /><Relationship Type="http://schemas.openxmlformats.org/officeDocument/2006/relationships/hyperlink" Target="http://www.amm.se/" TargetMode="External" Id="rId53" /><Relationship Type="http://schemas.openxmlformats.org/officeDocument/2006/relationships/hyperlink" Target="http://www.socialstyrelsen.se/riktlinjer/forsakringsmedicinsktbeslutsstod/forvarkarochhotandefortidsbord" TargetMode="External" Id="rId58" /><Relationship Type="http://schemas.openxmlformats.org/officeDocument/2006/relationships/hyperlink" Target="http://www.amm.se/" TargetMode="External" Id="rId66" /><Relationship Type="http://schemas.openxmlformats.org/officeDocument/2006/relationships/hyperlink" Target="http://www.socialstyrelsen.se/riktlinjer/forsakringsmedicinsktbeslutsstod/graviditetsillamaende-gravidit" TargetMode="External" Id="rId74" /><Relationship Type="http://schemas.openxmlformats.org/officeDocument/2006/relationships/hyperlink" Target="https://www.sfog.se/start/" TargetMode="External" Id="rId79" /><Relationship Type="http://schemas.openxmlformats.org/officeDocument/2006/relationships/hyperlink" Target="https://www.1177.se/Vastra-Gotaland/" TargetMode="External" Id="rId87" /><Relationship Type="http://schemas.openxmlformats.org/officeDocument/2006/relationships/hyperlink" Target="https://alfresco-offentlig.vgregion.se/alfresco/service/vgr/storage/node/content/22100/Graviditetsdiabetes%20-%20handl%c3%a4ggning.pdf?a=false&amp;guest=true" TargetMode="External" Id="rId61" /><Relationship Type="http://schemas.openxmlformats.org/officeDocument/2006/relationships/hyperlink" Target="http://icd.internetmedicin.se/" TargetMode="External" Id="rId82" /><Relationship Type="http://schemas.openxmlformats.org/officeDocument/2006/relationships/hyperlink" Target="mailto:anna.trollstad@vgregion.se" TargetMode="External" Id="rId90" /><Relationship Type="http://schemas.openxmlformats.org/officeDocument/2006/relationships/hyperlink" Target="https://alfresco.vgregion.se/alfresco/service/vgr/storage/node/content/9156/Ansvarsf%c3%b6rdelning%20mellan%20allm%c3%a4nmedicin%20och%20gynekologi.pdf?a=false&amp;guest=true" TargetMode="External" Id="rId19" /><Relationship Type="http://schemas.openxmlformats.org/officeDocument/2006/relationships/footer" Target="footer2.xml" Id="rId14" /><Relationship Type="http://schemas.openxmlformats.org/officeDocument/2006/relationships/hyperlink" Target="https://alfresco-offentlig.vgregion.se/alfresco/service/vgr/storage/node/content/52309/B%c3%a4ckensm%c3%a4rta%20vid%20graviditet.pdf?a=false&amp;guest=true" TargetMode="External" Id="rId22" /><Relationship Type="http://schemas.openxmlformats.org/officeDocument/2006/relationships/hyperlink" Target="http://lakartidningen.se/OldPdfFiles/2000/22055.pdf" TargetMode="External" Id="rId27" /><Relationship Type="http://schemas.openxmlformats.org/officeDocument/2006/relationships/hyperlink" Target="https://alfresco.vgregion.se/alfresco/service/vgr/storage/node/content/33428/Anemiscreening%20och%20-utredning%20under%20graviditet%20och%20postpartum.pdf?a=false&amp;guest=true" TargetMode="External" Id="rId30" /><Relationship Type="http://schemas.openxmlformats.org/officeDocument/2006/relationships/hyperlink" Target="https://alfresco.vgregion.se/alfresco/service/vgr/storage/node/content/23153/Tyreoideasjukdom%20och%20graviditet.pdf?a=false&amp;guest=true" TargetMode="External" Id="rId35" /><Relationship Type="http://schemas.openxmlformats.org/officeDocument/2006/relationships/hyperlink" Target="https://alfresco.vgregion.se/alfresco/service/vgr/storage/node/content/3401/Utmattningssyndrom%20(UMS).pdf?a=false&amp;guest=true" TargetMode="External" Id="rId43" /><Relationship Type="http://schemas.openxmlformats.org/officeDocument/2006/relationships/hyperlink" Target="https://alfresco.vgregion.se/alfresco/service/vgr/storage/node/content/21596/Hyperemesis%20-%20illam%c3%a5ende%20och%20kr%c3%a4kningar%20vid%20graviditet.pdf?a=false&amp;guest=true" TargetMode="External" Id="rId48" /><Relationship Type="http://schemas.openxmlformats.org/officeDocument/2006/relationships/hyperlink" Target="https://alfresco.vgregion.se/alfresco/service/vgr/storage/node/content/41226/Astma%20och%20allergi%20under%20graviditet.pdf?a=false&amp;guest=true" TargetMode="External" Id="rId56" /><Relationship Type="http://schemas.openxmlformats.org/officeDocument/2006/relationships/hyperlink" Target="http://www.internetmedicin.se/page.aspx?id=3106" TargetMode="External" Id="rId64" /><Relationship Type="http://schemas.openxmlformats.org/officeDocument/2006/relationships/hyperlink" Target="https://alfresco.vgregion.se/alfresco/service/vgr/storage/node/content/workspace/SpacesStore/43ea72d1-cd39-4d64-8404-3b14cc815dbb/Basprogram%20NH%20M8%20M9.pdf?a=false&amp;guest=true" TargetMode="External" Id="rId69" /><Relationship Type="http://schemas.openxmlformats.org/officeDocument/2006/relationships/hyperlink" Target="https://lakemedelsboken.se/" TargetMode="External" Id="rId77" /><Relationship Type="http://schemas.openxmlformats.org/officeDocument/2006/relationships/settings" Target="settings.xml" Id="rId8" /><Relationship Type="http://schemas.openxmlformats.org/officeDocument/2006/relationships/hyperlink" Target="https://alfresco.vgregion.se/alfresco/service/vgr/storage/node/content/23167/UVI%20-%20diagnostik%20och%20behandling%20under%20graviditet.pdf?a=false&amp;guest=true" TargetMode="External" Id="rId51" /><Relationship Type="http://schemas.openxmlformats.org/officeDocument/2006/relationships/hyperlink" Target="http://www.socialstyrelsen.se/riktlinjer/forsakringsmedicinsktbeslutsstod/forvarkarochhotandefortidsbord" TargetMode="External" Id="rId72" /><Relationship Type="http://schemas.openxmlformats.org/officeDocument/2006/relationships/hyperlink" Target="http://sminet.se/" TargetMode="External" Id="rId80" /><Relationship Type="http://schemas.openxmlformats.org/officeDocument/2006/relationships/hyperlink" Target="https://reklistan.vgregion.se/" TargetMode="External" Id="rId85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2102/Graviditets%c3%b6vervakning%20i%20basprogram%20f%c3%b6r%20m%c3%b6drah%c3%a4lsov%c3%a5rd%20Skaraborg.pdf?a=false&amp;guest=true" TargetMode="External" Id="rId17" /><Relationship Type="http://schemas.openxmlformats.org/officeDocument/2006/relationships/hyperlink" Target="http://lakartidningen.se/OldPdfFiles/2003/26807.pdf" TargetMode="External" Id="rId25" /><Relationship Type="http://schemas.openxmlformats.org/officeDocument/2006/relationships/hyperlink" Target="http://www.internetmedicin.se/page.aspx?id=335" TargetMode="External" Id="rId33" /><Relationship Type="http://schemas.openxmlformats.org/officeDocument/2006/relationships/hyperlink" Target="https://alfresco.vgregion.se/alfresco/service/vgr/storage/node/content/9156/Ansvarsf%c3%b6rdelning%20mellan%20allm%c3%a4nmedicin%20och%20gynekologi.pdf?a=false&amp;guest=true" TargetMode="External" Id="rId38" /><Relationship Type="http://schemas.openxmlformats.org/officeDocument/2006/relationships/hyperlink" Target="https://alfresco.vgregion.se/alfresco/service/vgr/storage/node/content/workspace/SpacesStore/e62031ba-c96e-4af6-aa8c-d2f214dfd7dd/Psykologiskt%20och%20socialt%20basprogram%20VGR%202017-03-03.pdf?a=false&amp;guest=true" TargetMode="External" Id="rId46" /><Relationship Type="http://schemas.openxmlformats.org/officeDocument/2006/relationships/hyperlink" Target="https://alfresco.vgregion.se/alfresco/service/vgr/storage/node/content/21618/Diagnos%20vid%20graviditetskomplikation%20-%20%20f%c3%b6rdelning%20av%20patienter.pdf?a=false&amp;guest=true" TargetMode="External" Id="rId59" /><Relationship Type="http://schemas.openxmlformats.org/officeDocument/2006/relationships/hyperlink" Target="https://www.sfog.se/natupplaga/nr6236bd81d5-ea78-49da-a6c3-0de985b88f5c.pdf" TargetMode="External" Id="rId67" /><Relationship Type="http://schemas.openxmlformats.org/officeDocument/2006/relationships/hyperlink" Target="https://alfresco.vgregion.se/alfresco/service/vgr/storage/node/content/21618/Diagnoser%20vid%20graviditetskomplikationer%20-%20%20f%c3%b6rdelning%20av%20patienter.pdf?a=false&amp;guest=true" TargetMode="External" Id="rId20" /><Relationship Type="http://schemas.openxmlformats.org/officeDocument/2006/relationships/hyperlink" Target="https://alfresco.vgregion.se/alfresco/service/vgr/storage/node/content/7166/Depression%20hos%20vuxna.pdf?a=false&amp;guest=true" TargetMode="External" Id="rId41" /><Relationship Type="http://schemas.openxmlformats.org/officeDocument/2006/relationships/hyperlink" Target="https://alfresco.vgregion.se/alfresco/service/vgr/storage/node/content/9156/Ansvarsf%c3%b6rdelning%20mellan%20allm%c3%a4nmedicin%20och%20gynekologi.pdf?a=false&amp;guest=true" TargetMode="External" Id="rId54" /><Relationship Type="http://schemas.openxmlformats.org/officeDocument/2006/relationships/hyperlink" Target="https://alfresco.vgregion.se/alfresco/service/vgr/storage/node/content/22422/Infektionsscreening%20under%20graviditet.pdf?a=false&amp;guest=true" TargetMode="External" Id="rId62" /><Relationship Type="http://schemas.openxmlformats.org/officeDocument/2006/relationships/hyperlink" Target="http://hittadokument.vgregion.se/skas" TargetMode="External" Id="rId70" /><Relationship Type="http://schemas.openxmlformats.org/officeDocument/2006/relationships/hyperlink" Target="http://www.socialstyrelsen.se/riktlinjer/forsakringsmedicinsktbeslutsstod/graviditetsrelateradrygg-ochba" TargetMode="External" Id="rId75" /><Relationship Type="http://schemas.openxmlformats.org/officeDocument/2006/relationships/hyperlink" Target="https://www.narhalsan.se/hitta-mottagning/goteborg/goteborg-centrum/sexualmedicinskt-centrum/" TargetMode="External" Id="rId83" /><Relationship Type="http://schemas.openxmlformats.org/officeDocument/2006/relationships/hyperlink" Target="https://alfresco-offentlig.vgregion.se/alfresco/service/vgr/storage/node/content/workspace/SpacesStore/948589fb-fa55-4944-8876-05b0a4e0619a/Patientinformation%20tr%c3%a4ning%20under%20graviditet%20och%20efter%20f%c3%b6rlossning.pdf?a=false&amp;guest=true" TargetMode="External" Id="rId88" /><Relationship Type="http://schemas.openxmlformats.org/officeDocument/2006/relationships/fontTable" Target="fontTable.xml" Id="rId91" /><Relationship Type="http://schemas.openxmlformats.org/officeDocument/2006/relationships/numbering" Target="numbering.xml" Id="rId6" /><Relationship Type="http://schemas.openxmlformats.org/officeDocument/2006/relationships/header" Target="header2.xml" Id="rId15" /><Relationship Type="http://schemas.openxmlformats.org/officeDocument/2006/relationships/hyperlink" Target="https://alfresco.vgregion.se/alfresco/service/vgr/storage/node/content/23003/Sjukskrivning%20och%20graviditet.pdf?a=false&amp;guest=true" TargetMode="External" Id="rId23" /><Relationship Type="http://schemas.openxmlformats.org/officeDocument/2006/relationships/hyperlink" Target="http://lakartidningen.se/OldPdfFiles/1997/15479.pdf" TargetMode="External" Id="rId28" /><Relationship Type="http://schemas.openxmlformats.org/officeDocument/2006/relationships/hyperlink" Target="https://alfresco-offentlig.vgregion.se/alfresco/service/vgr/storage/node/content/52308/Tyreoideasjukdom%20hos%20gravida%20och%20nyf%c3%b6rl%c3%b6sta%2c%20handl%c3%a4ggning%20p%c3%a5%20v%c3%a5rdcentral.pdf?a=false&amp;guest=true" TargetMode="External" Id="rId36" /><Relationship Type="http://schemas.openxmlformats.org/officeDocument/2006/relationships/hyperlink" Target="https://alfresco-offentlig.vgregion.se/alfresco/service/vgr/storage/node/content/49809/Hyperemesis%20hos%20gravid%20kvinna%20med%20diabetes.pdf?a=false&amp;guest=true" TargetMode="External" Id="rId49" /><Relationship Type="http://schemas.openxmlformats.org/officeDocument/2006/relationships/hyperlink" Target="https://alfresco.vgregion.se/alfresco/service/vgr/storage/node/content/workspace/SpacesStore/43ea72d1-cd39-4d64-8404-3b14cc815dbb/Basprogram%20NH%20M8%20M9.pdf?a=false&amp;guest=true" TargetMode="External" Id="rId57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3357/Vitamin%20B12-%20och,%20eller%20folatbrist.pdf?a=false&amp;guest=true" TargetMode="External" Id="rId31" /><Relationship Type="http://schemas.openxmlformats.org/officeDocument/2006/relationships/hyperlink" Target="https://alfresco.vgregion.se/alfresco/service/vgr/storage/node/content/31396/%c3%85ngest.pdf?a=false&amp;guest=true" TargetMode="External" Id="rId44" /><Relationship Type="http://schemas.openxmlformats.org/officeDocument/2006/relationships/hyperlink" Target="https://alfresco-offentlig.vgregion.se/alfresco/service/vgr/storage/node/content/52307/Urinv%C3%A4gsinfektion%2c%20asymtomatisk%20bakterieuri%20under%20graviditet.pdf?a=false&amp;guest=true" TargetMode="External" Id="rId52" /><Relationship Type="http://schemas.openxmlformats.org/officeDocument/2006/relationships/hyperlink" Target="https://alfresco.vgregion.se/alfresco/service/vgr/storage/node/content/22454/Gastric%20bypass%20(GBP)%20och%20graviditet%20-%20handl%c3%a4ggning.pdf?a=false&amp;guest=true" TargetMode="External" Id="rId60" /><Relationship Type="http://schemas.openxmlformats.org/officeDocument/2006/relationships/hyperlink" Target="https://alfresco.vgregion.se/alfresco/service/vgr/storage/node/content/23003/Sjukskrivning%20och%20graviditet.pdf?a=false&amp;guest=true" TargetMode="External" Id="rId65" /><Relationship Type="http://schemas.openxmlformats.org/officeDocument/2006/relationships/hyperlink" Target="http://www.socialstyrelsen.se/riktlinjer/forsakringsmedicinsktbeslutsstod/forvarkarochhotandefortidsbord" TargetMode="External" Id="rId73" /><Relationship Type="http://schemas.openxmlformats.org/officeDocument/2006/relationships/hyperlink" Target="http://www.medscinet.se/infpreg/" TargetMode="External" Id="rId78" /><Relationship Type="http://schemas.openxmlformats.org/officeDocument/2006/relationships/hyperlink" Target="https://storage.googleapis.com/barnmorskeforbundet-se/uploads/2018/10/Hallbar-livsstil-klickbar-uppdaterad-september-2018-2.pdf" TargetMode="External" Id="rId81" /><Relationship Type="http://schemas.openxmlformats.org/officeDocument/2006/relationships/hyperlink" Target="https://alfresco.vgregion.se/alfresco/service/vgr/storage/node/content/workspace/SpacesStore/eeae7cd2-e3ef-44e7-b8fe-7986980165c1/Remisshantering%20vid%20BMM%20inom%20RH%202020-07-01.pdf?a=false&amp;guest=true" TargetMode="External" Id="rId86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44</TotalTime>
  <Pages>8</Pages>
  <Words>1096</Words>
  <Characters>18037</Characters>
  <Application>Microsoft Office Word</Application>
  <DocSecurity>0</DocSecurity>
  <Lines>150</Lines>
  <Paragraphs>38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19095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Graviditetsrelaterad sjukdom och tillstånd - handläggning</dc:title>
  <dc:subject/>
  <dc:creator>patrik.jens.johansson@vgregion.se</dc:creator>
  <keywords/>
  <lastModifiedBy>Pernilla Käll Borg</lastModifiedBy>
  <revision>26</revision>
  <lastPrinted>2016-03-31T10:56:00.0000000Z</lastPrinted>
  <dcterms:created xsi:type="dcterms:W3CDTF">2022-03-07T08:29:00.0000000Z</dcterms:created>
  <dcterms:modified xsi:type="dcterms:W3CDTF">2025-03-19T07:55:00.0000000Z</dcterms:modified>
</coreProperties>
</file>