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CD9DB16" w14:textId="77777777" w:rsidR="00011136" w:rsidRDefault="00011136" w:rsidP="00F35B05">
      <w:pPr>
        <w:pStyle w:val="Rubrik2"/>
        <w:sectPr w:rsidR="00011136" w:rsidSect="00011136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21952D06" w14:textId="4529CE69" w:rsidR="00BE007A" w:rsidRDefault="0018749F" w:rsidP="00BE007A">
      <w:pPr>
        <w:pStyle w:val="Rubrik1"/>
      </w:pPr>
      <w:r>
        <w:t xml:space="preserve">Dokumentation i Obstetrix och Melior – förlossningsvård </w:t>
      </w:r>
    </w:p>
    <w:p w14:paraId="2CB6CFCF" w14:textId="4B0889A4" w:rsidR="00011136" w:rsidRPr="00011136" w:rsidRDefault="00011136" w:rsidP="0018749F">
      <w:pPr>
        <w:pStyle w:val="Rubrik2"/>
      </w:pPr>
      <w:r w:rsidRPr="00011136">
        <w:t>Revideringar i denna version</w:t>
      </w:r>
    </w:p>
    <w:p w14:paraId="7BB9B1BF" w14:textId="13A52DBC" w:rsidR="00011136" w:rsidRPr="00011136" w:rsidRDefault="00011136" w:rsidP="00554D21">
      <w:pPr>
        <w:rPr>
          <w:rFonts w:ascii="Arial" w:hAnsi="Arial" w:cs="Arial"/>
          <w:sz w:val="20"/>
          <w:szCs w:val="20"/>
        </w:rPr>
      </w:pPr>
      <w:r w:rsidRPr="002F5CE7">
        <w:rPr>
          <w:highlight w:val="yellow"/>
        </w:rPr>
        <w:t xml:space="preserve">Revidering </w:t>
      </w:r>
      <w:r w:rsidR="002F5CE7" w:rsidRPr="002F5CE7">
        <w:rPr>
          <w:highlight w:val="yellow"/>
        </w:rPr>
        <w:t>markerad med gult</w:t>
      </w:r>
      <w:r w:rsidRPr="00011136">
        <w:t>.</w:t>
      </w:r>
    </w:p>
    <w:p w14:paraId="1DE4F4D5" w14:textId="77777777" w:rsidR="00011136" w:rsidRPr="00011136" w:rsidRDefault="00011136" w:rsidP="0018749F">
      <w:pPr>
        <w:pStyle w:val="Rubrik2"/>
      </w:pPr>
      <w:r w:rsidRPr="00011136">
        <w:t>Bakgrund, syfte och mål</w:t>
      </w:r>
    </w:p>
    <w:p w14:paraId="2B2B2A47" w14:textId="302408CB" w:rsidR="00011136" w:rsidRPr="00011136" w:rsidRDefault="00011136" w:rsidP="00554D21">
      <w:pPr>
        <w:rPr>
          <w:rFonts w:ascii="Arial" w:hAnsi="Arial" w:cs="Arial"/>
          <w:sz w:val="20"/>
          <w:szCs w:val="20"/>
        </w:rPr>
      </w:pPr>
      <w:r w:rsidRPr="00011136">
        <w:t>Detta styrdokument syftar till att främja enhetlig, enkel och effektiv dokumentation anpassad efter verksamheten samt att motverka dubbel</w:t>
      </w:r>
      <w:r w:rsidR="007171D7">
        <w:softHyphen/>
      </w:r>
      <w:r w:rsidRPr="00011136">
        <w:t>dokumentation. Vidare är syftet att främja patientsäker vård och medi</w:t>
      </w:r>
      <w:r w:rsidR="007171D7">
        <w:softHyphen/>
      </w:r>
      <w:r w:rsidRPr="00011136">
        <w:t>cinsk säkerhet.</w:t>
      </w:r>
    </w:p>
    <w:p w14:paraId="3201B2BF" w14:textId="77777777" w:rsidR="00011136" w:rsidRPr="00011136" w:rsidRDefault="00011136" w:rsidP="0018749F">
      <w:pPr>
        <w:pStyle w:val="Rubrik2"/>
      </w:pPr>
      <w:r w:rsidRPr="00011136">
        <w:t>Arbetsbeskrivning</w:t>
      </w:r>
    </w:p>
    <w:p w14:paraId="063311C5" w14:textId="77777777" w:rsidR="00011136" w:rsidRPr="00011136" w:rsidRDefault="00011136" w:rsidP="0018749F">
      <w:pPr>
        <w:pStyle w:val="Rubrik2"/>
      </w:pPr>
      <w:r w:rsidRPr="00011136">
        <w:t xml:space="preserve">Patientens journal </w:t>
      </w:r>
    </w:p>
    <w:p w14:paraId="703D77DF" w14:textId="77777777" w:rsidR="00011136" w:rsidRPr="00011136" w:rsidRDefault="00011136" w:rsidP="001A710D">
      <w:pPr>
        <w:pStyle w:val="Rubrik3"/>
      </w:pPr>
      <w:r w:rsidRPr="00011136">
        <w:t xml:space="preserve">Vårdkontakter </w:t>
      </w:r>
    </w:p>
    <w:p w14:paraId="290B3C7D" w14:textId="46F5B533" w:rsidR="00011136" w:rsidRPr="00011136" w:rsidRDefault="00011136" w:rsidP="00554D21">
      <w:pPr>
        <w:rPr>
          <w:rFonts w:ascii="Arial" w:hAnsi="Arial" w:cs="Arial"/>
          <w:sz w:val="20"/>
          <w:szCs w:val="20"/>
        </w:rPr>
      </w:pPr>
      <w:r w:rsidRPr="00011136">
        <w:t>Registrera Ny vårdkontakt vid varje ny kontakt (telefonrådgivning, poli</w:t>
      </w:r>
      <w:r w:rsidR="007171D7">
        <w:softHyphen/>
      </w:r>
      <w:r w:rsidRPr="00011136">
        <w:t xml:space="preserve">kliniskt besök, observation under graviditet, inläggning för förlossning). </w:t>
      </w:r>
      <w:r w:rsidRPr="00011136">
        <w:rPr>
          <w:rFonts w:ascii="Arial" w:hAnsi="Arial" w:cs="Arial"/>
          <w:sz w:val="20"/>
          <w:szCs w:val="20"/>
        </w:rPr>
        <w:t xml:space="preserve"> </w:t>
      </w:r>
    </w:p>
    <w:p w14:paraId="2F1C6213" w14:textId="77777777" w:rsidR="00011136" w:rsidRPr="00011136" w:rsidRDefault="00011136" w:rsidP="001A710D">
      <w:pPr>
        <w:pStyle w:val="Rubrik3"/>
      </w:pPr>
      <w:r w:rsidRPr="00011136">
        <w:t xml:space="preserve">Telefonrådgivning </w:t>
      </w:r>
    </w:p>
    <w:p w14:paraId="6EEB5000" w14:textId="77777777" w:rsidR="00011136" w:rsidRPr="00011136" w:rsidRDefault="00011136" w:rsidP="001D4146">
      <w:r w:rsidRPr="00011136">
        <w:t>Välj huvudsökord: Kontaktorsak. Undersökord (blank).</w:t>
      </w:r>
    </w:p>
    <w:p w14:paraId="5468F112" w14:textId="77777777" w:rsidR="00011136" w:rsidRPr="00011136" w:rsidRDefault="00011136" w:rsidP="001D4146">
      <w:r w:rsidRPr="00011136">
        <w:t>Dokumentera kontaktorsak samt anamnes som har betydelse för aktuell vårdkontakt. Dokumentera även bedömning och rekommendation.</w:t>
      </w:r>
    </w:p>
    <w:p w14:paraId="4CCD3C11" w14:textId="7F177A57" w:rsidR="00011136" w:rsidRPr="00011136" w:rsidRDefault="00011136" w:rsidP="00554D21">
      <w:pPr>
        <w:rPr>
          <w:rFonts w:ascii="Arial" w:hAnsi="Arial" w:cs="Arial"/>
          <w:sz w:val="20"/>
          <w:szCs w:val="20"/>
        </w:rPr>
      </w:pPr>
      <w:r w:rsidRPr="00011136">
        <w:t xml:space="preserve">Se styrdokument </w:t>
      </w:r>
      <w:hyperlink r:id="rId17" w:history="1">
        <w:r w:rsidRPr="009B7B54">
          <w:rPr>
            <w:rStyle w:val="Hyperlnk"/>
          </w:rPr>
          <w:t>Telefonrådgivning av barnmorska - förlossningsvård</w:t>
        </w:r>
      </w:hyperlink>
      <w:r w:rsidRPr="00011136">
        <w:t>.</w:t>
      </w:r>
      <w:r w:rsidRPr="00011136">
        <w:rPr>
          <w:rFonts w:ascii="Arial" w:hAnsi="Arial" w:cs="Arial"/>
          <w:sz w:val="20"/>
          <w:szCs w:val="20"/>
        </w:rPr>
        <w:t xml:space="preserve"> </w:t>
      </w:r>
    </w:p>
    <w:p w14:paraId="7886354F" w14:textId="77777777" w:rsidR="00011136" w:rsidRPr="00011136" w:rsidRDefault="00011136" w:rsidP="001A710D">
      <w:pPr>
        <w:pStyle w:val="Rubrik3"/>
      </w:pPr>
      <w:r w:rsidRPr="00011136">
        <w:t xml:space="preserve">Polikliniska besök </w:t>
      </w:r>
    </w:p>
    <w:p w14:paraId="4FB80F6F" w14:textId="77777777" w:rsidR="00011136" w:rsidRPr="00011136" w:rsidRDefault="00011136" w:rsidP="001D4146">
      <w:r w:rsidRPr="00011136">
        <w:t xml:space="preserve">Välj huvudsökord: Barnmorskeanteckning/Kontaktorsak. Undersökord (blank). </w:t>
      </w:r>
    </w:p>
    <w:p w14:paraId="6334F95A" w14:textId="3A737C8D" w:rsidR="00011136" w:rsidRPr="00011136" w:rsidRDefault="00011136" w:rsidP="001D4146">
      <w:r w:rsidRPr="00011136">
        <w:lastRenderedPageBreak/>
        <w:t>Vid barnmorskebesök: Dokumentation sker av barnmorska, t ex vatten</w:t>
      </w:r>
      <w:r w:rsidR="007171D7">
        <w:softHyphen/>
      </w:r>
      <w:r w:rsidRPr="00011136">
        <w:t>avgångskontroller, minskade fosterrörelser. Vid läkarbesök: Barnmors</w:t>
      </w:r>
      <w:r w:rsidR="007171D7">
        <w:softHyphen/>
      </w:r>
      <w:r w:rsidRPr="00011136">
        <w:t>kan som tar emot patienten dokumenterar kontakt</w:t>
      </w:r>
      <w:r w:rsidRPr="00011136">
        <w:softHyphen/>
        <w:t>orsak samt det hon ut</w:t>
      </w:r>
      <w:r w:rsidR="00216034">
        <w:softHyphen/>
      </w:r>
      <w:r w:rsidRPr="00011136">
        <w:t>fört, till exempel blodtryck, puls, temp, urinsticka, fosterljud/CTG, YP och så vi</w:t>
      </w:r>
      <w:r w:rsidRPr="00011136">
        <w:softHyphen/>
        <w:t>dare. Inga långa anteckningar. Resterande dokumenteras av lä</w:t>
      </w:r>
      <w:r w:rsidR="00216034">
        <w:softHyphen/>
      </w:r>
      <w:r w:rsidRPr="00011136">
        <w:t>karen.</w:t>
      </w:r>
    </w:p>
    <w:p w14:paraId="26B497FC" w14:textId="213AFBEA" w:rsidR="00011136" w:rsidRPr="00011136" w:rsidRDefault="00011136" w:rsidP="00554D21">
      <w:pPr>
        <w:rPr>
          <w:rFonts w:ascii="Arial" w:hAnsi="Arial" w:cs="Arial"/>
          <w:sz w:val="20"/>
          <w:szCs w:val="20"/>
        </w:rPr>
      </w:pPr>
      <w:r w:rsidRPr="00011136">
        <w:t xml:space="preserve">Ett polikliniskt besök kan vara max åtta timmar. </w:t>
      </w:r>
      <w:r w:rsidRPr="00011136">
        <w:rPr>
          <w:rFonts w:ascii="Arial" w:hAnsi="Arial" w:cs="Arial"/>
          <w:sz w:val="20"/>
          <w:szCs w:val="20"/>
        </w:rPr>
        <w:t xml:space="preserve"> </w:t>
      </w:r>
    </w:p>
    <w:p w14:paraId="793752FF" w14:textId="77777777" w:rsidR="00011136" w:rsidRPr="00011136" w:rsidRDefault="00011136" w:rsidP="001A710D">
      <w:pPr>
        <w:pStyle w:val="MellanrubrikVGR"/>
      </w:pPr>
      <w:r w:rsidRPr="00011136">
        <w:t xml:space="preserve">Diagnosblad för öppenvård </w:t>
      </w:r>
    </w:p>
    <w:p w14:paraId="47523A9C" w14:textId="56A66CD3" w:rsidR="00011136" w:rsidRPr="00011136" w:rsidRDefault="00011136" w:rsidP="00554D21">
      <w:pPr>
        <w:rPr>
          <w:rFonts w:ascii="Arial" w:hAnsi="Arial" w:cs="Arial"/>
          <w:sz w:val="20"/>
          <w:szCs w:val="20"/>
        </w:rPr>
      </w:pPr>
      <w:r w:rsidRPr="00011136">
        <w:t>Diagnosblad för öppenvård ska endast fyllas i på poliklliniska patienter och signeras av patient</w:t>
      </w:r>
      <w:r w:rsidRPr="00011136">
        <w:softHyphen/>
        <w:t>ansvarig barnmorska vid barnmorske</w:t>
      </w:r>
      <w:r w:rsidRPr="00011136">
        <w:softHyphen/>
        <w:t>besök. Ska fyllas i och signeras av barnmorska samt läkare vid teambesök. Diagnos</w:t>
      </w:r>
      <w:r w:rsidR="007171D7">
        <w:softHyphen/>
      </w:r>
      <w:r w:rsidRPr="00011136">
        <w:t>blad för öppenvård ska inte skrivas om patienten skrivs in i slutenvård.</w:t>
      </w:r>
      <w:r w:rsidRPr="00011136">
        <w:rPr>
          <w:rFonts w:ascii="Arial" w:hAnsi="Arial" w:cs="Arial"/>
          <w:sz w:val="20"/>
          <w:szCs w:val="20"/>
        </w:rPr>
        <w:t xml:space="preserve"> </w:t>
      </w:r>
    </w:p>
    <w:p w14:paraId="389F5487" w14:textId="77777777" w:rsidR="00011136" w:rsidRPr="00011136" w:rsidRDefault="00011136" w:rsidP="001A710D">
      <w:pPr>
        <w:pStyle w:val="MellanrubrikVGR"/>
      </w:pPr>
      <w:r w:rsidRPr="00011136">
        <w:t xml:space="preserve">Melior </w:t>
      </w:r>
    </w:p>
    <w:p w14:paraId="537AA16C" w14:textId="3414C9D5" w:rsidR="00011136" w:rsidRPr="00011136" w:rsidRDefault="00011136" w:rsidP="001D4146">
      <w:r w:rsidRPr="00011136">
        <w:t>Då åtgärd utförs (till exempel provtagning, läkemedel) krävs ett sluten</w:t>
      </w:r>
      <w:r w:rsidR="007171D7">
        <w:softHyphen/>
      </w:r>
      <w:r w:rsidRPr="00011136">
        <w:t>vårdstillfälle. Avsluta vårdtill</w:t>
      </w:r>
      <w:r w:rsidRPr="00011136">
        <w:softHyphen/>
        <w:t>fället när patienten går hem.</w:t>
      </w:r>
    </w:p>
    <w:p w14:paraId="79EE97DA" w14:textId="2CF3E07F" w:rsidR="00011136" w:rsidRPr="00011136" w:rsidRDefault="00011136" w:rsidP="00554D21">
      <w:pPr>
        <w:rPr>
          <w:rFonts w:ascii="Arial" w:hAnsi="Arial" w:cs="Arial"/>
          <w:sz w:val="20"/>
          <w:szCs w:val="20"/>
        </w:rPr>
      </w:pPr>
      <w:r w:rsidRPr="00011136">
        <w:t xml:space="preserve">Se även </w:t>
      </w:r>
      <w:hyperlink r:id="rId18" w:history="1">
        <w:r w:rsidRPr="00422C62">
          <w:rPr>
            <w:rStyle w:val="Hyperlnk"/>
          </w:rPr>
          <w:t>Registrering av vårdtillfälle i Melior för obstetrisk patient</w:t>
        </w:r>
      </w:hyperlink>
      <w:r w:rsidRPr="00011136">
        <w:t>.</w:t>
      </w:r>
      <w:r w:rsidRPr="00011136">
        <w:rPr>
          <w:rFonts w:ascii="Arial" w:hAnsi="Arial" w:cs="Arial"/>
          <w:sz w:val="20"/>
          <w:szCs w:val="20"/>
        </w:rPr>
        <w:t xml:space="preserve"> </w:t>
      </w:r>
    </w:p>
    <w:p w14:paraId="51447F21" w14:textId="77777777" w:rsidR="00011136" w:rsidRPr="00011136" w:rsidRDefault="00011136" w:rsidP="001A710D">
      <w:pPr>
        <w:pStyle w:val="Rubrik3"/>
      </w:pPr>
      <w:r w:rsidRPr="00011136">
        <w:t xml:space="preserve">Patientidentitet </w:t>
      </w:r>
    </w:p>
    <w:p w14:paraId="4BCDF56C" w14:textId="77777777" w:rsidR="00011136" w:rsidRPr="00011136" w:rsidRDefault="00011136" w:rsidP="001D4146">
      <w:r w:rsidRPr="00011136">
        <w:t>Kontroll av legitimation vid ankomst.</w:t>
      </w:r>
    </w:p>
    <w:p w14:paraId="374D014F" w14:textId="3FB7D5F2" w:rsidR="00011136" w:rsidRPr="00011136" w:rsidRDefault="00011136" w:rsidP="001D4146">
      <w:r w:rsidRPr="00011136">
        <w:t>Alla patienter ska ha ID-band, som signeras, dateras och sätts på av barn</w:t>
      </w:r>
      <w:r w:rsidR="007171D7">
        <w:softHyphen/>
      </w:r>
      <w:r w:rsidRPr="00011136">
        <w:t>morska.</w:t>
      </w:r>
    </w:p>
    <w:p w14:paraId="1EC01796" w14:textId="068E417E" w:rsidR="00011136" w:rsidRPr="00011136" w:rsidRDefault="00011136" w:rsidP="00554D21">
      <w:pPr>
        <w:rPr>
          <w:rFonts w:ascii="Arial" w:hAnsi="Arial" w:cs="Arial"/>
          <w:sz w:val="20"/>
          <w:szCs w:val="20"/>
        </w:rPr>
      </w:pPr>
      <w:r w:rsidRPr="00011136">
        <w:t>Se styrdokument Identifiering och ID-märkning av vårdtagare vid Skara</w:t>
      </w:r>
      <w:r w:rsidR="007171D7">
        <w:softHyphen/>
      </w:r>
      <w:r w:rsidRPr="00011136">
        <w:t xml:space="preserve">borgs Sjukhus, </w:t>
      </w:r>
      <w:hyperlink r:id="rId19" w:history="1">
        <w:r w:rsidRPr="00011136">
          <w:rPr>
            <w:color w:val="0563C1"/>
            <w:u w:val="single"/>
          </w:rPr>
          <w:t>Vårdhand</w:t>
        </w:r>
        <w:r w:rsidRPr="00011136">
          <w:rPr>
            <w:color w:val="0563C1"/>
            <w:u w:val="single"/>
          </w:rPr>
          <w:softHyphen/>
          <w:t>boken - Identifikation - ID-band</w:t>
        </w:r>
      </w:hyperlink>
      <w:r w:rsidRPr="00011136">
        <w:t xml:space="preserve"> och styrdoku</w:t>
      </w:r>
      <w:r w:rsidR="007171D7">
        <w:softHyphen/>
      </w:r>
      <w:r w:rsidRPr="00011136">
        <w:t>ment Registrering av vårdtagares personuppgifter vid Skaraborgs Sjuk</w:t>
      </w:r>
      <w:r w:rsidR="007171D7">
        <w:softHyphen/>
      </w:r>
      <w:r w:rsidRPr="00011136">
        <w:t>hus.</w:t>
      </w:r>
      <w:r w:rsidRPr="00011136">
        <w:rPr>
          <w:rFonts w:ascii="Arial" w:hAnsi="Arial" w:cs="Arial"/>
          <w:sz w:val="20"/>
          <w:szCs w:val="20"/>
        </w:rPr>
        <w:t xml:space="preserve"> </w:t>
      </w:r>
    </w:p>
    <w:p w14:paraId="4A559E3F" w14:textId="18263014" w:rsidR="00011136" w:rsidRPr="00011136" w:rsidRDefault="00011136" w:rsidP="001A710D">
      <w:pPr>
        <w:pStyle w:val="Rubrik3"/>
      </w:pPr>
      <w:r w:rsidRPr="00011136">
        <w:t>Vårdtillfälle: observation under gravidi</w:t>
      </w:r>
      <w:r w:rsidR="007171D7">
        <w:softHyphen/>
      </w:r>
      <w:r w:rsidRPr="00011136">
        <w:t>tet/in</w:t>
      </w:r>
      <w:r w:rsidR="005C3032">
        <w:t>-</w:t>
      </w:r>
      <w:r w:rsidRPr="00011136">
        <w:t xml:space="preserve">läggning för förlossning </w:t>
      </w:r>
    </w:p>
    <w:p w14:paraId="51A4BF09" w14:textId="77777777" w:rsidR="00011136" w:rsidRPr="00011136" w:rsidRDefault="00011136" w:rsidP="001D4146">
      <w:r w:rsidRPr="00011136">
        <w:t>Registrera patientens blodgrupp i Obstetrix utifrån Melior/blodcentralen.</w:t>
      </w:r>
    </w:p>
    <w:p w14:paraId="49EBA207" w14:textId="4E3FA831" w:rsidR="00011136" w:rsidRPr="00011136" w:rsidRDefault="00011136" w:rsidP="00554D21">
      <w:pPr>
        <w:rPr>
          <w:rFonts w:ascii="Arial" w:hAnsi="Arial" w:cs="Arial"/>
          <w:sz w:val="20"/>
          <w:szCs w:val="20"/>
        </w:rPr>
      </w:pPr>
      <w:r w:rsidRPr="00011136">
        <w:t>Notat som inte är aktuella ska tas bort.</w:t>
      </w:r>
      <w:r w:rsidRPr="00011136">
        <w:rPr>
          <w:rFonts w:ascii="Arial" w:hAnsi="Arial" w:cs="Arial"/>
          <w:sz w:val="20"/>
          <w:szCs w:val="20"/>
        </w:rPr>
        <w:t xml:space="preserve"> </w:t>
      </w:r>
    </w:p>
    <w:p w14:paraId="6FB3D5F5" w14:textId="77777777" w:rsidR="00011136" w:rsidRPr="00011136" w:rsidRDefault="00011136" w:rsidP="001A710D">
      <w:pPr>
        <w:pStyle w:val="MellanrubrikVGR"/>
      </w:pPr>
      <w:r w:rsidRPr="00011136">
        <w:t xml:space="preserve">Diagnosblad för slutenvård </w:t>
      </w:r>
    </w:p>
    <w:p w14:paraId="4154147B" w14:textId="62E4EC21" w:rsidR="00011136" w:rsidRPr="00011136" w:rsidRDefault="00011136" w:rsidP="00554D21">
      <w:pPr>
        <w:rPr>
          <w:rFonts w:ascii="Arial" w:hAnsi="Arial" w:cs="Arial"/>
          <w:sz w:val="20"/>
          <w:szCs w:val="20"/>
        </w:rPr>
      </w:pPr>
      <w:r w:rsidRPr="00011136">
        <w:t>Diagnosblad för slutenvård ska finnas för alla inskrivna patienter. Barn</w:t>
      </w:r>
      <w:r w:rsidR="007171D7">
        <w:softHyphen/>
      </w:r>
      <w:r w:rsidRPr="00011136">
        <w:t>morskan diagnossätter och fyller i åtgärdskoder i Obstetrix alternativt på diagnosbladet. Barnmorskan behöver inte leta upp diagnoser som inte finns på diagnosbladet.</w:t>
      </w:r>
    </w:p>
    <w:p w14:paraId="51A287A7" w14:textId="77777777" w:rsidR="00011136" w:rsidRPr="00011136" w:rsidRDefault="00011136" w:rsidP="001A710D">
      <w:pPr>
        <w:pStyle w:val="Rubrik3"/>
      </w:pPr>
      <w:r w:rsidRPr="00011136">
        <w:lastRenderedPageBreak/>
        <w:t xml:space="preserve">FV1 </w:t>
      </w:r>
    </w:p>
    <w:p w14:paraId="664CED31" w14:textId="5970A4D2" w:rsidR="00011136" w:rsidRPr="00011136" w:rsidRDefault="00011136" w:rsidP="00554D21">
      <w:pPr>
        <w:rPr>
          <w:rFonts w:ascii="Arial" w:hAnsi="Arial" w:cs="Arial"/>
          <w:sz w:val="20"/>
          <w:szCs w:val="20"/>
        </w:rPr>
      </w:pPr>
      <w:r w:rsidRPr="00011136">
        <w:t>Ska finnas hos alla patienter från och med graviditetsvecka 22 (inte dess</w:t>
      </w:r>
      <w:r w:rsidR="007171D7">
        <w:softHyphen/>
      </w:r>
      <w:r w:rsidRPr="00011136">
        <w:t>förinnan) oavsett kontakt</w:t>
      </w:r>
      <w:r w:rsidRPr="00011136">
        <w:softHyphen/>
        <w:t>orsak.</w:t>
      </w:r>
      <w:r w:rsidRPr="00011136">
        <w:rPr>
          <w:rFonts w:ascii="Arial" w:hAnsi="Arial" w:cs="Arial"/>
          <w:sz w:val="20"/>
          <w:szCs w:val="20"/>
        </w:rPr>
        <w:t xml:space="preserve"> </w:t>
      </w:r>
    </w:p>
    <w:p w14:paraId="30344D0A" w14:textId="77777777" w:rsidR="00011136" w:rsidRPr="00011136" w:rsidRDefault="00011136" w:rsidP="001A710D">
      <w:pPr>
        <w:pStyle w:val="MellanrubrikVGR"/>
      </w:pPr>
      <w:r w:rsidRPr="00011136">
        <w:t xml:space="preserve">Flik 1: Inskrivning </w:t>
      </w:r>
    </w:p>
    <w:p w14:paraId="617C431C" w14:textId="2D0B9197" w:rsidR="00011136" w:rsidRPr="00011136" w:rsidRDefault="00011136" w:rsidP="001D4146">
      <w:pPr>
        <w:pStyle w:val="Punktlista"/>
      </w:pPr>
      <w:r w:rsidRPr="00011136">
        <w:t>Välj lämplig intagningsorsak. Kom ihåg Annat: till exempel hy</w:t>
      </w:r>
      <w:r w:rsidR="007171D7">
        <w:softHyphen/>
      </w:r>
      <w:r w:rsidRPr="00011136">
        <w:t xml:space="preserve">pertoni. </w:t>
      </w:r>
    </w:p>
    <w:p w14:paraId="77277823" w14:textId="56C05C99" w:rsidR="00011136" w:rsidRPr="00011136" w:rsidRDefault="00011136" w:rsidP="001D4146">
      <w:pPr>
        <w:pStyle w:val="Punktlista"/>
      </w:pPr>
      <w:r w:rsidRPr="00011136">
        <w:t>Eventuell vikt (tagen på MVC) från graviditetsvecka 37–38 bör dokumenteras vid inskriv</w:t>
      </w:r>
      <w:r w:rsidRPr="00011136">
        <w:softHyphen/>
        <w:t>ning. Detta enligt rekommendation från Socialstyrelsen.</w:t>
      </w:r>
    </w:p>
    <w:p w14:paraId="5FA82665" w14:textId="4C1D5734" w:rsidR="00011136" w:rsidRPr="00011136" w:rsidRDefault="00011136" w:rsidP="00554D21">
      <w:pPr>
        <w:rPr>
          <w:rFonts w:ascii="Arial" w:hAnsi="Arial" w:cs="Arial"/>
          <w:sz w:val="20"/>
          <w:szCs w:val="20"/>
        </w:rPr>
      </w:pPr>
      <w:r w:rsidRPr="00011136">
        <w:t>Fyll i inskrivningsstatus enligt mall. Välj Skapa inskrivningsanteckning och redigera enligt nedan.</w:t>
      </w:r>
      <w:r w:rsidRPr="00011136">
        <w:rPr>
          <w:rFonts w:ascii="Arial" w:hAnsi="Arial" w:cs="Arial"/>
          <w:sz w:val="20"/>
          <w:szCs w:val="20"/>
        </w:rPr>
        <w:t xml:space="preserve"> </w:t>
      </w:r>
    </w:p>
    <w:p w14:paraId="50D5DBD7" w14:textId="77777777" w:rsidR="00011136" w:rsidRPr="00011136" w:rsidRDefault="00011136" w:rsidP="001A710D">
      <w:pPr>
        <w:pStyle w:val="MellanrubrikVGR"/>
      </w:pPr>
      <w:r w:rsidRPr="00011136">
        <w:t xml:space="preserve">Anamnes </w:t>
      </w:r>
    </w:p>
    <w:p w14:paraId="375F9734" w14:textId="77777777" w:rsidR="00011136" w:rsidRPr="00011136" w:rsidRDefault="00011136" w:rsidP="001D4146">
      <w:r w:rsidRPr="00011136">
        <w:t>Förtydliga tidigare sjukdomar.</w:t>
      </w:r>
    </w:p>
    <w:p w14:paraId="69388665" w14:textId="77777777" w:rsidR="00011136" w:rsidRPr="00011136" w:rsidRDefault="00011136" w:rsidP="001D4146">
      <w:r w:rsidRPr="00011136">
        <w:t>Förtydliga tidigare graviditeter.</w:t>
      </w:r>
    </w:p>
    <w:p w14:paraId="3888CF19" w14:textId="1CA746DA" w:rsidR="00011136" w:rsidRPr="00011136" w:rsidRDefault="00011136" w:rsidP="001D4146">
      <w:r w:rsidRPr="00011136">
        <w:t xml:space="preserve">Nuvarande graviditet: </w:t>
      </w:r>
    </w:p>
    <w:p w14:paraId="737DB5F7" w14:textId="77777777" w:rsidR="00011136" w:rsidRPr="00011136" w:rsidRDefault="00011136" w:rsidP="001D4146">
      <w:pPr>
        <w:pStyle w:val="Punktlista"/>
      </w:pPr>
      <w:r w:rsidRPr="00011136">
        <w:t xml:space="preserve">Händelser/tillstånd/läkemedel som är av betydelse för fortsatt vård. </w:t>
      </w:r>
    </w:p>
    <w:p w14:paraId="38BAB44D" w14:textId="77777777" w:rsidR="00011136" w:rsidRPr="00011136" w:rsidRDefault="00011136" w:rsidP="001D4146">
      <w:pPr>
        <w:pStyle w:val="Punktlista"/>
      </w:pPr>
      <w:r w:rsidRPr="00011136">
        <w:t xml:space="preserve">GBS. </w:t>
      </w:r>
    </w:p>
    <w:p w14:paraId="6DA3B347" w14:textId="38D86E9B" w:rsidR="00011136" w:rsidRPr="00011136" w:rsidRDefault="00011136" w:rsidP="001D4146">
      <w:pPr>
        <w:pStyle w:val="Punktlista"/>
      </w:pPr>
      <w:r w:rsidRPr="00011136">
        <w:t xml:space="preserve">BMI </w:t>
      </w:r>
      <w:r w:rsidRPr="00011136">
        <w:rPr>
          <w:u w:val="single"/>
        </w:rPr>
        <w:t>&gt;</w:t>
      </w:r>
      <w:r w:rsidRPr="00011136">
        <w:t xml:space="preserve"> 40, vid inskrivning på MVC. Se styrdokumentet </w:t>
      </w:r>
      <w:hyperlink r:id="rId20" w:history="1">
        <w:r w:rsidRPr="00B72BEB">
          <w:rPr>
            <w:rStyle w:val="Hyperlnk"/>
          </w:rPr>
          <w:t>Övervikt och fetma under graviditet och förlossning</w:t>
        </w:r>
        <w:r w:rsidR="00B72BEB" w:rsidRPr="00B72BEB">
          <w:rPr>
            <w:rStyle w:val="Hyperlnk"/>
          </w:rPr>
          <w:t xml:space="preserve"> – handläggning</w:t>
        </w:r>
      </w:hyperlink>
      <w:r w:rsidRPr="00011136">
        <w:t>.</w:t>
      </w:r>
    </w:p>
    <w:p w14:paraId="3C21ABAC" w14:textId="77777777" w:rsidR="00011136" w:rsidRPr="00011136" w:rsidRDefault="00011136" w:rsidP="001D4146">
      <w:pPr>
        <w:pStyle w:val="Punktlista"/>
      </w:pPr>
      <w:r w:rsidRPr="00011136">
        <w:t xml:space="preserve">Rökare. </w:t>
      </w:r>
    </w:p>
    <w:p w14:paraId="72C3A924" w14:textId="5855CE51" w:rsidR="00011136" w:rsidRPr="00011136" w:rsidRDefault="00011136" w:rsidP="001D4146">
      <w:pPr>
        <w:pStyle w:val="Punktlista"/>
      </w:pPr>
      <w:r w:rsidRPr="00011136">
        <w:t>Aurorakontakt eller förlossningsplan.</w:t>
      </w:r>
    </w:p>
    <w:p w14:paraId="573CCB1B" w14:textId="77777777" w:rsidR="00011136" w:rsidRPr="00011136" w:rsidRDefault="00011136" w:rsidP="001D4146">
      <w:r w:rsidRPr="00011136">
        <w:t>Stapla gärna för bättre översikt.</w:t>
      </w:r>
    </w:p>
    <w:p w14:paraId="46AAD3F2" w14:textId="1DDDB366" w:rsidR="00011136" w:rsidRPr="00011136" w:rsidRDefault="00011136" w:rsidP="00554D21">
      <w:pPr>
        <w:rPr>
          <w:rFonts w:ascii="Arial" w:hAnsi="Arial" w:cs="Arial"/>
          <w:sz w:val="20"/>
          <w:szCs w:val="20"/>
        </w:rPr>
      </w:pPr>
      <w:r w:rsidRPr="00011136">
        <w:t>Om tidigare anteckning finns, hänvisa till datum och in</w:t>
      </w:r>
      <w:r w:rsidR="007171D7">
        <w:softHyphen/>
      </w:r>
      <w:r w:rsidRPr="00011136">
        <w:t>stans/journal</w:t>
      </w:r>
      <w:r w:rsidR="00013D4E">
        <w:t>-</w:t>
      </w:r>
      <w:r w:rsidRPr="00011136">
        <w:t>system där anteckning gjordes.</w:t>
      </w:r>
      <w:r w:rsidRPr="00011136">
        <w:rPr>
          <w:rFonts w:ascii="Arial" w:hAnsi="Arial" w:cs="Arial"/>
          <w:sz w:val="20"/>
          <w:szCs w:val="20"/>
        </w:rPr>
        <w:t xml:space="preserve"> </w:t>
      </w:r>
    </w:p>
    <w:p w14:paraId="2291B505" w14:textId="77777777" w:rsidR="00011136" w:rsidRPr="00011136" w:rsidRDefault="00011136" w:rsidP="001A710D">
      <w:pPr>
        <w:pStyle w:val="MellanrubrikVGR"/>
      </w:pPr>
      <w:r w:rsidRPr="00011136">
        <w:t xml:space="preserve">Överkänslighet </w:t>
      </w:r>
    </w:p>
    <w:p w14:paraId="4828DA86" w14:textId="77777777" w:rsidR="001D4146" w:rsidRDefault="00011136" w:rsidP="001D4146">
      <w:r w:rsidRPr="00011136">
        <w:t>Beskriv reaktion.</w:t>
      </w:r>
    </w:p>
    <w:p w14:paraId="33C6A85F" w14:textId="3D4CD8E0" w:rsidR="00011136" w:rsidRPr="00011136" w:rsidRDefault="00011136" w:rsidP="001D4146">
      <w:pPr>
        <w:pStyle w:val="MellanrubrikVGR"/>
      </w:pPr>
      <w:r w:rsidRPr="00011136">
        <w:t xml:space="preserve">Status </w:t>
      </w:r>
    </w:p>
    <w:p w14:paraId="673610C9" w14:textId="77777777" w:rsidR="00011136" w:rsidRPr="00011136" w:rsidRDefault="00011136" w:rsidP="001D4146">
      <w:r w:rsidRPr="00011136">
        <w:t>Beskriv allmänstatus om avvikande.</w:t>
      </w:r>
    </w:p>
    <w:p w14:paraId="202EEBC7" w14:textId="61B99036" w:rsidR="00011136" w:rsidRPr="00011136" w:rsidRDefault="00011136" w:rsidP="001D4146">
      <w:r w:rsidRPr="00011136">
        <w:t>Korrigera eller gör tillägg under YP samt IU. Till exempel segment, fon</w:t>
      </w:r>
      <w:r w:rsidR="007171D7">
        <w:softHyphen/>
      </w:r>
      <w:r w:rsidRPr="00011136">
        <w:t>taneller/suturer, avvikande färg på fostervattnet. Dokumentera om hinnor palperas eller inte. Beskriv hur eventuell vatten</w:t>
      </w:r>
      <w:r w:rsidRPr="00011136">
        <w:softHyphen/>
        <w:t>avgång verifierats.</w:t>
      </w:r>
    </w:p>
    <w:p w14:paraId="4317F554" w14:textId="77777777" w:rsidR="00011136" w:rsidRPr="00011136" w:rsidRDefault="00011136" w:rsidP="001D4146">
      <w:r w:rsidRPr="00011136">
        <w:t>Fosterljud (avlyssnade med tratt).</w:t>
      </w:r>
    </w:p>
    <w:p w14:paraId="092B6EA9" w14:textId="77777777" w:rsidR="00011136" w:rsidRPr="00011136" w:rsidRDefault="00011136" w:rsidP="001D4146">
      <w:r w:rsidRPr="00011136">
        <w:lastRenderedPageBreak/>
        <w:t>Bedömning av CTG-kurva.</w:t>
      </w:r>
    </w:p>
    <w:p w14:paraId="09A92DB6" w14:textId="77777777" w:rsidR="00011136" w:rsidRPr="00011136" w:rsidRDefault="00011136" w:rsidP="001A710D">
      <w:pPr>
        <w:pStyle w:val="MellanrubrikVGR"/>
      </w:pPr>
      <w:r w:rsidRPr="00011136">
        <w:t>Riskbedömning</w:t>
      </w:r>
    </w:p>
    <w:p w14:paraId="3A4B519F" w14:textId="52906E9E" w:rsidR="00011136" w:rsidRPr="00011136" w:rsidRDefault="00011136" w:rsidP="001D4146">
      <w:r w:rsidRPr="00011136">
        <w:t>Beskriv orsak till triage/riskbedömning. Ny bedömning vid varje perso</w:t>
      </w:r>
      <w:r w:rsidR="007171D7">
        <w:softHyphen/>
      </w:r>
      <w:r w:rsidRPr="00011136">
        <w:t>nalbyte och vid förändring.</w:t>
      </w:r>
    </w:p>
    <w:p w14:paraId="34C73DA4" w14:textId="4DF23674" w:rsidR="00011136" w:rsidRPr="00011136" w:rsidRDefault="00011136" w:rsidP="000A783B">
      <w:pPr>
        <w:rPr>
          <w:rFonts w:ascii="Arial" w:hAnsi="Arial" w:cs="Arial"/>
          <w:sz w:val="20"/>
          <w:szCs w:val="20"/>
        </w:rPr>
      </w:pPr>
      <w:r w:rsidRPr="0025324F">
        <w:t>Triage, se styrdokument</w:t>
      </w:r>
      <w:r w:rsidR="00526FEC" w:rsidRPr="0025324F">
        <w:t xml:space="preserve"> </w:t>
      </w:r>
      <w:hyperlink r:id="rId21" w:history="1">
        <w:r w:rsidR="00526FEC" w:rsidRPr="0025324F">
          <w:rPr>
            <w:rStyle w:val="Hyperlnk"/>
          </w:rPr>
          <w:t>Riskbedömning - förlossningsvård</w:t>
        </w:r>
      </w:hyperlink>
      <w:r w:rsidRPr="0025324F">
        <w:t xml:space="preserve"> och </w:t>
      </w:r>
      <w:r w:rsidR="00622865" w:rsidRPr="0025324F">
        <w:t>regional medicinsk riktlinje</w:t>
      </w:r>
      <w:r w:rsidRPr="0025324F">
        <w:t xml:space="preserve"> </w:t>
      </w:r>
      <w:hyperlink r:id="rId22" w:history="1">
        <w:r w:rsidR="002F5CE7" w:rsidRPr="008A6BAF">
          <w:rPr>
            <w:rStyle w:val="Hyperlnk"/>
          </w:rPr>
          <w:t>Sfinkter</w:t>
        </w:r>
        <w:r w:rsidR="006E3DE4" w:rsidRPr="008A6BAF">
          <w:rPr>
            <w:rStyle w:val="Hyperlnk"/>
          </w:rPr>
          <w:t>profylax – förebyggande åtgärder mot skada på bäckenbotten vid förlossning</w:t>
        </w:r>
      </w:hyperlink>
      <w:r w:rsidRPr="00011136">
        <w:t>.</w:t>
      </w:r>
      <w:r w:rsidRPr="00011136">
        <w:rPr>
          <w:rFonts w:ascii="Arial" w:hAnsi="Arial" w:cs="Arial"/>
          <w:sz w:val="20"/>
          <w:szCs w:val="20"/>
        </w:rPr>
        <w:t xml:space="preserve"> </w:t>
      </w:r>
    </w:p>
    <w:p w14:paraId="5A9485EE" w14:textId="77777777" w:rsidR="00011136" w:rsidRPr="00011136" w:rsidRDefault="00011136" w:rsidP="001A710D">
      <w:pPr>
        <w:pStyle w:val="MellanrubrikVGR"/>
      </w:pPr>
      <w:r w:rsidRPr="00011136">
        <w:t xml:space="preserve">Anteckningar i anslutning till inskrivning </w:t>
      </w:r>
    </w:p>
    <w:p w14:paraId="624E86B6" w14:textId="0DA54099" w:rsidR="00011136" w:rsidRPr="00011136" w:rsidRDefault="00011136" w:rsidP="000A783B">
      <w:pPr>
        <w:rPr>
          <w:rFonts w:ascii="Arial" w:hAnsi="Arial" w:cs="Arial"/>
          <w:sz w:val="20"/>
          <w:szCs w:val="20"/>
        </w:rPr>
      </w:pPr>
      <w:r w:rsidRPr="001D4146">
        <w:t xml:space="preserve">Lägg stor vikt vid inskrivningsanteckningen. Denna ligger till grund för hela vårdtillfället samt </w:t>
      </w:r>
      <w:r w:rsidRPr="00A1484C">
        <w:t>SBAR</w:t>
      </w:r>
      <w:r w:rsidRPr="001D4146">
        <w:t>.</w:t>
      </w:r>
      <w:r w:rsidRPr="00011136">
        <w:rPr>
          <w:rFonts w:ascii="Arial" w:hAnsi="Arial" w:cs="Arial"/>
          <w:sz w:val="20"/>
          <w:szCs w:val="20"/>
        </w:rPr>
        <w:t xml:space="preserve"> </w:t>
      </w:r>
    </w:p>
    <w:p w14:paraId="7992EE19" w14:textId="77777777" w:rsidR="00011136" w:rsidRPr="00011136" w:rsidRDefault="00011136" w:rsidP="001A710D">
      <w:pPr>
        <w:pStyle w:val="Rubrik3"/>
      </w:pPr>
      <w:r w:rsidRPr="00011136">
        <w:t xml:space="preserve">Löpande journaltext </w:t>
      </w:r>
    </w:p>
    <w:p w14:paraId="14C52A33" w14:textId="77777777" w:rsidR="00011136" w:rsidRPr="00011136" w:rsidRDefault="00011136" w:rsidP="001D4146">
      <w:r w:rsidRPr="00011136">
        <w:t>Dokumentera det som avviker från det normala.</w:t>
      </w:r>
    </w:p>
    <w:p w14:paraId="6AF09667" w14:textId="77777777" w:rsidR="00011136" w:rsidRPr="00011136" w:rsidRDefault="00011136" w:rsidP="001D4146">
      <w:r w:rsidRPr="00011136">
        <w:t>Utvärdera åtgärder.</w:t>
      </w:r>
    </w:p>
    <w:p w14:paraId="2AC6F03F" w14:textId="6E5ED6F3" w:rsidR="00011136" w:rsidRPr="00011136" w:rsidRDefault="00011136" w:rsidP="001D4146">
      <w:r w:rsidRPr="00011136">
        <w:t>CTG/</w:t>
      </w:r>
      <w:r w:rsidR="00185490" w:rsidRPr="00185490">
        <w:rPr>
          <w:highlight w:val="yellow"/>
        </w:rPr>
        <w:t>NST-analys</w:t>
      </w:r>
      <w:r w:rsidRPr="00011136">
        <w:t xml:space="preserve"> signeras på CTG-kurvan av barnmorska om normalt och korttidsvariabilitet dokumenteras. Vid avvikande/patologiskt CTG, se styrdokument </w:t>
      </w:r>
      <w:hyperlink r:id="rId23" w:history="1">
        <w:r w:rsidRPr="006F1BCA">
          <w:rPr>
            <w:rStyle w:val="Hyperlnk"/>
          </w:rPr>
          <w:t>Fosterövervakning - handläggning</w:t>
        </w:r>
      </w:hyperlink>
      <w:r w:rsidRPr="00011136">
        <w:t>.</w:t>
      </w:r>
    </w:p>
    <w:p w14:paraId="41BABBA1" w14:textId="330BA597" w:rsidR="00011136" w:rsidRPr="00011136" w:rsidRDefault="00011136" w:rsidP="001D4146">
      <w:r w:rsidRPr="00011136">
        <w:t>Smärtlindring före och efter etablerat värkarbete ska dokumenteras i löp</w:t>
      </w:r>
      <w:r w:rsidR="007171D7">
        <w:softHyphen/>
      </w:r>
      <w:r w:rsidRPr="00011136">
        <w:t>text (skriv Se journal i observationslistan).</w:t>
      </w:r>
    </w:p>
    <w:p w14:paraId="33BCE296" w14:textId="5045F526" w:rsidR="00011136" w:rsidRPr="00011136" w:rsidRDefault="00011136" w:rsidP="001D4146">
      <w:r w:rsidRPr="00011136">
        <w:t xml:space="preserve">Huvudsökord: </w:t>
      </w:r>
    </w:p>
    <w:p w14:paraId="704D58D3" w14:textId="77777777" w:rsidR="00011136" w:rsidRPr="00011136" w:rsidRDefault="00011136" w:rsidP="001D4146">
      <w:pPr>
        <w:pStyle w:val="Punktlista"/>
      </w:pPr>
      <w:r w:rsidRPr="00011136">
        <w:t xml:space="preserve">Rond: används vid alla läkarkontakter. </w:t>
      </w:r>
    </w:p>
    <w:p w14:paraId="625589AA" w14:textId="6F176D67" w:rsidR="00011136" w:rsidRPr="00011136" w:rsidRDefault="00011136" w:rsidP="001D4146">
      <w:pPr>
        <w:pStyle w:val="Punktlista"/>
      </w:pPr>
      <w:r w:rsidRPr="00011136">
        <w:t xml:space="preserve">Samtal till exempel krystsamtal, se </w:t>
      </w:r>
      <w:hyperlink r:id="rId24" w:history="1">
        <w:r w:rsidRPr="000C2EC0">
          <w:rPr>
            <w:rStyle w:val="Hyperlnk"/>
          </w:rPr>
          <w:t>Barnmorskans underlag för krystsamtal</w:t>
        </w:r>
      </w:hyperlink>
      <w:r w:rsidRPr="00011136">
        <w:t>.</w:t>
      </w:r>
    </w:p>
    <w:p w14:paraId="068F3812" w14:textId="77777777" w:rsidR="00011136" w:rsidRPr="00011136" w:rsidRDefault="00011136" w:rsidP="001D4146">
      <w:pPr>
        <w:pStyle w:val="Punktlista"/>
      </w:pPr>
      <w:r w:rsidRPr="00011136">
        <w:t>Födelse: dokumentera hur perinealskydd utfördes och av vem samt vem som förlöste – barnmorska, student eller läkare.</w:t>
      </w:r>
    </w:p>
    <w:p w14:paraId="3F66C0F0" w14:textId="00DD5ED2" w:rsidR="00011136" w:rsidRPr="0025324F" w:rsidRDefault="00011136" w:rsidP="001D4146">
      <w:pPr>
        <w:pStyle w:val="Punktlista"/>
      </w:pPr>
      <w:r w:rsidRPr="0025324F">
        <w:t xml:space="preserve">Bristning/klipp: välj lämpligt undersökord. </w:t>
      </w:r>
      <w:r w:rsidR="00742B73" w:rsidRPr="0025324F">
        <w:t xml:space="preserve">Se </w:t>
      </w:r>
      <w:hyperlink r:id="rId25" w:history="1">
        <w:r w:rsidR="00995635" w:rsidRPr="0025324F">
          <w:rPr>
            <w:rStyle w:val="Hyperlnk"/>
          </w:rPr>
          <w:t>Dokumentation</w:t>
        </w:r>
        <w:r w:rsidR="009A5A20" w:rsidRPr="0025324F">
          <w:rPr>
            <w:rStyle w:val="Hyperlnk"/>
          </w:rPr>
          <w:t>s</w:t>
        </w:r>
        <w:r w:rsidR="00CB702D" w:rsidRPr="0025324F">
          <w:rPr>
            <w:rStyle w:val="Hyperlnk"/>
          </w:rPr>
          <w:softHyphen/>
        </w:r>
        <w:r w:rsidR="009A5A20" w:rsidRPr="0025324F">
          <w:rPr>
            <w:rStyle w:val="Hyperlnk"/>
          </w:rPr>
          <w:t>mall</w:t>
        </w:r>
        <w:r w:rsidR="00995635" w:rsidRPr="0025324F">
          <w:rPr>
            <w:rStyle w:val="Hyperlnk"/>
          </w:rPr>
          <w:t xml:space="preserve"> vid förlossning</w:t>
        </w:r>
        <w:r w:rsidR="009A5A20" w:rsidRPr="0025324F">
          <w:rPr>
            <w:rStyle w:val="Hyperlnk"/>
          </w:rPr>
          <w:t>sbristning</w:t>
        </w:r>
        <w:r w:rsidR="00995635" w:rsidRPr="0025324F">
          <w:rPr>
            <w:rStyle w:val="Hyperlnk"/>
          </w:rPr>
          <w:t xml:space="preserve"> – inklusive förslag på text</w:t>
        </w:r>
      </w:hyperlink>
      <w:r w:rsidR="00995635" w:rsidRPr="0025324F">
        <w:t>.</w:t>
      </w:r>
    </w:p>
    <w:p w14:paraId="1D7ED3C1" w14:textId="4B64747A" w:rsidR="00011136" w:rsidRPr="00011136" w:rsidRDefault="00011136" w:rsidP="00DE50C6">
      <w:pPr>
        <w:pStyle w:val="Rubrik3"/>
      </w:pPr>
      <w:r w:rsidRPr="00011136">
        <w:rPr>
          <w:rFonts w:ascii="Arial" w:hAnsi="Arial" w:cs="Arial"/>
          <w:sz w:val="20"/>
          <w:szCs w:val="20"/>
        </w:rPr>
        <w:t xml:space="preserve"> </w:t>
      </w:r>
      <w:r w:rsidRPr="00011136">
        <w:t xml:space="preserve">Induktionsmall </w:t>
      </w:r>
    </w:p>
    <w:p w14:paraId="258E4997" w14:textId="77777777" w:rsidR="00011136" w:rsidRPr="00011136" w:rsidRDefault="00011136" w:rsidP="001D4146">
      <w:r w:rsidRPr="00011136">
        <w:t>Ska finnas på alla preinduktioner/induktioner, ska upprättas av läkare.</w:t>
      </w:r>
    </w:p>
    <w:p w14:paraId="3551000F" w14:textId="5D2B8812" w:rsidR="00011136" w:rsidRPr="002041B8" w:rsidRDefault="00011136" w:rsidP="002B36F7">
      <w:r w:rsidRPr="0025324F">
        <w:t>Åtgärden dokumenteras av den som utför åtgärden.</w:t>
      </w:r>
      <w:r w:rsidRPr="0025324F">
        <w:rPr>
          <w:rFonts w:ascii="Arial" w:hAnsi="Arial" w:cs="Arial"/>
          <w:sz w:val="20"/>
          <w:szCs w:val="20"/>
        </w:rPr>
        <w:t xml:space="preserve"> </w:t>
      </w:r>
      <w:r w:rsidR="002041B8" w:rsidRPr="0025324F">
        <w:t>Alla åtgärder fram till och med</w:t>
      </w:r>
      <w:r w:rsidR="00AC06E1" w:rsidRPr="0025324F">
        <w:t xml:space="preserve"> amniotomi dokumenteras i induktionsmallen.</w:t>
      </w:r>
    </w:p>
    <w:p w14:paraId="7F7C1CA8" w14:textId="77777777" w:rsidR="00011136" w:rsidRPr="00011136" w:rsidRDefault="00011136" w:rsidP="001A710D">
      <w:pPr>
        <w:pStyle w:val="Rubrik3"/>
      </w:pPr>
      <w:r w:rsidRPr="00011136">
        <w:t xml:space="preserve">Partogram </w:t>
      </w:r>
    </w:p>
    <w:p w14:paraId="576457BC" w14:textId="3C5A4B19" w:rsidR="00011136" w:rsidRPr="00011136" w:rsidRDefault="00011136" w:rsidP="001D4146">
      <w:pPr>
        <w:pStyle w:val="Punktlista"/>
      </w:pPr>
      <w:r w:rsidRPr="00011136">
        <w:t>Partogrammet är huvuddokument vid förlossningen. Diagnosko</w:t>
      </w:r>
      <w:r w:rsidR="007171D7">
        <w:softHyphen/>
      </w:r>
      <w:r w:rsidRPr="00011136">
        <w:t xml:space="preserve">der genereras automatiskt vid dokumentation i partogram. </w:t>
      </w:r>
    </w:p>
    <w:p w14:paraId="3F86A721" w14:textId="77777777" w:rsidR="00011136" w:rsidRPr="00011136" w:rsidRDefault="00011136" w:rsidP="001D4146">
      <w:pPr>
        <w:pStyle w:val="Punktlista"/>
      </w:pPr>
      <w:r w:rsidRPr="00011136">
        <w:t xml:space="preserve">Startas vid etablerat värkarbete. </w:t>
      </w:r>
    </w:p>
    <w:p w14:paraId="2BC6830B" w14:textId="6E5DD3F3" w:rsidR="00011136" w:rsidRPr="00011136" w:rsidRDefault="00011136" w:rsidP="001D4146">
      <w:pPr>
        <w:pStyle w:val="Punktlista"/>
      </w:pPr>
      <w:r w:rsidRPr="00011136">
        <w:lastRenderedPageBreak/>
        <w:t>Startas vid induktion med amniotomi. Inte vid preinduktion (An</w:t>
      </w:r>
      <w:r w:rsidR="007171D7">
        <w:softHyphen/>
      </w:r>
      <w:r w:rsidRPr="00011136">
        <w:t xml:space="preserve">gusta, gel, BARD). </w:t>
      </w:r>
    </w:p>
    <w:p w14:paraId="799DFF9B" w14:textId="52414B21" w:rsidR="00011136" w:rsidRPr="00011136" w:rsidRDefault="00011136" w:rsidP="001D4146">
      <w:pPr>
        <w:pStyle w:val="Punktlista"/>
      </w:pPr>
      <w:r w:rsidRPr="00011136">
        <w:t>Startas alltid vid Oxytocininfusion.</w:t>
      </w:r>
    </w:p>
    <w:p w14:paraId="3D63C981" w14:textId="77777777" w:rsidR="00011136" w:rsidRPr="00011136" w:rsidRDefault="00011136" w:rsidP="001D4146">
      <w:r w:rsidRPr="00011136">
        <w:t>Här dokumenteras vitalparametrar om dessa inte automatgenereras till ctg-kurva.</w:t>
      </w:r>
    </w:p>
    <w:p w14:paraId="1413BEED" w14:textId="099A86D9" w:rsidR="00011136" w:rsidRPr="00011136" w:rsidRDefault="00011136" w:rsidP="002B36F7">
      <w:pPr>
        <w:rPr>
          <w:rFonts w:ascii="Arial" w:hAnsi="Arial" w:cs="Arial"/>
          <w:sz w:val="20"/>
          <w:szCs w:val="20"/>
        </w:rPr>
      </w:pPr>
      <w:r w:rsidRPr="00011136">
        <w:t>Avslutas i samband med barnets födelse. Eventuella åtgärder vid fördröjd placentaavlossning bör dokumenteras i löptext. Läkemedel efter barnets födelse ska dokumenteras i löptext, FV1 flik 2 och Melior.</w:t>
      </w:r>
      <w:r w:rsidRPr="00011136">
        <w:rPr>
          <w:rFonts w:ascii="Arial" w:hAnsi="Arial" w:cs="Arial"/>
          <w:sz w:val="20"/>
          <w:szCs w:val="20"/>
        </w:rPr>
        <w:t xml:space="preserve"> </w:t>
      </w:r>
    </w:p>
    <w:p w14:paraId="54904105" w14:textId="77777777" w:rsidR="00011136" w:rsidRPr="00011136" w:rsidRDefault="00011136" w:rsidP="001A710D">
      <w:pPr>
        <w:pStyle w:val="MellanrubrikVGR"/>
      </w:pPr>
      <w:r w:rsidRPr="00011136">
        <w:t xml:space="preserve">Värkstatus </w:t>
      </w:r>
    </w:p>
    <w:p w14:paraId="3D1B3C20" w14:textId="4A6C0387" w:rsidR="00011136" w:rsidRPr="00011136" w:rsidRDefault="00011136" w:rsidP="001D4146">
      <w:r w:rsidRPr="00011136">
        <w:t>Värkstatus utförs varannan timme. Dokumenteras enligt partogram sek/min under kontraktion</w:t>
      </w:r>
      <w:r w:rsidR="000536F7">
        <w:t xml:space="preserve"> </w:t>
      </w:r>
      <w:r w:rsidR="000536F7" w:rsidRPr="000536F7">
        <w:rPr>
          <w:highlight w:val="yellow"/>
        </w:rPr>
        <w:t>eller antal värkar</w:t>
      </w:r>
      <w:r w:rsidR="000536F7">
        <w:rPr>
          <w:highlight w:val="yellow"/>
        </w:rPr>
        <w:t>/</w:t>
      </w:r>
      <w:r w:rsidR="000536F7" w:rsidRPr="000536F7">
        <w:rPr>
          <w:highlight w:val="yellow"/>
        </w:rPr>
        <w:t>10 minuter.</w:t>
      </w:r>
    </w:p>
    <w:p w14:paraId="68F8B0CC" w14:textId="0BB7795A" w:rsidR="00011136" w:rsidRPr="00011136" w:rsidRDefault="00011136" w:rsidP="001D4146">
      <w:r w:rsidRPr="00011136">
        <w:t>Kontraktionsstyrkan bedöms genom palpation. IU och progress. Skala enligt partogram 1–3 (1, 1–2, 2, 2–3, 3). Rekommendationen är att an</w:t>
      </w:r>
      <w:r w:rsidR="007171D7">
        <w:softHyphen/>
      </w:r>
      <w:r w:rsidRPr="00011136">
        <w:t xml:space="preserve">vända 1, 2 och 3 för att bedöma kontraktionsstyrkans grad. 1 = svag, 2 = måttlig, 3 = kraftig. Patologisk kontraktionsstyrka &gt; 3 dokumenteras i löptext. </w:t>
      </w:r>
    </w:p>
    <w:p w14:paraId="4366EFCA" w14:textId="12D5AA2A" w:rsidR="00011136" w:rsidRPr="00011136" w:rsidRDefault="00011136" w:rsidP="002B36F7">
      <w:pPr>
        <w:rPr>
          <w:rFonts w:ascii="Arial" w:hAnsi="Arial" w:cs="Arial"/>
          <w:sz w:val="20"/>
          <w:szCs w:val="20"/>
        </w:rPr>
      </w:pPr>
      <w:r w:rsidRPr="00011136">
        <w:t>Vid IUT/IUP: värkstatus utförs och dokumenteras i partogram som ovan. Barnmorskan behöver kunna räkna ut och veta när värdet för monte</w:t>
      </w:r>
      <w:r w:rsidR="00216034">
        <w:softHyphen/>
      </w:r>
      <w:r w:rsidRPr="00011136">
        <w:t>videoenheter är patologiskt och då informera läkare (montevideoenheter behöver inte dokumenteras av barnmorska).</w:t>
      </w:r>
      <w:r w:rsidRPr="00011136">
        <w:rPr>
          <w:rFonts w:ascii="Arial" w:hAnsi="Arial" w:cs="Arial"/>
          <w:sz w:val="20"/>
          <w:szCs w:val="20"/>
        </w:rPr>
        <w:t xml:space="preserve"> </w:t>
      </w:r>
    </w:p>
    <w:p w14:paraId="5F0A02B4" w14:textId="77777777" w:rsidR="00011136" w:rsidRPr="00011136" w:rsidRDefault="00011136" w:rsidP="001A710D">
      <w:pPr>
        <w:pStyle w:val="MellanrubrikVGR"/>
      </w:pPr>
      <w:r w:rsidRPr="00011136">
        <w:t xml:space="preserve">Krystning </w:t>
      </w:r>
    </w:p>
    <w:p w14:paraId="1E16A9EE" w14:textId="77777777" w:rsidR="00011136" w:rsidRPr="00011136" w:rsidRDefault="00011136" w:rsidP="001D4146">
      <w:r w:rsidRPr="00011136">
        <w:t>Dokumenteras under kontraktion.</w:t>
      </w:r>
    </w:p>
    <w:p w14:paraId="6681D092" w14:textId="6D4B9D2E" w:rsidR="00011136" w:rsidRPr="00011136" w:rsidRDefault="00011136" w:rsidP="001D4146">
      <w:r w:rsidRPr="00011136">
        <w:t>Förstföderska: krystning dokumenteras när kvinnan krystar aktivt, spon</w:t>
      </w:r>
      <w:r w:rsidR="007171D7">
        <w:softHyphen/>
      </w:r>
      <w:r w:rsidRPr="00011136">
        <w:t>tant eller vid uppmaning från barnmorskan, ffd står då slutroterat mot bäckenbotten.</w:t>
      </w:r>
    </w:p>
    <w:p w14:paraId="1D2B6B53" w14:textId="5EAF4148" w:rsidR="00011136" w:rsidRPr="00011136" w:rsidRDefault="00011136" w:rsidP="001D4146">
      <w:r w:rsidRPr="00011136">
        <w:t>Omföderska: krystning dokumenteras när kvinnan krystar aktivt obero</w:t>
      </w:r>
      <w:r w:rsidR="007171D7">
        <w:softHyphen/>
      </w:r>
      <w:r w:rsidRPr="00011136">
        <w:t>ende av var ffd står, dock krävs progress.</w:t>
      </w:r>
    </w:p>
    <w:p w14:paraId="25C1136A" w14:textId="677F2022" w:rsidR="00011136" w:rsidRPr="00011136" w:rsidRDefault="00011136" w:rsidP="001D4146">
      <w:r w:rsidRPr="00011136">
        <w:t>Tidig krystningskänsla/krystning oavsett orsak dokumenteras i journal</w:t>
      </w:r>
      <w:r w:rsidR="007171D7">
        <w:softHyphen/>
      </w:r>
      <w:r w:rsidRPr="00011136">
        <w:t>text.</w:t>
      </w:r>
    </w:p>
    <w:p w14:paraId="120C21CC" w14:textId="1E827578" w:rsidR="00011136" w:rsidRPr="00011136" w:rsidRDefault="00011136" w:rsidP="002B36F7">
      <w:pPr>
        <w:rPr>
          <w:rFonts w:ascii="Arial" w:hAnsi="Arial" w:cs="Arial"/>
          <w:sz w:val="20"/>
          <w:szCs w:val="20"/>
        </w:rPr>
      </w:pPr>
      <w:r w:rsidRPr="00011136">
        <w:t>Krystkänsla kan med fördel alltid dokumenteras i löptext eller under no</w:t>
      </w:r>
      <w:r w:rsidR="007171D7">
        <w:softHyphen/>
      </w:r>
      <w:r w:rsidRPr="00011136">
        <w:t>tat för att i ett senare skede kunna avgöra om krystningens längd avviker från det normala.</w:t>
      </w:r>
      <w:r w:rsidRPr="00011136">
        <w:rPr>
          <w:rFonts w:ascii="Arial" w:hAnsi="Arial" w:cs="Arial"/>
          <w:sz w:val="20"/>
          <w:szCs w:val="20"/>
        </w:rPr>
        <w:t xml:space="preserve"> </w:t>
      </w:r>
    </w:p>
    <w:p w14:paraId="76793E3C" w14:textId="77777777" w:rsidR="00011136" w:rsidRPr="00011136" w:rsidRDefault="00011136" w:rsidP="001A710D">
      <w:pPr>
        <w:pStyle w:val="MellanrubrikVGR"/>
      </w:pPr>
      <w:r w:rsidRPr="00011136">
        <w:t xml:space="preserve">Smärtskattning </w:t>
      </w:r>
    </w:p>
    <w:p w14:paraId="24558DAB" w14:textId="65FAA785" w:rsidR="00011136" w:rsidRPr="00011136" w:rsidRDefault="00011136" w:rsidP="001D4146">
      <w:r w:rsidRPr="00011136">
        <w:t>VAS är inte lämplig för födande kvinnor. Syftet är dock att uppskatta kvinnans smärtupplevelse (fysisk och emotionell) för att kunna smärt</w:t>
      </w:r>
      <w:r w:rsidR="007171D7">
        <w:softHyphen/>
      </w:r>
      <w:r w:rsidRPr="00011136">
        <w:lastRenderedPageBreak/>
        <w:t>lindra och utvärdera effekten. Smärtskattning bör utföras i samband med värkstatus och efter utförd åtgärd.</w:t>
      </w:r>
    </w:p>
    <w:p w14:paraId="012894FE" w14:textId="24737B84" w:rsidR="00011136" w:rsidRPr="00011136" w:rsidRDefault="00011136" w:rsidP="001D4146">
      <w:r w:rsidRPr="00011136">
        <w:t>Rekommendationen är att använda orden: hanterbart/ej hanterbart efter att kvinnan tillfrågats hur hon upplever situationen/smärtan. Orden han</w:t>
      </w:r>
      <w:r w:rsidR="007171D7">
        <w:softHyphen/>
      </w:r>
      <w:r w:rsidRPr="00011136">
        <w:t>terbart/ej hanterbart dokumenteras under notat. Ej hanterbart ska genere</w:t>
      </w:r>
      <w:r w:rsidR="007171D7">
        <w:softHyphen/>
      </w:r>
      <w:r w:rsidRPr="00011136">
        <w:t xml:space="preserve">ras till löptext och kommenteras. </w:t>
      </w:r>
    </w:p>
    <w:p w14:paraId="506D39C2" w14:textId="2BC7F775" w:rsidR="00011136" w:rsidRPr="00011136" w:rsidRDefault="00011136" w:rsidP="002B36F7">
      <w:pPr>
        <w:rPr>
          <w:rFonts w:ascii="Arial" w:hAnsi="Arial" w:cs="Arial"/>
          <w:sz w:val="20"/>
          <w:szCs w:val="20"/>
        </w:rPr>
      </w:pPr>
      <w:r w:rsidRPr="00011136">
        <w:t>Detta innebär att smärtpåverkan i partogrammenyn och under kontrakt</w:t>
      </w:r>
      <w:r w:rsidR="007171D7">
        <w:softHyphen/>
      </w:r>
      <w:r w:rsidRPr="00011136">
        <w:t>ion inte används.</w:t>
      </w:r>
      <w:r w:rsidRPr="00011136">
        <w:rPr>
          <w:rFonts w:ascii="Arial" w:hAnsi="Arial" w:cs="Arial"/>
          <w:sz w:val="20"/>
          <w:szCs w:val="20"/>
        </w:rPr>
        <w:t xml:space="preserve"> </w:t>
      </w:r>
    </w:p>
    <w:p w14:paraId="094DA4CE" w14:textId="77777777" w:rsidR="00011136" w:rsidRPr="00011136" w:rsidRDefault="00011136" w:rsidP="001A710D">
      <w:pPr>
        <w:pStyle w:val="MellanrubrikVGR"/>
      </w:pPr>
      <w:r w:rsidRPr="00011136">
        <w:t xml:space="preserve">Station </w:t>
      </w:r>
    </w:p>
    <w:p w14:paraId="02B81C0D" w14:textId="77777777" w:rsidR="00011136" w:rsidRPr="00011136" w:rsidRDefault="00011136" w:rsidP="001D4146">
      <w:r w:rsidRPr="00011136">
        <w:t>Dokumentation av ffd. Ffd är ledande bendel (inte fostersvulst).</w:t>
      </w:r>
    </w:p>
    <w:p w14:paraId="0EB506AC" w14:textId="2D9BB4B9" w:rsidR="00011136" w:rsidRPr="00011136" w:rsidRDefault="00011136" w:rsidP="002B36F7">
      <w:pPr>
        <w:rPr>
          <w:rFonts w:ascii="Arial" w:hAnsi="Arial" w:cs="Arial"/>
          <w:sz w:val="20"/>
          <w:szCs w:val="20"/>
        </w:rPr>
      </w:pPr>
      <w:r w:rsidRPr="00011136">
        <w:t xml:space="preserve">Dokumentera suturer. </w:t>
      </w:r>
    </w:p>
    <w:p w14:paraId="51CDA676" w14:textId="77777777" w:rsidR="00011136" w:rsidRPr="00011136" w:rsidRDefault="00011136" w:rsidP="001A710D">
      <w:pPr>
        <w:pStyle w:val="MellanrubrikVGR"/>
      </w:pPr>
      <w:r w:rsidRPr="00011136">
        <w:t xml:space="preserve">Blödning </w:t>
      </w:r>
    </w:p>
    <w:p w14:paraId="6657C535" w14:textId="7C6AAB9D" w:rsidR="00011136" w:rsidRPr="00011136" w:rsidRDefault="00011136" w:rsidP="002B36F7">
      <w:pPr>
        <w:rPr>
          <w:rFonts w:ascii="Arial" w:hAnsi="Arial" w:cs="Arial"/>
          <w:sz w:val="20"/>
          <w:szCs w:val="20"/>
        </w:rPr>
      </w:pPr>
      <w:r w:rsidRPr="00011136">
        <w:t>Dokumenteras under Blödning. Om avvikande utveckla i löptext.</w:t>
      </w:r>
      <w:r w:rsidRPr="00011136">
        <w:rPr>
          <w:rFonts w:ascii="Arial" w:hAnsi="Arial" w:cs="Arial"/>
          <w:sz w:val="20"/>
          <w:szCs w:val="20"/>
        </w:rPr>
        <w:t xml:space="preserve"> </w:t>
      </w:r>
    </w:p>
    <w:p w14:paraId="50356F59" w14:textId="77777777" w:rsidR="00011136" w:rsidRPr="00011136" w:rsidRDefault="00011136" w:rsidP="001A710D">
      <w:pPr>
        <w:pStyle w:val="MellanrubrikVGR"/>
      </w:pPr>
      <w:r w:rsidRPr="00011136">
        <w:t xml:space="preserve">Fostervattenfärg </w:t>
      </w:r>
    </w:p>
    <w:p w14:paraId="174FE19F" w14:textId="190331E8" w:rsidR="00011136" w:rsidRPr="00011136" w:rsidRDefault="00011136" w:rsidP="002B36F7">
      <w:pPr>
        <w:rPr>
          <w:rFonts w:ascii="Arial" w:hAnsi="Arial" w:cs="Arial"/>
          <w:sz w:val="20"/>
          <w:szCs w:val="20"/>
        </w:rPr>
      </w:pPr>
      <w:r w:rsidRPr="00011136">
        <w:t>Rosafärgat fostervatten betraktas som normalt.</w:t>
      </w:r>
      <w:r w:rsidRPr="00011136">
        <w:rPr>
          <w:rFonts w:ascii="Arial" w:hAnsi="Arial" w:cs="Arial"/>
          <w:sz w:val="20"/>
          <w:szCs w:val="20"/>
        </w:rPr>
        <w:t xml:space="preserve"> </w:t>
      </w:r>
    </w:p>
    <w:p w14:paraId="6E8F4C2D" w14:textId="77777777" w:rsidR="00011136" w:rsidRPr="00011136" w:rsidRDefault="00011136" w:rsidP="007253D9">
      <w:pPr>
        <w:pStyle w:val="MellanrubrikVGR"/>
      </w:pPr>
      <w:r w:rsidRPr="00011136">
        <w:t xml:space="preserve">Läkemedel </w:t>
      </w:r>
    </w:p>
    <w:p w14:paraId="2D5D022E" w14:textId="76D4B81A" w:rsidR="00011136" w:rsidRPr="00011136" w:rsidRDefault="00011136" w:rsidP="002B36F7">
      <w:pPr>
        <w:rPr>
          <w:rFonts w:ascii="Arial" w:hAnsi="Arial" w:cs="Arial"/>
          <w:sz w:val="20"/>
          <w:szCs w:val="20"/>
        </w:rPr>
      </w:pPr>
      <w:r w:rsidRPr="00011136">
        <w:t>Läkemedel (till exempel Bensyl PC och Oxytocininfusion och så vidare) dokumenteras i partogram under Annan medicin/infusion och i Melior. Genereras till löptext, där indikation utvecklas. EDA ordineras av nar</w:t>
      </w:r>
      <w:r w:rsidR="00216034">
        <w:softHyphen/>
      </w:r>
      <w:r w:rsidRPr="00011136">
        <w:t xml:space="preserve">kosläkare i Melior. </w:t>
      </w:r>
      <w:r w:rsidR="00083821" w:rsidRPr="00083821">
        <w:rPr>
          <w:highlight w:val="yellow"/>
        </w:rPr>
        <w:t>Varje given dos</w:t>
      </w:r>
      <w:r w:rsidRPr="00011136">
        <w:t xml:space="preserve"> signeras av barnmorska i ut</w:t>
      </w:r>
      <w:r w:rsidR="007171D7">
        <w:softHyphen/>
      </w:r>
      <w:r w:rsidRPr="00011136">
        <w:t>delnings</w:t>
      </w:r>
      <w:r w:rsidR="00216034">
        <w:softHyphen/>
      </w:r>
      <w:r w:rsidRPr="00011136">
        <w:t>lista.</w:t>
      </w:r>
      <w:r w:rsidRPr="00011136">
        <w:rPr>
          <w:rFonts w:ascii="Arial" w:hAnsi="Arial" w:cs="Arial"/>
          <w:sz w:val="20"/>
          <w:szCs w:val="20"/>
        </w:rPr>
        <w:t xml:space="preserve"> </w:t>
      </w:r>
    </w:p>
    <w:p w14:paraId="64296E48" w14:textId="77777777" w:rsidR="00011136" w:rsidRPr="00011136" w:rsidRDefault="00011136" w:rsidP="007253D9">
      <w:pPr>
        <w:pStyle w:val="MellanrubrikVGR"/>
      </w:pPr>
      <w:r w:rsidRPr="00011136">
        <w:t xml:space="preserve">Smärtlindring </w:t>
      </w:r>
    </w:p>
    <w:p w14:paraId="46E8A18F" w14:textId="300B6902" w:rsidR="00011136" w:rsidRPr="00011136" w:rsidRDefault="00011136" w:rsidP="002B36F7">
      <w:pPr>
        <w:rPr>
          <w:rFonts w:ascii="Arial" w:hAnsi="Arial" w:cs="Arial"/>
          <w:sz w:val="20"/>
          <w:szCs w:val="20"/>
        </w:rPr>
      </w:pPr>
      <w:r w:rsidRPr="00011136">
        <w:t>Ange psykoprofylaxandning, värme, massage under Smärtlind</w:t>
      </w:r>
      <w:r w:rsidR="007171D7">
        <w:softHyphen/>
      </w:r>
      <w:r w:rsidRPr="00011136">
        <w:t>ring/</w:t>
      </w:r>
      <w:r w:rsidR="008A3172">
        <w:t xml:space="preserve"> </w:t>
      </w:r>
      <w:r w:rsidRPr="00011136">
        <w:t>Annat, i partogram.</w:t>
      </w:r>
      <w:r w:rsidRPr="00011136">
        <w:rPr>
          <w:rFonts w:ascii="Arial" w:hAnsi="Arial" w:cs="Arial"/>
          <w:sz w:val="20"/>
          <w:szCs w:val="20"/>
        </w:rPr>
        <w:t xml:space="preserve"> </w:t>
      </w:r>
    </w:p>
    <w:p w14:paraId="658AD293" w14:textId="77777777" w:rsidR="00011136" w:rsidRPr="00011136" w:rsidRDefault="00011136" w:rsidP="007253D9">
      <w:pPr>
        <w:pStyle w:val="MellanrubrikVGR"/>
      </w:pPr>
      <w:r w:rsidRPr="00011136">
        <w:t xml:space="preserve">Notat </w:t>
      </w:r>
    </w:p>
    <w:p w14:paraId="0A644D5C" w14:textId="1A3D3DB1" w:rsidR="00011136" w:rsidRPr="00011136" w:rsidRDefault="00011136" w:rsidP="002B36F7">
      <w:pPr>
        <w:rPr>
          <w:rFonts w:ascii="Arial" w:hAnsi="Arial" w:cs="Arial"/>
          <w:sz w:val="20"/>
          <w:szCs w:val="20"/>
        </w:rPr>
      </w:pPr>
      <w:r w:rsidRPr="00011136">
        <w:t xml:space="preserve">Nedanstående dokumenteras under notat: </w:t>
      </w:r>
    </w:p>
    <w:p w14:paraId="44F888DB" w14:textId="77777777" w:rsidR="00011136" w:rsidRPr="00011136" w:rsidRDefault="00011136" w:rsidP="001D4146">
      <w:pPr>
        <w:pStyle w:val="Punktlista"/>
      </w:pPr>
      <w:r w:rsidRPr="00011136">
        <w:t xml:space="preserve">Smärtskattning (se under partogram/smärtskattning). </w:t>
      </w:r>
    </w:p>
    <w:p w14:paraId="0DA70983" w14:textId="77777777" w:rsidR="00011136" w:rsidRPr="00011136" w:rsidRDefault="00011136" w:rsidP="001D4146">
      <w:pPr>
        <w:pStyle w:val="Punktlista"/>
      </w:pPr>
      <w:r w:rsidRPr="00011136">
        <w:t xml:space="preserve">Näringsintag. Bör genereras till löptext om avvikande. </w:t>
      </w:r>
    </w:p>
    <w:p w14:paraId="5C2492CC" w14:textId="77777777" w:rsidR="00011136" w:rsidRPr="00011136" w:rsidRDefault="00011136" w:rsidP="001D4146">
      <w:pPr>
        <w:pStyle w:val="Punktlista"/>
      </w:pPr>
      <w:r w:rsidRPr="00011136">
        <w:t xml:space="preserve">Kräkningar. Bör genereras till löptext om avvikande. </w:t>
      </w:r>
    </w:p>
    <w:p w14:paraId="02207C65" w14:textId="77777777" w:rsidR="00011136" w:rsidRPr="00011136" w:rsidRDefault="00011136" w:rsidP="001D4146">
      <w:pPr>
        <w:pStyle w:val="Punktlista"/>
      </w:pPr>
      <w:r w:rsidRPr="00011136">
        <w:t xml:space="preserve">Lägesändringar. Om patienten är orörlig, dokumentera i löptext. </w:t>
      </w:r>
    </w:p>
    <w:p w14:paraId="3350F1D4" w14:textId="0A368E32" w:rsidR="00011136" w:rsidRPr="00011136" w:rsidRDefault="00011136" w:rsidP="001D4146">
      <w:pPr>
        <w:pStyle w:val="Punktlista"/>
      </w:pPr>
      <w:r w:rsidRPr="00011136">
        <w:t>Elimination, dokumentera mängd. Vid avvikelse generera till löp</w:t>
      </w:r>
      <w:r w:rsidR="007171D7">
        <w:softHyphen/>
      </w:r>
      <w:r w:rsidRPr="00011136">
        <w:t xml:space="preserve">text. </w:t>
      </w:r>
    </w:p>
    <w:p w14:paraId="435A2244" w14:textId="77777777" w:rsidR="00011136" w:rsidRPr="00011136" w:rsidRDefault="00011136" w:rsidP="001D4146">
      <w:pPr>
        <w:pStyle w:val="Punktlista"/>
      </w:pPr>
      <w:r w:rsidRPr="00011136">
        <w:t>PVK samt dess placering.</w:t>
      </w:r>
    </w:p>
    <w:p w14:paraId="29A4311E" w14:textId="746E72A1" w:rsidR="00011136" w:rsidRPr="00011136" w:rsidRDefault="00011136" w:rsidP="002B36F7">
      <w:pPr>
        <w:pStyle w:val="MellanrubrikVGR"/>
      </w:pPr>
      <w:r w:rsidRPr="00011136">
        <w:rPr>
          <w:rFonts w:ascii="Arial" w:hAnsi="Arial" w:cs="Arial"/>
          <w:sz w:val="20"/>
          <w:szCs w:val="20"/>
        </w:rPr>
        <w:lastRenderedPageBreak/>
        <w:t xml:space="preserve"> </w:t>
      </w:r>
      <w:r w:rsidRPr="00011136">
        <w:t xml:space="preserve">Provtagning skalp-pH </w:t>
      </w:r>
    </w:p>
    <w:p w14:paraId="798FB881" w14:textId="1F5535A0" w:rsidR="00011136" w:rsidRPr="00011136" w:rsidRDefault="00011136" w:rsidP="002B36F7">
      <w:pPr>
        <w:rPr>
          <w:rFonts w:ascii="Arial" w:hAnsi="Arial" w:cs="Arial"/>
          <w:sz w:val="20"/>
          <w:szCs w:val="20"/>
        </w:rPr>
      </w:pPr>
      <w:r w:rsidRPr="00011136">
        <w:t>Skalp-pH dokumenteras.</w:t>
      </w:r>
      <w:r w:rsidRPr="00011136">
        <w:rPr>
          <w:rFonts w:ascii="Arial" w:hAnsi="Arial" w:cs="Arial"/>
          <w:sz w:val="20"/>
          <w:szCs w:val="20"/>
        </w:rPr>
        <w:t xml:space="preserve"> </w:t>
      </w:r>
    </w:p>
    <w:p w14:paraId="19A63503" w14:textId="77777777" w:rsidR="00011136" w:rsidRPr="00011136" w:rsidRDefault="00011136" w:rsidP="001A710D">
      <w:pPr>
        <w:pStyle w:val="Rubrik3"/>
      </w:pPr>
      <w:r w:rsidRPr="00011136">
        <w:t xml:space="preserve">FV1 </w:t>
      </w:r>
    </w:p>
    <w:p w14:paraId="184C6937" w14:textId="77777777" w:rsidR="00011136" w:rsidRPr="00011136" w:rsidRDefault="00011136" w:rsidP="007253D9">
      <w:pPr>
        <w:pStyle w:val="MellanrubrikVGR"/>
      </w:pPr>
      <w:r w:rsidRPr="00011136">
        <w:t xml:space="preserve">Flik 2: Förlossning </w:t>
      </w:r>
    </w:p>
    <w:p w14:paraId="466D3481" w14:textId="77777777" w:rsidR="00011136" w:rsidRPr="00011136" w:rsidRDefault="00011136" w:rsidP="001D4146">
      <w:r w:rsidRPr="00011136">
        <w:t xml:space="preserve">Fyll i enligt mall. </w:t>
      </w:r>
    </w:p>
    <w:p w14:paraId="66840450" w14:textId="5842E79E" w:rsidR="00011136" w:rsidRPr="00011136" w:rsidRDefault="00011136" w:rsidP="001D4146">
      <w:r w:rsidRPr="00011136">
        <w:t xml:space="preserve">Värkstart, etablerat värkarbete och </w:t>
      </w:r>
      <w:r w:rsidR="00B65F3F" w:rsidRPr="00B65F3F">
        <w:rPr>
          <w:highlight w:val="yellow"/>
        </w:rPr>
        <w:t>eventuell vattenavgång</w:t>
      </w:r>
      <w:r w:rsidRPr="00011136">
        <w:t>.</w:t>
      </w:r>
    </w:p>
    <w:p w14:paraId="71A66DE4" w14:textId="5526AE79" w:rsidR="00011136" w:rsidRPr="00011136" w:rsidRDefault="00011136" w:rsidP="001D4146">
      <w:r w:rsidRPr="00011136">
        <w:t>Dokumentera smärtlindring, PDB och infiltration. Spray/gel under An</w:t>
      </w:r>
      <w:r w:rsidR="007171D7">
        <w:softHyphen/>
      </w:r>
      <w:r w:rsidRPr="00011136">
        <w:t>nat. Ska i löptext förtydligas under huvudsökord: Bristning/klipp.</w:t>
      </w:r>
    </w:p>
    <w:p w14:paraId="667E1242" w14:textId="11ACA8B8" w:rsidR="00011136" w:rsidRPr="00011136" w:rsidRDefault="00E018BD" w:rsidP="002B36F7">
      <w:pPr>
        <w:rPr>
          <w:rFonts w:ascii="Arial" w:hAnsi="Arial" w:cs="Arial"/>
          <w:sz w:val="20"/>
          <w:szCs w:val="20"/>
        </w:rPr>
      </w:pPr>
      <w:r w:rsidRPr="00E018BD">
        <w:rPr>
          <w:highlight w:val="yellow"/>
        </w:rPr>
        <w:t>Vilo</w:t>
      </w:r>
      <w:r w:rsidR="00011136" w:rsidRPr="00E018BD">
        <w:rPr>
          <w:highlight w:val="yellow"/>
        </w:rPr>
        <w:t>dos</w:t>
      </w:r>
      <w:r w:rsidR="00011136" w:rsidRPr="00011136">
        <w:t xml:space="preserve"> ska dokumenteras under Sedativa.</w:t>
      </w:r>
      <w:r w:rsidR="00011136" w:rsidRPr="00011136">
        <w:rPr>
          <w:rFonts w:ascii="Arial" w:hAnsi="Arial" w:cs="Arial"/>
          <w:sz w:val="20"/>
          <w:szCs w:val="20"/>
        </w:rPr>
        <w:t xml:space="preserve"> </w:t>
      </w:r>
    </w:p>
    <w:p w14:paraId="0D8F58AE" w14:textId="77777777" w:rsidR="00011136" w:rsidRPr="00011136" w:rsidRDefault="00011136" w:rsidP="007253D9">
      <w:pPr>
        <w:pStyle w:val="MellanrubrikVGR"/>
      </w:pPr>
      <w:r w:rsidRPr="00011136">
        <w:t xml:space="preserve">Flik 3: Förlossning forts </w:t>
      </w:r>
    </w:p>
    <w:p w14:paraId="436D0E47" w14:textId="77777777" w:rsidR="006D0AAA" w:rsidRDefault="00011136" w:rsidP="001D4146">
      <w:r w:rsidRPr="00011136">
        <w:t xml:space="preserve">Fyll i enligt mall. </w:t>
      </w:r>
    </w:p>
    <w:p w14:paraId="592B4E5F" w14:textId="7F75C9AE" w:rsidR="00011136" w:rsidRPr="00011136" w:rsidRDefault="00011136" w:rsidP="001D4146">
      <w:r w:rsidRPr="00011136">
        <w:t>Barnmorskan ansvarar för att sammanställa blödningsmängd, två timmar postpartum. Gäller alla patienter även de som vårdas på postoperat</w:t>
      </w:r>
      <w:r w:rsidR="007171D7">
        <w:softHyphen/>
      </w:r>
      <w:r w:rsidRPr="00011136">
        <w:t>ion/</w:t>
      </w:r>
      <w:r w:rsidR="0003533D">
        <w:t xml:space="preserve"> </w:t>
      </w:r>
      <w:r w:rsidRPr="00011136">
        <w:t>IVA.</w:t>
      </w:r>
    </w:p>
    <w:p w14:paraId="2630515A" w14:textId="6C6C830B" w:rsidR="00011136" w:rsidRPr="00011136" w:rsidRDefault="00011136" w:rsidP="006D0AAA">
      <w:pPr>
        <w:rPr>
          <w:rFonts w:ascii="Arial" w:hAnsi="Arial" w:cs="Arial"/>
          <w:sz w:val="20"/>
          <w:szCs w:val="20"/>
        </w:rPr>
      </w:pPr>
      <w:r w:rsidRPr="00011136">
        <w:t>Under Material finns, Ej suturerat.</w:t>
      </w:r>
      <w:r w:rsidRPr="00011136">
        <w:rPr>
          <w:rFonts w:ascii="Arial" w:hAnsi="Arial" w:cs="Arial"/>
          <w:sz w:val="20"/>
          <w:szCs w:val="20"/>
        </w:rPr>
        <w:t xml:space="preserve"> </w:t>
      </w:r>
    </w:p>
    <w:p w14:paraId="26ADBB72" w14:textId="77777777" w:rsidR="00011136" w:rsidRPr="00011136" w:rsidRDefault="00011136" w:rsidP="001A710D">
      <w:pPr>
        <w:pStyle w:val="Rubrik3"/>
      </w:pPr>
      <w:r w:rsidRPr="00011136">
        <w:t xml:space="preserve">Observations-, planeringslista </w:t>
      </w:r>
    </w:p>
    <w:p w14:paraId="71FCBE68" w14:textId="77777777" w:rsidR="00011136" w:rsidRPr="00011136" w:rsidRDefault="00011136" w:rsidP="00813806">
      <w:pPr>
        <w:pStyle w:val="MellanrubrikVGR"/>
      </w:pPr>
      <w:r w:rsidRPr="00011136">
        <w:t xml:space="preserve">Flik 1: Observation </w:t>
      </w:r>
    </w:p>
    <w:p w14:paraId="08218C41" w14:textId="77777777" w:rsidR="00011136" w:rsidRPr="00011136" w:rsidRDefault="00011136" w:rsidP="001D4146">
      <w:r w:rsidRPr="00011136">
        <w:t>Observationslistan är huvuddokument före och efter etablerat värkarbete.</w:t>
      </w:r>
    </w:p>
    <w:p w14:paraId="5FA51490" w14:textId="613487C9" w:rsidR="00011136" w:rsidRPr="00011136" w:rsidRDefault="00011136" w:rsidP="001D4146">
      <w:r w:rsidRPr="00011136">
        <w:t>Här registreras temp, blodtryck, puls, AT, flj, urin, uterus. Om utan an</w:t>
      </w:r>
      <w:r w:rsidR="007171D7">
        <w:softHyphen/>
      </w:r>
      <w:r w:rsidRPr="00011136">
        <w:t>märkning: skriv u a. Vid avvi</w:t>
      </w:r>
      <w:r w:rsidRPr="00011136">
        <w:softHyphen/>
        <w:t>kelse: skriv Se journal och dokumentera i löptext.</w:t>
      </w:r>
    </w:p>
    <w:p w14:paraId="7A62B025" w14:textId="77E3686E" w:rsidR="00011136" w:rsidRPr="00011136" w:rsidRDefault="00011136" w:rsidP="001D4146">
      <w:r w:rsidRPr="00011136">
        <w:t>Vid inskrivning av blodtryckspatienter och patienter med njursjukdom där fortsatta blodtrycks</w:t>
      </w:r>
      <w:r w:rsidRPr="00011136">
        <w:softHyphen/>
        <w:t>kontroller är att förvänta dokumenteras inskriv</w:t>
      </w:r>
      <w:r w:rsidR="007171D7">
        <w:softHyphen/>
      </w:r>
      <w:r w:rsidRPr="00011136">
        <w:t>ningsblodtrycket och efterföljande blodtryck på obser</w:t>
      </w:r>
      <w:r w:rsidRPr="00011136">
        <w:softHyphen/>
        <w:t>vationslistan. Vik</w:t>
      </w:r>
      <w:r w:rsidR="007171D7">
        <w:softHyphen/>
      </w:r>
      <w:r w:rsidRPr="00011136">
        <w:t xml:space="preserve">tigt att samma tidpunkt anges som på FV1. </w:t>
      </w:r>
    </w:p>
    <w:p w14:paraId="7124A666" w14:textId="705F4E1C" w:rsidR="00011136" w:rsidRPr="00011136" w:rsidRDefault="00011136" w:rsidP="001D4146">
      <w:r w:rsidRPr="00011136">
        <w:t>Då övervakningsjournal förs på grund av svårt sjuk patient (till exempel preeklampsipatient) eller vid läkemedelsbehandling (till exempel terbuta</w:t>
      </w:r>
      <w:r w:rsidR="007171D7">
        <w:softHyphen/>
      </w:r>
      <w:r w:rsidRPr="00011136">
        <w:t>lin) med täta blodtryckskontroller/observationer/kontroller (AF, puls, re</w:t>
      </w:r>
      <w:r w:rsidR="007171D7">
        <w:softHyphen/>
      </w:r>
      <w:r w:rsidRPr="00011136">
        <w:t>flexer, diures och så vidare) bör några av dessa föras in i observationslis</w:t>
      </w:r>
      <w:r w:rsidR="007171D7">
        <w:softHyphen/>
      </w:r>
      <w:r w:rsidRPr="00011136">
        <w:t>tan/partogram alternativt en sammanfattande journalanteckning göras i löptext (till exempel under dagen har blod</w:t>
      </w:r>
      <w:r w:rsidRPr="00011136">
        <w:softHyphen/>
        <w:t>tryck pendlat mellan 150–190 systoliskt, 100–130 diastoliskt). Detta för att läkaren ska kunna gå till</w:t>
      </w:r>
      <w:r w:rsidR="007171D7">
        <w:softHyphen/>
      </w:r>
      <w:r w:rsidRPr="00011136">
        <w:lastRenderedPageBreak/>
        <w:t>baka i Obstetrix och se hur blodtrycket legat. Övervakningsjournal scan</w:t>
      </w:r>
      <w:r w:rsidR="007171D7">
        <w:softHyphen/>
      </w:r>
      <w:r w:rsidRPr="00011136">
        <w:t>nas inte in i datajournal.</w:t>
      </w:r>
    </w:p>
    <w:p w14:paraId="6288132D" w14:textId="672E5575" w:rsidR="00011136" w:rsidRPr="00011136" w:rsidRDefault="00011136" w:rsidP="006D0AAA">
      <w:pPr>
        <w:rPr>
          <w:rFonts w:ascii="Arial" w:hAnsi="Arial" w:cs="Arial"/>
          <w:sz w:val="20"/>
          <w:szCs w:val="20"/>
        </w:rPr>
      </w:pPr>
      <w:r w:rsidRPr="00011136">
        <w:t>Enstaka blodtryck på CTG, till exempel vid EDA behöver inte föras över till observationslistan/partogram. Vid sectio används anestesijournal.</w:t>
      </w:r>
      <w:r w:rsidR="003502DF">
        <w:t xml:space="preserve"> </w:t>
      </w:r>
      <w:r w:rsidR="003502DF" w:rsidRPr="003502DF">
        <w:rPr>
          <w:highlight w:val="yellow"/>
        </w:rPr>
        <w:t>Om man postop</w:t>
      </w:r>
      <w:r w:rsidR="003502DF">
        <w:rPr>
          <w:highlight w:val="yellow"/>
        </w:rPr>
        <w:t>erativt</w:t>
      </w:r>
      <w:r w:rsidR="003502DF" w:rsidRPr="003502DF">
        <w:rPr>
          <w:highlight w:val="yellow"/>
        </w:rPr>
        <w:t xml:space="preserve"> är på förlossningssal ser man blodtryck i Milou.</w:t>
      </w:r>
    </w:p>
    <w:p w14:paraId="195498E4" w14:textId="77777777" w:rsidR="00011136" w:rsidRPr="00011136" w:rsidRDefault="00011136" w:rsidP="00813806">
      <w:pPr>
        <w:pStyle w:val="MellanrubrikVGR"/>
      </w:pPr>
      <w:r w:rsidRPr="00011136">
        <w:t xml:space="preserve">Flik 2: Planering/Åtgärd </w:t>
      </w:r>
    </w:p>
    <w:p w14:paraId="2CFD0474" w14:textId="5BE085A8" w:rsidR="00011136" w:rsidRPr="00011136" w:rsidRDefault="00011136" w:rsidP="006D0AAA">
      <w:pPr>
        <w:rPr>
          <w:rFonts w:ascii="Arial" w:hAnsi="Arial" w:cs="Arial"/>
          <w:sz w:val="20"/>
          <w:szCs w:val="20"/>
        </w:rPr>
      </w:pPr>
      <w:r w:rsidRPr="00011136">
        <w:t>Här dokumenteras Rh-profylax och Rubellavaccination. Diagnoskoder genereras automatiskt.</w:t>
      </w:r>
      <w:r w:rsidRPr="00011136">
        <w:rPr>
          <w:rFonts w:ascii="Arial" w:hAnsi="Arial" w:cs="Arial"/>
          <w:sz w:val="20"/>
          <w:szCs w:val="20"/>
        </w:rPr>
        <w:t xml:space="preserve"> </w:t>
      </w:r>
    </w:p>
    <w:p w14:paraId="01A0995B" w14:textId="77777777" w:rsidR="00011136" w:rsidRPr="00011136" w:rsidRDefault="00011136" w:rsidP="001A710D">
      <w:pPr>
        <w:pStyle w:val="Rubrik3"/>
      </w:pPr>
      <w:r w:rsidRPr="00011136">
        <w:t xml:space="preserve">P-glukosvärden </w:t>
      </w:r>
    </w:p>
    <w:p w14:paraId="5B1F1CF8" w14:textId="1D7173CF" w:rsidR="00011136" w:rsidRPr="00011136" w:rsidRDefault="00011136" w:rsidP="006D0AAA">
      <w:pPr>
        <w:rPr>
          <w:rFonts w:ascii="Arial" w:hAnsi="Arial" w:cs="Arial"/>
          <w:sz w:val="20"/>
          <w:szCs w:val="20"/>
        </w:rPr>
      </w:pPr>
      <w:r w:rsidRPr="00011136">
        <w:t>Samtliga P-glukosvärden ska dokumenteras i Melior under Läkeme</w:t>
      </w:r>
      <w:r w:rsidR="007171D7">
        <w:softHyphen/>
      </w:r>
      <w:r w:rsidRPr="00011136">
        <w:t>del/Mätvärden enligt sjukhus</w:t>
      </w:r>
      <w:r w:rsidRPr="00011136">
        <w:softHyphen/>
        <w:t>övergripande beslut. Medicinklini</w:t>
      </w:r>
      <w:r w:rsidR="007171D7">
        <w:softHyphen/>
      </w:r>
      <w:r w:rsidRPr="00011136">
        <w:t>ken/</w:t>
      </w:r>
      <w:r w:rsidR="007F184B">
        <w:t xml:space="preserve"> </w:t>
      </w:r>
      <w:r w:rsidRPr="00011136">
        <w:t>diabetessjuksköterska får då tillgång till patientens P-glukosvärden (ska inte dokumenteras i observationslista, löptext eller P-glukos</w:t>
      </w:r>
      <w:r w:rsidR="007171D7">
        <w:softHyphen/>
      </w:r>
      <w:r w:rsidRPr="00011136">
        <w:t>lista/pappersformat).</w:t>
      </w:r>
      <w:r w:rsidRPr="00011136">
        <w:rPr>
          <w:rFonts w:ascii="Arial" w:hAnsi="Arial" w:cs="Arial"/>
          <w:sz w:val="20"/>
          <w:szCs w:val="20"/>
        </w:rPr>
        <w:t xml:space="preserve"> </w:t>
      </w:r>
    </w:p>
    <w:p w14:paraId="53A731C5" w14:textId="77777777" w:rsidR="00011136" w:rsidRPr="00011136" w:rsidRDefault="00011136" w:rsidP="001A710D">
      <w:pPr>
        <w:pStyle w:val="Rubrik3"/>
      </w:pPr>
      <w:r w:rsidRPr="00011136">
        <w:t xml:space="preserve">Övertag av patient </w:t>
      </w:r>
    </w:p>
    <w:p w14:paraId="502D224A" w14:textId="632643D3" w:rsidR="00011136" w:rsidRPr="00011136" w:rsidRDefault="00011136" w:rsidP="001D4146">
      <w:r w:rsidRPr="00011136">
        <w:t>Övertag dokumenteras i löptext</w:t>
      </w:r>
      <w:r w:rsidR="00590F49">
        <w:t xml:space="preserve"> </w:t>
      </w:r>
      <w:r w:rsidR="00590F49" w:rsidRPr="00590F49">
        <w:rPr>
          <w:highlight w:val="yellow"/>
        </w:rPr>
        <w:t>där också samtlig personal som vårdar patienten just nu nämns</w:t>
      </w:r>
      <w:r w:rsidRPr="00011136">
        <w:t>. Vid behov skrivs kort sammanfattning (till ex</w:t>
      </w:r>
      <w:r w:rsidR="00216034">
        <w:softHyphen/>
      </w:r>
      <w:r w:rsidRPr="00011136">
        <w:t>empel om patientens upplevelse av situation/välbefinnande, YP, CTG/flj, smärtlindring, eventuella läkemedel).</w:t>
      </w:r>
    </w:p>
    <w:p w14:paraId="258B5B4B" w14:textId="2B11889E" w:rsidR="00011136" w:rsidRPr="00011136" w:rsidRDefault="00011136" w:rsidP="006D0AAA">
      <w:pPr>
        <w:rPr>
          <w:rFonts w:ascii="Arial" w:hAnsi="Arial" w:cs="Arial"/>
          <w:sz w:val="20"/>
          <w:szCs w:val="20"/>
        </w:rPr>
      </w:pPr>
      <w:r w:rsidRPr="00011136">
        <w:t>Triage bedöms och dokumenteras vid varje övertag och då triagering för</w:t>
      </w:r>
      <w:r w:rsidR="007171D7">
        <w:softHyphen/>
      </w:r>
      <w:r w:rsidRPr="00011136">
        <w:t xml:space="preserve">ändras, innefattar även riskbedömning för </w:t>
      </w:r>
      <w:r w:rsidR="00590F49" w:rsidRPr="00590F49">
        <w:rPr>
          <w:highlight w:val="yellow"/>
        </w:rPr>
        <w:t>bristning</w:t>
      </w:r>
      <w:r w:rsidRPr="00011136">
        <w:t>.</w:t>
      </w:r>
      <w:r w:rsidRPr="00011136">
        <w:rPr>
          <w:rFonts w:ascii="Arial" w:hAnsi="Arial" w:cs="Arial"/>
          <w:sz w:val="20"/>
          <w:szCs w:val="20"/>
        </w:rPr>
        <w:t xml:space="preserve"> </w:t>
      </w:r>
    </w:p>
    <w:p w14:paraId="6E3A0E68" w14:textId="77777777" w:rsidR="00011136" w:rsidRPr="00011136" w:rsidRDefault="00011136" w:rsidP="001A710D">
      <w:pPr>
        <w:pStyle w:val="Rubrik3"/>
      </w:pPr>
      <w:r w:rsidRPr="00011136">
        <w:t xml:space="preserve">Efterskötning </w:t>
      </w:r>
    </w:p>
    <w:p w14:paraId="44479488" w14:textId="77777777" w:rsidR="00011136" w:rsidRPr="00011136" w:rsidRDefault="00011136" w:rsidP="00813806">
      <w:pPr>
        <w:pStyle w:val="MellanrubrikVGR"/>
      </w:pPr>
      <w:r w:rsidRPr="00011136">
        <w:t xml:space="preserve">Mor </w:t>
      </w:r>
    </w:p>
    <w:p w14:paraId="0919FCDA" w14:textId="77777777" w:rsidR="00011136" w:rsidRPr="00011136" w:rsidRDefault="00011136" w:rsidP="001D4146">
      <w:r w:rsidRPr="00011136">
        <w:t xml:space="preserve">Fylls i enligt mall. </w:t>
      </w:r>
    </w:p>
    <w:p w14:paraId="4505E9B2" w14:textId="632C45C4" w:rsidR="00011136" w:rsidRPr="00011136" w:rsidRDefault="00011136" w:rsidP="001D4146">
      <w:r w:rsidRPr="00011136">
        <w:t>Uterus beskrivs, om palpation enligt rekommendation inte utförts doku</w:t>
      </w:r>
      <w:r w:rsidR="007171D7">
        <w:softHyphen/>
      </w:r>
      <w:r w:rsidRPr="00011136">
        <w:t>menteras detta.</w:t>
      </w:r>
    </w:p>
    <w:p w14:paraId="0EE33BD7" w14:textId="77777777" w:rsidR="00011136" w:rsidRPr="00011136" w:rsidRDefault="00011136" w:rsidP="001D4146">
      <w:r w:rsidRPr="00011136">
        <w:t>Dokumentera blödningsmängd.</w:t>
      </w:r>
    </w:p>
    <w:p w14:paraId="3E7B6958" w14:textId="77777777" w:rsidR="00011136" w:rsidRPr="00011136" w:rsidRDefault="00011136" w:rsidP="001D4146">
      <w:r w:rsidRPr="00011136">
        <w:t>PVK (kvarvarande alternativt ut u a).</w:t>
      </w:r>
    </w:p>
    <w:p w14:paraId="50E92952" w14:textId="5D1265E6" w:rsidR="00011136" w:rsidRPr="00011136" w:rsidRDefault="00011136" w:rsidP="006D0AAA">
      <w:pPr>
        <w:rPr>
          <w:rFonts w:ascii="Arial" w:hAnsi="Arial" w:cs="Arial"/>
          <w:sz w:val="20"/>
          <w:szCs w:val="20"/>
        </w:rPr>
      </w:pPr>
      <w:r w:rsidRPr="00011136">
        <w:t>EDA-kateter (kvarvarande alternativt ut u a).</w:t>
      </w:r>
      <w:r w:rsidRPr="00011136">
        <w:rPr>
          <w:rFonts w:ascii="Arial" w:hAnsi="Arial" w:cs="Arial"/>
          <w:sz w:val="20"/>
          <w:szCs w:val="20"/>
        </w:rPr>
        <w:t xml:space="preserve"> </w:t>
      </w:r>
    </w:p>
    <w:p w14:paraId="1BE32075" w14:textId="77777777" w:rsidR="00011136" w:rsidRPr="00011136" w:rsidRDefault="00011136" w:rsidP="00813806">
      <w:pPr>
        <w:pStyle w:val="MellanrubrikVGR"/>
      </w:pPr>
      <w:r w:rsidRPr="00011136">
        <w:t xml:space="preserve">Barn </w:t>
      </w:r>
    </w:p>
    <w:p w14:paraId="7360F108" w14:textId="77777777" w:rsidR="00011136" w:rsidRPr="00011136" w:rsidRDefault="00011136" w:rsidP="00437D1C">
      <w:r w:rsidRPr="00011136">
        <w:t xml:space="preserve">Fylls i enligt mall. </w:t>
      </w:r>
    </w:p>
    <w:p w14:paraId="01D8CF4E" w14:textId="77777777" w:rsidR="00011136" w:rsidRPr="00011136" w:rsidRDefault="00011136" w:rsidP="00437D1C">
      <w:r w:rsidRPr="00011136">
        <w:t>Tempkontroller som dokumenteras i efterskötning automatgenereras som första temp i obs-listan.</w:t>
      </w:r>
    </w:p>
    <w:p w14:paraId="049CB433" w14:textId="0C96433C" w:rsidR="00011136" w:rsidRPr="00011136" w:rsidRDefault="00011136" w:rsidP="006D0AAA">
      <w:pPr>
        <w:rPr>
          <w:rFonts w:ascii="Arial" w:hAnsi="Arial" w:cs="Arial"/>
          <w:sz w:val="20"/>
          <w:szCs w:val="20"/>
        </w:rPr>
      </w:pPr>
      <w:r w:rsidRPr="009B30F6">
        <w:rPr>
          <w:highlight w:val="yellow"/>
        </w:rPr>
        <w:lastRenderedPageBreak/>
        <w:t xml:space="preserve">Se </w:t>
      </w:r>
      <w:r w:rsidR="00AD1932" w:rsidRPr="009B30F6">
        <w:rPr>
          <w:highlight w:val="yellow"/>
        </w:rPr>
        <w:t xml:space="preserve">styrdokument </w:t>
      </w:r>
      <w:hyperlink r:id="rId26" w:history="1">
        <w:r w:rsidR="00AD1932" w:rsidRPr="00625200">
          <w:rPr>
            <w:rStyle w:val="Hyperlnk"/>
            <w:highlight w:val="yellow"/>
          </w:rPr>
          <w:t>Observation</w:t>
        </w:r>
        <w:r w:rsidR="009B30F6" w:rsidRPr="00625200">
          <w:rPr>
            <w:rStyle w:val="Hyperlnk"/>
            <w:highlight w:val="yellow"/>
          </w:rPr>
          <w:t xml:space="preserve"> av det nyfödda barnet</w:t>
        </w:r>
        <w:r w:rsidR="00625200" w:rsidRPr="00625200">
          <w:rPr>
            <w:rStyle w:val="Hyperlnk"/>
            <w:highlight w:val="yellow"/>
          </w:rPr>
          <w:t xml:space="preserve"> – postpartumvård</w:t>
        </w:r>
      </w:hyperlink>
      <w:r w:rsidRPr="009B30F6">
        <w:rPr>
          <w:highlight w:val="yellow"/>
        </w:rPr>
        <w:t>.</w:t>
      </w:r>
      <w:r w:rsidRPr="00011136">
        <w:rPr>
          <w:rFonts w:ascii="Arial" w:hAnsi="Arial" w:cs="Arial"/>
          <w:sz w:val="20"/>
          <w:szCs w:val="20"/>
        </w:rPr>
        <w:t xml:space="preserve"> </w:t>
      </w:r>
    </w:p>
    <w:p w14:paraId="0AB9C84B" w14:textId="77777777" w:rsidR="00011136" w:rsidRPr="00011136" w:rsidRDefault="00011136" w:rsidP="001A710D">
      <w:pPr>
        <w:pStyle w:val="Rubrik3"/>
      </w:pPr>
      <w:r w:rsidRPr="00011136">
        <w:t xml:space="preserve">Omvårdnadsepikris </w:t>
      </w:r>
    </w:p>
    <w:p w14:paraId="5050BCBA" w14:textId="55608658" w:rsidR="00011136" w:rsidRPr="00011136" w:rsidRDefault="00011136" w:rsidP="00437D1C">
      <w:r w:rsidRPr="00011136">
        <w:t>Alla förlösta patienter ska ha en omvårdnadsepikris och denna är riktad till läkare, barnmorska, MVC, barnläkare.Kort och koncist innehåll.</w:t>
      </w:r>
    </w:p>
    <w:p w14:paraId="446510E0" w14:textId="77777777" w:rsidR="00011136" w:rsidRPr="00011136" w:rsidRDefault="00011136" w:rsidP="00437D1C">
      <w:r w:rsidRPr="00011136">
        <w:t>Ska skrivas av förlösande barnmorska oavsett tid i förhållande till partus.</w:t>
      </w:r>
    </w:p>
    <w:p w14:paraId="74452B07" w14:textId="07961754" w:rsidR="00011136" w:rsidRPr="00011136" w:rsidRDefault="00011136" w:rsidP="00813806">
      <w:pPr>
        <w:pStyle w:val="MellanrubrikVGR"/>
      </w:pPr>
      <w:r w:rsidRPr="00011136">
        <w:t xml:space="preserve">Innehåll </w:t>
      </w:r>
    </w:p>
    <w:p w14:paraId="1C909A97" w14:textId="77777777" w:rsidR="00011136" w:rsidRPr="00011136" w:rsidRDefault="00011136" w:rsidP="00437D1C">
      <w:pPr>
        <w:pStyle w:val="Punktlista"/>
      </w:pPr>
      <w:r w:rsidRPr="00011136">
        <w:t xml:space="preserve">Ankomstorsak. </w:t>
      </w:r>
    </w:p>
    <w:p w14:paraId="72874DD2" w14:textId="77777777" w:rsidR="00011136" w:rsidRPr="00011136" w:rsidRDefault="00011136" w:rsidP="00437D1C">
      <w:pPr>
        <w:pStyle w:val="Punktlista"/>
      </w:pPr>
      <w:r w:rsidRPr="00011136">
        <w:t xml:space="preserve">Kort resumé om förlossningsförlopp. </w:t>
      </w:r>
    </w:p>
    <w:p w14:paraId="4BC16F9E" w14:textId="77777777" w:rsidR="00011136" w:rsidRPr="00011136" w:rsidRDefault="00011136" w:rsidP="00437D1C">
      <w:pPr>
        <w:pStyle w:val="Punktlista"/>
      </w:pPr>
      <w:r w:rsidRPr="00011136">
        <w:t xml:space="preserve">Framfödande. Angående: apgar score, bjudning samt antal värkar, endast det som avviker från det normala. </w:t>
      </w:r>
    </w:p>
    <w:p w14:paraId="56E3E3D4" w14:textId="77777777" w:rsidR="00011136" w:rsidRPr="00011136" w:rsidRDefault="00011136" w:rsidP="00437D1C">
      <w:pPr>
        <w:pStyle w:val="Punktlista"/>
      </w:pPr>
      <w:r w:rsidRPr="00011136">
        <w:t xml:space="preserve">Sjukdom och ordinationer av betydelse för fortsatt vård. </w:t>
      </w:r>
    </w:p>
    <w:p w14:paraId="7FA81746" w14:textId="77777777" w:rsidR="00011136" w:rsidRPr="00011136" w:rsidRDefault="00011136" w:rsidP="00437D1C">
      <w:pPr>
        <w:pStyle w:val="Punktlista"/>
      </w:pPr>
      <w:r w:rsidRPr="00011136">
        <w:t xml:space="preserve">Givna läkemedel och smärtlindring av betydelse för fortsatt vård. </w:t>
      </w:r>
    </w:p>
    <w:p w14:paraId="6E91E1C5" w14:textId="77777777" w:rsidR="00011136" w:rsidRPr="00011136" w:rsidRDefault="00011136" w:rsidP="00437D1C">
      <w:pPr>
        <w:pStyle w:val="Punktlista"/>
      </w:pPr>
      <w:r w:rsidRPr="00011136">
        <w:t xml:space="preserve">Grad av bristning och blödning. </w:t>
      </w:r>
    </w:p>
    <w:p w14:paraId="6D8F40D1" w14:textId="77777777" w:rsidR="00011136" w:rsidRPr="00011136" w:rsidRDefault="00011136" w:rsidP="00437D1C">
      <w:pPr>
        <w:pStyle w:val="Punktlista"/>
      </w:pPr>
      <w:r w:rsidRPr="00011136">
        <w:t xml:space="preserve">Om patienten inte vill/kan amma. </w:t>
      </w:r>
    </w:p>
    <w:p w14:paraId="2BB694AD" w14:textId="1659BD09" w:rsidR="00011136" w:rsidRPr="00011136" w:rsidRDefault="00011136" w:rsidP="00437D1C">
      <w:pPr>
        <w:pStyle w:val="Punktlista"/>
      </w:pPr>
      <w:r w:rsidRPr="00011136">
        <w:t>GBS, långvarig vattenavgång. När antibiotika givits ska det framgå om det är mer eller mindre än 4 timmar innan partus, se styrdo</w:t>
      </w:r>
      <w:r w:rsidRPr="00011136">
        <w:softHyphen/>
        <w:t xml:space="preserve">kument </w:t>
      </w:r>
      <w:hyperlink r:id="rId27" w:history="1">
        <w:r w:rsidRPr="00D304D6">
          <w:rPr>
            <w:rStyle w:val="Hyperlnk"/>
          </w:rPr>
          <w:t>Infektion hos nyfödda – observation av riskbarn</w:t>
        </w:r>
      </w:hyperlink>
      <w:r w:rsidRPr="00011136">
        <w:t xml:space="preserve">. </w:t>
      </w:r>
    </w:p>
    <w:p w14:paraId="16728957" w14:textId="4F45E5CE" w:rsidR="00011136" w:rsidRPr="00011136" w:rsidRDefault="00011136" w:rsidP="00437D1C">
      <w:pPr>
        <w:pStyle w:val="Punktlista"/>
      </w:pPr>
      <w:r w:rsidRPr="00011136">
        <w:t xml:space="preserve">Diabetes matris barn, kontroller enligt styrdokument </w:t>
      </w:r>
      <w:hyperlink r:id="rId28" w:history="1">
        <w:r w:rsidRPr="00B93B35">
          <w:rPr>
            <w:rStyle w:val="Hyperlnk"/>
          </w:rPr>
          <w:t>Diabetes</w:t>
        </w:r>
        <w:r w:rsidR="00B93B35">
          <w:rPr>
            <w:rStyle w:val="Hyperlnk"/>
          </w:rPr>
          <w:t>,</w:t>
        </w:r>
        <w:r w:rsidRPr="00B93B35">
          <w:rPr>
            <w:rStyle w:val="Hyperlnk"/>
          </w:rPr>
          <w:t xml:space="preserve"> matris – barn</w:t>
        </w:r>
      </w:hyperlink>
      <w:r w:rsidRPr="00011136">
        <w:t xml:space="preserve">. </w:t>
      </w:r>
    </w:p>
    <w:p w14:paraId="430B95F0" w14:textId="5B99D13C" w:rsidR="00011136" w:rsidRPr="00011136" w:rsidRDefault="00011136" w:rsidP="00437D1C">
      <w:pPr>
        <w:pStyle w:val="Punktlista"/>
      </w:pPr>
      <w:r w:rsidRPr="00011136">
        <w:t xml:space="preserve">Prematuritet, kontroller enligt styrdokument </w:t>
      </w:r>
      <w:hyperlink r:id="rId29" w:history="1">
        <w:r w:rsidRPr="00565E13">
          <w:rPr>
            <w:rStyle w:val="Hyperlnk"/>
          </w:rPr>
          <w:t>Prematura barn, till</w:t>
        </w:r>
        <w:r w:rsidR="007171D7" w:rsidRPr="00565E13">
          <w:rPr>
            <w:rStyle w:val="Hyperlnk"/>
          </w:rPr>
          <w:softHyphen/>
        </w:r>
        <w:r w:rsidRPr="00565E13">
          <w:rPr>
            <w:rStyle w:val="Hyperlnk"/>
          </w:rPr>
          <w:t>växthämmade barn – förlossningsvård, BB-vård</w:t>
        </w:r>
      </w:hyperlink>
      <w:r w:rsidRPr="00011136">
        <w:t>.</w:t>
      </w:r>
    </w:p>
    <w:p w14:paraId="1675CD64" w14:textId="62C54BC0" w:rsidR="00011136" w:rsidRPr="00011136" w:rsidRDefault="00011136" w:rsidP="006D0AAA">
      <w:pPr>
        <w:pStyle w:val="Rubrik3"/>
      </w:pPr>
      <w:r w:rsidRPr="00011136">
        <w:rPr>
          <w:rFonts w:ascii="Arial" w:hAnsi="Arial" w:cs="Arial"/>
          <w:sz w:val="20"/>
          <w:szCs w:val="20"/>
        </w:rPr>
        <w:t xml:space="preserve"> </w:t>
      </w:r>
      <w:r w:rsidRPr="0025324F">
        <w:t>BB-</w:t>
      </w:r>
      <w:r w:rsidR="00A31DBE" w:rsidRPr="0025324F">
        <w:t>mottagning</w:t>
      </w:r>
    </w:p>
    <w:p w14:paraId="405533BE" w14:textId="04B2E0DD" w:rsidR="00011136" w:rsidRPr="00011136" w:rsidRDefault="00011136" w:rsidP="00813806">
      <w:pPr>
        <w:pStyle w:val="MellanrubrikVGR"/>
      </w:pPr>
      <w:r w:rsidRPr="0025324F">
        <w:t>Information inför BB</w:t>
      </w:r>
      <w:r w:rsidR="00A31DBE" w:rsidRPr="0025324F">
        <w:t>-mottagning</w:t>
      </w:r>
    </w:p>
    <w:p w14:paraId="1FAEE5A1" w14:textId="77777777" w:rsidR="00011136" w:rsidRPr="00011136" w:rsidRDefault="00011136" w:rsidP="00437D1C">
      <w:r w:rsidRPr="00011136">
        <w:t>Dokumentera i löptext under lämpligt sökord.</w:t>
      </w:r>
    </w:p>
    <w:p w14:paraId="13AC10A8" w14:textId="24CE086F" w:rsidR="00011136" w:rsidRPr="0025324F" w:rsidRDefault="00011136" w:rsidP="00437D1C">
      <w:r w:rsidRPr="0025324F">
        <w:t>Vid utskrivning från förlossningen till BB</w:t>
      </w:r>
      <w:r w:rsidR="00424142" w:rsidRPr="0025324F">
        <w:t>-mottagning</w:t>
      </w:r>
      <w:r w:rsidRPr="0025324F">
        <w:t xml:space="preserve"> skrivs patientens person</w:t>
      </w:r>
      <w:r w:rsidR="007171D7" w:rsidRPr="0025324F">
        <w:softHyphen/>
      </w:r>
      <w:r w:rsidRPr="0025324F">
        <w:t>nummer och namn in manuellt på BB</w:t>
      </w:r>
      <w:r w:rsidR="00424142" w:rsidRPr="0025324F">
        <w:t>-mottagning</w:t>
      </w:r>
      <w:r w:rsidRPr="0025324F">
        <w:t xml:space="preserve"> Skövdes be</w:t>
      </w:r>
      <w:r w:rsidR="00216034">
        <w:softHyphen/>
      </w:r>
      <w:r w:rsidRPr="0025324F">
        <w:t xml:space="preserve">läggningslista. </w:t>
      </w:r>
    </w:p>
    <w:p w14:paraId="4B07B53A" w14:textId="2583CC55" w:rsidR="00011136" w:rsidRPr="0025324F" w:rsidRDefault="00011136" w:rsidP="00437D1C">
      <w:r w:rsidRPr="0025324F">
        <w:t>Skriv ut patienten till hemmet (du ska alltså inte flytta över patienten från BB till BB</w:t>
      </w:r>
      <w:r w:rsidR="00553FE1" w:rsidRPr="0025324F">
        <w:t>-mottagningen</w:t>
      </w:r>
      <w:r w:rsidRPr="0025324F">
        <w:t>).</w:t>
      </w:r>
    </w:p>
    <w:p w14:paraId="01C054C1" w14:textId="2E1A8143" w:rsidR="00011136" w:rsidRPr="0025324F" w:rsidRDefault="00011136" w:rsidP="00437D1C">
      <w:r w:rsidRPr="0025324F">
        <w:t xml:space="preserve">Se styrdokument </w:t>
      </w:r>
      <w:hyperlink r:id="rId30" w:history="1">
        <w:r w:rsidRPr="00744B1B">
          <w:rPr>
            <w:rStyle w:val="Hyperlnk"/>
          </w:rPr>
          <w:t>BB-</w:t>
        </w:r>
        <w:r w:rsidR="00744B1B">
          <w:rPr>
            <w:rStyle w:val="Hyperlnk"/>
          </w:rPr>
          <w:t>mottagning</w:t>
        </w:r>
        <w:r w:rsidRPr="00744B1B">
          <w:rPr>
            <w:rStyle w:val="Hyperlnk"/>
          </w:rPr>
          <w:t xml:space="preserve"> - omvårdnad</w:t>
        </w:r>
      </w:hyperlink>
      <w:r w:rsidRPr="0025324F">
        <w:t>.</w:t>
      </w:r>
    </w:p>
    <w:p w14:paraId="3226FAEB" w14:textId="42D157BA" w:rsidR="00011136" w:rsidRPr="00011136" w:rsidRDefault="00011136" w:rsidP="006D0AAA">
      <w:pPr>
        <w:rPr>
          <w:rFonts w:ascii="Arial" w:hAnsi="Arial" w:cs="Arial"/>
          <w:sz w:val="20"/>
          <w:szCs w:val="20"/>
        </w:rPr>
      </w:pPr>
      <w:r w:rsidRPr="0025324F">
        <w:t xml:space="preserve">POX-screening dokumenteras, se styrdokumentet </w:t>
      </w:r>
      <w:hyperlink r:id="rId31" w:history="1">
        <w:r w:rsidRPr="00D0056B">
          <w:rPr>
            <w:rStyle w:val="Hyperlnk"/>
          </w:rPr>
          <w:t>POX-screening av ny</w:t>
        </w:r>
        <w:r w:rsidR="007171D7" w:rsidRPr="00D0056B">
          <w:rPr>
            <w:rStyle w:val="Hyperlnk"/>
          </w:rPr>
          <w:softHyphen/>
        </w:r>
        <w:r w:rsidRPr="00D0056B">
          <w:rPr>
            <w:rStyle w:val="Hyperlnk"/>
          </w:rPr>
          <w:t>födda</w:t>
        </w:r>
      </w:hyperlink>
      <w:r w:rsidRPr="0025324F">
        <w:t xml:space="preserve">. </w:t>
      </w:r>
      <w:r w:rsidR="00464FCE" w:rsidRPr="0025324F">
        <w:t>Transkutant bilirubin</w:t>
      </w:r>
      <w:r w:rsidRPr="0025324F">
        <w:t xml:space="preserve"> dokumenteras på barnets observationslista,</w:t>
      </w:r>
      <w:r w:rsidRPr="00011136">
        <w:t xml:space="preserve"> flik 3 Biliru</w:t>
      </w:r>
      <w:r w:rsidR="007171D7">
        <w:softHyphen/>
      </w:r>
      <w:r w:rsidRPr="00011136">
        <w:t>bin.</w:t>
      </w:r>
      <w:r w:rsidRPr="00011136">
        <w:rPr>
          <w:rFonts w:ascii="Arial" w:hAnsi="Arial" w:cs="Arial"/>
          <w:sz w:val="20"/>
          <w:szCs w:val="20"/>
        </w:rPr>
        <w:t xml:space="preserve"> </w:t>
      </w:r>
    </w:p>
    <w:p w14:paraId="1C74CE15" w14:textId="77777777" w:rsidR="00011136" w:rsidRPr="00011136" w:rsidRDefault="00011136" w:rsidP="0018749F">
      <w:pPr>
        <w:pStyle w:val="Rubrik2"/>
      </w:pPr>
      <w:r w:rsidRPr="00011136">
        <w:lastRenderedPageBreak/>
        <w:t xml:space="preserve">Barnets journal </w:t>
      </w:r>
    </w:p>
    <w:p w14:paraId="4812C4C2" w14:textId="77777777" w:rsidR="00011136" w:rsidRPr="00011136" w:rsidRDefault="00011136" w:rsidP="001A710D">
      <w:pPr>
        <w:pStyle w:val="Rubrik3"/>
      </w:pPr>
      <w:r w:rsidRPr="00011136">
        <w:t xml:space="preserve">Barnets identitet </w:t>
      </w:r>
    </w:p>
    <w:p w14:paraId="61698279" w14:textId="5A0E9A46" w:rsidR="00011136" w:rsidRPr="00011136" w:rsidRDefault="00011136" w:rsidP="006D0AAA">
      <w:pPr>
        <w:rPr>
          <w:rFonts w:ascii="Arial" w:hAnsi="Arial" w:cs="Arial"/>
          <w:sz w:val="20"/>
          <w:szCs w:val="20"/>
        </w:rPr>
      </w:pPr>
      <w:r w:rsidRPr="00437D1C">
        <w:t xml:space="preserve">Se styrdokument </w:t>
      </w:r>
      <w:hyperlink r:id="rId32" w:history="1">
        <w:r w:rsidRPr="006F2F70">
          <w:rPr>
            <w:rStyle w:val="Hyperlnk"/>
          </w:rPr>
          <w:t>Provtagning och ID-märkning av nyfödda barn</w:t>
        </w:r>
      </w:hyperlink>
      <w:r w:rsidRPr="00437D1C">
        <w:t>.</w:t>
      </w:r>
      <w:r w:rsidRPr="00011136">
        <w:rPr>
          <w:rFonts w:ascii="Arial" w:hAnsi="Arial" w:cs="Arial"/>
          <w:sz w:val="20"/>
          <w:szCs w:val="20"/>
        </w:rPr>
        <w:t xml:space="preserve"> </w:t>
      </w:r>
    </w:p>
    <w:p w14:paraId="27BF49BB" w14:textId="77777777" w:rsidR="00011136" w:rsidRPr="00011136" w:rsidRDefault="00011136" w:rsidP="001A710D">
      <w:pPr>
        <w:pStyle w:val="Rubrik3"/>
      </w:pPr>
      <w:r w:rsidRPr="00011136">
        <w:t xml:space="preserve">FV2 </w:t>
      </w:r>
    </w:p>
    <w:p w14:paraId="707C4261" w14:textId="77777777" w:rsidR="00011136" w:rsidRPr="00011136" w:rsidRDefault="00011136" w:rsidP="00813806">
      <w:pPr>
        <w:pStyle w:val="MellanrubrikVGR"/>
      </w:pPr>
      <w:r w:rsidRPr="00011136">
        <w:t xml:space="preserve">Del 1  </w:t>
      </w:r>
    </w:p>
    <w:p w14:paraId="6A0B6CF6" w14:textId="77777777" w:rsidR="00011136" w:rsidRPr="00011136" w:rsidRDefault="00011136" w:rsidP="00437D1C">
      <w:r w:rsidRPr="00011136">
        <w:t>Fyll i enligt mall.</w:t>
      </w:r>
    </w:p>
    <w:p w14:paraId="24B6F645" w14:textId="274E8EB9" w:rsidR="00011136" w:rsidRPr="00011136" w:rsidRDefault="00011136" w:rsidP="006D0AAA">
      <w:pPr>
        <w:rPr>
          <w:rFonts w:ascii="Arial" w:hAnsi="Arial" w:cs="Arial"/>
          <w:sz w:val="20"/>
          <w:szCs w:val="20"/>
        </w:rPr>
      </w:pPr>
      <w:r w:rsidRPr="00011136">
        <w:t>Dokumentera navelsträngsprover, S-Be.</w:t>
      </w:r>
      <w:r w:rsidRPr="00011136">
        <w:rPr>
          <w:rFonts w:ascii="Arial" w:hAnsi="Arial" w:cs="Arial"/>
          <w:sz w:val="20"/>
          <w:szCs w:val="20"/>
        </w:rPr>
        <w:t xml:space="preserve"> </w:t>
      </w:r>
    </w:p>
    <w:p w14:paraId="1A1281DF" w14:textId="77777777" w:rsidR="00011136" w:rsidRPr="00011136" w:rsidRDefault="00011136" w:rsidP="00813806">
      <w:pPr>
        <w:pStyle w:val="MellanrubrikVGR"/>
      </w:pPr>
      <w:r w:rsidRPr="00011136">
        <w:t xml:space="preserve">Del 2 </w:t>
      </w:r>
    </w:p>
    <w:p w14:paraId="70A7EFE5" w14:textId="77777777" w:rsidR="00011136" w:rsidRPr="00011136" w:rsidRDefault="00011136" w:rsidP="00813806">
      <w:pPr>
        <w:pStyle w:val="MellanrubrikVGR"/>
      </w:pPr>
      <w:r w:rsidRPr="00011136">
        <w:t xml:space="preserve">Flik: Diagnoser, utskrivning </w:t>
      </w:r>
    </w:p>
    <w:p w14:paraId="422CE207" w14:textId="7DD71731" w:rsidR="00011136" w:rsidRPr="00011136" w:rsidRDefault="00011136" w:rsidP="00437D1C">
      <w:r w:rsidRPr="00011136">
        <w:t xml:space="preserve">Utskrivning från K3 till neonatalavdelning SkaS. </w:t>
      </w:r>
    </w:p>
    <w:p w14:paraId="33D11361" w14:textId="6D33CA42" w:rsidR="00011136" w:rsidRPr="00011136" w:rsidRDefault="00011136" w:rsidP="006D0AAA">
      <w:pPr>
        <w:rPr>
          <w:rFonts w:ascii="Arial" w:hAnsi="Arial" w:cs="Arial"/>
          <w:sz w:val="20"/>
          <w:szCs w:val="20"/>
        </w:rPr>
      </w:pPr>
      <w:r w:rsidRPr="0025324F">
        <w:t xml:space="preserve">Se </w:t>
      </w:r>
      <w:hyperlink r:id="rId33" w:history="1">
        <w:r w:rsidRPr="0025324F">
          <w:rPr>
            <w:rStyle w:val="Hyperlnk"/>
          </w:rPr>
          <w:t>Utskrivning av Barn</w:t>
        </w:r>
        <w:r w:rsidR="009927C5" w:rsidRPr="0025324F">
          <w:rPr>
            <w:rStyle w:val="Hyperlnk"/>
          </w:rPr>
          <w:t xml:space="preserve"> – Obstetrix VGR</w:t>
        </w:r>
      </w:hyperlink>
      <w:r w:rsidRPr="0025324F">
        <w:t>.</w:t>
      </w:r>
      <w:r w:rsidRPr="00011136">
        <w:rPr>
          <w:rFonts w:ascii="Arial" w:hAnsi="Arial" w:cs="Arial"/>
          <w:sz w:val="20"/>
          <w:szCs w:val="20"/>
        </w:rPr>
        <w:t xml:space="preserve"> </w:t>
      </w:r>
    </w:p>
    <w:p w14:paraId="76E14B20" w14:textId="77777777" w:rsidR="00011136" w:rsidRPr="00011136" w:rsidRDefault="00011136" w:rsidP="001A710D">
      <w:pPr>
        <w:pStyle w:val="Rubrik3"/>
      </w:pPr>
      <w:r w:rsidRPr="00011136">
        <w:t xml:space="preserve">Löptext </w:t>
      </w:r>
    </w:p>
    <w:p w14:paraId="3C0BF121" w14:textId="1B1107C2" w:rsidR="00011136" w:rsidRPr="00011136" w:rsidRDefault="00011136" w:rsidP="00437D1C">
      <w:r w:rsidRPr="00011136">
        <w:t xml:space="preserve">Här dokumenteras: </w:t>
      </w:r>
    </w:p>
    <w:p w14:paraId="312E450C" w14:textId="77777777" w:rsidR="00011136" w:rsidRPr="00011136" w:rsidRDefault="00011136" w:rsidP="00437D1C">
      <w:pPr>
        <w:pStyle w:val="Punktlista"/>
      </w:pPr>
      <w:r w:rsidRPr="00011136">
        <w:t xml:space="preserve">Det som avviker från det normala. </w:t>
      </w:r>
    </w:p>
    <w:p w14:paraId="571BB0D4" w14:textId="18254CDF" w:rsidR="00011136" w:rsidRPr="00D47EB3" w:rsidRDefault="00710F0C" w:rsidP="00710F0C">
      <w:pPr>
        <w:pStyle w:val="Punktlista"/>
        <w:rPr>
          <w:highlight w:val="yellow"/>
        </w:rPr>
      </w:pPr>
      <w:r w:rsidRPr="00D47EB3">
        <w:rPr>
          <w:highlight w:val="yellow"/>
        </w:rPr>
        <w:t>Beskriv amning inom de första två levnadstimmarna. Om barnet inte su</w:t>
      </w:r>
      <w:r w:rsidRPr="00D47EB3">
        <w:rPr>
          <w:highlight w:val="yellow"/>
        </w:rPr>
        <w:softHyphen/>
        <w:t>git, utveckla och beskriv orsaken. Om mor inte vill/kan amma dokument</w:t>
      </w:r>
      <w:r w:rsidRPr="00D47EB3">
        <w:rPr>
          <w:highlight w:val="yellow"/>
        </w:rPr>
        <w:softHyphen/>
        <w:t>eras detta här samt i omvårdnadsepikrisen.</w:t>
      </w:r>
    </w:p>
    <w:p w14:paraId="04FE477E" w14:textId="156BDBB6" w:rsidR="00710F0C" w:rsidRPr="00D47EB3" w:rsidRDefault="00710F0C" w:rsidP="00710F0C">
      <w:pPr>
        <w:pStyle w:val="Punktlista"/>
        <w:rPr>
          <w:highlight w:val="yellow"/>
        </w:rPr>
      </w:pPr>
      <w:r w:rsidRPr="00D47EB3">
        <w:rPr>
          <w:highlight w:val="yellow"/>
        </w:rPr>
        <w:t>Fortsatt amning.</w:t>
      </w:r>
    </w:p>
    <w:p w14:paraId="3DDAADF4" w14:textId="17BF4C2B" w:rsidR="00710F0C" w:rsidRPr="00D47EB3" w:rsidRDefault="00D47EB3" w:rsidP="00710F0C">
      <w:pPr>
        <w:pStyle w:val="Punktlista"/>
        <w:rPr>
          <w:highlight w:val="yellow"/>
        </w:rPr>
      </w:pPr>
      <w:r w:rsidRPr="00D47EB3">
        <w:rPr>
          <w:highlight w:val="yellow"/>
        </w:rPr>
        <w:t>Triagering avseende gulsot.</w:t>
      </w:r>
    </w:p>
    <w:p w14:paraId="4183E236" w14:textId="2AF5D894" w:rsidR="00011136" w:rsidRPr="00011136" w:rsidRDefault="00011136" w:rsidP="006D0AAA">
      <w:pPr>
        <w:pStyle w:val="Rubrik3"/>
      </w:pPr>
      <w:r w:rsidRPr="00011136">
        <w:rPr>
          <w:rFonts w:ascii="Arial" w:hAnsi="Arial" w:cs="Arial"/>
          <w:sz w:val="20"/>
          <w:szCs w:val="20"/>
        </w:rPr>
        <w:t xml:space="preserve"> </w:t>
      </w:r>
      <w:r w:rsidRPr="00011136">
        <w:t xml:space="preserve">Observations-, planeringslista/Bilirubin </w:t>
      </w:r>
    </w:p>
    <w:p w14:paraId="7922E1F7" w14:textId="4FB05D79" w:rsidR="00011136" w:rsidRPr="00011136" w:rsidRDefault="00011136" w:rsidP="006D0AAA">
      <w:pPr>
        <w:rPr>
          <w:rFonts w:ascii="Arial" w:hAnsi="Arial" w:cs="Arial"/>
          <w:sz w:val="20"/>
          <w:szCs w:val="20"/>
        </w:rPr>
      </w:pPr>
      <w:r w:rsidRPr="00011136">
        <w:t>Observationslistan är huvuddokument för barnobservationer.</w:t>
      </w:r>
      <w:r w:rsidRPr="00011136">
        <w:rPr>
          <w:rFonts w:ascii="Arial" w:hAnsi="Arial" w:cs="Arial"/>
          <w:sz w:val="20"/>
          <w:szCs w:val="20"/>
        </w:rPr>
        <w:t xml:space="preserve"> </w:t>
      </w:r>
    </w:p>
    <w:p w14:paraId="4A43CC52" w14:textId="77777777" w:rsidR="00011136" w:rsidRPr="00011136" w:rsidRDefault="00011136" w:rsidP="00813806">
      <w:pPr>
        <w:pStyle w:val="MellanrubrikVGR"/>
      </w:pPr>
      <w:r w:rsidRPr="00011136">
        <w:t xml:space="preserve">Flik: Observation </w:t>
      </w:r>
    </w:p>
    <w:p w14:paraId="26024EEA" w14:textId="5BE643E5" w:rsidR="00011136" w:rsidRPr="00011136" w:rsidRDefault="00011136" w:rsidP="00437D1C">
      <w:r w:rsidRPr="00011136">
        <w:t xml:space="preserve">Observation av amning och barnets allmäntillstånd utförs </w:t>
      </w:r>
      <w:r w:rsidR="00D255DB">
        <w:t xml:space="preserve">enligt </w:t>
      </w:r>
      <w:r w:rsidR="00D255DB" w:rsidRPr="00D255DB">
        <w:rPr>
          <w:highlight w:val="yellow"/>
        </w:rPr>
        <w:t>styr</w:t>
      </w:r>
      <w:r w:rsidR="00CE6746">
        <w:rPr>
          <w:highlight w:val="yellow"/>
        </w:rPr>
        <w:t>-</w:t>
      </w:r>
      <w:r w:rsidR="00D255DB" w:rsidRPr="00D255DB">
        <w:rPr>
          <w:highlight w:val="yellow"/>
        </w:rPr>
        <w:t xml:space="preserve">dokument </w:t>
      </w:r>
      <w:hyperlink r:id="rId34" w:history="1">
        <w:r w:rsidR="00D255DB" w:rsidRPr="0057082E">
          <w:rPr>
            <w:rStyle w:val="Hyperlnk"/>
            <w:highlight w:val="yellow"/>
          </w:rPr>
          <w:t>Observation av det nyfödda barnet</w:t>
        </w:r>
      </w:hyperlink>
      <w:r w:rsidRPr="00011136">
        <w:t xml:space="preserve"> och dokumenteras i barnets observationslista som u a eller Se journal.</w:t>
      </w:r>
    </w:p>
    <w:p w14:paraId="419A3AC7" w14:textId="583B862B" w:rsidR="00011136" w:rsidRPr="00011136" w:rsidRDefault="00011136" w:rsidP="00437D1C">
      <w:r w:rsidRPr="00491874">
        <w:rPr>
          <w:highlight w:val="yellow"/>
        </w:rPr>
        <w:t xml:space="preserve">Se </w:t>
      </w:r>
      <w:r w:rsidR="00491874" w:rsidRPr="00491874">
        <w:rPr>
          <w:highlight w:val="yellow"/>
        </w:rPr>
        <w:t xml:space="preserve">Vårdgivarwebben </w:t>
      </w:r>
      <w:hyperlink r:id="rId35" w:history="1">
        <w:r w:rsidR="00491874" w:rsidRPr="00491874">
          <w:rPr>
            <w:rStyle w:val="Hyperlnk"/>
            <w:highlight w:val="yellow"/>
          </w:rPr>
          <w:t>Amning – regiongemensam handbok i VGR</w:t>
        </w:r>
      </w:hyperlink>
      <w:r w:rsidR="00491874" w:rsidRPr="00491874">
        <w:rPr>
          <w:highlight w:val="yellow"/>
        </w:rPr>
        <w:t>.</w:t>
      </w:r>
    </w:p>
    <w:p w14:paraId="74712B1B" w14:textId="325DD1CA" w:rsidR="00011136" w:rsidRPr="00011136" w:rsidRDefault="00011136" w:rsidP="006D0AAA">
      <w:pPr>
        <w:rPr>
          <w:rFonts w:ascii="Arial" w:hAnsi="Arial" w:cs="Arial"/>
          <w:sz w:val="20"/>
          <w:szCs w:val="20"/>
        </w:rPr>
      </w:pPr>
      <w:r w:rsidRPr="00011136">
        <w:t>Tillmatning: vad barnet tillmatas med och mängd i ml dokumenteras i observationslistan. Indikation för tillmatning, om koppmatning inte til</w:t>
      </w:r>
      <w:r w:rsidR="007171D7">
        <w:softHyphen/>
      </w:r>
      <w:r w:rsidRPr="00011136">
        <w:t>lämpas och när förälder instruerats och utfört tillmatning do</w:t>
      </w:r>
      <w:r w:rsidRPr="00011136">
        <w:softHyphen/>
        <w:t xml:space="preserve">kumenteras i löpande journaltext. </w:t>
      </w:r>
      <w:r w:rsidRPr="00011136">
        <w:rPr>
          <w:rFonts w:ascii="Arial" w:hAnsi="Arial" w:cs="Arial"/>
          <w:sz w:val="20"/>
          <w:szCs w:val="20"/>
        </w:rPr>
        <w:t xml:space="preserve"> </w:t>
      </w:r>
    </w:p>
    <w:p w14:paraId="348FA76A" w14:textId="77777777" w:rsidR="00011136" w:rsidRPr="00011136" w:rsidRDefault="00011136" w:rsidP="00813806">
      <w:pPr>
        <w:pStyle w:val="MellanrubrikVGR"/>
      </w:pPr>
      <w:r w:rsidRPr="00011136">
        <w:lastRenderedPageBreak/>
        <w:t xml:space="preserve">Flik: Planering/Åtgärd </w:t>
      </w:r>
    </w:p>
    <w:p w14:paraId="24EF0E5A" w14:textId="76D8E0C2" w:rsidR="00011136" w:rsidRPr="00011136" w:rsidRDefault="00011136" w:rsidP="00437D1C">
      <w:r w:rsidRPr="00011136">
        <w:t>Dokumentera blodgruppering + DAT: provtagning och provsvar.</w:t>
      </w:r>
    </w:p>
    <w:p w14:paraId="46710FA3" w14:textId="2130A6EB" w:rsidR="00011136" w:rsidRPr="00011136" w:rsidRDefault="00011136" w:rsidP="006D0AAA">
      <w:pPr>
        <w:rPr>
          <w:rFonts w:ascii="Arial" w:hAnsi="Arial" w:cs="Arial"/>
          <w:sz w:val="20"/>
          <w:szCs w:val="20"/>
        </w:rPr>
      </w:pPr>
      <w:r w:rsidRPr="00011136">
        <w:t>Barnsjuksköterska på neonatalavdelningen ska i Obstetrix dokumentera åtgärder gjorda på barn på förlossningen. Dokumentation sker på FV2, barnets journalanteckning och bar</w:t>
      </w:r>
      <w:r w:rsidRPr="00011136">
        <w:softHyphen/>
        <w:t>nets observations-/planeringslista. Det är inte alltid barnet behöver skrivas in på neonatalavdelningen (där doku</w:t>
      </w:r>
      <w:r w:rsidR="007171D7">
        <w:softHyphen/>
      </w:r>
      <w:r w:rsidRPr="00011136">
        <w:t>mentation sker i Melior) varför det är viktigt att dokumentation sker i Obstetrix.</w:t>
      </w:r>
      <w:r w:rsidRPr="00011136">
        <w:rPr>
          <w:rFonts w:ascii="Arial" w:hAnsi="Arial" w:cs="Arial"/>
          <w:sz w:val="20"/>
          <w:szCs w:val="20"/>
        </w:rPr>
        <w:t xml:space="preserve"> </w:t>
      </w:r>
    </w:p>
    <w:p w14:paraId="7A71C6A4" w14:textId="77777777" w:rsidR="00011136" w:rsidRPr="00011136" w:rsidRDefault="00011136" w:rsidP="001A710D">
      <w:pPr>
        <w:pStyle w:val="Rubrik3"/>
      </w:pPr>
      <w:r w:rsidRPr="00011136">
        <w:t xml:space="preserve">Provtagning på barn/Melior </w:t>
      </w:r>
    </w:p>
    <w:p w14:paraId="6795EDDE" w14:textId="32CD5838" w:rsidR="00011136" w:rsidRPr="00011136" w:rsidRDefault="00011136" w:rsidP="006D0AAA">
      <w:pPr>
        <w:rPr>
          <w:rFonts w:ascii="Arial" w:hAnsi="Arial" w:cs="Arial"/>
          <w:sz w:val="20"/>
          <w:szCs w:val="20"/>
        </w:rPr>
      </w:pPr>
      <w:r w:rsidRPr="00437D1C">
        <w:t xml:space="preserve">Se styrdokument </w:t>
      </w:r>
      <w:hyperlink r:id="rId36" w:history="1">
        <w:r w:rsidRPr="00CA4203">
          <w:rPr>
            <w:rStyle w:val="Hyperlnk"/>
          </w:rPr>
          <w:t>Provtagning och ID-märkning av nyfödda barn</w:t>
        </w:r>
      </w:hyperlink>
      <w:r w:rsidRPr="00437D1C">
        <w:t>.</w:t>
      </w:r>
    </w:p>
    <w:p w14:paraId="7DD34C50" w14:textId="5B9B1FB3" w:rsidR="00011136" w:rsidRPr="00011136" w:rsidRDefault="00502AF3" w:rsidP="001A710D">
      <w:pPr>
        <w:pStyle w:val="Rubrik3"/>
      </w:pPr>
      <w:r>
        <w:t>Övrigt</w:t>
      </w:r>
    </w:p>
    <w:p w14:paraId="285C64A0" w14:textId="5D4173D8" w:rsidR="00011136" w:rsidRPr="00E91989" w:rsidRDefault="00011136" w:rsidP="00E91989">
      <w:r w:rsidRPr="00E91989">
        <w:t>I patientjournalen bör förkortningar användas sparsamt och endast veder</w:t>
      </w:r>
      <w:r w:rsidR="007171D7">
        <w:softHyphen/>
      </w:r>
      <w:r w:rsidRPr="00E91989">
        <w:t xml:space="preserve">tagna sådana. </w:t>
      </w:r>
    </w:p>
    <w:p w14:paraId="6DE1C754" w14:textId="0209489E" w:rsidR="00011136" w:rsidRPr="00E91989" w:rsidRDefault="00011136" w:rsidP="00E91989">
      <w:r w:rsidRPr="00E91989">
        <w:t>Journalanteckning bör utföras i så nära anslutning till händelse som möj</w:t>
      </w:r>
      <w:r w:rsidR="007171D7">
        <w:softHyphen/>
      </w:r>
      <w:r w:rsidRPr="00E91989">
        <w:t xml:space="preserve">ligt. </w:t>
      </w:r>
    </w:p>
    <w:p w14:paraId="2B058E57" w14:textId="18E01607" w:rsidR="00011136" w:rsidRDefault="00011136" w:rsidP="00E91989">
      <w:r w:rsidRPr="0025324F">
        <w:t>S</w:t>
      </w:r>
      <w:r w:rsidR="00CB5E43" w:rsidRPr="0025324F">
        <w:t xml:space="preserve">e </w:t>
      </w:r>
      <w:hyperlink r:id="rId37" w:history="1">
        <w:r w:rsidR="00CB5E43" w:rsidRPr="0025324F">
          <w:rPr>
            <w:rStyle w:val="Hyperlnk"/>
          </w:rPr>
          <w:t>Handledning av barnmorskestudent</w:t>
        </w:r>
        <w:r w:rsidR="0098754F">
          <w:rPr>
            <w:rStyle w:val="Hyperlnk"/>
          </w:rPr>
          <w:t>er</w:t>
        </w:r>
        <w:r w:rsidR="00CB5E43" w:rsidRPr="0025324F">
          <w:rPr>
            <w:rStyle w:val="Hyperlnk"/>
          </w:rPr>
          <w:t xml:space="preserve"> – dokumentation i Obstetr</w:t>
        </w:r>
        <w:r w:rsidR="008748F3">
          <w:rPr>
            <w:rStyle w:val="Hyperlnk"/>
          </w:rPr>
          <w:t>ix – förlossning och BB</w:t>
        </w:r>
      </w:hyperlink>
      <w:r w:rsidR="00CB5E43" w:rsidRPr="0025324F">
        <w:t>.</w:t>
      </w:r>
    </w:p>
    <w:p w14:paraId="13AA2DC7" w14:textId="4D23D2FA" w:rsidR="009459A0" w:rsidRPr="003B242B" w:rsidRDefault="009459A0" w:rsidP="009459A0">
      <w:pPr>
        <w:pStyle w:val="Rubrik2"/>
        <w:rPr>
          <w:highlight w:val="yellow"/>
        </w:rPr>
      </w:pPr>
      <w:r w:rsidRPr="003B242B">
        <w:rPr>
          <w:highlight w:val="yellow"/>
        </w:rPr>
        <w:t>Arbetsgrupp</w:t>
      </w:r>
    </w:p>
    <w:p w14:paraId="2D8CE6BB" w14:textId="218E2240" w:rsidR="009459A0" w:rsidRPr="009459A0" w:rsidRDefault="003B242B" w:rsidP="009459A0">
      <w:r w:rsidRPr="003B242B">
        <w:rPr>
          <w:highlight w:val="yellow"/>
        </w:rPr>
        <w:t>Tina Thorsell, Lena Johansson och Therése Lendin.</w:t>
      </w:r>
    </w:p>
    <w:bookmarkEnd w:id="0"/>
    <w:p w14:paraId="76B9F95B" w14:textId="24513497" w:rsidR="00536A5A" w:rsidRPr="00E91989" w:rsidRDefault="00536A5A" w:rsidP="00E91989"/>
    <w:sectPr w:rsidR="00536A5A" w:rsidRPr="00E91989" w:rsidSect="00011136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5AB93CF" w14:textId="77777777" w:rsidR="00F13917" w:rsidRDefault="00F13917">
      <w:r>
        <w:separator/>
      </w:r>
    </w:p>
  </w:endnote>
  <w:endnote w:type="continuationSeparator" w:id="0">
    <w:p w14:paraId="2D4F5186" w14:textId="77777777" w:rsidR="00F13917" w:rsidRDefault="00F13917">
      <w:r>
        <w:continuationSeparator/>
      </w:r>
    </w:p>
  </w:endnote>
  <w:endnote w:type="continuationNotice" w:id="1">
    <w:p w14:paraId="6A456893" w14:textId="77777777" w:rsidR="00F13917" w:rsidRDefault="00F1391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5" name="Bildobjekt 5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167F22A" w14:textId="77777777" w:rsidR="00F13917" w:rsidRDefault="00F13917"/>
  </w:footnote>
  <w:footnote w:type="continuationSeparator" w:id="0">
    <w:p w14:paraId="0FAFF969" w14:textId="77777777" w:rsidR="00F13917" w:rsidRDefault="00F13917">
      <w:r>
        <w:continuationSeparator/>
      </w:r>
    </w:p>
  </w:footnote>
  <w:footnote w:type="continuationNotice" w:id="1">
    <w:p w14:paraId="323CDF0D" w14:textId="77777777" w:rsidR="00F13917" w:rsidRDefault="00F1391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3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0BD47F2E"/>
    <w:multiLevelType w:val="hybridMultilevel"/>
    <w:tmpl w:val="A3D6EEBE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24935220"/>
    <w:multiLevelType w:val="hybridMultilevel"/>
    <w:tmpl w:val="DBA87B1E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25C2CF6"/>
    <w:multiLevelType w:val="hybridMultilevel"/>
    <w:tmpl w:val="10CE0718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3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8B518AD"/>
    <w:multiLevelType w:val="hybridMultilevel"/>
    <w:tmpl w:val="92BA6B48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C424DF7"/>
    <w:multiLevelType w:val="hybridMultilevel"/>
    <w:tmpl w:val="82C8C98E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F860473"/>
    <w:multiLevelType w:val="hybridMultilevel"/>
    <w:tmpl w:val="9996ADC2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0" w15:restartNumberingAfterBreak="0">
    <w:nsid w:val="54D07B41"/>
    <w:multiLevelType w:val="hybridMultilevel"/>
    <w:tmpl w:val="7E945B14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2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3" w15:restartNumberingAfterBreak="0">
    <w:nsid w:val="748C6620"/>
    <w:multiLevelType w:val="hybridMultilevel"/>
    <w:tmpl w:val="5ACE0B92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5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38811056">
    <w:abstractNumId w:val="25"/>
  </w:num>
  <w:num w:numId="2" w16cid:durableId="1722554192">
    <w:abstractNumId w:val="21"/>
  </w:num>
  <w:num w:numId="3" w16cid:durableId="1201892909">
    <w:abstractNumId w:val="0"/>
  </w:num>
  <w:num w:numId="4" w16cid:durableId="1895769264">
    <w:abstractNumId w:val="7"/>
  </w:num>
  <w:num w:numId="5" w16cid:durableId="474958777">
    <w:abstractNumId w:val="22"/>
  </w:num>
  <w:num w:numId="6" w16cid:durableId="765275209">
    <w:abstractNumId w:val="2"/>
  </w:num>
  <w:num w:numId="7" w16cid:durableId="92290149">
    <w:abstractNumId w:val="14"/>
  </w:num>
  <w:num w:numId="8" w16cid:durableId="282268965">
    <w:abstractNumId w:val="11"/>
  </w:num>
  <w:num w:numId="9" w16cid:durableId="1993823746">
    <w:abstractNumId w:val="1"/>
  </w:num>
  <w:num w:numId="10" w16cid:durableId="1062604805">
    <w:abstractNumId w:val="1"/>
  </w:num>
  <w:num w:numId="11" w16cid:durableId="352876696">
    <w:abstractNumId w:val="3"/>
  </w:num>
  <w:num w:numId="12" w16cid:durableId="1935698642">
    <w:abstractNumId w:val="5"/>
  </w:num>
  <w:num w:numId="13" w16cid:durableId="10646233">
    <w:abstractNumId w:val="19"/>
  </w:num>
  <w:num w:numId="14" w16cid:durableId="771508778">
    <w:abstractNumId w:val="12"/>
  </w:num>
  <w:num w:numId="15" w16cid:durableId="1901094500">
    <w:abstractNumId w:val="8"/>
  </w:num>
  <w:num w:numId="16" w16cid:durableId="1062290220">
    <w:abstractNumId w:val="18"/>
  </w:num>
  <w:num w:numId="17" w16cid:durableId="65687876">
    <w:abstractNumId w:val="6"/>
  </w:num>
  <w:num w:numId="18" w16cid:durableId="2114934751">
    <w:abstractNumId w:val="13"/>
  </w:num>
  <w:num w:numId="19" w16cid:durableId="237250981">
    <w:abstractNumId w:val="24"/>
  </w:num>
  <w:num w:numId="20" w16cid:durableId="26225425">
    <w:abstractNumId w:val="10"/>
  </w:num>
  <w:num w:numId="21" w16cid:durableId="418138724">
    <w:abstractNumId w:val="17"/>
  </w:num>
  <w:num w:numId="22" w16cid:durableId="1976989107">
    <w:abstractNumId w:val="4"/>
  </w:num>
  <w:num w:numId="23" w16cid:durableId="1662000287">
    <w:abstractNumId w:val="15"/>
  </w:num>
  <w:num w:numId="24" w16cid:durableId="808209129">
    <w:abstractNumId w:val="23"/>
  </w:num>
  <w:num w:numId="25" w16cid:durableId="752581344">
    <w:abstractNumId w:val="9"/>
  </w:num>
  <w:num w:numId="26" w16cid:durableId="1755659525">
    <w:abstractNumId w:val="20"/>
  </w:num>
  <w:num w:numId="27" w16cid:durableId="478810126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7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1136"/>
    <w:rsid w:val="00013D4E"/>
    <w:rsid w:val="00016CF0"/>
    <w:rsid w:val="0002435C"/>
    <w:rsid w:val="00030DDD"/>
    <w:rsid w:val="000313BB"/>
    <w:rsid w:val="00033ED5"/>
    <w:rsid w:val="0003533D"/>
    <w:rsid w:val="00036BAE"/>
    <w:rsid w:val="00050500"/>
    <w:rsid w:val="000536F7"/>
    <w:rsid w:val="0005691C"/>
    <w:rsid w:val="00056ECB"/>
    <w:rsid w:val="00056ED5"/>
    <w:rsid w:val="000655CC"/>
    <w:rsid w:val="000700AE"/>
    <w:rsid w:val="00083821"/>
    <w:rsid w:val="00084024"/>
    <w:rsid w:val="0009062C"/>
    <w:rsid w:val="00095368"/>
    <w:rsid w:val="000954C4"/>
    <w:rsid w:val="000A4C35"/>
    <w:rsid w:val="000A611A"/>
    <w:rsid w:val="000A783B"/>
    <w:rsid w:val="000B12D9"/>
    <w:rsid w:val="000B4536"/>
    <w:rsid w:val="000B7715"/>
    <w:rsid w:val="000C2EC0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5490"/>
    <w:rsid w:val="001860B9"/>
    <w:rsid w:val="00186F2B"/>
    <w:rsid w:val="0018749F"/>
    <w:rsid w:val="001874D6"/>
    <w:rsid w:val="0019632A"/>
    <w:rsid w:val="001A4E7C"/>
    <w:rsid w:val="001A710D"/>
    <w:rsid w:val="001B762C"/>
    <w:rsid w:val="001C4D0A"/>
    <w:rsid w:val="001C5FEF"/>
    <w:rsid w:val="001D4146"/>
    <w:rsid w:val="001D46B2"/>
    <w:rsid w:val="002041B8"/>
    <w:rsid w:val="00211487"/>
    <w:rsid w:val="00211D91"/>
    <w:rsid w:val="00216034"/>
    <w:rsid w:val="00217DEC"/>
    <w:rsid w:val="00235B57"/>
    <w:rsid w:val="00250F24"/>
    <w:rsid w:val="002523C5"/>
    <w:rsid w:val="0025324F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B36F7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5CE7"/>
    <w:rsid w:val="002F7818"/>
    <w:rsid w:val="003066D0"/>
    <w:rsid w:val="0031042B"/>
    <w:rsid w:val="00311401"/>
    <w:rsid w:val="003203D7"/>
    <w:rsid w:val="00320F86"/>
    <w:rsid w:val="00324171"/>
    <w:rsid w:val="00326C24"/>
    <w:rsid w:val="00337F99"/>
    <w:rsid w:val="0034307B"/>
    <w:rsid w:val="00345EB1"/>
    <w:rsid w:val="003502DF"/>
    <w:rsid w:val="00350CC4"/>
    <w:rsid w:val="00360039"/>
    <w:rsid w:val="00360E0D"/>
    <w:rsid w:val="0036357D"/>
    <w:rsid w:val="00363B23"/>
    <w:rsid w:val="0036594C"/>
    <w:rsid w:val="00366085"/>
    <w:rsid w:val="00367D19"/>
    <w:rsid w:val="00371BED"/>
    <w:rsid w:val="00384019"/>
    <w:rsid w:val="003854F1"/>
    <w:rsid w:val="0039118E"/>
    <w:rsid w:val="00397F54"/>
    <w:rsid w:val="003A0D43"/>
    <w:rsid w:val="003B242B"/>
    <w:rsid w:val="003B2A4B"/>
    <w:rsid w:val="003D099E"/>
    <w:rsid w:val="003D21A2"/>
    <w:rsid w:val="003D29D2"/>
    <w:rsid w:val="003D2B82"/>
    <w:rsid w:val="003E0705"/>
    <w:rsid w:val="003E2FF7"/>
    <w:rsid w:val="003F1013"/>
    <w:rsid w:val="003F1ACF"/>
    <w:rsid w:val="003F2457"/>
    <w:rsid w:val="00404948"/>
    <w:rsid w:val="00406BEA"/>
    <w:rsid w:val="00413A60"/>
    <w:rsid w:val="00422C62"/>
    <w:rsid w:val="004230F7"/>
    <w:rsid w:val="00424142"/>
    <w:rsid w:val="0043167E"/>
    <w:rsid w:val="0043409A"/>
    <w:rsid w:val="00437D1C"/>
    <w:rsid w:val="00443C1E"/>
    <w:rsid w:val="00446255"/>
    <w:rsid w:val="00451935"/>
    <w:rsid w:val="004569D3"/>
    <w:rsid w:val="00460ED0"/>
    <w:rsid w:val="00464FCE"/>
    <w:rsid w:val="00465651"/>
    <w:rsid w:val="00470CE7"/>
    <w:rsid w:val="00470F4F"/>
    <w:rsid w:val="00472482"/>
    <w:rsid w:val="00480DC7"/>
    <w:rsid w:val="004876F6"/>
    <w:rsid w:val="00491874"/>
    <w:rsid w:val="0049236A"/>
    <w:rsid w:val="00492718"/>
    <w:rsid w:val="004A355D"/>
    <w:rsid w:val="004A4970"/>
    <w:rsid w:val="004B2183"/>
    <w:rsid w:val="004B2A01"/>
    <w:rsid w:val="004C2559"/>
    <w:rsid w:val="004D4B0B"/>
    <w:rsid w:val="004D6EC8"/>
    <w:rsid w:val="004D7BA3"/>
    <w:rsid w:val="004F4518"/>
    <w:rsid w:val="004F4C62"/>
    <w:rsid w:val="00501433"/>
    <w:rsid w:val="00502AF3"/>
    <w:rsid w:val="00511CC4"/>
    <w:rsid w:val="00526FEC"/>
    <w:rsid w:val="00531E60"/>
    <w:rsid w:val="00536A5A"/>
    <w:rsid w:val="00541D07"/>
    <w:rsid w:val="00544BAB"/>
    <w:rsid w:val="00545F31"/>
    <w:rsid w:val="00553FE1"/>
    <w:rsid w:val="00554D21"/>
    <w:rsid w:val="005578FA"/>
    <w:rsid w:val="00565129"/>
    <w:rsid w:val="00565CD0"/>
    <w:rsid w:val="00565E13"/>
    <w:rsid w:val="00567820"/>
    <w:rsid w:val="0057082E"/>
    <w:rsid w:val="005770AD"/>
    <w:rsid w:val="00581414"/>
    <w:rsid w:val="00582490"/>
    <w:rsid w:val="005826FA"/>
    <w:rsid w:val="00590F49"/>
    <w:rsid w:val="00597E28"/>
    <w:rsid w:val="005A2E3B"/>
    <w:rsid w:val="005A54ED"/>
    <w:rsid w:val="005A5D5B"/>
    <w:rsid w:val="005A6081"/>
    <w:rsid w:val="005A627D"/>
    <w:rsid w:val="005C0045"/>
    <w:rsid w:val="005C084E"/>
    <w:rsid w:val="005C2260"/>
    <w:rsid w:val="005C3032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2865"/>
    <w:rsid w:val="00623724"/>
    <w:rsid w:val="00625200"/>
    <w:rsid w:val="00627BEA"/>
    <w:rsid w:val="006314EA"/>
    <w:rsid w:val="006319DB"/>
    <w:rsid w:val="0065595B"/>
    <w:rsid w:val="00660269"/>
    <w:rsid w:val="00665F89"/>
    <w:rsid w:val="00673C92"/>
    <w:rsid w:val="006753EC"/>
    <w:rsid w:val="0068058A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AAA"/>
    <w:rsid w:val="006D0CFB"/>
    <w:rsid w:val="006D30C0"/>
    <w:rsid w:val="006D7535"/>
    <w:rsid w:val="006E3DE4"/>
    <w:rsid w:val="006E450B"/>
    <w:rsid w:val="006F0D7E"/>
    <w:rsid w:val="006F1BCA"/>
    <w:rsid w:val="006F2F70"/>
    <w:rsid w:val="00710B77"/>
    <w:rsid w:val="00710F0C"/>
    <w:rsid w:val="007171D7"/>
    <w:rsid w:val="0072075B"/>
    <w:rsid w:val="007221C2"/>
    <w:rsid w:val="007253D9"/>
    <w:rsid w:val="00725816"/>
    <w:rsid w:val="00730955"/>
    <w:rsid w:val="00733A9C"/>
    <w:rsid w:val="00736574"/>
    <w:rsid w:val="007367E0"/>
    <w:rsid w:val="00737215"/>
    <w:rsid w:val="00742B73"/>
    <w:rsid w:val="00744B1B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84B"/>
    <w:rsid w:val="007F1CFF"/>
    <w:rsid w:val="007F5DD5"/>
    <w:rsid w:val="00813806"/>
    <w:rsid w:val="00821A1B"/>
    <w:rsid w:val="008262E9"/>
    <w:rsid w:val="00827E69"/>
    <w:rsid w:val="00832C8E"/>
    <w:rsid w:val="00835C4D"/>
    <w:rsid w:val="00843F48"/>
    <w:rsid w:val="00851423"/>
    <w:rsid w:val="00857848"/>
    <w:rsid w:val="008654B6"/>
    <w:rsid w:val="0087139C"/>
    <w:rsid w:val="008748F3"/>
    <w:rsid w:val="00880E83"/>
    <w:rsid w:val="00892F28"/>
    <w:rsid w:val="008A0C5F"/>
    <w:rsid w:val="008A3172"/>
    <w:rsid w:val="008A3DEA"/>
    <w:rsid w:val="008A4EB9"/>
    <w:rsid w:val="008A6BAF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59A0"/>
    <w:rsid w:val="009471BF"/>
    <w:rsid w:val="00950E4E"/>
    <w:rsid w:val="009529BD"/>
    <w:rsid w:val="009533B4"/>
    <w:rsid w:val="00971D93"/>
    <w:rsid w:val="0098754F"/>
    <w:rsid w:val="009927C5"/>
    <w:rsid w:val="00995635"/>
    <w:rsid w:val="009A5A20"/>
    <w:rsid w:val="009B1F6B"/>
    <w:rsid w:val="009B30F6"/>
    <w:rsid w:val="009B7B54"/>
    <w:rsid w:val="009C0D12"/>
    <w:rsid w:val="009C192E"/>
    <w:rsid w:val="009D6819"/>
    <w:rsid w:val="009D6D1C"/>
    <w:rsid w:val="009E0CF9"/>
    <w:rsid w:val="009E531B"/>
    <w:rsid w:val="009E6C56"/>
    <w:rsid w:val="009E7DCF"/>
    <w:rsid w:val="009F1A68"/>
    <w:rsid w:val="009F4A56"/>
    <w:rsid w:val="009F4E65"/>
    <w:rsid w:val="00A006A5"/>
    <w:rsid w:val="00A05942"/>
    <w:rsid w:val="00A07BEC"/>
    <w:rsid w:val="00A1484C"/>
    <w:rsid w:val="00A264BE"/>
    <w:rsid w:val="00A272CA"/>
    <w:rsid w:val="00A31DBE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06E1"/>
    <w:rsid w:val="00AC3FF6"/>
    <w:rsid w:val="00AD1256"/>
    <w:rsid w:val="00AD17A0"/>
    <w:rsid w:val="00AD1932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5F3F"/>
    <w:rsid w:val="00B664E8"/>
    <w:rsid w:val="00B66D60"/>
    <w:rsid w:val="00B72BEB"/>
    <w:rsid w:val="00B75EDE"/>
    <w:rsid w:val="00B77D88"/>
    <w:rsid w:val="00B77FAF"/>
    <w:rsid w:val="00B84336"/>
    <w:rsid w:val="00B851B9"/>
    <w:rsid w:val="00B86453"/>
    <w:rsid w:val="00B90054"/>
    <w:rsid w:val="00B92C14"/>
    <w:rsid w:val="00B93B35"/>
    <w:rsid w:val="00B961AE"/>
    <w:rsid w:val="00BA0066"/>
    <w:rsid w:val="00BB69DB"/>
    <w:rsid w:val="00BC322E"/>
    <w:rsid w:val="00BC44CD"/>
    <w:rsid w:val="00BC48A6"/>
    <w:rsid w:val="00BE007A"/>
    <w:rsid w:val="00BE582A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4A89"/>
    <w:rsid w:val="00C97BD3"/>
    <w:rsid w:val="00CA39EF"/>
    <w:rsid w:val="00CA4203"/>
    <w:rsid w:val="00CA521F"/>
    <w:rsid w:val="00CB0493"/>
    <w:rsid w:val="00CB17FF"/>
    <w:rsid w:val="00CB1ED7"/>
    <w:rsid w:val="00CB5E43"/>
    <w:rsid w:val="00CB702D"/>
    <w:rsid w:val="00CC167C"/>
    <w:rsid w:val="00CC52D9"/>
    <w:rsid w:val="00CD102B"/>
    <w:rsid w:val="00CD6647"/>
    <w:rsid w:val="00CE4B73"/>
    <w:rsid w:val="00CE6746"/>
    <w:rsid w:val="00CF70BB"/>
    <w:rsid w:val="00D0056B"/>
    <w:rsid w:val="00D074DB"/>
    <w:rsid w:val="00D139CF"/>
    <w:rsid w:val="00D255DB"/>
    <w:rsid w:val="00D304D6"/>
    <w:rsid w:val="00D37E7F"/>
    <w:rsid w:val="00D47AD7"/>
    <w:rsid w:val="00D47EB3"/>
    <w:rsid w:val="00D51529"/>
    <w:rsid w:val="00D85218"/>
    <w:rsid w:val="00D915B1"/>
    <w:rsid w:val="00DA299D"/>
    <w:rsid w:val="00DA65C4"/>
    <w:rsid w:val="00DA6ACE"/>
    <w:rsid w:val="00DD2BE0"/>
    <w:rsid w:val="00DE4447"/>
    <w:rsid w:val="00DE50C6"/>
    <w:rsid w:val="00DE5DA2"/>
    <w:rsid w:val="00DF0033"/>
    <w:rsid w:val="00E018BD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91989"/>
    <w:rsid w:val="00EA00CB"/>
    <w:rsid w:val="00EA1BAA"/>
    <w:rsid w:val="00EA3FCD"/>
    <w:rsid w:val="00EA42A0"/>
    <w:rsid w:val="00EB078D"/>
    <w:rsid w:val="00EB6714"/>
    <w:rsid w:val="00EC0A68"/>
    <w:rsid w:val="00EC5006"/>
    <w:rsid w:val="00ED49C3"/>
    <w:rsid w:val="00ED6CE8"/>
    <w:rsid w:val="00ED7AA6"/>
    <w:rsid w:val="00EE2A56"/>
    <w:rsid w:val="00EE3818"/>
    <w:rsid w:val="00F13917"/>
    <w:rsid w:val="00F22264"/>
    <w:rsid w:val="00F2564D"/>
    <w:rsid w:val="00F35B05"/>
    <w:rsid w:val="00F413D9"/>
    <w:rsid w:val="00F5135F"/>
    <w:rsid w:val="00F51F78"/>
    <w:rsid w:val="00F86F47"/>
    <w:rsid w:val="00F90B64"/>
    <w:rsid w:val="00FB02FA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Olstomnmnande">
    <w:name w:val="Unresolved Mention"/>
    <w:basedOn w:val="Standardstycketeckensnitt"/>
    <w:uiPriority w:val="99"/>
    <w:semiHidden/>
    <w:unhideWhenUsed/>
    <w:rsid w:val="00B664E8"/>
    <w:rPr>
      <w:color w:val="605E5C"/>
      <w:shd w:val="clear" w:color="auto" w:fill="E1DFDD"/>
    </w:rPr>
  </w:style>
  <w:style w:type="character" w:styleId="AnvndHyperlnk">
    <w:name w:val="FollowedHyperlink"/>
    <w:basedOn w:val="Standardstycketeckensnitt"/>
    <w:uiPriority w:val="99"/>
    <w:semiHidden/>
    <w:unhideWhenUsed/>
    <w:rsid w:val="009A5A20"/>
    <w:rPr>
      <w:color w:val="9EA2A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s://mellanarkiv.vgregion.se/share/page/dp/ws/rl/archive/stream/auth/v1/source/sofia/skas10402-1134086520-7/surrogate" TargetMode="External" Id="rId18" /><Relationship Type="http://schemas.openxmlformats.org/officeDocument/2006/relationships/hyperlink" Target="https://mellanarkiv-offentlig.vgregion.se/alfresco/s/archive/stream/public/v1/source/available/sofia/skas9716-1940753776-358/surrogate/Observation%20av%20det%20nyf%c3%b6dda%20barnet.pdf" TargetMode="External" Id="rId26" /><Relationship Type="http://schemas.openxmlformats.org/officeDocument/2006/relationships/theme" Target="theme/theme1.xml" Id="rId39" /><Relationship Type="http://schemas.openxmlformats.org/officeDocument/2006/relationships/hyperlink" Target="https://mellanarkiv-offentlig.vgregion.se/alfresco/s/archive/stream/public/v1/source/available/sofia/skas9716-1940753776-35/surrogate/Riskbed%c3%b6mning%20-%20f%c3%b6rlossningsv%c3%a5rd.pdf" TargetMode="External" Id="rId21" /><Relationship Type="http://schemas.openxmlformats.org/officeDocument/2006/relationships/hyperlink" Target="https://mellanarkiv-offentlig.vgregion.se/alfresco/s/archive/stream/public/v1/source/available/sofia/skas9716-1940753776-358/surrogate/Observation%20av%20det%20nyf%c3%b6dda%20barnet.pdf" TargetMode="External" Id="rId34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skas9716-1940753776-270/surrogate/Telefonr%c3%a5dgivning%20av%20barnmorska%20-%20%20f%c3%b6rlossningsv%c3%a5rd.pdf" TargetMode="External" Id="rId17" /><Relationship Type="http://schemas.openxmlformats.org/officeDocument/2006/relationships/hyperlink" Target="https://mellanarkiv-offentlig.vgregion.se/alfresco/s/archive/stream/public/v1/source/available/sofia/skas6086-227296039-187/surrogate/Dokumentationsmall.pdf" TargetMode="External" Id="rId25" /><Relationship Type="http://schemas.openxmlformats.org/officeDocument/2006/relationships/hyperlink" Target="https://mellanarkiv-offentlig.vgregion.se/alfresco/s/archive/stream/public/v1/source/available/SOFIA/RS7620-96133902-850/SURROGATE/Utskrivning%20av%20barn.pdf" TargetMode="External" Id="rId33" /><Relationship Type="http://schemas.openxmlformats.org/officeDocument/2006/relationships/fontTable" Target="fontTable.xml" Id="rId38" /><Relationship Type="http://schemas.openxmlformats.org/officeDocument/2006/relationships/footer" Target="footer3.xml" Id="rId16" /><Relationship Type="http://schemas.openxmlformats.org/officeDocument/2006/relationships/hyperlink" Target="https://mellanarkiv-offentlig.vgregion.se/alfresco/s/archive/stream/public/v1/source/available/sofia/skas9716-1940753776-314/surrogate/%c3%96vervikt%20och%20fetma%20under%20graviditet%20och%20f%c3%b6rlossning%20-%20handl%c3%a4ggning.pdf" TargetMode="External" Id="rId20" /><Relationship Type="http://schemas.openxmlformats.org/officeDocument/2006/relationships/hyperlink" Target="https://mellanarkiv-offentlig.vgregion.se/alfresco/s/archive/stream/public/v1/source/available/sofia/skas9699-1702881381-119/surrogate/Prematura%20barn%2c%20tillv%c3%a4xth%c3%a4mmade%20barn%20-%20f%c3%b6rlossningsv%c3%a5rd%2c%20BB-v%c3%a5rd.pdf" TargetMode="External" Id="rId29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yperlink" Target="https://mellanarkiv-offentlig.vgregion.se/alfresco/s/archive/stream/public/v1/source/available/sofia/skas5508-1258317394-395/native/Barnmorskans%20underlag%20f%c3%b6r%20krystsamtal.pdf" TargetMode="External" Id="rId24" /><Relationship Type="http://schemas.openxmlformats.org/officeDocument/2006/relationships/hyperlink" Target="https://mellanarkiv-offentlig.vgregion.se/alfresco/s/archive/stream/public/v1/source/available/sofia/skas9716-1940753776-34/surrogate/Provtagning%20och%20ID-m%c3%a4rkning%20av%20nyf%c3%b6dda%20barn.pdf" TargetMode="External" Id="rId32" /><Relationship Type="http://schemas.openxmlformats.org/officeDocument/2006/relationships/hyperlink" Target="https://mellanarkiv-offentlig.vgregion.se/alfresco/s/archive/stream/public/v1/source/available/sofia/skas9716-1940753776-15/surrogate/Handledning%20av%20barnmorskestudent%20-%20dokumentation%20i%20Obstetrix.pdf" TargetMode="External" Id="rId37" /><Relationship Type="http://schemas.openxmlformats.org/officeDocument/2006/relationships/header" Target="header2.xml" Id="rId15" /><Relationship Type="http://schemas.openxmlformats.org/officeDocument/2006/relationships/hyperlink" Target="https://mellanarkiv-offentlig.vgregion.se/alfresco/s/archive/stream/public/v1/source/available/sofia/skas9716-1940753776-132/surrogate/Foster%c3%b6vervakning%20-%20handl%c3%a4ggning.pdf" TargetMode="External" Id="rId23" /><Relationship Type="http://schemas.openxmlformats.org/officeDocument/2006/relationships/hyperlink" Target="https://mellanarkiv-offentlig.vgregion.se/alfresco/s/archive/stream/public/v1/source/available/sofia/skas9699-1702881381-48/surrogate/Diabetes%2c%20matris%20-%20barn.pdf" TargetMode="External" Id="rId28" /><Relationship Type="http://schemas.openxmlformats.org/officeDocument/2006/relationships/hyperlink" Target="https://mellanarkiv-offentlig.vgregion.se/alfresco/s/archive/stream/public/v1/source/available/sofia/skas9716-1940753776-34/surrogate/Provtagning%20och%20ID-m%c3%a4rkning%20av%20nyf%c3%b6dda%20barn.pdf" TargetMode="External" Id="rId36" /><Relationship Type="http://schemas.openxmlformats.org/officeDocument/2006/relationships/footnotes" Target="footnotes.xml" Id="rId10" /><Relationship Type="http://schemas.openxmlformats.org/officeDocument/2006/relationships/hyperlink" Target="http://www.vardhandboken.se/Texter/Identifikation/ID-band/" TargetMode="External" Id="rId19" /><Relationship Type="http://schemas.openxmlformats.org/officeDocument/2006/relationships/hyperlink" Target="https://mellanarkiv-offentlig.vgregion.se/alfresco/s/archive/stream/public/v1/source/available/sofia/skas9699-1702881381-118/surrogate/POX-screening%20av%20nyf%c3%b6dda.pdf" TargetMode="External" Id="rId31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hyperlink" Target="https://mellanarkiv-offentlig.vgregion.se/alfresco/s/archive/stream/public/v1/source/available/sofia/sas9641-1173499273-295/surrogate/Sfinkterprofylax%20-%20f%c3%b6rebyggande%20%c3%a5tg%c3%a4rder%20mot%20skada%20p%c3%a5%20b%c3%a4ckenbotten%20vid%20f%c3%b6rlossning.pdf" TargetMode="External" Id="rId22" /><Relationship Type="http://schemas.openxmlformats.org/officeDocument/2006/relationships/hyperlink" Target="https://mellanarkiv-offentlig.vgregion.se/alfresco/s/archive/stream/public/v1/source/available/sofia/skas9699-1702881381-77/surrogate/Infektion%20hos%20nyf%c3%b6dda%20-%20observation%20av%20riskbarn.pdf" TargetMode="External" Id="rId27" /><Relationship Type="http://schemas.openxmlformats.org/officeDocument/2006/relationships/hyperlink" Target="https://mellanarkiv-offentlig.vgregion.se/alfresco/s/archive/stream/public/v1/source/available/sofia/skas9716-1940753776-72/surrogate/BB-mottagning%20-%20omv%c3%a5rdnad.pdf" TargetMode="External" Id="rId30" /><Relationship Type="http://schemas.openxmlformats.org/officeDocument/2006/relationships/hyperlink" Target="https://www.vgregion.se/halsa-och-vard/vardgivarwebben/vardriktlinjer/amning/" TargetMode="External" Id="rId35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1531</TotalTime>
  <Pages>11</Pages>
  <Words>1904</Words>
  <Characters>17731</Characters>
  <Application>Microsoft Office Word</Application>
  <DocSecurity>0</DocSecurity>
  <Lines>147</Lines>
  <Paragraphs>39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19596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Dokumentation i Obstetrix och Melior - förlossningsvård</dc:title>
  <dc:subject/>
  <dc:creator>patrik.jens.johansson@vgregion.se</dc:creator>
  <keywords/>
  <lastModifiedBy>Pernilla Käll Borg</lastModifiedBy>
  <revision>105</revision>
  <lastPrinted>2024-06-11T12:07:00.0000000Z</lastPrinted>
  <dcterms:created xsi:type="dcterms:W3CDTF">2022-03-07T08:10:00.0000000Z</dcterms:created>
  <dcterms:modified xsi:type="dcterms:W3CDTF">2026-03-19T08:26:00.0000000Z</dcterms:modified>
</coreProperties>
</file>