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2D7EA" w14:textId="77777777" w:rsidR="00144B4C" w:rsidRDefault="00144B4C" w:rsidP="00F35B05">
      <w:pPr>
        <w:pStyle w:val="Rubrik2"/>
        <w:sectPr w:rsidR="00144B4C" w:rsidSect="00144B4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2F8A0E9" w14:textId="048A0E60" w:rsidR="00B477EC" w:rsidRPr="00BB786F" w:rsidRDefault="00B477EC" w:rsidP="00B477EC">
      <w:pPr>
        <w:pStyle w:val="Rubrik1"/>
      </w:pPr>
      <w:r w:rsidRPr="00BB786F">
        <w:t>Dokumentation i Obstetrix och Melior – BB och BB-mottagningen</w:t>
      </w:r>
    </w:p>
    <w:p w14:paraId="4121D72B" w14:textId="43D2399A" w:rsidR="00144B4C" w:rsidRPr="00BB786F" w:rsidRDefault="00144B4C" w:rsidP="00B477EC">
      <w:pPr>
        <w:pStyle w:val="Rubrik2"/>
      </w:pPr>
      <w:r w:rsidRPr="00BB786F">
        <w:t>Revideringar i denna version</w:t>
      </w:r>
    </w:p>
    <w:p w14:paraId="5467A75E" w14:textId="07934075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highlight w:val="yellow"/>
        </w:rPr>
        <w:t>Revideringar markerade med gult</w:t>
      </w:r>
      <w:r w:rsidRPr="00BB786F">
        <w:t>.</w:t>
      </w:r>
    </w:p>
    <w:p w14:paraId="278CB284" w14:textId="77777777" w:rsidR="00144B4C" w:rsidRPr="00BB786F" w:rsidRDefault="00144B4C" w:rsidP="00B477EC">
      <w:pPr>
        <w:pStyle w:val="Rubrik2"/>
      </w:pPr>
      <w:r w:rsidRPr="00BB786F">
        <w:t>Bakgrund, syfte och mål</w:t>
      </w:r>
    </w:p>
    <w:p w14:paraId="07C7E831" w14:textId="43FAF9BC" w:rsidR="00144B4C" w:rsidRPr="00BB786F" w:rsidRDefault="00144B4C" w:rsidP="00250BC8">
      <w:r w:rsidRPr="00BB786F">
        <w:t>Detta dokument syftar till att främja enhetlig, enkel och effektiv doku</w:t>
      </w:r>
      <w:r w:rsidR="009746AD">
        <w:softHyphen/>
      </w:r>
      <w:r w:rsidRPr="00BB786F">
        <w:t>mentation anpassad efter verk</w:t>
      </w:r>
      <w:r w:rsidRPr="00BB786F">
        <w:softHyphen/>
        <w:t>samheten samt att motverka dubbeldoku</w:t>
      </w:r>
      <w:r w:rsidR="009746AD">
        <w:softHyphen/>
      </w:r>
      <w:r w:rsidRPr="00BB786F">
        <w:t>mentation. Vidare är syftet att främja patientsäker vård och medicinsk sä</w:t>
      </w:r>
      <w:r w:rsidR="009746AD">
        <w:softHyphen/>
      </w:r>
      <w:r w:rsidRPr="00BB786F">
        <w:t>kerhet.</w:t>
      </w:r>
    </w:p>
    <w:p w14:paraId="11071104" w14:textId="77777777" w:rsidR="00144B4C" w:rsidRPr="00BB786F" w:rsidRDefault="00144B4C" w:rsidP="00B477EC">
      <w:pPr>
        <w:pStyle w:val="Rubrik2"/>
      </w:pPr>
      <w:r w:rsidRPr="00BB786F">
        <w:t>Arbetsbeskrivning</w:t>
      </w:r>
    </w:p>
    <w:p w14:paraId="5724920E" w14:textId="77777777" w:rsidR="00144B4C" w:rsidRPr="00BB786F" w:rsidRDefault="00144B4C" w:rsidP="00B477EC">
      <w:pPr>
        <w:pStyle w:val="Rubrik2"/>
        <w:rPr>
          <w:shd w:val="clear" w:color="auto" w:fill="FFFFFF"/>
        </w:rPr>
      </w:pPr>
      <w:r w:rsidRPr="00BB786F">
        <w:rPr>
          <w:shd w:val="clear" w:color="auto" w:fill="FFFFFF"/>
        </w:rPr>
        <w:t>Patientens journal</w:t>
      </w:r>
    </w:p>
    <w:p w14:paraId="3104077E" w14:textId="73C36908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>Efter överflyttning av en patient från förlossning till BB fortsätter doku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mentationen i patientens befintliga vårdkontakt, Inläggning för förloss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 xml:space="preserve">ning eller Observation under graviditet. </w:t>
      </w:r>
      <w:r w:rsidRPr="00BB786F">
        <w:rPr>
          <w:shd w:val="clear" w:color="auto" w:fill="FFFFFF"/>
        </w:rPr>
        <w:br/>
        <w:t>Andra vårdkontakter som förekommer på BB är Telefonrådgivning, Poli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kliniskt besök, Inläggning post partum.</w:t>
      </w:r>
    </w:p>
    <w:p w14:paraId="564C6E8A" w14:textId="62882480" w:rsidR="00144B4C" w:rsidRDefault="00144B4C" w:rsidP="00F4029D">
      <w:pPr>
        <w:rPr>
          <w:shd w:val="clear" w:color="auto" w:fill="FFFFFF"/>
        </w:rPr>
      </w:pPr>
      <w:r w:rsidRPr="00BB786F">
        <w:rPr>
          <w:shd w:val="clear" w:color="auto" w:fill="FFFFFF"/>
        </w:rPr>
        <w:t>Huvuddokument under vårdtiden är Observations-/Planeringslista. Vid avvikelse från det normala dokumenteras detta i löpande journaltext un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der relevant Huvudsökord/Undersökord.</w:t>
      </w:r>
    </w:p>
    <w:p w14:paraId="606BFAF3" w14:textId="4580FF7A" w:rsidR="00BE66BF" w:rsidRPr="009E0247" w:rsidRDefault="00177BCA" w:rsidP="00FE0BB8">
      <w:pPr>
        <w:pStyle w:val="MellanrubrikVGR"/>
        <w:rPr>
          <w:shd w:val="clear" w:color="auto" w:fill="FFFFFF"/>
        </w:rPr>
      </w:pPr>
      <w:r w:rsidRPr="009E0247">
        <w:rPr>
          <w:shd w:val="clear" w:color="auto" w:fill="FFFFFF"/>
        </w:rPr>
        <w:t>Riskbedömning postpartum</w:t>
      </w:r>
    </w:p>
    <w:p w14:paraId="2660ABE4" w14:textId="19E977E6" w:rsidR="00177BCA" w:rsidRPr="00BB786F" w:rsidRDefault="00177BCA" w:rsidP="00F4029D">
      <w:pPr>
        <w:rPr>
          <w:rFonts w:ascii="Arial" w:hAnsi="Arial" w:cs="Arial"/>
          <w:color w:val="000000"/>
          <w:sz w:val="20"/>
          <w:szCs w:val="20"/>
        </w:rPr>
      </w:pPr>
      <w:r w:rsidRPr="009E0247">
        <w:rPr>
          <w:shd w:val="clear" w:color="auto" w:fill="FFFFFF"/>
        </w:rPr>
        <w:t xml:space="preserve">Dokumentation av riskbedömning postpartum görs enligt </w:t>
      </w:r>
      <w:r w:rsidR="007323EC">
        <w:rPr>
          <w:shd w:val="clear" w:color="auto" w:fill="FFFFFF"/>
        </w:rPr>
        <w:t xml:space="preserve">styrdokument </w:t>
      </w:r>
      <w:hyperlink r:id="rId17" w:history="1">
        <w:r w:rsidR="007323EC" w:rsidRPr="007323EC">
          <w:rPr>
            <w:rStyle w:val="Hyperlnk"/>
            <w:shd w:val="clear" w:color="auto" w:fill="FFFFFF"/>
          </w:rPr>
          <w:t>Riskbedömning postpartum</w:t>
        </w:r>
      </w:hyperlink>
      <w:r w:rsidR="006D2FAB">
        <w:rPr>
          <w:shd w:val="clear" w:color="auto" w:fill="FFFFFF"/>
        </w:rPr>
        <w:t>.</w:t>
      </w:r>
      <w:r w:rsidRPr="009E0247">
        <w:rPr>
          <w:shd w:val="clear" w:color="auto" w:fill="FFFFFF"/>
        </w:rPr>
        <w:t xml:space="preserve"> </w:t>
      </w:r>
    </w:p>
    <w:p w14:paraId="75041E53" w14:textId="77777777" w:rsidR="00A309FE" w:rsidRDefault="00A309FE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  <w:shd w:val="clear" w:color="auto" w:fill="FFFFFF"/>
        </w:rPr>
      </w:pPr>
      <w:r>
        <w:rPr>
          <w:shd w:val="clear" w:color="auto" w:fill="FFFFFF"/>
        </w:rPr>
        <w:br w:type="page"/>
      </w:r>
    </w:p>
    <w:p w14:paraId="4D3980D2" w14:textId="5C84FDA9" w:rsidR="00144B4C" w:rsidRPr="00BB786F" w:rsidRDefault="00144B4C" w:rsidP="0007250D">
      <w:pPr>
        <w:pStyle w:val="MellanrubrikVGR"/>
        <w:rPr>
          <w:shd w:val="clear" w:color="auto" w:fill="FFFFFF"/>
        </w:rPr>
      </w:pPr>
      <w:r w:rsidRPr="00BB786F">
        <w:rPr>
          <w:shd w:val="clear" w:color="auto" w:fill="FFFFFF"/>
        </w:rPr>
        <w:lastRenderedPageBreak/>
        <w:t>Observations-/Planeringslista</w:t>
      </w:r>
    </w:p>
    <w:p w14:paraId="320FDD38" w14:textId="77777777" w:rsidR="00144B4C" w:rsidRPr="00BB786F" w:rsidRDefault="00144B4C" w:rsidP="009505EA">
      <w:pPr>
        <w:rPr>
          <w:b/>
          <w:bCs/>
          <w:i/>
          <w:iCs/>
        </w:rPr>
      </w:pPr>
      <w:r w:rsidRPr="00BB786F">
        <w:rPr>
          <w:b/>
          <w:bCs/>
          <w:i/>
          <w:iCs/>
          <w:shd w:val="clear" w:color="auto" w:fill="FFFFFF"/>
        </w:rPr>
        <w:t>Flik 1: Observation</w:t>
      </w:r>
    </w:p>
    <w:p w14:paraId="7EB71D99" w14:textId="4D734C5D" w:rsidR="00144B4C" w:rsidRPr="00BB786F" w:rsidRDefault="00144B4C" w:rsidP="00250BC8">
      <w:r w:rsidRPr="00BB786F">
        <w:t xml:space="preserve">Här dokumenteras utförda observationer. Om </w:t>
      </w:r>
      <w:proofErr w:type="spellStart"/>
      <w:r w:rsidRPr="00BB786F">
        <w:t>ua</w:t>
      </w:r>
      <w:proofErr w:type="spellEnd"/>
      <w:r w:rsidRPr="00BB786F">
        <w:t xml:space="preserve">, skriv </w:t>
      </w:r>
      <w:proofErr w:type="spellStart"/>
      <w:r w:rsidRPr="00BB786F">
        <w:t>ua</w:t>
      </w:r>
      <w:proofErr w:type="spellEnd"/>
      <w:r w:rsidRPr="00BB786F">
        <w:t>. Vid avvikelse, skriv Se journal och dokumentera i löpande journaltext. Dokumenteras minst en gång per arbetspass.</w:t>
      </w:r>
    </w:p>
    <w:p w14:paraId="51F77C41" w14:textId="77777777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>KAD in/ut dokumenteras på observationslistan i fältet ”Urin”.</w:t>
      </w:r>
    </w:p>
    <w:p w14:paraId="1E66A541" w14:textId="77777777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 xml:space="preserve">Dokumentera att patienten kissat efter KAD-dragning. Om patienten inte kissat/kissat lite skriv Se journal och dokumentera i löpande journaltext. </w:t>
      </w:r>
    </w:p>
    <w:p w14:paraId="093D7455" w14:textId="00A8985A" w:rsidR="00144B4C" w:rsidRPr="00BB786F" w:rsidRDefault="00144B4C" w:rsidP="00250BC8">
      <w:r w:rsidRPr="00BB786F">
        <w:rPr>
          <w:shd w:val="clear" w:color="auto" w:fill="FFFFFF"/>
        </w:rPr>
        <w:t xml:space="preserve">Vid urinmätning dokumenteras dygnsmängden i </w:t>
      </w:r>
      <w:r w:rsidRPr="00BB786F">
        <w:rPr>
          <w:color w:val="000000"/>
          <w:shd w:val="clear" w:color="auto" w:fill="FFFFFF"/>
        </w:rPr>
        <w:t>Observations-/Plane</w:t>
      </w:r>
      <w:r w:rsidR="009746AD">
        <w:rPr>
          <w:color w:val="000000"/>
          <w:shd w:val="clear" w:color="auto" w:fill="FFFFFF"/>
        </w:rPr>
        <w:softHyphen/>
      </w:r>
      <w:r w:rsidRPr="00BB786F">
        <w:rPr>
          <w:color w:val="000000"/>
          <w:shd w:val="clear" w:color="auto" w:fill="FFFFFF"/>
        </w:rPr>
        <w:t>ringslistan</w:t>
      </w:r>
      <w:r w:rsidRPr="00BB786F">
        <w:rPr>
          <w:shd w:val="clear" w:color="auto" w:fill="FFFFFF"/>
        </w:rPr>
        <w:t>.</w:t>
      </w:r>
    </w:p>
    <w:p w14:paraId="5C449813" w14:textId="5C201BDA" w:rsidR="00144B4C" w:rsidRPr="00BB786F" w:rsidRDefault="00144B4C" w:rsidP="00797538">
      <w:pPr>
        <w:rPr>
          <w:rFonts w:ascii="Arial" w:hAnsi="Arial" w:cs="Arial"/>
          <w:sz w:val="20"/>
          <w:szCs w:val="20"/>
        </w:rPr>
      </w:pPr>
      <w:r w:rsidRPr="00BB786F">
        <w:t xml:space="preserve">Under Övrigt dokumenteras avföring, avslag, AF, </w:t>
      </w:r>
      <w:proofErr w:type="spellStart"/>
      <w:r w:rsidRPr="00BB786F">
        <w:rPr>
          <w:shd w:val="clear" w:color="auto" w:fill="FFFFFF"/>
        </w:rPr>
        <w:t>saturation</w:t>
      </w:r>
      <w:proofErr w:type="spellEnd"/>
      <w:r w:rsidRPr="00BB786F">
        <w:t>, PVK in/ut.</w:t>
      </w:r>
      <w:r w:rsidR="00FE71BC">
        <w:t xml:space="preserve"> </w:t>
      </w:r>
      <w:r w:rsidR="00FE71BC" w:rsidRPr="000F284F">
        <w:t>O-NEWS-poäng.</w:t>
      </w:r>
    </w:p>
    <w:p w14:paraId="4E8AFB86" w14:textId="77777777" w:rsidR="00144B4C" w:rsidRPr="00BB786F" w:rsidRDefault="00144B4C" w:rsidP="009505EA">
      <w:pPr>
        <w:rPr>
          <w:b/>
          <w:bCs/>
          <w:i/>
          <w:iCs/>
          <w:shd w:val="clear" w:color="auto" w:fill="FFFFFF"/>
        </w:rPr>
      </w:pPr>
      <w:r w:rsidRPr="00BB786F">
        <w:rPr>
          <w:b/>
          <w:bCs/>
          <w:i/>
          <w:iCs/>
          <w:shd w:val="clear" w:color="auto" w:fill="FFFFFF"/>
        </w:rPr>
        <w:t>Flik 2: Planering/Åtgärd</w:t>
      </w:r>
    </w:p>
    <w:p w14:paraId="44FC778C" w14:textId="63C1FEF0" w:rsidR="00144B4C" w:rsidRPr="00BB786F" w:rsidRDefault="00144B4C" w:rsidP="00250BC8">
      <w:pPr>
        <w:rPr>
          <w:shd w:val="clear" w:color="auto" w:fill="FFFFFF"/>
        </w:rPr>
      </w:pPr>
      <w:proofErr w:type="spellStart"/>
      <w:r w:rsidRPr="00BB786F">
        <w:rPr>
          <w:shd w:val="clear" w:color="auto" w:fill="FFFFFF"/>
        </w:rPr>
        <w:t>Rh</w:t>
      </w:r>
      <w:proofErr w:type="spellEnd"/>
      <w:r w:rsidRPr="00BB786F">
        <w:rPr>
          <w:shd w:val="clear" w:color="auto" w:fill="FFFFFF"/>
        </w:rPr>
        <w:t xml:space="preserve">-profylax och </w:t>
      </w:r>
      <w:proofErr w:type="spellStart"/>
      <w:r w:rsidRPr="00BB786F">
        <w:rPr>
          <w:shd w:val="clear" w:color="auto" w:fill="FFFFFF"/>
        </w:rPr>
        <w:t>rubellavaccination</w:t>
      </w:r>
      <w:proofErr w:type="spellEnd"/>
      <w:r w:rsidRPr="00BB786F">
        <w:rPr>
          <w:shd w:val="clear" w:color="auto" w:fill="FFFFFF"/>
        </w:rPr>
        <w:t xml:space="preserve"> dokumenteras i Obstetrix planerings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 xml:space="preserve">lista vilket automatgenererar diagnoskod. </w:t>
      </w:r>
    </w:p>
    <w:p w14:paraId="555C9C69" w14:textId="6DCF8108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shd w:val="clear" w:color="auto" w:fill="FFFFFF"/>
        </w:rPr>
        <w:t xml:space="preserve">Given </w:t>
      </w:r>
      <w:proofErr w:type="spellStart"/>
      <w:r w:rsidRPr="00BB786F">
        <w:rPr>
          <w:shd w:val="clear" w:color="auto" w:fill="FFFFFF"/>
        </w:rPr>
        <w:t>Rh</w:t>
      </w:r>
      <w:proofErr w:type="spellEnd"/>
      <w:r w:rsidRPr="00BB786F">
        <w:rPr>
          <w:shd w:val="clear" w:color="auto" w:fill="FFFFFF"/>
        </w:rPr>
        <w:t xml:space="preserve">-profylax och </w:t>
      </w:r>
      <w:proofErr w:type="spellStart"/>
      <w:r w:rsidRPr="00BB786F">
        <w:rPr>
          <w:shd w:val="clear" w:color="auto" w:fill="FFFFFF"/>
        </w:rPr>
        <w:t>rubellavaccination</w:t>
      </w:r>
      <w:proofErr w:type="spellEnd"/>
      <w:r w:rsidRPr="00BB786F">
        <w:rPr>
          <w:shd w:val="clear" w:color="auto" w:fill="FFFFFF"/>
        </w:rPr>
        <w:t xml:space="preserve"> dokumenteras även i </w:t>
      </w:r>
      <w:proofErr w:type="spellStart"/>
      <w:r w:rsidRPr="00BB786F">
        <w:rPr>
          <w:shd w:val="clear" w:color="auto" w:fill="FFFFFF"/>
        </w:rPr>
        <w:t>Meliors</w:t>
      </w:r>
      <w:proofErr w:type="spellEnd"/>
      <w:r w:rsidRPr="00BB786F">
        <w:rPr>
          <w:shd w:val="clear" w:color="auto" w:fill="FFFFFF"/>
        </w:rPr>
        <w:t xml:space="preserve"> läkemedelsmodul.</w:t>
      </w:r>
    </w:p>
    <w:p w14:paraId="5CE94E58" w14:textId="77777777" w:rsidR="00144B4C" w:rsidRPr="00BB786F" w:rsidRDefault="00144B4C" w:rsidP="0007250D">
      <w:pPr>
        <w:pStyle w:val="MellanrubrikVGR"/>
        <w:rPr>
          <w:shd w:val="clear" w:color="auto" w:fill="FFFFFF"/>
        </w:rPr>
      </w:pPr>
      <w:r w:rsidRPr="00BB786F">
        <w:rPr>
          <w:shd w:val="clear" w:color="auto" w:fill="FFFFFF"/>
        </w:rPr>
        <w:t xml:space="preserve">Löpande journaltext </w:t>
      </w:r>
    </w:p>
    <w:p w14:paraId="3916A7B2" w14:textId="46FFFA0B" w:rsidR="00144B4C" w:rsidRPr="00BB786F" w:rsidRDefault="00144B4C" w:rsidP="00F4029D">
      <w:pPr>
        <w:rPr>
          <w:rFonts w:ascii="Arial" w:hAnsi="Arial" w:cs="Arial"/>
          <w:color w:val="000000"/>
          <w:sz w:val="20"/>
          <w:szCs w:val="20"/>
        </w:rPr>
      </w:pPr>
      <w:r w:rsidRPr="00BB786F">
        <w:rPr>
          <w:shd w:val="clear" w:color="auto" w:fill="FFFFFF"/>
        </w:rPr>
        <w:t>I löpande journaltext dokumenteras det som avviker från det normala un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der relevant Huvud</w:t>
      </w:r>
      <w:r w:rsidRPr="00BB786F">
        <w:rPr>
          <w:shd w:val="clear" w:color="auto" w:fill="FFFFFF"/>
        </w:rPr>
        <w:softHyphen/>
        <w:t>sökord/Undersökord. Utvärdera åtgärder.</w:t>
      </w:r>
    </w:p>
    <w:p w14:paraId="352C1721" w14:textId="77777777" w:rsidR="00144B4C" w:rsidRPr="00BB786F" w:rsidRDefault="00144B4C" w:rsidP="0007250D">
      <w:pPr>
        <w:pStyle w:val="MellanrubrikVGR"/>
      </w:pPr>
      <w:r w:rsidRPr="00BB786F">
        <w:t>Rond</w:t>
      </w:r>
    </w:p>
    <w:p w14:paraId="371BB3D2" w14:textId="60AA5C98" w:rsidR="00144B4C" w:rsidRPr="00BB786F" w:rsidRDefault="00144B4C" w:rsidP="00845F88">
      <w:pPr>
        <w:rPr>
          <w:rFonts w:ascii="Arial" w:hAnsi="Arial" w:cs="Arial"/>
          <w:color w:val="00000A"/>
          <w:sz w:val="20"/>
          <w:szCs w:val="20"/>
          <w:shd w:val="clear" w:color="auto" w:fill="FFFFFF"/>
        </w:rPr>
      </w:pPr>
      <w:r w:rsidRPr="00BB786F">
        <w:rPr>
          <w:shd w:val="clear" w:color="auto" w:fill="FFFFFF"/>
        </w:rPr>
        <w:t xml:space="preserve">Vid alla typer av läkarkontakt används huvudsökord Rond, undersökord </w:t>
      </w:r>
      <w:proofErr w:type="spellStart"/>
      <w:r w:rsidRPr="00BB786F">
        <w:rPr>
          <w:shd w:val="clear" w:color="auto" w:fill="FFFFFF"/>
        </w:rPr>
        <w:t>Blank.I</w:t>
      </w:r>
      <w:proofErr w:type="spellEnd"/>
      <w:r w:rsidRPr="00BB786F">
        <w:rPr>
          <w:shd w:val="clear" w:color="auto" w:fill="FFFFFF"/>
        </w:rPr>
        <w:t xml:space="preserve"> löpande journaltext skrivs läkarens namn och en kort samman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fattning.</w:t>
      </w:r>
    </w:p>
    <w:p w14:paraId="3CCE5E00" w14:textId="0763591C" w:rsidR="00144B4C" w:rsidRPr="00BB786F" w:rsidRDefault="00144B4C" w:rsidP="0007250D">
      <w:pPr>
        <w:pStyle w:val="MellanrubrikVGR"/>
        <w:rPr>
          <w:shd w:val="clear" w:color="auto" w:fill="FFFFFF"/>
        </w:rPr>
      </w:pPr>
      <w:r w:rsidRPr="00BB786F">
        <w:rPr>
          <w:shd w:val="clear" w:color="auto" w:fill="FFFFFF"/>
        </w:rPr>
        <w:t>VAS av förlossningsupplevelse</w:t>
      </w:r>
      <w:r w:rsidR="002E1A27">
        <w:rPr>
          <w:shd w:val="clear" w:color="auto" w:fill="FFFFFF"/>
        </w:rPr>
        <w:t xml:space="preserve"> </w:t>
      </w:r>
      <w:r w:rsidR="002E1A27" w:rsidRPr="00915337">
        <w:rPr>
          <w:highlight w:val="yellow"/>
          <w:shd w:val="clear" w:color="auto" w:fill="FFFFFF"/>
        </w:rPr>
        <w:t>och förväntningar</w:t>
      </w:r>
      <w:r w:rsidRPr="00915337">
        <w:rPr>
          <w:highlight w:val="yellow"/>
          <w:shd w:val="clear" w:color="auto" w:fill="FFFFFF"/>
        </w:rPr>
        <w:t xml:space="preserve"> på BB</w:t>
      </w:r>
      <w:r w:rsidR="00915337" w:rsidRPr="00915337">
        <w:rPr>
          <w:highlight w:val="yellow"/>
          <w:shd w:val="clear" w:color="auto" w:fill="FFFFFF"/>
        </w:rPr>
        <w:t>-tiden</w:t>
      </w:r>
    </w:p>
    <w:p w14:paraId="1025C7AE" w14:textId="1F1EC7F7" w:rsidR="00144B4C" w:rsidRPr="00BB786F" w:rsidRDefault="00144B4C" w:rsidP="00F4029D">
      <w:pPr>
        <w:rPr>
          <w:color w:val="000000"/>
        </w:rPr>
      </w:pPr>
      <w:r w:rsidRPr="00BB786F">
        <w:rPr>
          <w:shd w:val="clear" w:color="auto" w:fill="FFFFFF"/>
        </w:rPr>
        <w:t xml:space="preserve">Dokumenteras enligt arbetsbeskrivning i styrdokumentet </w:t>
      </w:r>
      <w:hyperlink r:id="rId18" w:history="1">
        <w:r w:rsidRPr="00BB786F">
          <w:rPr>
            <w:color w:val="0563C1"/>
            <w:u w:val="single"/>
            <w:shd w:val="clear" w:color="auto" w:fill="FFFFFF"/>
          </w:rPr>
          <w:t>VAS av för</w:t>
        </w:r>
        <w:r w:rsidR="009746AD">
          <w:rPr>
            <w:color w:val="0563C1"/>
            <w:u w:val="single"/>
            <w:shd w:val="clear" w:color="auto" w:fill="FFFFFF"/>
          </w:rPr>
          <w:softHyphen/>
        </w:r>
        <w:r w:rsidRPr="00BB786F">
          <w:rPr>
            <w:color w:val="0563C1"/>
            <w:u w:val="single"/>
            <w:shd w:val="clear" w:color="auto" w:fill="FFFFFF"/>
          </w:rPr>
          <w:t>lossningsupplevelse</w:t>
        </w:r>
      </w:hyperlink>
      <w:r w:rsidRPr="00BB786F">
        <w:rPr>
          <w:shd w:val="clear" w:color="auto" w:fill="FFFFFF"/>
        </w:rPr>
        <w:t xml:space="preserve">. </w:t>
      </w:r>
      <w:r w:rsidR="00C17E8A" w:rsidRPr="00254D58">
        <w:rPr>
          <w:highlight w:val="yellow"/>
          <w:shd w:val="clear" w:color="auto" w:fill="FFFFFF"/>
        </w:rPr>
        <w:t>Efter att text skapats</w:t>
      </w:r>
      <w:r w:rsidR="00254D58" w:rsidRPr="00254D58">
        <w:rPr>
          <w:highlight w:val="yellow"/>
          <w:shd w:val="clear" w:color="auto" w:fill="FFFFFF"/>
        </w:rPr>
        <w:t>, komplettera manuellt</w:t>
      </w:r>
      <w:r w:rsidR="00EE6A36">
        <w:rPr>
          <w:highlight w:val="yellow"/>
          <w:shd w:val="clear" w:color="auto" w:fill="FFFFFF"/>
        </w:rPr>
        <w:t xml:space="preserve"> </w:t>
      </w:r>
      <w:r w:rsidR="00254D58" w:rsidRPr="00254D58">
        <w:rPr>
          <w:highlight w:val="yellow"/>
          <w:shd w:val="clear" w:color="auto" w:fill="FFFFFF"/>
        </w:rPr>
        <w:t xml:space="preserve">med om förväntningar har uppfyllts </w:t>
      </w:r>
      <w:r w:rsidR="00254D58">
        <w:rPr>
          <w:highlight w:val="yellow"/>
          <w:shd w:val="clear" w:color="auto" w:fill="FFFFFF"/>
        </w:rPr>
        <w:t>under</w:t>
      </w:r>
      <w:r w:rsidR="00254D58" w:rsidRPr="00254D58">
        <w:rPr>
          <w:highlight w:val="yellow"/>
          <w:shd w:val="clear" w:color="auto" w:fill="FFFFFF"/>
        </w:rPr>
        <w:t xml:space="preserve"> BB-tiden eller inte.</w:t>
      </w:r>
    </w:p>
    <w:p w14:paraId="146A1E6D" w14:textId="77777777" w:rsidR="00144B4C" w:rsidRPr="00BB786F" w:rsidRDefault="00144B4C" w:rsidP="0007250D">
      <w:pPr>
        <w:pStyle w:val="MellanrubrikVGR"/>
        <w:rPr>
          <w:shd w:val="clear" w:color="auto" w:fill="FFFFFF"/>
        </w:rPr>
      </w:pPr>
      <w:r w:rsidRPr="00BB786F">
        <w:rPr>
          <w:shd w:val="clear" w:color="auto" w:fill="FFFFFF"/>
        </w:rPr>
        <w:t>Muntlig information</w:t>
      </w:r>
    </w:p>
    <w:p w14:paraId="461E08A0" w14:textId="1B0D5B25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>Dokumenteras i löpande journaltext, information inför hemgång med uppföljning på BB-mottagning,</w:t>
      </w:r>
      <w:r w:rsidR="00776238">
        <w:rPr>
          <w:shd w:val="clear" w:color="auto" w:fill="FFFFFF"/>
        </w:rPr>
        <w:t xml:space="preserve"> </w:t>
      </w:r>
      <w:r w:rsidR="00776238" w:rsidRPr="00695866">
        <w:rPr>
          <w:highlight w:val="yellow"/>
          <w:shd w:val="clear" w:color="auto" w:fill="FFFFFF"/>
        </w:rPr>
        <w:t xml:space="preserve">uppföljande samtal </w:t>
      </w:r>
      <w:r w:rsidR="00526B04" w:rsidRPr="00695866">
        <w:rPr>
          <w:highlight w:val="yellow"/>
          <w:shd w:val="clear" w:color="auto" w:fill="FFFFFF"/>
        </w:rPr>
        <w:t>efter att patienten tittat på BB Skövde BB utskrivningsfilm och övrig information under huvudsökord</w:t>
      </w:r>
      <w:r w:rsidR="00695866" w:rsidRPr="00695866">
        <w:rPr>
          <w:highlight w:val="yellow"/>
          <w:shd w:val="clear" w:color="auto" w:fill="FFFFFF"/>
        </w:rPr>
        <w:t xml:space="preserve"> Barnmorskeanteckning, undersökord Information/Undervisning.</w:t>
      </w:r>
      <w:r w:rsidR="00695866">
        <w:rPr>
          <w:shd w:val="clear" w:color="auto" w:fill="FFFFFF"/>
        </w:rPr>
        <w:t xml:space="preserve"> </w:t>
      </w:r>
      <w:r w:rsidRPr="00BB786F">
        <w:rPr>
          <w:shd w:val="clear" w:color="auto" w:fill="FFFFFF"/>
        </w:rPr>
        <w:t xml:space="preserve"> </w:t>
      </w:r>
    </w:p>
    <w:p w14:paraId="4B06AEA7" w14:textId="09BD5B60" w:rsidR="00AE5617" w:rsidRPr="00AE5617" w:rsidRDefault="00144B4C" w:rsidP="00AE5617">
      <w:pPr>
        <w:rPr>
          <w:shd w:val="clear" w:color="auto" w:fill="FFFFFF"/>
        </w:rPr>
      </w:pPr>
      <w:r w:rsidRPr="00BB786F">
        <w:rPr>
          <w:shd w:val="clear" w:color="auto" w:fill="FFFFFF"/>
        </w:rPr>
        <w:lastRenderedPageBreak/>
        <w:t>Ankomstsamtal dokumenteras under huvudsökord Ankomstsamtal, undersökord Förväntningar.</w:t>
      </w:r>
      <w:r w:rsidR="00AE5617">
        <w:rPr>
          <w:shd w:val="clear" w:color="auto" w:fill="FFFFFF"/>
        </w:rPr>
        <w:t xml:space="preserve"> </w:t>
      </w:r>
      <w:r w:rsidR="00AE5617" w:rsidRPr="00490169">
        <w:rPr>
          <w:highlight w:val="yellow"/>
          <w:shd w:val="clear" w:color="auto" w:fill="FFFFFF"/>
        </w:rPr>
        <w:t xml:space="preserve">Här dokumenteras </w:t>
      </w:r>
      <w:r w:rsidR="00490169" w:rsidRPr="00490169">
        <w:rPr>
          <w:highlight w:val="yellow"/>
          <w:shd w:val="clear" w:color="auto" w:fill="FFFFFF"/>
        </w:rPr>
        <w:t>vilken information som givits till patienten. Vilka förväntningar på BB-tiden patienten har och riskbedömning postpartum.</w:t>
      </w:r>
    </w:p>
    <w:p w14:paraId="6CD9941D" w14:textId="77777777" w:rsidR="00144B4C" w:rsidRPr="00BB786F" w:rsidRDefault="00144B4C" w:rsidP="0007250D">
      <w:pPr>
        <w:pStyle w:val="MellanrubrikVGR"/>
        <w:rPr>
          <w:shd w:val="clear" w:color="auto" w:fill="FFFFFF"/>
        </w:rPr>
      </w:pPr>
      <w:r w:rsidRPr="00BB786F">
        <w:rPr>
          <w:shd w:val="clear" w:color="auto" w:fill="FFFFFF"/>
        </w:rPr>
        <w:t>Skriftlig information</w:t>
      </w:r>
    </w:p>
    <w:p w14:paraId="72140309" w14:textId="2F59FA17" w:rsidR="00144B4C" w:rsidRPr="00BB786F" w:rsidRDefault="00144B4C" w:rsidP="00250BC8">
      <w:r w:rsidRPr="00BB786F">
        <w:rPr>
          <w:color w:val="000000"/>
          <w:shd w:val="clear" w:color="auto" w:fill="FFFFFF"/>
        </w:rPr>
        <w:t>Informationshäften</w:t>
      </w:r>
      <w:r w:rsidRPr="00BB786F">
        <w:rPr>
          <w:shd w:val="clear" w:color="auto" w:fill="FFFFFF"/>
        </w:rPr>
        <w:t xml:space="preserve">, </w:t>
      </w:r>
      <w:proofErr w:type="spellStart"/>
      <w:r w:rsidRPr="00BB786F">
        <w:rPr>
          <w:shd w:val="clear" w:color="auto" w:fill="FFFFFF"/>
        </w:rPr>
        <w:t>sectioinformation</w:t>
      </w:r>
      <w:proofErr w:type="spellEnd"/>
      <w:r w:rsidRPr="00BB786F">
        <w:rPr>
          <w:shd w:val="clear" w:color="auto" w:fill="FFFFFF"/>
        </w:rPr>
        <w:t>, utskrivningsinformation, patient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 xml:space="preserve">information rörande bristning vid vaginalförlossning och </w:t>
      </w:r>
      <w:r w:rsidRPr="00BB786F">
        <w:rPr>
          <w:color w:val="000000"/>
          <w:shd w:val="clear" w:color="auto" w:fill="FFFFFF"/>
        </w:rPr>
        <w:t>övrig informat</w:t>
      </w:r>
      <w:r w:rsidR="009746AD">
        <w:rPr>
          <w:color w:val="000000"/>
          <w:shd w:val="clear" w:color="auto" w:fill="FFFFFF"/>
        </w:rPr>
        <w:softHyphen/>
      </w:r>
      <w:r w:rsidRPr="00BB786F">
        <w:rPr>
          <w:color w:val="000000"/>
          <w:shd w:val="clear" w:color="auto" w:fill="FFFFFF"/>
        </w:rPr>
        <w:t>ion</w:t>
      </w:r>
      <w:r w:rsidRPr="00BB786F">
        <w:rPr>
          <w:shd w:val="clear" w:color="auto" w:fill="FFFFFF"/>
        </w:rPr>
        <w:t xml:space="preserve"> som lämnats till patienten dokumenteras i löpande journaltex</w:t>
      </w:r>
      <w:r w:rsidRPr="00BB786F">
        <w:rPr>
          <w:color w:val="000000"/>
          <w:shd w:val="clear" w:color="auto" w:fill="FFFFFF"/>
        </w:rPr>
        <w:t>t.</w:t>
      </w:r>
    </w:p>
    <w:p w14:paraId="2281C5D9" w14:textId="2FB0B65E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color w:val="000000"/>
          <w:shd w:val="clear" w:color="auto" w:fill="FFFFFF"/>
        </w:rPr>
        <w:t>Huvudsökord Barnmorskeanteckning, undersökord Information/Under</w:t>
      </w:r>
      <w:r w:rsidR="00031916">
        <w:rPr>
          <w:color w:val="000000"/>
          <w:shd w:val="clear" w:color="auto" w:fill="FFFFFF"/>
        </w:rPr>
        <w:t>-</w:t>
      </w:r>
      <w:r w:rsidRPr="00BB786F">
        <w:rPr>
          <w:color w:val="000000"/>
          <w:shd w:val="clear" w:color="auto" w:fill="FFFFFF"/>
        </w:rPr>
        <w:t>visning.</w:t>
      </w:r>
    </w:p>
    <w:p w14:paraId="678FDD9C" w14:textId="77777777" w:rsidR="00144B4C" w:rsidRPr="00BB786F" w:rsidRDefault="00144B4C" w:rsidP="0007250D">
      <w:pPr>
        <w:pStyle w:val="MellanrubrikVGR"/>
        <w:rPr>
          <w:rFonts w:cs="Arial"/>
        </w:rPr>
      </w:pPr>
      <w:r w:rsidRPr="00BB786F">
        <w:rPr>
          <w:shd w:val="clear" w:color="auto" w:fill="FFFFFF"/>
        </w:rPr>
        <w:t>Melior</w:t>
      </w:r>
    </w:p>
    <w:p w14:paraId="1535AA54" w14:textId="77777777" w:rsidR="00144B4C" w:rsidRPr="00BB786F" w:rsidRDefault="00144B4C" w:rsidP="009505EA">
      <w:pPr>
        <w:rPr>
          <w:b/>
          <w:bCs/>
          <w:i/>
          <w:iCs/>
          <w:shd w:val="clear" w:color="auto" w:fill="FFFFFF"/>
        </w:rPr>
      </w:pPr>
      <w:r w:rsidRPr="00BB786F">
        <w:rPr>
          <w:b/>
          <w:bCs/>
          <w:i/>
          <w:iCs/>
          <w:shd w:val="clear" w:color="auto" w:fill="FFFFFF"/>
        </w:rPr>
        <w:t>Läkemedel och provtagning</w:t>
      </w:r>
    </w:p>
    <w:p w14:paraId="46D40745" w14:textId="720D3EEF" w:rsidR="00144B4C" w:rsidRPr="00BB786F" w:rsidRDefault="00144B4C" w:rsidP="00250BC8">
      <w:r w:rsidRPr="00BB786F">
        <w:rPr>
          <w:shd w:val="clear" w:color="auto" w:fill="FFFFFF"/>
        </w:rPr>
        <w:t>Läkemedel samt provtagning dokumenteras i patientens slutenvårdstill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fälle i Melior.</w:t>
      </w:r>
    </w:p>
    <w:p w14:paraId="445A6E31" w14:textId="2618CB30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proofErr w:type="spellStart"/>
      <w:r w:rsidRPr="00BB786F">
        <w:rPr>
          <w:shd w:val="clear" w:color="auto" w:fill="FFFFFF"/>
        </w:rPr>
        <w:t>Rubellavaccin</w:t>
      </w:r>
      <w:proofErr w:type="spellEnd"/>
      <w:r w:rsidRPr="00BB786F">
        <w:rPr>
          <w:shd w:val="clear" w:color="auto" w:fill="FFFFFF"/>
        </w:rPr>
        <w:t>/</w:t>
      </w:r>
      <w:proofErr w:type="spellStart"/>
      <w:r w:rsidRPr="00BB786F">
        <w:rPr>
          <w:shd w:val="clear" w:color="auto" w:fill="FFFFFF"/>
        </w:rPr>
        <w:t>Rh</w:t>
      </w:r>
      <w:proofErr w:type="spellEnd"/>
      <w:r w:rsidRPr="00BB786F">
        <w:rPr>
          <w:shd w:val="clear" w:color="auto" w:fill="FFFFFF"/>
        </w:rPr>
        <w:t xml:space="preserve"> profylax</w:t>
      </w:r>
      <w:r w:rsidRPr="00BB786F">
        <w:rPr>
          <w:b/>
          <w:bCs/>
          <w:shd w:val="clear" w:color="auto" w:fill="FFFFFF"/>
        </w:rPr>
        <w:t xml:space="preserve"> </w:t>
      </w:r>
      <w:r w:rsidRPr="00BB786F">
        <w:rPr>
          <w:shd w:val="clear" w:color="auto" w:fill="FFFFFF"/>
        </w:rPr>
        <w:t>dokumenteras även i Obstetrix planerings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 xml:space="preserve">lista, </w:t>
      </w:r>
      <w:r w:rsidRPr="001D43F0">
        <w:rPr>
          <w:highlight w:val="yellow"/>
          <w:shd w:val="clear" w:color="auto" w:fill="FFFFFF"/>
        </w:rPr>
        <w:t xml:space="preserve">se </w:t>
      </w:r>
      <w:r w:rsidR="001D43F0" w:rsidRPr="001D43F0">
        <w:rPr>
          <w:highlight w:val="yellow"/>
          <w:shd w:val="clear" w:color="auto" w:fill="FFFFFF"/>
        </w:rPr>
        <w:t xml:space="preserve">sidan 2, underrubrik </w:t>
      </w:r>
      <w:r w:rsidR="001D43F0" w:rsidRPr="001D43F0">
        <w:rPr>
          <w:i/>
          <w:iCs/>
          <w:highlight w:val="yellow"/>
          <w:shd w:val="clear" w:color="auto" w:fill="FFFFFF"/>
        </w:rPr>
        <w:t>Flik: 2 Planering/åtgärd</w:t>
      </w:r>
      <w:r w:rsidRPr="00BB786F">
        <w:rPr>
          <w:shd w:val="clear" w:color="auto" w:fill="FFFFFF"/>
        </w:rPr>
        <w:t>.</w:t>
      </w:r>
    </w:p>
    <w:p w14:paraId="5C422AC9" w14:textId="77777777" w:rsidR="00144B4C" w:rsidRPr="00BB786F" w:rsidRDefault="00144B4C" w:rsidP="00B231D9">
      <w:pPr>
        <w:rPr>
          <w:b/>
          <w:bCs/>
          <w:i/>
          <w:iCs/>
          <w:shd w:val="clear" w:color="auto" w:fill="FFFFFF"/>
        </w:rPr>
      </w:pPr>
      <w:r w:rsidRPr="00BB786F">
        <w:rPr>
          <w:b/>
          <w:bCs/>
          <w:i/>
          <w:iCs/>
          <w:shd w:val="clear" w:color="auto" w:fill="FFFFFF"/>
        </w:rPr>
        <w:t>P-glukos</w:t>
      </w:r>
    </w:p>
    <w:p w14:paraId="7BF3200B" w14:textId="65B24DEF" w:rsidR="00144B4C" w:rsidRPr="00BB786F" w:rsidRDefault="00144B4C" w:rsidP="00250BC8">
      <w:r w:rsidRPr="00BB786F">
        <w:rPr>
          <w:color w:val="00000A"/>
          <w:shd w:val="clear" w:color="auto" w:fill="FFFFFF"/>
        </w:rPr>
        <w:t>Samtliga P-glukos värden dokumenteras i Melior under Läkemedel/Mät</w:t>
      </w:r>
      <w:r w:rsidR="006F21A7">
        <w:rPr>
          <w:color w:val="00000A"/>
          <w:shd w:val="clear" w:color="auto" w:fill="FFFFFF"/>
        </w:rPr>
        <w:t>-</w:t>
      </w:r>
      <w:r w:rsidRPr="00BB786F">
        <w:rPr>
          <w:color w:val="00000A"/>
          <w:shd w:val="clear" w:color="auto" w:fill="FFFFFF"/>
        </w:rPr>
        <w:t xml:space="preserve">värden enligt sjukhusövergripande beslut. </w:t>
      </w:r>
      <w:r w:rsidRPr="00BB786F">
        <w:rPr>
          <w:shd w:val="clear" w:color="auto" w:fill="FFFFFF"/>
        </w:rPr>
        <w:t>Medicinkliniken/diabetes</w:t>
      </w:r>
      <w:r w:rsidR="006F21A7">
        <w:rPr>
          <w:shd w:val="clear" w:color="auto" w:fill="FFFFFF"/>
        </w:rPr>
        <w:t>-</w:t>
      </w:r>
      <w:r w:rsidRPr="00BB786F">
        <w:rPr>
          <w:shd w:val="clear" w:color="auto" w:fill="FFFFFF"/>
        </w:rPr>
        <w:t>sjuksköterska får då tillgång till dessa värden (dokumenteras inte i obser</w:t>
      </w:r>
      <w:r w:rsidR="00E0365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vationslista, löpande journaltext eller p-glukoslista/pappers</w:t>
      </w:r>
      <w:r w:rsidR="009746AD">
        <w:rPr>
          <w:shd w:val="clear" w:color="auto" w:fill="FFFFFF"/>
        </w:rPr>
        <w:t>-</w:t>
      </w:r>
      <w:r w:rsidRPr="00BB786F">
        <w:rPr>
          <w:shd w:val="clear" w:color="auto" w:fill="FFFFFF"/>
        </w:rPr>
        <w:t>format).</w:t>
      </w:r>
    </w:p>
    <w:p w14:paraId="403F5BAA" w14:textId="77777777" w:rsidR="00144B4C" w:rsidRPr="00BB786F" w:rsidRDefault="00144B4C" w:rsidP="00B477EC">
      <w:pPr>
        <w:pStyle w:val="Rubrik2"/>
        <w:rPr>
          <w:rFonts w:cs="Arial"/>
          <w:sz w:val="20"/>
          <w:szCs w:val="20"/>
        </w:rPr>
      </w:pPr>
      <w:r w:rsidRPr="00BB786F">
        <w:rPr>
          <w:shd w:val="clear" w:color="auto" w:fill="FFFFFF"/>
        </w:rPr>
        <w:t>Barnets journal</w:t>
      </w:r>
    </w:p>
    <w:p w14:paraId="46189033" w14:textId="48CB14B0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shd w:val="clear" w:color="auto" w:fill="FFFFFF"/>
        </w:rPr>
        <w:t>Huvuddokument under vårdtiden är Observations-/Planeringslista. Vid avvikelse från det normala dokumenteras detta i löpande journaltext un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der relevant Huvudsökord/Undersökord.</w:t>
      </w:r>
    </w:p>
    <w:p w14:paraId="3760E05A" w14:textId="77777777" w:rsidR="00144B4C" w:rsidRPr="00BB786F" w:rsidRDefault="00144B4C" w:rsidP="0007250D">
      <w:pPr>
        <w:pStyle w:val="MellanrubrikVGR"/>
        <w:rPr>
          <w:rFonts w:cs="Arial"/>
        </w:rPr>
      </w:pPr>
      <w:r w:rsidRPr="00BB786F">
        <w:rPr>
          <w:shd w:val="clear" w:color="auto" w:fill="FFFFFF"/>
        </w:rPr>
        <w:t>Observations-/Planeringslista/</w:t>
      </w:r>
      <w:proofErr w:type="spellStart"/>
      <w:r w:rsidRPr="00BB786F">
        <w:rPr>
          <w:shd w:val="clear" w:color="auto" w:fill="FFFFFF"/>
        </w:rPr>
        <w:t>Bilirubin</w:t>
      </w:r>
      <w:proofErr w:type="spellEnd"/>
    </w:p>
    <w:p w14:paraId="1A8B9EC9" w14:textId="77777777" w:rsidR="00144B4C" w:rsidRPr="00BB786F" w:rsidRDefault="00144B4C" w:rsidP="005A66C5">
      <w:pPr>
        <w:rPr>
          <w:b/>
          <w:bCs/>
        </w:rPr>
      </w:pPr>
      <w:r w:rsidRPr="00BB786F">
        <w:rPr>
          <w:b/>
          <w:bCs/>
        </w:rPr>
        <w:t>Flik 1: Observation</w:t>
      </w:r>
    </w:p>
    <w:p w14:paraId="234FE41A" w14:textId="38F1B12F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t xml:space="preserve">Här dokumenteras utförda observationer. Om </w:t>
      </w:r>
      <w:proofErr w:type="spellStart"/>
      <w:r w:rsidRPr="00BB786F">
        <w:t>ua</w:t>
      </w:r>
      <w:proofErr w:type="spellEnd"/>
      <w:r w:rsidRPr="00BB786F">
        <w:t xml:space="preserve">, skriv </w:t>
      </w:r>
      <w:proofErr w:type="spellStart"/>
      <w:r w:rsidRPr="00BB786F">
        <w:t>ua</w:t>
      </w:r>
      <w:proofErr w:type="spellEnd"/>
      <w:r w:rsidRPr="00BB786F">
        <w:t xml:space="preserve">. Vid avvikelse, skriv Se journal och </w:t>
      </w:r>
      <w:r w:rsidRPr="00BB786F">
        <w:rPr>
          <w:color w:val="000000"/>
          <w:shd w:val="clear" w:color="auto" w:fill="FFFFFF"/>
        </w:rPr>
        <w:t>dokumentera i löpande journaltext</w:t>
      </w:r>
      <w:r w:rsidRPr="00BB786F">
        <w:t>. Dokumenteras minst en gång per arbetspass.</w:t>
      </w:r>
    </w:p>
    <w:p w14:paraId="4AEE8400" w14:textId="77777777" w:rsidR="00144B4C" w:rsidRPr="00BB786F" w:rsidRDefault="00144B4C" w:rsidP="005A66C5">
      <w:pPr>
        <w:rPr>
          <w:b/>
          <w:bCs/>
          <w:i/>
          <w:iCs/>
        </w:rPr>
      </w:pPr>
      <w:r w:rsidRPr="00BB786F">
        <w:rPr>
          <w:b/>
          <w:bCs/>
          <w:i/>
          <w:iCs/>
        </w:rPr>
        <w:t>POX-screening</w:t>
      </w:r>
    </w:p>
    <w:p w14:paraId="3B4AC393" w14:textId="77777777" w:rsidR="00144B4C" w:rsidRPr="00BB786F" w:rsidRDefault="00144B4C" w:rsidP="00250BC8">
      <w:r w:rsidRPr="00BB786F">
        <w:t xml:space="preserve">POX-värde registreras i observationslistan vid </w:t>
      </w:r>
      <w:proofErr w:type="spellStart"/>
      <w:r w:rsidRPr="00BB786F">
        <w:t>Sat.hand</w:t>
      </w:r>
      <w:proofErr w:type="spellEnd"/>
      <w:r w:rsidRPr="00BB786F">
        <w:t xml:space="preserve"> % respektive </w:t>
      </w:r>
      <w:proofErr w:type="spellStart"/>
      <w:r w:rsidRPr="00BB786F">
        <w:t>Sat.fot</w:t>
      </w:r>
      <w:proofErr w:type="spellEnd"/>
      <w:r w:rsidRPr="00BB786F">
        <w:t xml:space="preserve"> %.</w:t>
      </w:r>
    </w:p>
    <w:p w14:paraId="4419ECDF" w14:textId="01122BF9" w:rsidR="005E3F7B" w:rsidRDefault="005E3F7B" w:rsidP="00A309FE">
      <w:pPr>
        <w:rPr>
          <w:b/>
          <w:bCs/>
          <w:i/>
          <w:iCs/>
        </w:rPr>
      </w:pPr>
    </w:p>
    <w:p w14:paraId="67D14D05" w14:textId="15DFC1C9" w:rsidR="00144B4C" w:rsidRPr="00BB786F" w:rsidRDefault="00144B4C" w:rsidP="005A66C5">
      <w:pPr>
        <w:rPr>
          <w:b/>
          <w:bCs/>
          <w:i/>
          <w:iCs/>
        </w:rPr>
      </w:pPr>
      <w:r w:rsidRPr="00BB786F">
        <w:rPr>
          <w:b/>
          <w:bCs/>
          <w:i/>
          <w:iCs/>
        </w:rPr>
        <w:lastRenderedPageBreak/>
        <w:t xml:space="preserve">Amning </w:t>
      </w:r>
    </w:p>
    <w:p w14:paraId="385AA29C" w14:textId="7EEFC4BE" w:rsidR="00332167" w:rsidRDefault="00332167" w:rsidP="00250BC8">
      <w:r w:rsidRPr="000F284F">
        <w:t>Minst en gång per pass dokumenteras i löpande journaltext amningssta</w:t>
      </w:r>
      <w:r w:rsidR="00E0365D" w:rsidRPr="000F284F">
        <w:softHyphen/>
      </w:r>
      <w:r w:rsidRPr="000F284F">
        <w:t xml:space="preserve">tus, moderns </w:t>
      </w:r>
      <w:r w:rsidR="002F04C0" w:rsidRPr="000F284F">
        <w:t xml:space="preserve">upplevelse av amningen, given information och till exempel uppmuntran om att kvinnan säger till vid amning för att BB-personal ska kunna få möjlighet att ge stöd och </w:t>
      </w:r>
      <w:r w:rsidR="005609B7" w:rsidRPr="000F284F">
        <w:t xml:space="preserve">observera amning. I Obs-lista skrivs </w:t>
      </w:r>
      <w:r w:rsidR="005609B7" w:rsidRPr="000F284F">
        <w:rPr>
          <w:i/>
          <w:iCs/>
        </w:rPr>
        <w:t>Se journal</w:t>
      </w:r>
      <w:r w:rsidR="005609B7" w:rsidRPr="000F284F">
        <w:t xml:space="preserve"> med samma tidpunkt som anteckning i </w:t>
      </w:r>
      <w:r w:rsidR="008E422F" w:rsidRPr="000F284F">
        <w:t>löptext. Om amning observeras flera gånger per dag, och inget avvikande observeras</w:t>
      </w:r>
      <w:r w:rsidR="00EA542C" w:rsidRPr="000F284F">
        <w:t xml:space="preserve"> kan öv</w:t>
      </w:r>
      <w:r w:rsidR="00E0365D" w:rsidRPr="000F284F">
        <w:softHyphen/>
      </w:r>
      <w:r w:rsidR="00EA542C" w:rsidRPr="000F284F">
        <w:t>riga tillfällen benämnas u a i Obs-lista.</w:t>
      </w:r>
    </w:p>
    <w:p w14:paraId="7BB4DE93" w14:textId="24E9CC98" w:rsidR="00144B4C" w:rsidRPr="00BB786F" w:rsidRDefault="00144B4C" w:rsidP="00250BC8">
      <w:pPr>
        <w:rPr>
          <w:b/>
          <w:bCs/>
        </w:rPr>
      </w:pPr>
      <w:r w:rsidRPr="00BB786F">
        <w:t xml:space="preserve">Huvudsökord Amning och relevant undersökord. </w:t>
      </w:r>
    </w:p>
    <w:p w14:paraId="652C27E3" w14:textId="77777777" w:rsidR="00144B4C" w:rsidRPr="00BB786F" w:rsidRDefault="00144B4C" w:rsidP="005A66C5">
      <w:pPr>
        <w:rPr>
          <w:b/>
          <w:bCs/>
          <w:i/>
          <w:iCs/>
        </w:rPr>
      </w:pPr>
      <w:r w:rsidRPr="00BB786F">
        <w:rPr>
          <w:b/>
          <w:bCs/>
          <w:i/>
          <w:iCs/>
        </w:rPr>
        <w:t>Tillmat</w:t>
      </w:r>
      <w:bookmarkStart w:id="1" w:name="__DdeLink__627_726011765"/>
      <w:bookmarkEnd w:id="1"/>
      <w:r w:rsidRPr="00BB786F">
        <w:rPr>
          <w:b/>
          <w:bCs/>
          <w:i/>
          <w:iCs/>
        </w:rPr>
        <w:t>ning</w:t>
      </w:r>
    </w:p>
    <w:p w14:paraId="6A032C98" w14:textId="234D7DFD" w:rsidR="00144B4C" w:rsidRPr="00BB786F" w:rsidRDefault="00144B4C" w:rsidP="00250BC8">
      <w:r w:rsidRPr="00BB786F">
        <w:t xml:space="preserve">Vad barnet </w:t>
      </w:r>
      <w:proofErr w:type="spellStart"/>
      <w:r w:rsidRPr="00BB786F">
        <w:t>tillmatats</w:t>
      </w:r>
      <w:proofErr w:type="spellEnd"/>
      <w:r w:rsidRPr="00BB786F">
        <w:t xml:space="preserve"> med och mängd i ml dokumenteras i observations</w:t>
      </w:r>
      <w:r w:rsidR="009746AD">
        <w:softHyphen/>
      </w:r>
      <w:r w:rsidRPr="00BB786F">
        <w:t>listan.</w:t>
      </w:r>
    </w:p>
    <w:p w14:paraId="16D2AA19" w14:textId="77777777" w:rsidR="00144B4C" w:rsidRPr="00BB786F" w:rsidRDefault="00144B4C" w:rsidP="00250BC8">
      <w:r w:rsidRPr="00BB786F">
        <w:t>I löpande journaltext dokumenteras indikation för tillmatning (inklusive amningsnedläggning), till</w:t>
      </w:r>
      <w:r w:rsidRPr="00BB786F">
        <w:softHyphen/>
        <w:t xml:space="preserve">matningsmetod (sked, kopp, flaska) och när förälder instruerats och utfört tillmatning. </w:t>
      </w:r>
    </w:p>
    <w:p w14:paraId="2C32E9A1" w14:textId="5EA78C42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t>Huvudsökord Nutrition, undersökord BLANK.</w:t>
      </w:r>
    </w:p>
    <w:p w14:paraId="3839882D" w14:textId="77777777" w:rsidR="00144B4C" w:rsidRPr="00BB786F" w:rsidRDefault="00144B4C" w:rsidP="005A66C5">
      <w:pPr>
        <w:rPr>
          <w:b/>
          <w:bCs/>
          <w:i/>
          <w:iCs/>
        </w:rPr>
      </w:pPr>
      <w:r w:rsidRPr="00BB786F">
        <w:rPr>
          <w:b/>
          <w:bCs/>
          <w:i/>
          <w:iCs/>
        </w:rPr>
        <w:t>Övrigt</w:t>
      </w:r>
    </w:p>
    <w:p w14:paraId="11DD7EDE" w14:textId="2EA0FE15" w:rsidR="00EC1543" w:rsidRDefault="00144B4C" w:rsidP="005A66C5">
      <w:pPr>
        <w:rPr>
          <w:b/>
          <w:bCs/>
        </w:rPr>
      </w:pPr>
      <w:r w:rsidRPr="00BB786F">
        <w:t>Här dokumenteras bad, blandbajs/</w:t>
      </w:r>
      <w:proofErr w:type="spellStart"/>
      <w:r w:rsidRPr="00BB786F">
        <w:t>matbajs</w:t>
      </w:r>
      <w:proofErr w:type="spellEnd"/>
      <w:r w:rsidRPr="00BB786F">
        <w:t xml:space="preserve">. </w:t>
      </w:r>
    </w:p>
    <w:p w14:paraId="3AE62996" w14:textId="0196D106" w:rsidR="00144B4C" w:rsidRPr="00BB786F" w:rsidRDefault="00144B4C" w:rsidP="005A66C5">
      <w:pPr>
        <w:rPr>
          <w:b/>
          <w:bCs/>
        </w:rPr>
      </w:pPr>
      <w:r w:rsidRPr="00BB786F">
        <w:rPr>
          <w:b/>
          <w:bCs/>
        </w:rPr>
        <w:t>Flik 2: Planering/Åtgärd</w:t>
      </w:r>
    </w:p>
    <w:p w14:paraId="58612DA3" w14:textId="32744DFC" w:rsidR="00F4029D" w:rsidRPr="00BB786F" w:rsidRDefault="00144B4C" w:rsidP="005A66C5">
      <w:pPr>
        <w:rPr>
          <w:b/>
          <w:bCs/>
        </w:rPr>
      </w:pPr>
      <w:r w:rsidRPr="00BB786F">
        <w:t>Här dokumenteras kiss/</w:t>
      </w:r>
      <w:proofErr w:type="spellStart"/>
      <w:r w:rsidRPr="00BB786F">
        <w:t>mekoniumavgång</w:t>
      </w:r>
      <w:proofErr w:type="spellEnd"/>
      <w:r w:rsidRPr="00BB786F">
        <w:t>, blodgruppering och DAT.</w:t>
      </w:r>
    </w:p>
    <w:p w14:paraId="0FC6519E" w14:textId="738BE1C5" w:rsidR="00144B4C" w:rsidRPr="00BB786F" w:rsidRDefault="00144B4C" w:rsidP="005A66C5">
      <w:pPr>
        <w:rPr>
          <w:b/>
          <w:bCs/>
        </w:rPr>
      </w:pPr>
      <w:r w:rsidRPr="00BB786F">
        <w:rPr>
          <w:b/>
          <w:bCs/>
        </w:rPr>
        <w:t xml:space="preserve">Flik 3: </w:t>
      </w:r>
      <w:proofErr w:type="spellStart"/>
      <w:r w:rsidRPr="00BB786F">
        <w:rPr>
          <w:b/>
          <w:bCs/>
        </w:rPr>
        <w:t>Bilirubin</w:t>
      </w:r>
      <w:proofErr w:type="spellEnd"/>
    </w:p>
    <w:p w14:paraId="4635C256" w14:textId="77777777" w:rsidR="00144B4C" w:rsidRPr="00BB786F" w:rsidRDefault="00144B4C" w:rsidP="00250BC8">
      <w:r w:rsidRPr="00BB786F">
        <w:t xml:space="preserve">Här dokumenteras </w:t>
      </w:r>
      <w:proofErr w:type="spellStart"/>
      <w:r w:rsidRPr="00BB786F">
        <w:t>bilirubinvärden</w:t>
      </w:r>
      <w:proofErr w:type="spellEnd"/>
      <w:r w:rsidRPr="00BB786F">
        <w:t xml:space="preserve">. Första gången detta görs väljs typ (risk- eller normalkurva). </w:t>
      </w:r>
    </w:p>
    <w:p w14:paraId="52D5DE96" w14:textId="1CD28229" w:rsidR="00144B4C" w:rsidRPr="00BB786F" w:rsidRDefault="00144B4C" w:rsidP="00250BC8">
      <w:r w:rsidRPr="00BB786F">
        <w:t>Dokumentera när ljusbehandling påbörjas och avslutas. Riskkurva väljs vid prematuritet, det vill säga till och med graviditetsvecka 36+6.</w:t>
      </w:r>
    </w:p>
    <w:p w14:paraId="4754F3BF" w14:textId="6767F8BB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CA548E">
        <w:rPr>
          <w:color w:val="000000"/>
          <w:highlight w:val="yellow"/>
        </w:rPr>
        <w:t>S</w:t>
      </w:r>
      <w:r w:rsidR="00B638FD" w:rsidRPr="00CA548E">
        <w:rPr>
          <w:color w:val="000000"/>
          <w:highlight w:val="yellow"/>
        </w:rPr>
        <w:t>e s</w:t>
      </w:r>
      <w:r w:rsidRPr="00CA548E">
        <w:rPr>
          <w:color w:val="000000"/>
          <w:highlight w:val="yellow"/>
        </w:rPr>
        <w:t>tyrdokumentet</w:t>
      </w:r>
      <w:r w:rsidR="00B638FD" w:rsidRPr="00CA548E">
        <w:rPr>
          <w:color w:val="000000"/>
          <w:highlight w:val="yellow"/>
        </w:rPr>
        <w:t xml:space="preserve"> </w:t>
      </w:r>
      <w:hyperlink r:id="rId19" w:history="1">
        <w:proofErr w:type="spellStart"/>
        <w:r w:rsidR="00B638FD" w:rsidRPr="00CA548E">
          <w:rPr>
            <w:rStyle w:val="Hyperlnk"/>
            <w:highlight w:val="yellow"/>
          </w:rPr>
          <w:t>Bilirubin</w:t>
        </w:r>
        <w:proofErr w:type="spellEnd"/>
        <w:r w:rsidR="00B638FD" w:rsidRPr="00CA548E">
          <w:rPr>
            <w:rStyle w:val="Hyperlnk"/>
            <w:highlight w:val="yellow"/>
          </w:rPr>
          <w:t xml:space="preserve"> inom BB-vård</w:t>
        </w:r>
      </w:hyperlink>
      <w:r w:rsidRPr="00CA548E">
        <w:rPr>
          <w:color w:val="000000"/>
          <w:highlight w:val="yellow"/>
        </w:rPr>
        <w:t>.</w:t>
      </w:r>
      <w:r w:rsidRPr="00BB786F">
        <w:t xml:space="preserve"> </w:t>
      </w:r>
    </w:p>
    <w:p w14:paraId="2117CDDD" w14:textId="77777777" w:rsidR="00144B4C" w:rsidRPr="00BB786F" w:rsidRDefault="00144B4C" w:rsidP="00685E88">
      <w:pPr>
        <w:pStyle w:val="MellanrubrikVGR"/>
        <w:rPr>
          <w:shd w:val="clear" w:color="auto" w:fill="FFFFFF"/>
        </w:rPr>
      </w:pPr>
      <w:r w:rsidRPr="00BB786F">
        <w:rPr>
          <w:shd w:val="clear" w:color="auto" w:fill="FFFFFF"/>
        </w:rPr>
        <w:t>Löpande journaltext</w:t>
      </w:r>
    </w:p>
    <w:p w14:paraId="4DBA9483" w14:textId="06537A4B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shd w:val="clear" w:color="auto" w:fill="FFFFFF"/>
        </w:rPr>
        <w:t>I löpande journaltext dokumenteras det som avviker från det normala un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der relevant Huvud</w:t>
      </w:r>
      <w:r w:rsidRPr="00BB786F">
        <w:rPr>
          <w:shd w:val="clear" w:color="auto" w:fill="FFFFFF"/>
        </w:rPr>
        <w:softHyphen/>
        <w:t xml:space="preserve">sökord/Undersökord. Utvärdera åtgärder. </w:t>
      </w:r>
    </w:p>
    <w:p w14:paraId="09E051A4" w14:textId="77777777" w:rsidR="00144B4C" w:rsidRPr="00BB786F" w:rsidRDefault="00144B4C" w:rsidP="00685E88">
      <w:pPr>
        <w:pStyle w:val="MellanrubrikVGR"/>
      </w:pPr>
      <w:r w:rsidRPr="00BB786F">
        <w:t>Rond</w:t>
      </w:r>
    </w:p>
    <w:p w14:paraId="7DA8B134" w14:textId="77777777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>Vid alla typer av läkarkontakt används huvudsökord Rond, undersökord Blank.</w:t>
      </w:r>
    </w:p>
    <w:p w14:paraId="4A368A05" w14:textId="7F12FC2F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shd w:val="clear" w:color="auto" w:fill="FFFFFF"/>
        </w:rPr>
        <w:t>I löpande journaltext skrivs läkarens namn och en kort sammanfattning.</w:t>
      </w:r>
    </w:p>
    <w:p w14:paraId="2959C82C" w14:textId="77777777" w:rsidR="00144B4C" w:rsidRPr="00BB786F" w:rsidRDefault="00144B4C" w:rsidP="00685E88">
      <w:pPr>
        <w:pStyle w:val="MellanrubrikVGR"/>
      </w:pPr>
      <w:r w:rsidRPr="00BB786F">
        <w:rPr>
          <w:shd w:val="clear" w:color="auto" w:fill="FFFFFF"/>
        </w:rPr>
        <w:lastRenderedPageBreak/>
        <w:t>Amning</w:t>
      </w:r>
    </w:p>
    <w:p w14:paraId="7460F81A" w14:textId="7B20D3EE" w:rsidR="00144B4C" w:rsidRPr="00BB786F" w:rsidRDefault="00F1132E" w:rsidP="00250BC8">
      <w:r w:rsidRPr="000F284F">
        <w:rPr>
          <w:shd w:val="clear" w:color="auto" w:fill="FFFFFF"/>
        </w:rPr>
        <w:t>Minst en gång per pass dokumenteras i löpande journaltext amningssta</w:t>
      </w:r>
      <w:r w:rsidR="00E0365D" w:rsidRPr="000F284F">
        <w:rPr>
          <w:shd w:val="clear" w:color="auto" w:fill="FFFFFF"/>
        </w:rPr>
        <w:softHyphen/>
      </w:r>
      <w:r w:rsidRPr="000F284F">
        <w:rPr>
          <w:shd w:val="clear" w:color="auto" w:fill="FFFFFF"/>
        </w:rPr>
        <w:t xml:space="preserve">tus, moderns </w:t>
      </w:r>
      <w:r w:rsidR="00EF1BDD" w:rsidRPr="000F284F">
        <w:rPr>
          <w:shd w:val="clear" w:color="auto" w:fill="FFFFFF"/>
        </w:rPr>
        <w:t xml:space="preserve">upplevelse av amningen, given information och till exempel uppmuntran om att kvinnan säger till vid amning för att BB-personal ska kunna få möjlighet att ge stöd och </w:t>
      </w:r>
      <w:r w:rsidR="00871B55" w:rsidRPr="000F284F">
        <w:rPr>
          <w:shd w:val="clear" w:color="auto" w:fill="FFFFFF"/>
        </w:rPr>
        <w:t>observera amning.</w:t>
      </w:r>
    </w:p>
    <w:p w14:paraId="71C977BE" w14:textId="39CB69A4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shd w:val="clear" w:color="auto" w:fill="FFFFFF"/>
        </w:rPr>
        <w:t>Huvudsökord Amning och relevant undersökord.</w:t>
      </w:r>
    </w:p>
    <w:p w14:paraId="5903997A" w14:textId="77777777" w:rsidR="00144B4C" w:rsidRPr="00BB786F" w:rsidRDefault="00144B4C" w:rsidP="00685E88">
      <w:pPr>
        <w:pStyle w:val="MellanrubrikVGR"/>
        <w:rPr>
          <w:shd w:val="clear" w:color="auto" w:fill="FFFFFF"/>
        </w:rPr>
      </w:pPr>
      <w:r w:rsidRPr="00BB786F">
        <w:rPr>
          <w:shd w:val="clear" w:color="auto" w:fill="FFFFFF"/>
        </w:rPr>
        <w:t>Nyföddhetsgulsot</w:t>
      </w:r>
    </w:p>
    <w:p w14:paraId="46E5F530" w14:textId="13C2F92B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 xml:space="preserve">Efter bedömning av riskfaktorer för behandlingskrävande </w:t>
      </w:r>
      <w:proofErr w:type="spellStart"/>
      <w:r w:rsidRPr="00BB786F">
        <w:rPr>
          <w:shd w:val="clear" w:color="auto" w:fill="FFFFFF"/>
        </w:rPr>
        <w:t>hyperbiliru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binemi</w:t>
      </w:r>
      <w:proofErr w:type="spellEnd"/>
      <w:r w:rsidRPr="00BB786F">
        <w:rPr>
          <w:shd w:val="clear" w:color="auto" w:fill="FFFFFF"/>
        </w:rPr>
        <w:t xml:space="preserve"> dokumenteras triagering i barnets journal i löpande journaltext under huvudsökord Observation/övervakning, undersökord BLANK. </w:t>
      </w:r>
    </w:p>
    <w:p w14:paraId="7EFC0C46" w14:textId="77777777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 xml:space="preserve">Dokumentation kring nyföddhetsgulsot görs i observationslistan under allmäntillstånd. </w:t>
      </w:r>
    </w:p>
    <w:p w14:paraId="266FD177" w14:textId="3E7BC472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 xml:space="preserve">Skriv </w:t>
      </w:r>
      <w:proofErr w:type="spellStart"/>
      <w:r w:rsidRPr="00BB786F">
        <w:rPr>
          <w:shd w:val="clear" w:color="auto" w:fill="FFFFFF"/>
        </w:rPr>
        <w:t>ua</w:t>
      </w:r>
      <w:proofErr w:type="spellEnd"/>
      <w:r w:rsidRPr="00BB786F">
        <w:rPr>
          <w:shd w:val="clear" w:color="auto" w:fill="FFFFFF"/>
        </w:rPr>
        <w:t xml:space="preserve"> eller Se journal och dokumentera i löpande journaltext där om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fattningen av gulheten be</w:t>
      </w:r>
      <w:r w:rsidRPr="00BB786F">
        <w:rPr>
          <w:shd w:val="clear" w:color="auto" w:fill="FFFFFF"/>
        </w:rPr>
        <w:softHyphen/>
        <w:t xml:space="preserve">skrivs och om </w:t>
      </w:r>
      <w:proofErr w:type="spellStart"/>
      <w:r w:rsidRPr="00BB786F">
        <w:rPr>
          <w:shd w:val="clear" w:color="auto" w:fill="FFFFFF"/>
        </w:rPr>
        <w:t>bilirubinprov</w:t>
      </w:r>
      <w:proofErr w:type="spellEnd"/>
      <w:r w:rsidRPr="00BB786F">
        <w:rPr>
          <w:shd w:val="clear" w:color="auto" w:fill="FFFFFF"/>
        </w:rPr>
        <w:t xml:space="preserve"> tagits.</w:t>
      </w:r>
    </w:p>
    <w:p w14:paraId="2D3BB0BB" w14:textId="1374CA62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shd w:val="clear" w:color="auto" w:fill="FFFFFF"/>
        </w:rPr>
        <w:t>Huvudsökord Observation/övervakning, undersökord BLANK.</w:t>
      </w:r>
    </w:p>
    <w:p w14:paraId="65F7B971" w14:textId="04B92FC8" w:rsidR="00144B4C" w:rsidRPr="00BB786F" w:rsidRDefault="00144B4C" w:rsidP="00685E88">
      <w:pPr>
        <w:pStyle w:val="MellanrubrikVGR"/>
        <w:rPr>
          <w:rFonts w:cs="Arial"/>
        </w:rPr>
      </w:pPr>
      <w:r w:rsidRPr="00BB786F">
        <w:rPr>
          <w:shd w:val="clear" w:color="auto" w:fill="FFFFFF"/>
        </w:rPr>
        <w:t>FV2 del 2</w:t>
      </w:r>
    </w:p>
    <w:p w14:paraId="1FB39E1F" w14:textId="1FEA655E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b/>
          <w:bCs/>
          <w:i/>
          <w:iCs/>
          <w:shd w:val="clear" w:color="auto" w:fill="FFFFFF"/>
        </w:rPr>
        <w:t>Status, kommentarer</w:t>
      </w:r>
      <w:r w:rsidR="008546AC">
        <w:rPr>
          <w:b/>
          <w:bCs/>
          <w:i/>
          <w:iCs/>
          <w:shd w:val="clear" w:color="auto" w:fill="FFFFFF"/>
        </w:rPr>
        <w:br/>
      </w:r>
      <w:r w:rsidRPr="00BB786F">
        <w:t xml:space="preserve">Utskrivningsvikt registreras endast när barnet </w:t>
      </w:r>
      <w:proofErr w:type="gramStart"/>
      <w:r w:rsidRPr="00BB786F">
        <w:t>är &gt;</w:t>
      </w:r>
      <w:proofErr w:type="gramEnd"/>
      <w:r w:rsidRPr="00BB786F">
        <w:t xml:space="preserve"> 72 timmar gammalt, vid utskrivning från BB.</w:t>
      </w:r>
    </w:p>
    <w:p w14:paraId="48C5C542" w14:textId="77777777" w:rsidR="00144B4C" w:rsidRPr="00BB786F" w:rsidRDefault="00144B4C" w:rsidP="00770FA0">
      <w:pPr>
        <w:rPr>
          <w:b/>
          <w:bCs/>
          <w:i/>
          <w:iCs/>
        </w:rPr>
      </w:pPr>
      <w:r w:rsidRPr="00BB786F">
        <w:rPr>
          <w:b/>
          <w:bCs/>
          <w:i/>
          <w:iCs/>
        </w:rPr>
        <w:t>Diagnoser, utskrivning</w:t>
      </w:r>
    </w:p>
    <w:p w14:paraId="6FC3DEEE" w14:textId="72FB2D6A" w:rsidR="00144B4C" w:rsidRPr="00BB786F" w:rsidRDefault="006F304C" w:rsidP="00F4029D">
      <w:pPr>
        <w:rPr>
          <w:rFonts w:ascii="Arial" w:hAnsi="Arial" w:cs="Arial"/>
          <w:sz w:val="20"/>
          <w:szCs w:val="20"/>
        </w:rPr>
      </w:pPr>
      <w:r w:rsidRPr="000F284F">
        <w:t>Här dokumenteras utförd nyföddhetsscreening</w:t>
      </w:r>
      <w:r w:rsidR="00C62001" w:rsidRPr="000F284F">
        <w:t xml:space="preserve"> (metabol screening – PKU) och hörselscreening (OAE).</w:t>
      </w:r>
    </w:p>
    <w:p w14:paraId="484C432D" w14:textId="77777777" w:rsidR="00144B4C" w:rsidRDefault="00144B4C" w:rsidP="00770FA0">
      <w:pPr>
        <w:rPr>
          <w:b/>
          <w:bCs/>
          <w:i/>
          <w:iCs/>
        </w:rPr>
      </w:pPr>
      <w:r w:rsidRPr="00BB786F">
        <w:rPr>
          <w:b/>
          <w:bCs/>
          <w:i/>
          <w:iCs/>
        </w:rPr>
        <w:t>Överflyttning/utskrivning till neonatalavdelning</w:t>
      </w:r>
    </w:p>
    <w:p w14:paraId="4DADD757" w14:textId="04BF0890" w:rsidR="00E3008C" w:rsidRPr="00E3008C" w:rsidRDefault="00E3008C" w:rsidP="00770FA0">
      <w:r w:rsidRPr="00A6030F">
        <w:rPr>
          <w:highlight w:val="yellow"/>
        </w:rPr>
        <w:t>Högerklicka</w:t>
      </w:r>
      <w:r w:rsidR="00A6030F" w:rsidRPr="00A6030F">
        <w:rPr>
          <w:highlight w:val="yellow"/>
        </w:rPr>
        <w:t xml:space="preserve"> på FV2, del 2. Väl flik Diagnoser, utskrivning. Därefter registrera under Vårdtid, överflyttning/utskrivning. Fyll i korrekt tid</w:t>
      </w:r>
      <w:r w:rsidR="00645C98">
        <w:rPr>
          <w:highlight w:val="yellow"/>
        </w:rPr>
        <w:softHyphen/>
      </w:r>
      <w:r w:rsidR="00A6030F" w:rsidRPr="00A6030F">
        <w:rPr>
          <w:highlight w:val="yellow"/>
        </w:rPr>
        <w:t>punkt och sjukhus, klinik.</w:t>
      </w:r>
    </w:p>
    <w:p w14:paraId="6F6BA450" w14:textId="77777777" w:rsidR="00144B4C" w:rsidRPr="00BB786F" w:rsidRDefault="00144B4C" w:rsidP="00770FA0">
      <w:pPr>
        <w:rPr>
          <w:b/>
          <w:bCs/>
          <w:i/>
          <w:iCs/>
        </w:rPr>
      </w:pPr>
      <w:r w:rsidRPr="00BB786F">
        <w:rPr>
          <w:b/>
          <w:bCs/>
          <w:i/>
          <w:iCs/>
        </w:rPr>
        <w:t>Överflyttning/utskrivning tillbaka till</w:t>
      </w:r>
      <w:r w:rsidRPr="00BB786F">
        <w:rPr>
          <w:b/>
          <w:bCs/>
          <w:i/>
          <w:iCs/>
          <w:color w:val="FF0000"/>
        </w:rPr>
        <w:t xml:space="preserve"> </w:t>
      </w:r>
      <w:r w:rsidRPr="00BB786F">
        <w:rPr>
          <w:b/>
          <w:bCs/>
          <w:i/>
          <w:iCs/>
          <w:color w:val="00000A"/>
        </w:rPr>
        <w:t>BB-avdelning</w:t>
      </w:r>
    </w:p>
    <w:p w14:paraId="0F8B7146" w14:textId="77777777" w:rsidR="00144B4C" w:rsidRPr="00BB786F" w:rsidRDefault="00144B4C" w:rsidP="00250BC8">
      <w:r w:rsidRPr="00BB786F">
        <w:t xml:space="preserve">Dokumentera återflytten tillbaka till </w:t>
      </w:r>
      <w:r w:rsidRPr="00BB786F">
        <w:rPr>
          <w:color w:val="00000A"/>
        </w:rPr>
        <w:t>BB-avdelning</w:t>
      </w:r>
      <w:r w:rsidRPr="00BB786F">
        <w:t xml:space="preserve">. </w:t>
      </w:r>
    </w:p>
    <w:p w14:paraId="73854698" w14:textId="77777777" w:rsidR="00144B4C" w:rsidRPr="00BB786F" w:rsidRDefault="00144B4C" w:rsidP="00250BC8">
      <w:r w:rsidRPr="00BB786F">
        <w:t>Om detta inte görs kan inte utskrivning av mor och barn göras i Obstetrix vid hemgång. Endast mor kan då skrivas ut.</w:t>
      </w:r>
    </w:p>
    <w:p w14:paraId="18266B80" w14:textId="06628C3D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t xml:space="preserve">Registrera datum och tid för inskrivning på </w:t>
      </w:r>
      <w:r w:rsidRPr="00BB786F">
        <w:rPr>
          <w:color w:val="00000A"/>
        </w:rPr>
        <w:t>BB-avdelning</w:t>
      </w:r>
      <w:r w:rsidRPr="00BB786F">
        <w:t xml:space="preserve">. </w:t>
      </w:r>
    </w:p>
    <w:p w14:paraId="6A2531DC" w14:textId="77777777" w:rsidR="00EC1E53" w:rsidRPr="00BB786F" w:rsidRDefault="00144B4C" w:rsidP="00685E88">
      <w:pPr>
        <w:pStyle w:val="MellanrubrikVGR"/>
      </w:pPr>
      <w:r w:rsidRPr="00BB786F">
        <w:t>Provtagning i Melior</w:t>
      </w:r>
    </w:p>
    <w:p w14:paraId="14F6C866" w14:textId="21FF1A85" w:rsidR="00144B4C" w:rsidRPr="00BB786F" w:rsidRDefault="00144B4C" w:rsidP="00EC1E53">
      <w:r w:rsidRPr="00BB786F">
        <w:t>Skapa nytt öppenvårdstillfälle i Melior</w:t>
      </w:r>
      <w:r w:rsidRPr="00BB786F">
        <w:rPr>
          <w:shd w:val="clear" w:color="auto" w:fill="FFFFFF"/>
        </w:rPr>
        <w:t>, om det inte redan finns</w:t>
      </w:r>
      <w:r w:rsidRPr="00BB786F">
        <w:t>. Inskriv</w:t>
      </w:r>
      <w:r w:rsidR="009746AD">
        <w:softHyphen/>
      </w:r>
      <w:r w:rsidRPr="00BB786F">
        <w:t>ningsdatum ska alltid vara 1 januari aktuellt år.</w:t>
      </w:r>
    </w:p>
    <w:p w14:paraId="79CB9656" w14:textId="1DFD300A" w:rsidR="00144B4C" w:rsidRPr="00BB786F" w:rsidRDefault="00144B4C" w:rsidP="00250BC8">
      <w:r w:rsidRPr="00BB786F">
        <w:lastRenderedPageBreak/>
        <w:t xml:space="preserve">Provtagning dokumenteras i barnets öppenvårdstillfälle i Melior. </w:t>
      </w:r>
    </w:p>
    <w:p w14:paraId="7B210ED9" w14:textId="77777777" w:rsidR="00EC1D9F" w:rsidRPr="00BB786F" w:rsidRDefault="00144B4C" w:rsidP="00EC1D9F">
      <w:pPr>
        <w:pStyle w:val="MellanrubrikVGR"/>
      </w:pPr>
      <w:r w:rsidRPr="00BB786F">
        <w:t xml:space="preserve">Vårdsammanfattning barnrapport </w:t>
      </w:r>
    </w:p>
    <w:p w14:paraId="1EFEF410" w14:textId="5AD46CA2" w:rsidR="00144B4C" w:rsidRPr="00BB786F" w:rsidRDefault="00144B4C" w:rsidP="00250BC8">
      <w:pPr>
        <w:rPr>
          <w:b/>
          <w:shd w:val="clear" w:color="auto" w:fill="FFFFFF"/>
        </w:rPr>
      </w:pPr>
      <w:r w:rsidRPr="00BB786F">
        <w:t xml:space="preserve">Barnrapport skrivs vid utskrivning från BB om </w:t>
      </w:r>
      <w:proofErr w:type="gramStart"/>
      <w:r w:rsidRPr="00BB786F">
        <w:t>barnet &gt;</w:t>
      </w:r>
      <w:proofErr w:type="gramEnd"/>
      <w:r w:rsidRPr="00BB786F">
        <w:t xml:space="preserve"> 72 timmar gam</w:t>
      </w:r>
      <w:r w:rsidR="009746AD">
        <w:softHyphen/>
      </w:r>
      <w:r w:rsidRPr="00BB786F">
        <w:t>malt, om &lt; 72 timmar skrivs barnrapport vid återbesök på BB-mottag</w:t>
      </w:r>
      <w:r w:rsidR="009746AD">
        <w:softHyphen/>
      </w:r>
      <w:r w:rsidRPr="00BB786F">
        <w:t xml:space="preserve">ningen. </w:t>
      </w:r>
      <w:r w:rsidRPr="00BB786F">
        <w:br/>
        <w:t>Under anmärkning skrivs föderska, BVC-tillhörighet och modersmål vid behov av tolk.</w:t>
      </w:r>
    </w:p>
    <w:p w14:paraId="6A104DD9" w14:textId="77777777" w:rsidR="00EC1D9F" w:rsidRPr="00BB786F" w:rsidRDefault="00144B4C" w:rsidP="00EC1D9F">
      <w:pPr>
        <w:pStyle w:val="MellanrubrikVGR"/>
      </w:pPr>
      <w:r w:rsidRPr="00BB786F">
        <w:t>Utskrivning</w:t>
      </w:r>
    </w:p>
    <w:p w14:paraId="49175781" w14:textId="2E42BB68" w:rsidR="00144B4C" w:rsidRPr="00BB786F" w:rsidRDefault="00144B4C" w:rsidP="00F4029D">
      <w:pPr>
        <w:rPr>
          <w:rFonts w:ascii="Arial" w:hAnsi="Arial" w:cs="Arial"/>
          <w:b/>
          <w:bCs/>
          <w:sz w:val="20"/>
          <w:szCs w:val="20"/>
        </w:rPr>
      </w:pPr>
      <w:r w:rsidRPr="00BB786F">
        <w:rPr>
          <w:shd w:val="clear" w:color="auto" w:fill="FFFFFF"/>
        </w:rPr>
        <w:t xml:space="preserve">Välj utskrivning till hemmet även då patienten går på BB-mottagningen. </w:t>
      </w:r>
      <w:r w:rsidRPr="00BB786F">
        <w:rPr>
          <w:shd w:val="clear" w:color="auto" w:fill="FFFFFF"/>
        </w:rPr>
        <w:br/>
        <w:t>Om patienten skrivs ut till annat sjukhus välj aktuellt sjukhus.</w:t>
      </w:r>
    </w:p>
    <w:p w14:paraId="1F84C702" w14:textId="77777777" w:rsidR="00144B4C" w:rsidRPr="00BB786F" w:rsidRDefault="00144B4C" w:rsidP="00B477EC">
      <w:pPr>
        <w:pStyle w:val="Rubrik2"/>
      </w:pPr>
      <w:r w:rsidRPr="00BB786F">
        <w:t>BB-mottagningen</w:t>
      </w:r>
    </w:p>
    <w:p w14:paraId="43D354B8" w14:textId="77777777" w:rsidR="00144B4C" w:rsidRPr="00BB786F" w:rsidRDefault="00144B4C" w:rsidP="00250BC8">
      <w:r w:rsidRPr="00BB786F">
        <w:rPr>
          <w:shd w:val="clear" w:color="auto" w:fill="FFFFFF"/>
        </w:rPr>
        <w:t xml:space="preserve">För patienten är </w:t>
      </w:r>
      <w:bookmarkStart w:id="2" w:name="__DdeLink__1590_78168813311"/>
      <w:r w:rsidRPr="00BB786F">
        <w:rPr>
          <w:shd w:val="clear" w:color="auto" w:fill="FFFFFF"/>
        </w:rPr>
        <w:t xml:space="preserve">löpande </w:t>
      </w:r>
      <w:proofErr w:type="gramStart"/>
      <w:r w:rsidRPr="00BB786F">
        <w:rPr>
          <w:shd w:val="clear" w:color="auto" w:fill="FFFFFF"/>
        </w:rPr>
        <w:t>journaltext</w:t>
      </w:r>
      <w:bookmarkEnd w:id="2"/>
      <w:r w:rsidRPr="00BB786F">
        <w:rPr>
          <w:shd w:val="clear" w:color="auto" w:fill="FFFFFF"/>
        </w:rPr>
        <w:t xml:space="preserve"> huvuddokument</w:t>
      </w:r>
      <w:proofErr w:type="gramEnd"/>
      <w:r w:rsidRPr="00BB786F">
        <w:rPr>
          <w:shd w:val="clear" w:color="auto" w:fill="FFFFFF"/>
        </w:rPr>
        <w:t xml:space="preserve"> under vårdtiden.</w:t>
      </w:r>
    </w:p>
    <w:p w14:paraId="1D65EB24" w14:textId="6EE4ABD0" w:rsidR="00144B4C" w:rsidRPr="00BB786F" w:rsidRDefault="00144B4C" w:rsidP="00250BC8">
      <w:r w:rsidRPr="00BB786F">
        <w:rPr>
          <w:shd w:val="clear" w:color="auto" w:fill="FFFFFF"/>
        </w:rPr>
        <w:t>För barnet är Observations-/Planeringslista huvuddokument under vårdti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den.</w:t>
      </w:r>
    </w:p>
    <w:p w14:paraId="69FA84D0" w14:textId="77777777" w:rsidR="00144B4C" w:rsidRPr="00BB786F" w:rsidRDefault="00144B4C" w:rsidP="00250BC8">
      <w:r w:rsidRPr="00BB786F">
        <w:rPr>
          <w:shd w:val="clear" w:color="auto" w:fill="FFFFFF"/>
        </w:rPr>
        <w:t>Vid avvikelse från det normala dokumenteras detta i löpande journaltext under relevant Huvud</w:t>
      </w:r>
      <w:r w:rsidRPr="00BB786F">
        <w:rPr>
          <w:shd w:val="clear" w:color="auto" w:fill="FFFFFF"/>
        </w:rPr>
        <w:softHyphen/>
        <w:t xml:space="preserve">sökord/Undersökord. </w:t>
      </w:r>
    </w:p>
    <w:p w14:paraId="2D617804" w14:textId="7527EE56" w:rsidR="00144B4C" w:rsidRPr="00BB786F" w:rsidRDefault="00144B4C" w:rsidP="00F4029D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BB786F">
        <w:rPr>
          <w:shd w:val="clear" w:color="auto" w:fill="FFFFFF"/>
        </w:rPr>
        <w:t>Om inget annat anges nedan gäller dokumentation enligt samma riktlin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 xml:space="preserve">jer som ovan. </w:t>
      </w:r>
    </w:p>
    <w:p w14:paraId="0F45F544" w14:textId="77777777" w:rsidR="00144B4C" w:rsidRPr="00BB786F" w:rsidRDefault="00144B4C" w:rsidP="00B477EC">
      <w:pPr>
        <w:pStyle w:val="Rubrik2"/>
      </w:pPr>
      <w:r w:rsidRPr="00BB786F">
        <w:rPr>
          <w:shd w:val="clear" w:color="auto" w:fill="FFFFFF"/>
        </w:rPr>
        <w:t>Patientens journal</w:t>
      </w:r>
    </w:p>
    <w:p w14:paraId="09DEF3F2" w14:textId="77777777" w:rsidR="00144B4C" w:rsidRPr="00BB786F" w:rsidRDefault="00144B4C" w:rsidP="00250BC8">
      <w:r w:rsidRPr="00BB786F">
        <w:t>Logga in på BB-mottagningen Skövde (Skaraborgs Sjukhus).</w:t>
      </w:r>
    </w:p>
    <w:p w14:paraId="49412DE8" w14:textId="77777777" w:rsidR="00144B4C" w:rsidRPr="00BB786F" w:rsidRDefault="00144B4C" w:rsidP="00250BC8">
      <w:r w:rsidRPr="00BB786F">
        <w:t>Ny vårdkontakt (BB-mottagning SkaS) skapas för patienten.</w:t>
      </w:r>
    </w:p>
    <w:p w14:paraId="41375D72" w14:textId="18C58056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t>Välj relevant huvudsökord, undersökord BLANK.</w:t>
      </w:r>
    </w:p>
    <w:p w14:paraId="0408A6F3" w14:textId="77777777" w:rsidR="00144B4C" w:rsidRPr="00BB786F" w:rsidRDefault="00144B4C" w:rsidP="00250BC8">
      <w:r w:rsidRPr="00BB786F">
        <w:t xml:space="preserve">I </w:t>
      </w:r>
      <w:r w:rsidRPr="00BB786F">
        <w:rPr>
          <w:shd w:val="clear" w:color="auto" w:fill="FFFFFF"/>
        </w:rPr>
        <w:t>löpande journaltext</w:t>
      </w:r>
      <w:r w:rsidRPr="00BB786F">
        <w:t xml:space="preserve"> dokumenteras:</w:t>
      </w:r>
    </w:p>
    <w:p w14:paraId="5AF96528" w14:textId="77777777" w:rsidR="00144B4C" w:rsidRPr="00BB786F" w:rsidRDefault="00144B4C" w:rsidP="00250BC8">
      <w:pPr>
        <w:pStyle w:val="Punktlista"/>
      </w:pPr>
      <w:r w:rsidRPr="00BB786F">
        <w:t>Allmäntillstånd.</w:t>
      </w:r>
    </w:p>
    <w:p w14:paraId="2CAAA82B" w14:textId="77777777" w:rsidR="00144B4C" w:rsidRPr="00BB786F" w:rsidRDefault="00144B4C" w:rsidP="00250BC8">
      <w:pPr>
        <w:pStyle w:val="Punktlista"/>
      </w:pPr>
      <w:r w:rsidRPr="00BB786F">
        <w:t>Reproduktion: uterus/avslag, eftervärkar.</w:t>
      </w:r>
    </w:p>
    <w:p w14:paraId="2A023E08" w14:textId="77777777" w:rsidR="00144B4C" w:rsidRPr="00BB786F" w:rsidRDefault="00144B4C" w:rsidP="00250BC8">
      <w:pPr>
        <w:pStyle w:val="Punktlista"/>
      </w:pPr>
      <w:r w:rsidRPr="00BB786F">
        <w:t xml:space="preserve">Elimination: miktion/avföring/eventuell KAD. </w:t>
      </w:r>
    </w:p>
    <w:p w14:paraId="33128C87" w14:textId="77777777" w:rsidR="00144B4C" w:rsidRPr="00BB786F" w:rsidRDefault="00144B4C" w:rsidP="00250BC8">
      <w:pPr>
        <w:pStyle w:val="Punktlista"/>
      </w:pPr>
      <w:r w:rsidRPr="00BB786F">
        <w:t>Hud/Vävnad: bristning/klipp, buksutur, hemorrojder.</w:t>
      </w:r>
    </w:p>
    <w:p w14:paraId="69A5E5CA" w14:textId="77777777" w:rsidR="00144B4C" w:rsidRPr="00BB786F" w:rsidRDefault="00144B4C" w:rsidP="00250BC8">
      <w:pPr>
        <w:pStyle w:val="Punktlista"/>
      </w:pPr>
      <w:r w:rsidRPr="00BB786F">
        <w:t>Information: till exempel utskrivningssamtal.</w:t>
      </w:r>
    </w:p>
    <w:p w14:paraId="1C6D72EB" w14:textId="3E8B94CE" w:rsidR="00144B4C" w:rsidRPr="00BB786F" w:rsidRDefault="00144B4C" w:rsidP="00250BC8">
      <w:pPr>
        <w:pStyle w:val="Punktlista"/>
        <w:rPr>
          <w:shd w:val="clear" w:color="auto" w:fill="FFFFFF"/>
        </w:rPr>
      </w:pPr>
      <w:r w:rsidRPr="00BB786F">
        <w:t>Uppföljning: telefonsamtal, återbesökstid samt eventuellt polikli</w:t>
      </w:r>
      <w:r w:rsidR="009746AD">
        <w:softHyphen/>
      </w:r>
      <w:r w:rsidRPr="00BB786F">
        <w:t>niskt besök.</w:t>
      </w:r>
    </w:p>
    <w:p w14:paraId="44C32201" w14:textId="77777777" w:rsidR="00144B4C" w:rsidRPr="00BB786F" w:rsidRDefault="00144B4C" w:rsidP="00B477EC">
      <w:pPr>
        <w:pStyle w:val="Rubrik2"/>
      </w:pPr>
      <w:r w:rsidRPr="00BB786F">
        <w:lastRenderedPageBreak/>
        <w:t>Barnets journal</w:t>
      </w:r>
    </w:p>
    <w:p w14:paraId="495F4014" w14:textId="2549AD11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t xml:space="preserve">Dokumentationen fortsätter i barnets </w:t>
      </w:r>
      <w:r w:rsidRPr="00BB786F">
        <w:rPr>
          <w:shd w:val="clear" w:color="auto" w:fill="FFFFFF"/>
        </w:rPr>
        <w:t>befintliga journal (</w:t>
      </w:r>
      <w:r w:rsidRPr="00BB786F">
        <w:t xml:space="preserve">FV2, </w:t>
      </w:r>
      <w:r w:rsidRPr="00BB786F">
        <w:rPr>
          <w:shd w:val="clear" w:color="auto" w:fill="FFFFFF"/>
        </w:rPr>
        <w:t>Observat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 xml:space="preserve">ionslista-/planeringslista/ </w:t>
      </w:r>
      <w:proofErr w:type="spellStart"/>
      <w:r w:rsidRPr="00BB786F">
        <w:rPr>
          <w:shd w:val="clear" w:color="auto" w:fill="FFFFFF"/>
        </w:rPr>
        <w:t>Bilirubin</w:t>
      </w:r>
      <w:proofErr w:type="spellEnd"/>
      <w:r w:rsidRPr="00BB786F">
        <w:rPr>
          <w:shd w:val="clear" w:color="auto" w:fill="FFFFFF"/>
        </w:rPr>
        <w:t>, löpande journaltext) under Inlägg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 xml:space="preserve">ning för förlossning/Observation under graviditet. </w:t>
      </w:r>
    </w:p>
    <w:p w14:paraId="662A1774" w14:textId="77777777" w:rsidR="00144B4C" w:rsidRPr="00BB786F" w:rsidRDefault="00144B4C" w:rsidP="00EC1D9F">
      <w:pPr>
        <w:pStyle w:val="MellanrubrikVGR"/>
      </w:pPr>
      <w:r w:rsidRPr="00BB786F">
        <w:rPr>
          <w:shd w:val="clear" w:color="auto" w:fill="FFFFFF"/>
        </w:rPr>
        <w:t>Observations-/Planeringslista/</w:t>
      </w:r>
      <w:proofErr w:type="spellStart"/>
      <w:r w:rsidRPr="00BB786F">
        <w:rPr>
          <w:shd w:val="clear" w:color="auto" w:fill="FFFFFF"/>
        </w:rPr>
        <w:t>Bilirubin</w:t>
      </w:r>
      <w:proofErr w:type="spellEnd"/>
    </w:p>
    <w:p w14:paraId="6983187A" w14:textId="604D8CFD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t>Huvuddokument under vårdtiden. Vid avvikelse från det normala doku</w:t>
      </w:r>
      <w:r w:rsidR="009746AD">
        <w:softHyphen/>
      </w:r>
      <w:r w:rsidRPr="00BB786F">
        <w:t>menteras detta i löpande journaltext under relevanta Huvudsökord/</w:t>
      </w:r>
      <w:r w:rsidR="005A3047">
        <w:t xml:space="preserve"> </w:t>
      </w:r>
      <w:r w:rsidRPr="00BB786F">
        <w:t>Undersökord.</w:t>
      </w:r>
    </w:p>
    <w:p w14:paraId="654EECBD" w14:textId="77777777" w:rsidR="00144B4C" w:rsidRPr="00BB786F" w:rsidRDefault="00144B4C" w:rsidP="00770FA0">
      <w:pPr>
        <w:rPr>
          <w:rFonts w:cs="Arial"/>
          <w:b/>
          <w:bCs/>
        </w:rPr>
      </w:pPr>
      <w:r w:rsidRPr="00BB786F">
        <w:rPr>
          <w:b/>
          <w:bCs/>
        </w:rPr>
        <w:t>Flik 1: Observation</w:t>
      </w:r>
    </w:p>
    <w:p w14:paraId="1FDD087F" w14:textId="77777777" w:rsidR="00144B4C" w:rsidRPr="00BB786F" w:rsidRDefault="00144B4C" w:rsidP="00770FA0">
      <w:pPr>
        <w:rPr>
          <w:b/>
          <w:bCs/>
          <w:i/>
          <w:iCs/>
        </w:rPr>
      </w:pPr>
      <w:r w:rsidRPr="00BB786F">
        <w:rPr>
          <w:b/>
          <w:bCs/>
          <w:i/>
          <w:iCs/>
        </w:rPr>
        <w:t xml:space="preserve">Vikt </w:t>
      </w:r>
    </w:p>
    <w:p w14:paraId="58E038B0" w14:textId="6A52BCB2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t xml:space="preserve">Dokumenteras på observationslistan och under fliken </w:t>
      </w:r>
      <w:r w:rsidRPr="00BB786F">
        <w:rPr>
          <w:color w:val="00000A"/>
          <w:shd w:val="clear" w:color="auto" w:fill="FFFFFF"/>
        </w:rPr>
        <w:t>Status, kommenta</w:t>
      </w:r>
      <w:r w:rsidR="009746AD">
        <w:rPr>
          <w:color w:val="00000A"/>
          <w:shd w:val="clear" w:color="auto" w:fill="FFFFFF"/>
        </w:rPr>
        <w:softHyphen/>
      </w:r>
      <w:r w:rsidRPr="00BB786F">
        <w:rPr>
          <w:color w:val="00000A"/>
          <w:shd w:val="clear" w:color="auto" w:fill="FFFFFF"/>
        </w:rPr>
        <w:t>rer</w:t>
      </w:r>
      <w:r w:rsidRPr="00BB786F">
        <w:t xml:space="preserve"> på FV2. </w:t>
      </w:r>
    </w:p>
    <w:p w14:paraId="2CEB8CAF" w14:textId="77777777" w:rsidR="00144B4C" w:rsidRPr="00BB786F" w:rsidRDefault="00144B4C" w:rsidP="00770FA0">
      <w:pPr>
        <w:rPr>
          <w:b/>
          <w:bCs/>
          <w:i/>
          <w:iCs/>
        </w:rPr>
      </w:pPr>
      <w:r w:rsidRPr="00BB786F">
        <w:rPr>
          <w:b/>
          <w:bCs/>
          <w:i/>
          <w:iCs/>
        </w:rPr>
        <w:t>Övrigt</w:t>
      </w:r>
    </w:p>
    <w:p w14:paraId="612ECC8E" w14:textId="4642705E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t>Här dokumenteras kiss, beck/blandbajs/</w:t>
      </w:r>
      <w:proofErr w:type="spellStart"/>
      <w:r w:rsidRPr="00BB786F">
        <w:t>matbajs</w:t>
      </w:r>
      <w:proofErr w:type="spellEnd"/>
      <w:r w:rsidRPr="00BB786F">
        <w:t xml:space="preserve">, bad. </w:t>
      </w:r>
    </w:p>
    <w:p w14:paraId="5B6A3EB3" w14:textId="77777777" w:rsidR="00144B4C" w:rsidRPr="00BB786F" w:rsidRDefault="00144B4C" w:rsidP="00EC1E53">
      <w:pPr>
        <w:pStyle w:val="MellanrubrikVGR"/>
        <w:rPr>
          <w:rFonts w:cs="Arial"/>
        </w:rPr>
      </w:pPr>
      <w:r w:rsidRPr="00BB786F">
        <w:rPr>
          <w:shd w:val="clear" w:color="auto" w:fill="FFFFFF"/>
        </w:rPr>
        <w:t>FV2 del 2</w:t>
      </w:r>
    </w:p>
    <w:p w14:paraId="15F42E13" w14:textId="77777777" w:rsidR="00144B4C" w:rsidRPr="00BB786F" w:rsidRDefault="00144B4C" w:rsidP="00770FA0">
      <w:pPr>
        <w:rPr>
          <w:b/>
          <w:bCs/>
          <w:i/>
          <w:iCs/>
        </w:rPr>
      </w:pPr>
      <w:r w:rsidRPr="00BB786F">
        <w:rPr>
          <w:b/>
          <w:bCs/>
          <w:i/>
          <w:iCs/>
          <w:shd w:val="clear" w:color="auto" w:fill="FFFFFF"/>
        </w:rPr>
        <w:t>Status, kommentarer</w:t>
      </w:r>
    </w:p>
    <w:p w14:paraId="1425EA2E" w14:textId="3438397C" w:rsidR="00144B4C" w:rsidRPr="00BB786F" w:rsidRDefault="00144B4C" w:rsidP="00F4029D">
      <w:pPr>
        <w:rPr>
          <w:rFonts w:ascii="Arial" w:hAnsi="Arial" w:cs="Arial"/>
          <w:sz w:val="20"/>
          <w:szCs w:val="20"/>
          <w:shd w:val="clear" w:color="auto" w:fill="FFFFFF"/>
        </w:rPr>
      </w:pPr>
      <w:r w:rsidRPr="00BB786F">
        <w:rPr>
          <w:shd w:val="clear" w:color="auto" w:fill="FFFFFF"/>
        </w:rPr>
        <w:t xml:space="preserve">Här dokumenteras barnets utskrivningsvikt. </w:t>
      </w:r>
    </w:p>
    <w:p w14:paraId="34C65B68" w14:textId="77777777" w:rsidR="00EC1E53" w:rsidRPr="00BB786F" w:rsidRDefault="00144B4C" w:rsidP="006F6A3B">
      <w:pPr>
        <w:pStyle w:val="MellanrubrikVGR"/>
      </w:pPr>
      <w:r w:rsidRPr="00BB786F">
        <w:t>Vårdsammanfattning barnrapport</w:t>
      </w:r>
    </w:p>
    <w:p w14:paraId="514CDEDF" w14:textId="53A3ED07" w:rsidR="00896C01" w:rsidRPr="00BB786F" w:rsidRDefault="00144B4C" w:rsidP="006F6A3B">
      <w:r w:rsidRPr="00BB786F">
        <w:t>Barnrapport skrivs vid utskrivning från BB-mottagningen. Om postpar</w:t>
      </w:r>
      <w:r w:rsidR="009746AD">
        <w:softHyphen/>
      </w:r>
      <w:r w:rsidRPr="00BB786F">
        <w:t>tuminläggning skrivs barnrapport vid utskrivning från BB.</w:t>
      </w:r>
      <w:r w:rsidRPr="00BB786F">
        <w:br/>
        <w:t>Under Anmärkning skrivs föderska, BVC tillhörighet och modersmål vid behov av tolk.</w:t>
      </w:r>
    </w:p>
    <w:p w14:paraId="0D959CF6" w14:textId="67876C26" w:rsidR="00144B4C" w:rsidRPr="00BB786F" w:rsidRDefault="00144B4C" w:rsidP="00896C01">
      <w:pPr>
        <w:pStyle w:val="MellanrubrikVGR"/>
      </w:pPr>
      <w:r w:rsidRPr="00BB786F">
        <w:t>Utskrivning</w:t>
      </w:r>
    </w:p>
    <w:p w14:paraId="3FB35053" w14:textId="275725E2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>Välj alltid utskrivning till Hemmet.</w:t>
      </w:r>
    </w:p>
    <w:p w14:paraId="5D1D5A84" w14:textId="77777777" w:rsidR="00144B4C" w:rsidRPr="00BB786F" w:rsidRDefault="00144B4C" w:rsidP="00896C01">
      <w:pPr>
        <w:pStyle w:val="MellanrubrikVGR"/>
      </w:pPr>
      <w:r w:rsidRPr="00BB786F">
        <w:t>Efter utskrivning från BB/BB-mottagningen</w:t>
      </w:r>
    </w:p>
    <w:p w14:paraId="3BBFA08A" w14:textId="789A6C03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t>Registrera ny vårdkontakt vid varje Telefonkontakt, Polikliniskt besök och Inläggning post par</w:t>
      </w:r>
      <w:r w:rsidRPr="00BB786F">
        <w:softHyphen/>
        <w:t>tum.</w:t>
      </w:r>
    </w:p>
    <w:p w14:paraId="417E9EFB" w14:textId="77777777" w:rsidR="00144B4C" w:rsidRPr="00BB786F" w:rsidRDefault="00144B4C" w:rsidP="00770FA0">
      <w:pPr>
        <w:rPr>
          <w:b/>
          <w:bCs/>
          <w:i/>
          <w:iCs/>
          <w:shd w:val="clear" w:color="auto" w:fill="FFFFFF"/>
        </w:rPr>
      </w:pPr>
      <w:r w:rsidRPr="00BB786F">
        <w:rPr>
          <w:b/>
          <w:bCs/>
          <w:i/>
          <w:iCs/>
          <w:shd w:val="clear" w:color="auto" w:fill="FFFFFF"/>
        </w:rPr>
        <w:t>Telefonrådgivning</w:t>
      </w:r>
    </w:p>
    <w:p w14:paraId="31A5DCA6" w14:textId="77777777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>Ny vårdkontakt (Telefonrådgivning) skapas.</w:t>
      </w:r>
    </w:p>
    <w:p w14:paraId="3F05CC8C" w14:textId="0FC8C76A" w:rsidR="00A309FE" w:rsidRDefault="00144B4C" w:rsidP="00A309FE">
      <w:pPr>
        <w:rPr>
          <w:b/>
          <w:bCs/>
          <w:i/>
          <w:iCs/>
          <w:shd w:val="clear" w:color="auto" w:fill="FFFFFF"/>
        </w:rPr>
      </w:pPr>
      <w:r w:rsidRPr="00BB786F">
        <w:rPr>
          <w:shd w:val="clear" w:color="auto" w:fill="FFFFFF"/>
        </w:rPr>
        <w:t>Dokumentera i löpande journaltext. Huvudsökord Telefonkontakt, under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 xml:space="preserve">sökord Blank. </w:t>
      </w:r>
    </w:p>
    <w:p w14:paraId="468BABB4" w14:textId="130EEF7A" w:rsidR="00144B4C" w:rsidRPr="00BB786F" w:rsidRDefault="00144B4C" w:rsidP="00770FA0">
      <w:pPr>
        <w:rPr>
          <w:b/>
          <w:bCs/>
          <w:i/>
          <w:iCs/>
          <w:shd w:val="clear" w:color="auto" w:fill="FFFFFF"/>
        </w:rPr>
      </w:pPr>
      <w:r w:rsidRPr="00BB786F">
        <w:rPr>
          <w:b/>
          <w:bCs/>
          <w:i/>
          <w:iCs/>
          <w:shd w:val="clear" w:color="auto" w:fill="FFFFFF"/>
        </w:rPr>
        <w:t>Amningsrådgivning</w:t>
      </w:r>
    </w:p>
    <w:p w14:paraId="7746F5C0" w14:textId="77777777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lastRenderedPageBreak/>
        <w:t>Ny vårdkontakt (Telefonrådgivning) skapas.</w:t>
      </w:r>
    </w:p>
    <w:p w14:paraId="7D50BD21" w14:textId="4E4B65D7" w:rsidR="00144B4C" w:rsidRPr="00BB786F" w:rsidRDefault="00144B4C" w:rsidP="00F4029D">
      <w:pPr>
        <w:rPr>
          <w:rFonts w:ascii="Arial" w:hAnsi="Arial" w:cs="Arial"/>
          <w:sz w:val="20"/>
          <w:szCs w:val="20"/>
        </w:rPr>
      </w:pPr>
      <w:r w:rsidRPr="00BB786F">
        <w:rPr>
          <w:shd w:val="clear" w:color="auto" w:fill="FFFFFF"/>
        </w:rPr>
        <w:t xml:space="preserve">Dokumentera i löpande journaltext. Huvudsökord Telefonrådgivning, undersökord BLANK. </w:t>
      </w:r>
    </w:p>
    <w:p w14:paraId="1D74A83B" w14:textId="77777777" w:rsidR="00144B4C" w:rsidRPr="00BB786F" w:rsidRDefault="00144B4C" w:rsidP="00770FA0">
      <w:pPr>
        <w:rPr>
          <w:b/>
          <w:bCs/>
          <w:i/>
          <w:iCs/>
          <w:shd w:val="clear" w:color="auto" w:fill="FFFFFF"/>
        </w:rPr>
      </w:pPr>
      <w:r w:rsidRPr="00BB786F">
        <w:rPr>
          <w:b/>
          <w:bCs/>
          <w:i/>
          <w:iCs/>
          <w:shd w:val="clear" w:color="auto" w:fill="FFFFFF"/>
        </w:rPr>
        <w:t>Polikliniskt besök</w:t>
      </w:r>
    </w:p>
    <w:p w14:paraId="1F66A20C" w14:textId="77777777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 xml:space="preserve">Ny vårdkontakt (Polikliniskt besök) skapas för patienten. </w:t>
      </w:r>
    </w:p>
    <w:p w14:paraId="3F636C31" w14:textId="77777777" w:rsidR="00144B4C" w:rsidRPr="00BB786F" w:rsidRDefault="00144B4C" w:rsidP="00250BC8">
      <w:pPr>
        <w:rPr>
          <w:shd w:val="clear" w:color="auto" w:fill="FFFFFF"/>
        </w:rPr>
      </w:pPr>
      <w:bookmarkStart w:id="3" w:name="__DdeLink__20109_1815127864"/>
      <w:bookmarkEnd w:id="3"/>
      <w:r w:rsidRPr="00BB786F">
        <w:rPr>
          <w:shd w:val="clear" w:color="auto" w:fill="FFFFFF"/>
        </w:rPr>
        <w:t xml:space="preserve">Dokumentera i löpande journaltext. </w:t>
      </w:r>
    </w:p>
    <w:p w14:paraId="32366B1C" w14:textId="3EEFD3A0" w:rsidR="00144B4C" w:rsidRPr="00BB786F" w:rsidRDefault="00144B4C" w:rsidP="00250BC8">
      <w:r w:rsidRPr="00BB786F">
        <w:rPr>
          <w:shd w:val="clear" w:color="auto" w:fill="FFFFFF"/>
        </w:rPr>
        <w:t xml:space="preserve">Huvudsökord </w:t>
      </w:r>
      <w:proofErr w:type="spellStart"/>
      <w:r w:rsidRPr="00BB786F">
        <w:rPr>
          <w:shd w:val="clear" w:color="auto" w:fill="FFFFFF"/>
        </w:rPr>
        <w:t>Pol.kliniskt</w:t>
      </w:r>
      <w:proofErr w:type="spellEnd"/>
      <w:r w:rsidRPr="00BB786F">
        <w:rPr>
          <w:shd w:val="clear" w:color="auto" w:fill="FFFFFF"/>
        </w:rPr>
        <w:t xml:space="preserve"> besök, undersökord Blank.</w:t>
      </w:r>
    </w:p>
    <w:p w14:paraId="6CB7EE75" w14:textId="77777777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 xml:space="preserve">Nytt slutenvårdstillfälle i Melior skapas vid behov. </w:t>
      </w:r>
    </w:p>
    <w:p w14:paraId="6743DDD0" w14:textId="6C9EC582" w:rsidR="00144B4C" w:rsidRPr="00BB786F" w:rsidRDefault="00144B4C" w:rsidP="00250BC8">
      <w:pPr>
        <w:rPr>
          <w:shd w:val="clear" w:color="auto" w:fill="FFFFFF"/>
        </w:rPr>
      </w:pPr>
      <w:r w:rsidRPr="00BB786F">
        <w:rPr>
          <w:shd w:val="clear" w:color="auto" w:fill="FFFFFF"/>
        </w:rPr>
        <w:t>Då åtgärd utförs (till exempel provtagning, läkemedel) krävs ett sluten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vårdstillfälle i Melior.</w:t>
      </w:r>
    </w:p>
    <w:p w14:paraId="148E93FD" w14:textId="79BEDBB0" w:rsidR="00144B4C" w:rsidRPr="00BB786F" w:rsidRDefault="00144B4C" w:rsidP="00250BC8">
      <w:r w:rsidRPr="00BB786F">
        <w:rPr>
          <w:shd w:val="clear" w:color="auto" w:fill="FFFFFF"/>
        </w:rPr>
        <w:t xml:space="preserve">Avsluta vårdtillfället när patienten går hem. </w:t>
      </w:r>
    </w:p>
    <w:p w14:paraId="5304F2A5" w14:textId="15C4E1A7" w:rsidR="00144B4C" w:rsidRPr="00BB786F" w:rsidRDefault="00144B4C" w:rsidP="00250BC8">
      <w:pPr>
        <w:rPr>
          <w:b/>
          <w:bCs/>
          <w:i/>
          <w:iCs/>
          <w:shd w:val="clear" w:color="auto" w:fill="FFFFFF"/>
        </w:rPr>
      </w:pPr>
      <w:r w:rsidRPr="00BB786F">
        <w:rPr>
          <w:b/>
          <w:bCs/>
          <w:i/>
          <w:iCs/>
          <w:shd w:val="clear" w:color="auto" w:fill="FFFFFF"/>
        </w:rPr>
        <w:t>Polikliniskt besök barn</w:t>
      </w:r>
    </w:p>
    <w:p w14:paraId="6DBC6402" w14:textId="172E329C" w:rsidR="00144B4C" w:rsidRPr="00BB786F" w:rsidRDefault="00144B4C" w:rsidP="00BB786F">
      <w:r w:rsidRPr="00BB786F">
        <w:rPr>
          <w:shd w:val="clear" w:color="auto" w:fill="FFFFFF"/>
        </w:rPr>
        <w:t>Dokumentera i barnets befintliga Observations-/Planeringslista/</w:t>
      </w:r>
      <w:proofErr w:type="spellStart"/>
      <w:r w:rsidRPr="00BB786F">
        <w:rPr>
          <w:shd w:val="clear" w:color="auto" w:fill="FFFFFF"/>
        </w:rPr>
        <w:t>Bilirubin</w:t>
      </w:r>
      <w:proofErr w:type="spellEnd"/>
      <w:r w:rsidRPr="00BB786F">
        <w:rPr>
          <w:shd w:val="clear" w:color="auto" w:fill="FFFFFF"/>
        </w:rPr>
        <w:t xml:space="preserve"> och i löpande journaltext under relevant sökord.</w:t>
      </w:r>
    </w:p>
    <w:p w14:paraId="422B664C" w14:textId="7A3601C1" w:rsidR="00144B4C" w:rsidRPr="00BB786F" w:rsidRDefault="00144B4C" w:rsidP="00BB786F">
      <w:pPr>
        <w:rPr>
          <w:rFonts w:ascii="Arial" w:hAnsi="Arial" w:cs="Arial"/>
          <w:sz w:val="20"/>
          <w:szCs w:val="20"/>
        </w:rPr>
      </w:pPr>
      <w:bookmarkStart w:id="4" w:name="__DdeLink__1354_2001293914"/>
      <w:r w:rsidRPr="00BB786F">
        <w:rPr>
          <w:shd w:val="clear" w:color="auto" w:fill="FFFFFF"/>
        </w:rPr>
        <w:t>Då åtgärd utförs (till exempel provtagning, läkemedel) skapas ett öppen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vårdstillfälle i Melior, om det inte redan finns</w:t>
      </w:r>
      <w:bookmarkEnd w:id="4"/>
      <w:r w:rsidRPr="00BB786F">
        <w:rPr>
          <w:shd w:val="clear" w:color="auto" w:fill="FFFFFF"/>
        </w:rPr>
        <w:t>.</w:t>
      </w:r>
    </w:p>
    <w:p w14:paraId="16003A38" w14:textId="77777777" w:rsidR="00144B4C" w:rsidRPr="00BB786F" w:rsidRDefault="00144B4C" w:rsidP="00B477EC">
      <w:pPr>
        <w:pStyle w:val="Rubrik2"/>
        <w:rPr>
          <w:shd w:val="clear" w:color="auto" w:fill="FFFFFF"/>
        </w:rPr>
      </w:pPr>
      <w:r w:rsidRPr="00BB786F">
        <w:rPr>
          <w:shd w:val="clear" w:color="auto" w:fill="FFFFFF"/>
        </w:rPr>
        <w:t>Inläggning post partum</w:t>
      </w:r>
    </w:p>
    <w:p w14:paraId="4A4D8E50" w14:textId="7CA1979F" w:rsidR="00144B4C" w:rsidRPr="00BB786F" w:rsidRDefault="00144B4C" w:rsidP="00BB786F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BB786F">
        <w:rPr>
          <w:color w:val="000000"/>
          <w:shd w:val="clear" w:color="auto" w:fill="FFFFFF"/>
        </w:rPr>
        <w:t xml:space="preserve">Logga in på BB Skövde BB. </w:t>
      </w:r>
      <w:r w:rsidRPr="00BB786F">
        <w:rPr>
          <w:shd w:val="clear" w:color="auto" w:fill="FFFFFF"/>
        </w:rPr>
        <w:t>Ny vårdkontakt (Inläggning post partum) skapas för patienten oavsett om det är patienten eller barnet som ska vår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das.</w:t>
      </w:r>
      <w:r w:rsidRPr="00BB786F">
        <w:rPr>
          <w:shd w:val="clear" w:color="auto" w:fill="FFFFFF"/>
        </w:rPr>
        <w:br/>
        <w:t>Dokumentation utförs i patientens nya vårdkontakt och/eller barnets be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fintliga Observations-/Planeringslista/</w:t>
      </w:r>
      <w:proofErr w:type="spellStart"/>
      <w:r w:rsidRPr="00BB786F">
        <w:rPr>
          <w:shd w:val="clear" w:color="auto" w:fill="FFFFFF"/>
        </w:rPr>
        <w:t>Bilirubin</w:t>
      </w:r>
      <w:proofErr w:type="spellEnd"/>
      <w:r w:rsidRPr="00BB786F">
        <w:rPr>
          <w:shd w:val="clear" w:color="auto" w:fill="FFFFFF"/>
        </w:rPr>
        <w:t xml:space="preserve"> och löpande journaltext under relevanta Huvudsökord/Undersökord.</w:t>
      </w:r>
    </w:p>
    <w:p w14:paraId="1C597E36" w14:textId="77777777" w:rsidR="00144B4C" w:rsidRPr="00BB786F" w:rsidRDefault="00144B4C" w:rsidP="00896C01">
      <w:pPr>
        <w:pStyle w:val="MellanrubrikVGR"/>
      </w:pPr>
      <w:r w:rsidRPr="00BB786F">
        <w:t xml:space="preserve">För patienten </w:t>
      </w:r>
    </w:p>
    <w:p w14:paraId="625425FD" w14:textId="694AD1A2" w:rsidR="00144B4C" w:rsidRPr="00BB786F" w:rsidRDefault="00144B4C" w:rsidP="00BB786F">
      <w:pPr>
        <w:rPr>
          <w:rFonts w:ascii="Arial" w:hAnsi="Arial" w:cs="Arial"/>
          <w:sz w:val="20"/>
          <w:szCs w:val="20"/>
        </w:rPr>
      </w:pPr>
      <w:r w:rsidRPr="00BB786F">
        <w:rPr>
          <w:shd w:val="clear" w:color="auto" w:fill="FFFFFF"/>
        </w:rPr>
        <w:t>Då åtgärd utförs (till exempel provtagning, läkemedel) skapas ett sluten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vårdstillfälle i Melior</w:t>
      </w:r>
    </w:p>
    <w:p w14:paraId="514232F3" w14:textId="77777777" w:rsidR="00144B4C" w:rsidRPr="00BB786F" w:rsidRDefault="00144B4C" w:rsidP="00896C01">
      <w:pPr>
        <w:pStyle w:val="MellanrubrikVGR"/>
      </w:pPr>
      <w:r w:rsidRPr="00BB786F">
        <w:t>För barnet</w:t>
      </w:r>
    </w:p>
    <w:p w14:paraId="73A97E86" w14:textId="45A48ED4" w:rsidR="00144B4C" w:rsidRDefault="00144B4C" w:rsidP="00250BC8">
      <w:r w:rsidRPr="00BB786F">
        <w:rPr>
          <w:shd w:val="clear" w:color="auto" w:fill="FFFFFF"/>
        </w:rPr>
        <w:t>Då åtgärd utförs (till exempel provtagning, läkemedel) skapas ett öppen</w:t>
      </w:r>
      <w:r w:rsidR="009746AD">
        <w:rPr>
          <w:shd w:val="clear" w:color="auto" w:fill="FFFFFF"/>
        </w:rPr>
        <w:softHyphen/>
      </w:r>
      <w:r w:rsidRPr="00BB786F">
        <w:rPr>
          <w:shd w:val="clear" w:color="auto" w:fill="FFFFFF"/>
        </w:rPr>
        <w:t>vårdstillfälle i Melior, om det inte redan finns.</w:t>
      </w:r>
      <w:r w:rsidRPr="00144B4C">
        <w:t xml:space="preserve"> </w:t>
      </w:r>
    </w:p>
    <w:p w14:paraId="4AFF1603" w14:textId="261997AB" w:rsidR="00DB063E" w:rsidRDefault="00DB063E" w:rsidP="00DB063E">
      <w:pPr>
        <w:pStyle w:val="Rubrik2"/>
      </w:pPr>
      <w:r>
        <w:t>Arbetsgrupp</w:t>
      </w:r>
    </w:p>
    <w:p w14:paraId="7C906D6E" w14:textId="729E885E" w:rsidR="00DB063E" w:rsidRPr="00DB063E" w:rsidRDefault="00DB063E" w:rsidP="00DB063E">
      <w:r>
        <w:t>Therése Lendin och Ewa-Lena Rangdh.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44B4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993003" w14:textId="77777777" w:rsidR="00A8178A" w:rsidRDefault="00A8178A">
      <w:r>
        <w:separator/>
      </w:r>
    </w:p>
  </w:endnote>
  <w:endnote w:type="continuationSeparator" w:id="0">
    <w:p w14:paraId="50344EEA" w14:textId="77777777" w:rsidR="00A8178A" w:rsidRDefault="00A8178A">
      <w:r>
        <w:continuationSeparator/>
      </w:r>
    </w:p>
  </w:endnote>
  <w:endnote w:type="continuationNotice" w:id="1">
    <w:p w14:paraId="6134F3C9" w14:textId="77777777" w:rsidR="00A8178A" w:rsidRDefault="00A817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8F9D63" w14:textId="77777777" w:rsidR="00A8178A" w:rsidRDefault="00A8178A"/>
  </w:footnote>
  <w:footnote w:type="continuationSeparator" w:id="0">
    <w:p w14:paraId="5974AAC3" w14:textId="77777777" w:rsidR="00A8178A" w:rsidRDefault="00A8178A">
      <w:r>
        <w:continuationSeparator/>
      </w:r>
    </w:p>
  </w:footnote>
  <w:footnote w:type="continuationNotice" w:id="1">
    <w:p w14:paraId="6DD4D642" w14:textId="77777777" w:rsidR="00A8178A" w:rsidRDefault="00A817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5853E4"/>
    <w:multiLevelType w:val="multilevel"/>
    <w:tmpl w:val="2EB06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3" w15:restartNumberingAfterBreak="0">
    <w:nsid w:val="49C84165"/>
    <w:multiLevelType w:val="multilevel"/>
    <w:tmpl w:val="20DCD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3467681">
    <w:abstractNumId w:val="19"/>
  </w:num>
  <w:num w:numId="2" w16cid:durableId="2143845228">
    <w:abstractNumId w:val="16"/>
  </w:num>
  <w:num w:numId="3" w16cid:durableId="354842956">
    <w:abstractNumId w:val="0"/>
  </w:num>
  <w:num w:numId="4" w16cid:durableId="1665204537">
    <w:abstractNumId w:val="6"/>
  </w:num>
  <w:num w:numId="5" w16cid:durableId="1071539329">
    <w:abstractNumId w:val="17"/>
  </w:num>
  <w:num w:numId="6" w16cid:durableId="971638768">
    <w:abstractNumId w:val="2"/>
  </w:num>
  <w:num w:numId="7" w16cid:durableId="1033001774">
    <w:abstractNumId w:val="11"/>
  </w:num>
  <w:num w:numId="8" w16cid:durableId="1291547950">
    <w:abstractNumId w:val="8"/>
  </w:num>
  <w:num w:numId="9" w16cid:durableId="95643139">
    <w:abstractNumId w:val="1"/>
  </w:num>
  <w:num w:numId="10" w16cid:durableId="520433989">
    <w:abstractNumId w:val="1"/>
  </w:num>
  <w:num w:numId="11" w16cid:durableId="1778867887">
    <w:abstractNumId w:val="3"/>
  </w:num>
  <w:num w:numId="12" w16cid:durableId="463741351">
    <w:abstractNumId w:val="4"/>
  </w:num>
  <w:num w:numId="13" w16cid:durableId="1620185284">
    <w:abstractNumId w:val="15"/>
  </w:num>
  <w:num w:numId="14" w16cid:durableId="1632127085">
    <w:abstractNumId w:val="9"/>
  </w:num>
  <w:num w:numId="15" w16cid:durableId="743720807">
    <w:abstractNumId w:val="7"/>
  </w:num>
  <w:num w:numId="16" w16cid:durableId="668943303">
    <w:abstractNumId w:val="14"/>
  </w:num>
  <w:num w:numId="17" w16cid:durableId="211578927">
    <w:abstractNumId w:val="5"/>
  </w:num>
  <w:num w:numId="18" w16cid:durableId="558394824">
    <w:abstractNumId w:val="10"/>
  </w:num>
  <w:num w:numId="19" w16cid:durableId="810632770">
    <w:abstractNumId w:val="18"/>
  </w:num>
  <w:num w:numId="20" w16cid:durableId="1770927273">
    <w:abstractNumId w:val="13"/>
  </w:num>
  <w:num w:numId="21" w16cid:durableId="40153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916"/>
    <w:rsid w:val="00033ED5"/>
    <w:rsid w:val="00050500"/>
    <w:rsid w:val="0005691C"/>
    <w:rsid w:val="00056ECB"/>
    <w:rsid w:val="00056ED5"/>
    <w:rsid w:val="000655CC"/>
    <w:rsid w:val="000700AE"/>
    <w:rsid w:val="0007250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84F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B4C"/>
    <w:rsid w:val="001522AE"/>
    <w:rsid w:val="00157D5B"/>
    <w:rsid w:val="00161FE6"/>
    <w:rsid w:val="001647EA"/>
    <w:rsid w:val="00164C3D"/>
    <w:rsid w:val="00166D3A"/>
    <w:rsid w:val="00177BCA"/>
    <w:rsid w:val="00181FDC"/>
    <w:rsid w:val="001860B9"/>
    <w:rsid w:val="00186F2B"/>
    <w:rsid w:val="001874D6"/>
    <w:rsid w:val="0019632A"/>
    <w:rsid w:val="001A4E7C"/>
    <w:rsid w:val="001B0136"/>
    <w:rsid w:val="001B762C"/>
    <w:rsid w:val="001C4D0A"/>
    <w:rsid w:val="001C5FEF"/>
    <w:rsid w:val="001D43F0"/>
    <w:rsid w:val="0020190B"/>
    <w:rsid w:val="00211487"/>
    <w:rsid w:val="00211D91"/>
    <w:rsid w:val="00217DEC"/>
    <w:rsid w:val="00223760"/>
    <w:rsid w:val="00235B57"/>
    <w:rsid w:val="00250BC8"/>
    <w:rsid w:val="00250F24"/>
    <w:rsid w:val="002523C5"/>
    <w:rsid w:val="0025380B"/>
    <w:rsid w:val="00254D58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A27"/>
    <w:rsid w:val="002E263F"/>
    <w:rsid w:val="002E6F81"/>
    <w:rsid w:val="002F04C0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16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169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B04"/>
    <w:rsid w:val="00531E60"/>
    <w:rsid w:val="00536A5A"/>
    <w:rsid w:val="00541D07"/>
    <w:rsid w:val="00544BAB"/>
    <w:rsid w:val="00545F31"/>
    <w:rsid w:val="005578FA"/>
    <w:rsid w:val="005609B7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047"/>
    <w:rsid w:val="005A54ED"/>
    <w:rsid w:val="005A5D5B"/>
    <w:rsid w:val="005A6081"/>
    <w:rsid w:val="005A627D"/>
    <w:rsid w:val="005A66C5"/>
    <w:rsid w:val="005C0045"/>
    <w:rsid w:val="005C084E"/>
    <w:rsid w:val="005C4606"/>
    <w:rsid w:val="005D0B0C"/>
    <w:rsid w:val="005E02B3"/>
    <w:rsid w:val="005E1E24"/>
    <w:rsid w:val="005E3F7B"/>
    <w:rsid w:val="00600F9B"/>
    <w:rsid w:val="0060596B"/>
    <w:rsid w:val="00606D97"/>
    <w:rsid w:val="00613EF9"/>
    <w:rsid w:val="00614E64"/>
    <w:rsid w:val="00617710"/>
    <w:rsid w:val="00617EE6"/>
    <w:rsid w:val="0062184C"/>
    <w:rsid w:val="00623724"/>
    <w:rsid w:val="00627BEA"/>
    <w:rsid w:val="006319DB"/>
    <w:rsid w:val="00645C98"/>
    <w:rsid w:val="0065595B"/>
    <w:rsid w:val="00660269"/>
    <w:rsid w:val="00665F89"/>
    <w:rsid w:val="00673C92"/>
    <w:rsid w:val="006753EC"/>
    <w:rsid w:val="00685E88"/>
    <w:rsid w:val="00695866"/>
    <w:rsid w:val="006A2789"/>
    <w:rsid w:val="006A4978"/>
    <w:rsid w:val="006A7261"/>
    <w:rsid w:val="006B0D29"/>
    <w:rsid w:val="006B1819"/>
    <w:rsid w:val="006B5097"/>
    <w:rsid w:val="006B5DE7"/>
    <w:rsid w:val="006C5048"/>
    <w:rsid w:val="006C6A4B"/>
    <w:rsid w:val="006C779F"/>
    <w:rsid w:val="006D01F5"/>
    <w:rsid w:val="006D0CFB"/>
    <w:rsid w:val="006D2FAB"/>
    <w:rsid w:val="006D30C0"/>
    <w:rsid w:val="006D7535"/>
    <w:rsid w:val="006E450B"/>
    <w:rsid w:val="006F0D7E"/>
    <w:rsid w:val="006F21A7"/>
    <w:rsid w:val="006F304C"/>
    <w:rsid w:val="006F6A3B"/>
    <w:rsid w:val="00710B77"/>
    <w:rsid w:val="0072075B"/>
    <w:rsid w:val="007221C2"/>
    <w:rsid w:val="00725816"/>
    <w:rsid w:val="00730955"/>
    <w:rsid w:val="007323EC"/>
    <w:rsid w:val="00733A9C"/>
    <w:rsid w:val="00736574"/>
    <w:rsid w:val="007367E0"/>
    <w:rsid w:val="00737215"/>
    <w:rsid w:val="00754905"/>
    <w:rsid w:val="00760038"/>
    <w:rsid w:val="00762EE0"/>
    <w:rsid w:val="00765C41"/>
    <w:rsid w:val="00770FA0"/>
    <w:rsid w:val="00771100"/>
    <w:rsid w:val="007759DD"/>
    <w:rsid w:val="00776238"/>
    <w:rsid w:val="0078609F"/>
    <w:rsid w:val="007917BA"/>
    <w:rsid w:val="00797538"/>
    <w:rsid w:val="007A5C6F"/>
    <w:rsid w:val="007A5EC6"/>
    <w:rsid w:val="007C22D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F88"/>
    <w:rsid w:val="00851423"/>
    <w:rsid w:val="008546AC"/>
    <w:rsid w:val="00857848"/>
    <w:rsid w:val="008654B6"/>
    <w:rsid w:val="0087139C"/>
    <w:rsid w:val="00871B55"/>
    <w:rsid w:val="00880E83"/>
    <w:rsid w:val="00892F28"/>
    <w:rsid w:val="00896C01"/>
    <w:rsid w:val="008A0C5F"/>
    <w:rsid w:val="008A3DEA"/>
    <w:rsid w:val="008A4EB9"/>
    <w:rsid w:val="008A74C0"/>
    <w:rsid w:val="008B1694"/>
    <w:rsid w:val="008C4B27"/>
    <w:rsid w:val="008C7F2A"/>
    <w:rsid w:val="008E36F8"/>
    <w:rsid w:val="008E422F"/>
    <w:rsid w:val="008E46B2"/>
    <w:rsid w:val="008E682C"/>
    <w:rsid w:val="008E78A1"/>
    <w:rsid w:val="008F589F"/>
    <w:rsid w:val="00906238"/>
    <w:rsid w:val="00907EF9"/>
    <w:rsid w:val="0091295C"/>
    <w:rsid w:val="00914D58"/>
    <w:rsid w:val="00915337"/>
    <w:rsid w:val="00921F47"/>
    <w:rsid w:val="009228AB"/>
    <w:rsid w:val="0093085B"/>
    <w:rsid w:val="00931C57"/>
    <w:rsid w:val="009347A5"/>
    <w:rsid w:val="00942257"/>
    <w:rsid w:val="009471BF"/>
    <w:rsid w:val="009505EA"/>
    <w:rsid w:val="00950E4E"/>
    <w:rsid w:val="009529BD"/>
    <w:rsid w:val="009533B4"/>
    <w:rsid w:val="00971D93"/>
    <w:rsid w:val="009746AD"/>
    <w:rsid w:val="009939AE"/>
    <w:rsid w:val="009B1F6B"/>
    <w:rsid w:val="009C0D12"/>
    <w:rsid w:val="009C192E"/>
    <w:rsid w:val="009D6819"/>
    <w:rsid w:val="009D6D1C"/>
    <w:rsid w:val="009E0247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9FE"/>
    <w:rsid w:val="00A33051"/>
    <w:rsid w:val="00A36DCF"/>
    <w:rsid w:val="00A407AD"/>
    <w:rsid w:val="00A40923"/>
    <w:rsid w:val="00A41C05"/>
    <w:rsid w:val="00A42426"/>
    <w:rsid w:val="00A514B7"/>
    <w:rsid w:val="00A53F8F"/>
    <w:rsid w:val="00A54A0B"/>
    <w:rsid w:val="00A6030F"/>
    <w:rsid w:val="00A65FD4"/>
    <w:rsid w:val="00A71267"/>
    <w:rsid w:val="00A81198"/>
    <w:rsid w:val="00A8178A"/>
    <w:rsid w:val="00A81E48"/>
    <w:rsid w:val="00A82035"/>
    <w:rsid w:val="00A8705C"/>
    <w:rsid w:val="00A90D77"/>
    <w:rsid w:val="00A92E07"/>
    <w:rsid w:val="00AA0B3A"/>
    <w:rsid w:val="00AA0D4B"/>
    <w:rsid w:val="00AA6EB4"/>
    <w:rsid w:val="00AA767D"/>
    <w:rsid w:val="00AB0CC9"/>
    <w:rsid w:val="00AC3FF6"/>
    <w:rsid w:val="00AD73EC"/>
    <w:rsid w:val="00AE5617"/>
    <w:rsid w:val="00AE5BC7"/>
    <w:rsid w:val="00AF5AAF"/>
    <w:rsid w:val="00B046D8"/>
    <w:rsid w:val="00B13F4C"/>
    <w:rsid w:val="00B16219"/>
    <w:rsid w:val="00B16C59"/>
    <w:rsid w:val="00B231D9"/>
    <w:rsid w:val="00B33FDD"/>
    <w:rsid w:val="00B359CC"/>
    <w:rsid w:val="00B36107"/>
    <w:rsid w:val="00B41789"/>
    <w:rsid w:val="00B46C03"/>
    <w:rsid w:val="00B477EC"/>
    <w:rsid w:val="00B60C6C"/>
    <w:rsid w:val="00B619A9"/>
    <w:rsid w:val="00B638FD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86F"/>
    <w:rsid w:val="00BC322E"/>
    <w:rsid w:val="00BC44CD"/>
    <w:rsid w:val="00BC48A6"/>
    <w:rsid w:val="00BE66BF"/>
    <w:rsid w:val="00BE7978"/>
    <w:rsid w:val="00C07DDB"/>
    <w:rsid w:val="00C17E8A"/>
    <w:rsid w:val="00C4115D"/>
    <w:rsid w:val="00C43BDD"/>
    <w:rsid w:val="00C47778"/>
    <w:rsid w:val="00C5011E"/>
    <w:rsid w:val="00C50EE5"/>
    <w:rsid w:val="00C5240A"/>
    <w:rsid w:val="00C5398F"/>
    <w:rsid w:val="00C556F5"/>
    <w:rsid w:val="00C6200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48E"/>
    <w:rsid w:val="00CB0493"/>
    <w:rsid w:val="00CB17FF"/>
    <w:rsid w:val="00CB1ED7"/>
    <w:rsid w:val="00CB7D9E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050A"/>
    <w:rsid w:val="00D85218"/>
    <w:rsid w:val="00D915B1"/>
    <w:rsid w:val="00D97AE4"/>
    <w:rsid w:val="00DA299D"/>
    <w:rsid w:val="00DA65C4"/>
    <w:rsid w:val="00DB063E"/>
    <w:rsid w:val="00DD087B"/>
    <w:rsid w:val="00DD2BE0"/>
    <w:rsid w:val="00DE4447"/>
    <w:rsid w:val="00DE5DA2"/>
    <w:rsid w:val="00DF0033"/>
    <w:rsid w:val="00E026BF"/>
    <w:rsid w:val="00E0365D"/>
    <w:rsid w:val="00E07B1B"/>
    <w:rsid w:val="00E11853"/>
    <w:rsid w:val="00E3008C"/>
    <w:rsid w:val="00E52A86"/>
    <w:rsid w:val="00E53063"/>
    <w:rsid w:val="00E54B47"/>
    <w:rsid w:val="00E553BF"/>
    <w:rsid w:val="00E55D93"/>
    <w:rsid w:val="00E61294"/>
    <w:rsid w:val="00E70FF0"/>
    <w:rsid w:val="00E7237C"/>
    <w:rsid w:val="00E77C46"/>
    <w:rsid w:val="00E86CE8"/>
    <w:rsid w:val="00E90E82"/>
    <w:rsid w:val="00EA00CB"/>
    <w:rsid w:val="00EA1BAA"/>
    <w:rsid w:val="00EA3FCD"/>
    <w:rsid w:val="00EA42A0"/>
    <w:rsid w:val="00EA542C"/>
    <w:rsid w:val="00EB6714"/>
    <w:rsid w:val="00EC0A68"/>
    <w:rsid w:val="00EC1543"/>
    <w:rsid w:val="00EC1D9F"/>
    <w:rsid w:val="00EC1E53"/>
    <w:rsid w:val="00EC5006"/>
    <w:rsid w:val="00ED49C3"/>
    <w:rsid w:val="00ED6CE8"/>
    <w:rsid w:val="00ED7AA6"/>
    <w:rsid w:val="00EE2A56"/>
    <w:rsid w:val="00EE3818"/>
    <w:rsid w:val="00EE6A36"/>
    <w:rsid w:val="00EF1BDD"/>
    <w:rsid w:val="00F1132E"/>
    <w:rsid w:val="00F22264"/>
    <w:rsid w:val="00F2564D"/>
    <w:rsid w:val="00F267BA"/>
    <w:rsid w:val="00F35B05"/>
    <w:rsid w:val="00F4029D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0BB8"/>
    <w:rsid w:val="00FE12D8"/>
    <w:rsid w:val="00FE71B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E0BB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6D2FA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47681/VAS%20av%20f%c3%b6rlossningsupplevelse%20.pdf?a=false&amp;guest=tru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249/surrogate/Riskbed%c3%b6mning%20postpartum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699-1702881381-63/surrogate/Bilirubin%20inom%20BB-v%c3%a5rd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177</TotalTime>
  <Pages>8</Pages>
  <Words>1335</Words>
  <Characters>10699</Characters>
  <Application>Microsoft Office Word</Application>
  <DocSecurity>0</DocSecurity>
  <Lines>89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12010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i Obstetrix och Melior - BB och BB-mottagningen</dc:title>
  <dc:subject/>
  <dc:creator>patrik.jens.johansson@vgregion.se</dc:creator>
  <keywords/>
  <lastModifiedBy>Pernilla Käll Borg</lastModifiedBy>
  <revision>85</revision>
  <lastPrinted>2024-03-27T10:14:00.0000000Z</lastPrinted>
  <dcterms:created xsi:type="dcterms:W3CDTF">2022-03-07T08:26:00.0000000Z</dcterms:created>
  <dcterms:modified xsi:type="dcterms:W3CDTF">2025-08-25T13:18:00.0000000Z</dcterms:modified>
</coreProperties>
</file>