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A7345" w:rsidP="00CB1133" w:rsidRDefault="007A7345" w14:paraId="14EAFF27" w14:textId="77777777">
      <w:pPr>
        <w:pStyle w:val="Rubrik1"/>
        <w:sectPr w:rsidR="007A7345" w:rsidSect="007A73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CB1133" w:rsidP="00CB1133" w:rsidRDefault="00CB1133" w14:paraId="3618B70C" w14:textId="77777777">
      <w:pPr>
        <w:pStyle w:val="Rubrik1"/>
      </w:pPr>
      <w:r>
        <w:t>Kolorektal cancer – preoperativ utredning och endoskopiverksamhet</w:t>
      </w:r>
    </w:p>
    <w:p w:rsidR="00CB1133" w:rsidP="007A7345" w:rsidRDefault="00CB1133" w14:paraId="5B264EE0" w14:textId="77777777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</w:p>
    <w:p w:rsidR="007A7345" w:rsidP="00CB1133" w:rsidRDefault="007A7345" w14:paraId="164B43A0" w14:textId="23227CAC">
      <w:pPr>
        <w:pStyle w:val="Rubrik2"/>
      </w:pPr>
      <w:r w:rsidRPr="007A7345">
        <w:t>Revideringar i denna version</w:t>
      </w:r>
    </w:p>
    <w:p w:rsidRPr="00341C42" w:rsidR="00341C42" w:rsidP="00341C42" w:rsidRDefault="00341C42" w14:paraId="3F536DEF" w14:textId="11F691E2">
      <w:r>
        <w:t>Förlängd giltighet</w:t>
      </w:r>
    </w:p>
    <w:p w:rsidRPr="007A7345" w:rsidR="007A7345" w:rsidP="007A7345" w:rsidRDefault="00CB1133" w14:paraId="7B6ACECF" w14:textId="7970C73B">
      <w:pPr>
        <w:tabs>
          <w:tab w:val="right" w:pos="8931"/>
        </w:tabs>
        <w:spacing w:after="0" w:line="240" w:lineRule="auto"/>
        <w:ind w:left="0" w:right="0"/>
        <w:rPr>
          <w:rFonts w:ascii="Arial" w:hAnsi="Arial"/>
        </w:rPr>
      </w:pPr>
      <w:r>
        <w:rPr>
          <w:rFonts w:ascii="Arial" w:hAnsi="Arial"/>
        </w:rPr>
        <w:tab/>
      </w:r>
    </w:p>
    <w:p w:rsidRPr="007A7345" w:rsidR="007A7345" w:rsidP="007A7345" w:rsidRDefault="007A7345" w14:paraId="4B8CC599" w14:textId="77777777">
      <w:pPr>
        <w:tabs>
          <w:tab w:val="right" w:pos="8931"/>
        </w:tabs>
        <w:spacing w:after="0" w:line="240" w:lineRule="auto"/>
        <w:ind w:left="0" w:right="0"/>
        <w:rPr>
          <w:rFonts w:ascii="Arial" w:hAnsi="Arial" w:cs="Arial"/>
          <w:i/>
          <w:sz w:val="20"/>
        </w:rPr>
      </w:pPr>
    </w:p>
    <w:p w:rsidRPr="007A7345" w:rsidR="007A7345" w:rsidP="00CB1133" w:rsidRDefault="007A7345" w14:paraId="728555B9" w14:textId="77777777">
      <w:pPr>
        <w:pStyle w:val="Rubrik2"/>
      </w:pPr>
      <w:r w:rsidRPr="007A7345">
        <w:t>Syfte</w:t>
      </w:r>
    </w:p>
    <w:p w:rsidRPr="007A7345" w:rsidR="007A7345" w:rsidP="00CB1133" w:rsidRDefault="007A7345" w14:paraId="00367D91" w14:textId="77777777">
      <w:pPr>
        <w:pStyle w:val="Normalefterlista"/>
      </w:pPr>
      <w:r w:rsidRPr="007A7345">
        <w:t>För att påskynda handläggningen av nyupptäckt kolorektal cancer, vill vi få hjälp av endoskopienheten med den preoperativa utredningen som är helt standardiserad.</w:t>
      </w:r>
    </w:p>
    <w:p w:rsidRPr="007A7345" w:rsidR="007A7345" w:rsidP="007A7345" w:rsidRDefault="007A7345" w14:paraId="457BD1C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A7345" w:rsidR="007A7345" w:rsidP="00CB1133" w:rsidRDefault="007A7345" w14:paraId="3A2ACE27" w14:textId="77777777">
      <w:pPr>
        <w:pStyle w:val="Rubrik2"/>
      </w:pPr>
      <w:r w:rsidRPr="007A7345">
        <w:t>Förutsättningar</w:t>
      </w:r>
    </w:p>
    <w:p w:rsidRPr="007A7345" w:rsidR="007A7345" w:rsidP="00CB1133" w:rsidRDefault="007A7345" w14:paraId="17338BC2" w14:textId="77777777">
      <w:pPr>
        <w:pStyle w:val="Normalefterlista"/>
      </w:pPr>
      <w:r w:rsidRPr="007A7345">
        <w:t xml:space="preserve">Vid nyupptäckt kolorektal cancer beställs utredning enligt nedan samtidigt som remiss till kirurgen skrivs, ange i remissen till kirurgen att röntgen beställts, berätta för patienten att det kommer en kallelse till röntgen också. Man behöver inte vänta på ev. </w:t>
      </w:r>
      <w:proofErr w:type="spellStart"/>
      <w:r w:rsidRPr="007A7345">
        <w:t>snabbsvar</w:t>
      </w:r>
      <w:proofErr w:type="spellEnd"/>
      <w:r w:rsidRPr="007A7345">
        <w:t xml:space="preserve"> på px. </w:t>
      </w:r>
    </w:p>
    <w:p w:rsidRPr="007A7345" w:rsidR="007A7345" w:rsidP="007A7345" w:rsidRDefault="007A7345" w14:paraId="2F853FEF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A7345" w:rsidR="007A7345" w:rsidP="00341C42" w:rsidRDefault="007A7345" w14:paraId="25F27EFB" w14:textId="77777777">
      <w:pPr>
        <w:pStyle w:val="Rubrik3"/>
      </w:pPr>
      <w:r w:rsidRPr="007A7345">
        <w:t>Ansvar</w:t>
      </w:r>
    </w:p>
    <w:p w:rsidRPr="007A7345" w:rsidR="007A7345" w:rsidP="00341C42" w:rsidRDefault="007A7345" w14:paraId="62FE1DC7" w14:textId="77777777">
      <w:pPr>
        <w:pStyle w:val="Normalefterlista"/>
      </w:pPr>
      <w:r w:rsidRPr="007A7345">
        <w:t>Respektive endoskopienhet ansvarar för att detta blir utfört</w:t>
      </w:r>
    </w:p>
    <w:p w:rsidRPr="007A7345" w:rsidR="007A7345" w:rsidP="00341C42" w:rsidRDefault="007A7345" w14:paraId="49C936C8" w14:textId="77777777">
      <w:pPr>
        <w:pStyle w:val="Normalefterlista"/>
        <w:rPr>
          <w:sz w:val="20"/>
        </w:rPr>
      </w:pPr>
    </w:p>
    <w:p w:rsidRPr="007A7345" w:rsidR="007A7345" w:rsidP="00341C42" w:rsidRDefault="007A7345" w14:paraId="4747682E" w14:textId="77777777">
      <w:pPr>
        <w:pStyle w:val="Rubrik3"/>
      </w:pPr>
      <w:r w:rsidRPr="007A7345">
        <w:t>Avgränsningar</w:t>
      </w:r>
    </w:p>
    <w:p w:rsidRPr="007A7345" w:rsidR="007A7345" w:rsidP="00341C42" w:rsidRDefault="007A7345" w14:paraId="1974782B" w14:textId="77777777">
      <w:pPr>
        <w:pStyle w:val="Normalefterlista"/>
      </w:pPr>
      <w:r w:rsidRPr="007A7345">
        <w:t xml:space="preserve">Målgrupp: Patienter med nyupptäckt kolorektal cancer. </w:t>
      </w:r>
    </w:p>
    <w:p w:rsidRPr="007A7345" w:rsidR="007A7345" w:rsidP="00341C42" w:rsidRDefault="007A7345" w14:paraId="2432B9BA" w14:textId="77777777">
      <w:pPr>
        <w:pStyle w:val="Normalefterlista"/>
      </w:pPr>
      <w:r w:rsidRPr="007A7345">
        <w:t xml:space="preserve">Om kolorektal cancer upptäcks inom SkaS på annat sätt än via koloskopi, beställs samma utredning. </w:t>
      </w:r>
    </w:p>
    <w:p w:rsidRPr="007A7345" w:rsidR="007A7345" w:rsidP="007A7345" w:rsidRDefault="007A7345" w14:paraId="490BDF9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7A7345" w:rsidR="007A7345" w:rsidP="00F571F7" w:rsidRDefault="007A7345" w14:paraId="678CDD6C" w14:textId="77777777">
      <w:pPr>
        <w:pStyle w:val="Rubrik3"/>
      </w:pPr>
      <w:r w:rsidRPr="007A7345">
        <w:t>Förberedelser</w:t>
      </w:r>
    </w:p>
    <w:p w:rsidRPr="007A7345" w:rsidR="007A7345" w:rsidP="00F571F7" w:rsidRDefault="007A7345" w14:paraId="22175BF7" w14:textId="77777777">
      <w:pPr>
        <w:pStyle w:val="Normalefterlista"/>
      </w:pPr>
      <w:r w:rsidRPr="007A7345">
        <w:t xml:space="preserve">Inga förberedelser behövs annat än att rutinen blir allmänt känd. </w:t>
      </w:r>
    </w:p>
    <w:p w:rsidRPr="007A7345" w:rsidR="007A7345" w:rsidP="00F571F7" w:rsidRDefault="007A7345" w14:paraId="752FE380" w14:textId="77777777">
      <w:pPr>
        <w:pStyle w:val="Rubrik2"/>
      </w:pPr>
      <w:r w:rsidRPr="007A7345">
        <w:rPr>
          <w:rFonts w:cs="Arial"/>
          <w:sz w:val="20"/>
        </w:rPr>
        <w:br/>
      </w:r>
      <w:r w:rsidRPr="007A7345">
        <w:t>Arbetsbeskrivning</w:t>
      </w:r>
    </w:p>
    <w:p w:rsidRPr="00F571F7" w:rsidR="007A7345" w:rsidP="00F571F7" w:rsidRDefault="007A7345" w14:paraId="49379E5C" w14:textId="77777777">
      <w:pPr>
        <w:pStyle w:val="Normalefterlista"/>
        <w:rPr>
          <w:b/>
          <w:bCs/>
        </w:rPr>
      </w:pPr>
      <w:r w:rsidRPr="00F571F7">
        <w:rPr>
          <w:b/>
          <w:bCs/>
        </w:rPr>
        <w:t>Koloncancer</w:t>
      </w:r>
    </w:p>
    <w:p w:rsidRPr="007A7345" w:rsidR="007A7345" w:rsidP="00F571F7" w:rsidRDefault="007A7345" w14:paraId="75C308CF" w14:textId="77777777">
      <w:pPr>
        <w:pStyle w:val="Normalefterlista"/>
      </w:pPr>
      <w:r w:rsidRPr="007A7345">
        <w:t xml:space="preserve">Vid nyupptäckt koloncancer beställs CT Thorax/Buk samtidigt som remiss till kirurgen skrivs, (se mall nedan), ange i remissen att röntgen beställts, berätta för patienten att det kommer en kallelse till röntgen också. </w:t>
      </w:r>
    </w:p>
    <w:p w:rsidRPr="007A7345" w:rsidR="007A7345" w:rsidP="00F571F7" w:rsidRDefault="007A7345" w14:paraId="5635E1C9" w14:textId="0A9DBA80">
      <w:pPr>
        <w:pStyle w:val="Normalefterlista"/>
      </w:pPr>
      <w:r w:rsidR="007A7345">
        <w:rPr/>
        <w:t xml:space="preserve">Blodprov: Hb, </w:t>
      </w:r>
      <w:bookmarkStart w:name="_Hlk94597205" w:id="1"/>
      <w:r w:rsidR="007A7345">
        <w:rPr/>
        <w:t xml:space="preserve">CEA, blodgruppering och </w:t>
      </w:r>
      <w:r w:rsidR="007A7345">
        <w:rPr/>
        <w:t>elstatus</w:t>
      </w:r>
      <w:r w:rsidR="007A7345">
        <w:rPr/>
        <w:t xml:space="preserve"> </w:t>
      </w:r>
      <w:r w:rsidR="2543E612">
        <w:rPr/>
        <w:t xml:space="preserve">(Na, K, krea) </w:t>
      </w:r>
      <w:r w:rsidR="007A7345">
        <w:rPr/>
        <w:t xml:space="preserve">på alla, samt </w:t>
      </w:r>
      <w:bookmarkEnd w:id="1"/>
      <w:r w:rsidR="007A7345">
        <w:rPr/>
        <w:t>HbA1c på diabetiker.</w:t>
      </w:r>
    </w:p>
    <w:p w:rsidRPr="007A7345" w:rsidR="007A7345" w:rsidP="007A7345" w:rsidRDefault="007A7345" w14:paraId="6C23CE22" w14:textId="77777777">
      <w:pPr>
        <w:keepNext/>
        <w:spacing w:line="240" w:lineRule="auto"/>
        <w:ind w:left="0" w:right="0"/>
        <w:outlineLvl w:val="0"/>
        <w:rPr>
          <w:rFonts w:ascii="Arial" w:hAnsi="Arial"/>
        </w:rPr>
      </w:pPr>
    </w:p>
    <w:p w:rsidRPr="00F571F7" w:rsidR="007A7345" w:rsidP="00F571F7" w:rsidRDefault="007A7345" w14:paraId="34A7E0B1" w14:textId="77777777">
      <w:pPr>
        <w:pStyle w:val="Normalefterlista"/>
        <w:rPr>
          <w:b/>
          <w:bCs/>
        </w:rPr>
      </w:pPr>
      <w:r w:rsidRPr="00F571F7">
        <w:rPr>
          <w:b/>
          <w:bCs/>
        </w:rPr>
        <w:t>Rektalcancer</w:t>
      </w:r>
    </w:p>
    <w:p w:rsidRPr="007A7345" w:rsidR="007A7345" w:rsidP="00F571F7" w:rsidRDefault="007A7345" w14:paraId="2763C756" w14:textId="77777777">
      <w:pPr>
        <w:pStyle w:val="Normalefterlista"/>
      </w:pPr>
      <w:r w:rsidRPr="007A7345">
        <w:t xml:space="preserve">Vid nyupptäckt rektalcancer beställs CT thorax/buk och MR Bäcken samtidigt som remiss till kirurgen skrivs, (se mallar nedan), ange i remissen att röntgen beställts, berätta för patienten att det kommer en kallelse till röntgen också. </w:t>
      </w:r>
    </w:p>
    <w:p w:rsidRPr="007A7345" w:rsidR="007A7345" w:rsidP="00F571F7" w:rsidRDefault="007A7345" w14:paraId="39E2EA56" w14:textId="1AB524A1">
      <w:pPr>
        <w:pStyle w:val="Normalefterlista"/>
      </w:pPr>
      <w:r w:rsidR="007A7345">
        <w:rPr/>
        <w:t xml:space="preserve">Blodprov: Hb, CEA, blodgruppering och </w:t>
      </w:r>
      <w:r w:rsidR="007A7345">
        <w:rPr/>
        <w:t>elstatus</w:t>
      </w:r>
      <w:r w:rsidR="007A7345">
        <w:rPr/>
        <w:t xml:space="preserve"> </w:t>
      </w:r>
      <w:r w:rsidR="500327E8">
        <w:rPr/>
        <w:t xml:space="preserve">(Na, K, </w:t>
      </w:r>
      <w:r w:rsidR="500327E8">
        <w:rPr/>
        <w:t>krea</w:t>
      </w:r>
      <w:r w:rsidR="500327E8">
        <w:rPr/>
        <w:t xml:space="preserve">) </w:t>
      </w:r>
      <w:r w:rsidR="007A7345">
        <w:rPr/>
        <w:t>på alla, samt HbA1c på diabetiker.</w:t>
      </w:r>
    </w:p>
    <w:p w:rsidRPr="007A7345" w:rsidR="007A7345" w:rsidP="007A7345" w:rsidRDefault="007A7345" w14:paraId="5144B2A4" w14:textId="77777777">
      <w:pPr>
        <w:keepNext/>
        <w:spacing w:line="240" w:lineRule="auto"/>
        <w:ind w:left="0" w:right="0"/>
        <w:outlineLvl w:val="0"/>
        <w:rPr>
          <w:rFonts w:ascii="Arial" w:hAnsi="Arial"/>
        </w:rPr>
      </w:pPr>
    </w:p>
    <w:p w:rsidRPr="00F571F7" w:rsidR="007A7345" w:rsidP="00F571F7" w:rsidRDefault="007A7345" w14:paraId="53862FC5" w14:textId="77777777">
      <w:pPr>
        <w:pStyle w:val="Normalefterlista"/>
        <w:rPr>
          <w:b/>
          <w:bCs/>
        </w:rPr>
      </w:pPr>
      <w:proofErr w:type="spellStart"/>
      <w:r w:rsidRPr="00F571F7">
        <w:rPr>
          <w:b/>
          <w:bCs/>
        </w:rPr>
        <w:t>Skopi</w:t>
      </w:r>
      <w:proofErr w:type="spellEnd"/>
      <w:r w:rsidRPr="00F571F7">
        <w:rPr>
          <w:b/>
          <w:bCs/>
        </w:rPr>
        <w:t xml:space="preserve"> vid misstänkt kolorektal cancer</w:t>
      </w:r>
    </w:p>
    <w:p w:rsidRPr="007A7345" w:rsidR="007A7345" w:rsidP="00F571F7" w:rsidRDefault="007A7345" w14:paraId="5DE36B83" w14:textId="04AC024A">
      <w:pPr>
        <w:pStyle w:val="Normalefterlista"/>
      </w:pPr>
      <w:r w:rsidRPr="007A7345">
        <w:t xml:space="preserve">Om </w:t>
      </w:r>
      <w:proofErr w:type="spellStart"/>
      <w:r w:rsidRPr="007A7345">
        <w:t>endoskopisten</w:t>
      </w:r>
      <w:proofErr w:type="spellEnd"/>
      <w:r w:rsidRPr="007A7345">
        <w:t xml:space="preserve"> inte kan passera tumören och därmed inte kan undersöka hela kolon skall skopisten kontakta röntgen direkt, för att efterhöra om de kan vara behjälpliga med en halvakut CT-kolografi samma dag eller dagen efter. Remiss skrives direkt. Om inte röntgen kan hjälpa till inom ett dygn får en CT-kolografi beställas på sedvanligt sätt. Skall märkas med SVF. Detta är för att säkerställa att det inte föreligger en synkron tumör mer proximalt, s</w:t>
      </w:r>
      <w:r w:rsidR="00F571F7">
        <w:t>.</w:t>
      </w:r>
      <w:r w:rsidRPr="007A7345">
        <w:t xml:space="preserve">k. </w:t>
      </w:r>
      <w:r w:rsidRPr="007A7345">
        <w:rPr>
          <w:i/>
        </w:rPr>
        <w:t>Clean colon,</w:t>
      </w:r>
      <w:r w:rsidRPr="007A7345">
        <w:t xml:space="preserve"> vilket påverkar kirurgin. Ovanstående gäller såvida patienten inte företer kliniska tecken på subileus/ileus.</w:t>
      </w:r>
    </w:p>
    <w:p w:rsidRPr="007A7345" w:rsidR="007A7345" w:rsidP="00B463B6" w:rsidRDefault="007A7345" w14:paraId="78A05D59" w14:textId="68F8241A">
      <w:pPr>
        <w:pStyle w:val="Normalefterlista"/>
      </w:pPr>
      <w:r w:rsidR="007A7345">
        <w:rPr/>
        <w:t xml:space="preserve">Om </w:t>
      </w:r>
      <w:r w:rsidR="007A7345">
        <w:rPr/>
        <w:t>endoskopisten</w:t>
      </w:r>
      <w:r w:rsidR="007A7345">
        <w:rPr/>
        <w:t xml:space="preserve"> bedömer att tarmen inte är nog väl rengjord måste patienten snarast erbjudas en ny snabb koloskopitid enligt SVF. Hela tarmen måste vara </w:t>
      </w:r>
      <w:r w:rsidR="06BD527A">
        <w:rPr/>
        <w:t xml:space="preserve">nöjaktigt </w:t>
      </w:r>
      <w:r w:rsidR="007A7345">
        <w:rPr/>
        <w:t>undersökt preoperativt för att inte missa en synkron tumör.</w:t>
      </w:r>
    </w:p>
    <w:p w:rsidRPr="007A7345" w:rsidR="007A7345" w:rsidP="00B463B6" w:rsidRDefault="007A7345" w14:paraId="3B2A1A97" w14:textId="72A77851">
      <w:pPr>
        <w:pStyle w:val="Normalefterlista"/>
      </w:pPr>
      <w:r w:rsidR="007A7345">
        <w:rPr/>
        <w:t xml:space="preserve">Om koloskopin inte går att genomföras </w:t>
      </w:r>
      <w:r w:rsidR="007A7345">
        <w:rPr/>
        <w:t>p</w:t>
      </w:r>
      <w:r w:rsidR="1F8DB9B0">
        <w:rPr/>
        <w:t>.</w:t>
      </w:r>
      <w:r w:rsidR="007A7345">
        <w:rPr/>
        <w:t>g</w:t>
      </w:r>
      <w:r w:rsidR="1F8DB9B0">
        <w:rPr/>
        <w:t>.</w:t>
      </w:r>
      <w:r w:rsidR="007A7345">
        <w:rPr/>
        <w:t>a</w:t>
      </w:r>
      <w:r w:rsidR="1F8DB9B0">
        <w:rPr/>
        <w:t>.</w:t>
      </w:r>
      <w:r w:rsidR="007A7345">
        <w:rPr/>
        <w:t xml:space="preserve"> för mycket smärta skall skopisten planera för endera en CT-</w:t>
      </w:r>
      <w:r w:rsidR="007A7345">
        <w:rPr/>
        <w:t>kolografi</w:t>
      </w:r>
      <w:r w:rsidR="007A7345">
        <w:rPr/>
        <w:t xml:space="preserve"> </w:t>
      </w:r>
      <w:r w:rsidR="007A7345">
        <w:rPr/>
        <w:t>istället</w:t>
      </w:r>
      <w:r w:rsidR="007A7345">
        <w:rPr/>
        <w:t xml:space="preserve"> alternativt en koloskopi i narkos. Detta för att undvika att missa en synkron tumör.</w:t>
      </w:r>
    </w:p>
    <w:p w:rsidRPr="007A7345" w:rsidR="007A7345" w:rsidP="00B463B6" w:rsidRDefault="007A7345" w14:paraId="594AE50D" w14:textId="5ECD5647">
      <w:pPr>
        <w:pStyle w:val="Normalefterlista"/>
      </w:pPr>
      <w:r w:rsidRPr="007A7345">
        <w:t>Skopisten skall vid den primära koloskopin ex</w:t>
      </w:r>
      <w:r w:rsidR="0055654A">
        <w:t>s</w:t>
      </w:r>
      <w:r w:rsidRPr="007A7345">
        <w:t xml:space="preserve">tirpera samtliga </w:t>
      </w:r>
      <w:proofErr w:type="spellStart"/>
      <w:r w:rsidRPr="007A7345">
        <w:t>ex</w:t>
      </w:r>
      <w:r w:rsidR="0055654A">
        <w:t>s</w:t>
      </w:r>
      <w:r w:rsidRPr="007A7345">
        <w:t>tirpabla</w:t>
      </w:r>
      <w:proofErr w:type="spellEnd"/>
      <w:r w:rsidRPr="007A7345">
        <w:t xml:space="preserve"> polyper direkt, och inte lämna några kvar. Om någon polyp, utöver tumören, bedöms som </w:t>
      </w:r>
      <w:proofErr w:type="spellStart"/>
      <w:r w:rsidRPr="007A7345">
        <w:t>inex</w:t>
      </w:r>
      <w:r w:rsidR="0055654A">
        <w:t>s</w:t>
      </w:r>
      <w:r w:rsidRPr="007A7345">
        <w:t>tirpabel</w:t>
      </w:r>
      <w:proofErr w:type="spellEnd"/>
      <w:r w:rsidRPr="007A7345">
        <w:t xml:space="preserve"> skall det anges i </w:t>
      </w:r>
      <w:proofErr w:type="spellStart"/>
      <w:r w:rsidRPr="007A7345">
        <w:t>skopiberättelsen</w:t>
      </w:r>
      <w:proofErr w:type="spellEnd"/>
      <w:r w:rsidRPr="007A7345">
        <w:t xml:space="preserve">. Detta för att patienten skall vara så polypfri som möjligt preoperativt eftersom det styr omfattningen av tarmresektionen. </w:t>
      </w:r>
    </w:p>
    <w:p w:rsidRPr="007A7345" w:rsidR="007A7345" w:rsidP="007A7345" w:rsidRDefault="007A7345" w14:paraId="29420787" w14:textId="77777777">
      <w:pPr>
        <w:keepNext/>
        <w:spacing w:line="240" w:lineRule="auto"/>
        <w:ind w:left="0" w:right="0"/>
        <w:outlineLvl w:val="0"/>
        <w:rPr>
          <w:rFonts w:ascii="Arial" w:hAnsi="Arial"/>
          <w:color w:val="000000"/>
        </w:rPr>
      </w:pPr>
    </w:p>
    <w:p w:rsidRPr="007A7345" w:rsidR="007A7345" w:rsidP="007A7345" w:rsidRDefault="007A7345" w14:paraId="3BDCF665" w14:textId="77777777">
      <w:pPr>
        <w:keepNext/>
        <w:spacing w:line="240" w:lineRule="auto"/>
        <w:ind w:left="0" w:right="0"/>
        <w:outlineLvl w:val="0"/>
        <w:rPr>
          <w:rFonts w:ascii="Arial" w:hAnsi="Arial"/>
          <w:color w:val="000000"/>
        </w:rPr>
      </w:pPr>
    </w:p>
    <w:p w:rsidRPr="007A7345" w:rsidR="007A7345" w:rsidP="00B463B6" w:rsidRDefault="007A7345" w14:paraId="26E55A62" w14:textId="22173A56">
      <w:pPr>
        <w:pStyle w:val="Normalefterlista"/>
      </w:pPr>
      <w:r w:rsidRPr="007A7345">
        <w:t xml:space="preserve">Om polyp uppfattas </w:t>
      </w:r>
      <w:proofErr w:type="spellStart"/>
      <w:r w:rsidRPr="007A7345">
        <w:t>inex</w:t>
      </w:r>
      <w:r w:rsidR="0055654A">
        <w:t>s</w:t>
      </w:r>
      <w:r w:rsidRPr="007A7345">
        <w:t>tirpabel</w:t>
      </w:r>
      <w:proofErr w:type="spellEnd"/>
      <w:r w:rsidRPr="007A7345">
        <w:t xml:space="preserve"> av oss på SkaS, men som eventuellt kan ex</w:t>
      </w:r>
      <w:r w:rsidR="0055654A">
        <w:t>s</w:t>
      </w:r>
      <w:r w:rsidRPr="007A7345">
        <w:t xml:space="preserve">tirperas med hjälp av ESD, TEM eller annan endoskopisk teknik skall SKOPISTEN remittera, och presentera patienten på </w:t>
      </w:r>
      <w:proofErr w:type="spellStart"/>
      <w:proofErr w:type="gramStart"/>
      <w:r w:rsidRPr="007A7345">
        <w:t>VGRs</w:t>
      </w:r>
      <w:proofErr w:type="spellEnd"/>
      <w:proofErr w:type="gramEnd"/>
      <w:r w:rsidRPr="007A7345">
        <w:t xml:space="preserve"> polypkonferens. Viktigt då att bra fotografier och en kort filmsekvens är tagna under </w:t>
      </w:r>
      <w:proofErr w:type="spellStart"/>
      <w:r w:rsidRPr="007A7345">
        <w:t>skopin</w:t>
      </w:r>
      <w:proofErr w:type="spellEnd"/>
      <w:r w:rsidRPr="007A7345">
        <w:t xml:space="preserve">. Vid fotografering tas bild både från den orala och </w:t>
      </w:r>
      <w:proofErr w:type="spellStart"/>
      <w:r w:rsidRPr="007A7345">
        <w:t>aborala</w:t>
      </w:r>
      <w:proofErr w:type="spellEnd"/>
      <w:r w:rsidRPr="007A7345">
        <w:t xml:space="preserve"> vinkeln mot polypen. Vanliga bilder och med NBI.</w:t>
      </w:r>
    </w:p>
    <w:p w:rsidRPr="007A7345" w:rsidR="007A7345" w:rsidP="00B463B6" w:rsidRDefault="007A7345" w14:paraId="47C92556" w14:textId="466220BE">
      <w:pPr>
        <w:pStyle w:val="Normalefterlista"/>
      </w:pPr>
      <w:r w:rsidRPr="007A7345">
        <w:t>Om tumören är liten, eller en polyp som inte går att endoskopiskt ex</w:t>
      </w:r>
      <w:r w:rsidR="002A1E79">
        <w:t>s</w:t>
      </w:r>
      <w:r w:rsidRPr="007A7345">
        <w:t xml:space="preserve">tirpera, så skall skopisten tatuera/bläckmarkera precis </w:t>
      </w:r>
      <w:proofErr w:type="spellStart"/>
      <w:r w:rsidRPr="007A7345">
        <w:t>aboralt</w:t>
      </w:r>
      <w:proofErr w:type="spellEnd"/>
      <w:r w:rsidRPr="007A7345">
        <w:t xml:space="preserve"> om tumören/polypen. Detta för att underlätta lokaliseringen av förändringen vid den </w:t>
      </w:r>
      <w:proofErr w:type="spellStart"/>
      <w:r w:rsidRPr="007A7345">
        <w:t>laparoskopiska</w:t>
      </w:r>
      <w:proofErr w:type="spellEnd"/>
      <w:r w:rsidRPr="007A7345">
        <w:t xml:space="preserve"> operationen senare. OBS detta görs ej på rektala polyper/tumörer. </w:t>
      </w:r>
    </w:p>
    <w:p w:rsidRPr="007A7345" w:rsidR="007A7345" w:rsidP="00B463B6" w:rsidRDefault="007A7345" w14:paraId="0AAA35E1" w14:textId="3D2EEC47">
      <w:pPr>
        <w:pStyle w:val="Normalefterlista"/>
      </w:pPr>
      <w:r w:rsidR="007A7345">
        <w:rPr/>
        <w:t xml:space="preserve">Dessutom sätts ett clips </w:t>
      </w:r>
      <w:r w:rsidR="007A7345">
        <w:rPr/>
        <w:t>aboralt</w:t>
      </w:r>
      <w:r w:rsidR="007A7345">
        <w:rPr/>
        <w:t xml:space="preserve"> för att underlätta lokalisationen på CT. OBS sätt ej </w:t>
      </w:r>
      <w:r w:rsidR="5889B82E">
        <w:rPr/>
        <w:t>c</w:t>
      </w:r>
      <w:r w:rsidR="007A7345">
        <w:rPr/>
        <w:t>lips</w:t>
      </w:r>
      <w:r w:rsidR="007A7345">
        <w:rPr/>
        <w:t xml:space="preserve"> på </w:t>
      </w:r>
      <w:r w:rsidR="007A7345">
        <w:rPr/>
        <w:t>rektosigmoidala</w:t>
      </w:r>
      <w:r w:rsidR="007A7345">
        <w:rPr/>
        <w:t xml:space="preserve"> övergången och rektum då dessa kan störa MR bildtagningen.</w:t>
      </w:r>
    </w:p>
    <w:p w:rsidRPr="007A7345" w:rsidR="007A7345" w:rsidP="007A7345" w:rsidRDefault="007A7345" w14:paraId="3EE19FDA" w14:textId="77777777">
      <w:pPr>
        <w:keepNext/>
        <w:spacing w:line="240" w:lineRule="auto"/>
        <w:ind w:left="0" w:right="0"/>
        <w:outlineLvl w:val="0"/>
        <w:rPr>
          <w:rFonts w:ascii="Arial" w:hAnsi="Arial"/>
          <w:color w:val="000000"/>
        </w:rPr>
      </w:pPr>
    </w:p>
    <w:p w:rsidRPr="007A7345" w:rsidR="007A7345" w:rsidP="00B463B6" w:rsidRDefault="007A7345" w14:paraId="70BE40FD" w14:textId="77777777">
      <w:pPr>
        <w:pStyle w:val="Rubrik3"/>
      </w:pPr>
      <w:r w:rsidRPr="007A7345">
        <w:t>Relaterad information</w:t>
      </w:r>
    </w:p>
    <w:p w:rsidRPr="00B463B6" w:rsidR="007A7345" w:rsidP="00B463B6" w:rsidRDefault="007A7345" w14:paraId="4DD01F19" w14:textId="77777777">
      <w:pPr>
        <w:pStyle w:val="Normalefterlista"/>
        <w:rPr>
          <w:b/>
          <w:bCs/>
        </w:rPr>
      </w:pPr>
      <w:r w:rsidRPr="00B463B6">
        <w:rPr>
          <w:b/>
          <w:bCs/>
        </w:rPr>
        <w:t>Mall för rtg-remiss CT thorax/buk koloncancer</w:t>
      </w:r>
    </w:p>
    <w:p w:rsidRPr="007A7345" w:rsidR="007A7345" w:rsidP="00B463B6" w:rsidRDefault="007A7345" w14:paraId="4445DF38" w14:textId="77777777">
      <w:pPr>
        <w:pStyle w:val="Normalefterlista"/>
      </w:pPr>
      <w:r w:rsidRPr="007A7345">
        <w:t>Frågeställning: TNM-stadium? Överväxt?</w:t>
      </w:r>
    </w:p>
    <w:p w:rsidRPr="007A7345" w:rsidR="007A7345" w:rsidP="00B463B6" w:rsidRDefault="007A7345" w14:paraId="479138B7" w14:textId="77777777">
      <w:pPr>
        <w:pStyle w:val="Normalefterlista"/>
      </w:pPr>
      <w:r w:rsidRPr="007A7345">
        <w:t xml:space="preserve">Kliniska upplysningar: Patient med… (plats för viktiga sjukdomar eller tidigare operationer) Nyupptäckt </w:t>
      </w:r>
      <w:proofErr w:type="spellStart"/>
      <w:r w:rsidRPr="007A7345">
        <w:t>coloncancer</w:t>
      </w:r>
      <w:proofErr w:type="spellEnd"/>
      <w:r w:rsidRPr="007A7345">
        <w:t xml:space="preserve"> i…? (ex </w:t>
      </w:r>
      <w:proofErr w:type="spellStart"/>
      <w:r w:rsidRPr="007A7345">
        <w:t>caecum</w:t>
      </w:r>
      <w:proofErr w:type="spellEnd"/>
      <w:r w:rsidRPr="007A7345">
        <w:t xml:space="preserve">, sigmoideum </w:t>
      </w:r>
      <w:proofErr w:type="spellStart"/>
      <w:r w:rsidRPr="007A7345">
        <w:t>etc</w:t>
      </w:r>
      <w:proofErr w:type="spellEnd"/>
      <w:r w:rsidRPr="007A7345">
        <w:t>). Tacksam preop bedömning. Märk remissen med SVF.</w:t>
      </w:r>
      <w:r w:rsidRPr="007A7345">
        <w:br/>
      </w:r>
      <w:r w:rsidRPr="007A7345">
        <w:t xml:space="preserve">Kopia till Kir mott Skaraborgs sjukhus Skövde </w:t>
      </w:r>
      <w:proofErr w:type="spellStart"/>
      <w:r w:rsidRPr="007A7345">
        <w:t>resp</w:t>
      </w:r>
      <w:proofErr w:type="spellEnd"/>
      <w:r w:rsidRPr="007A7345">
        <w:t xml:space="preserve"> Lidköping (dit man skickat kirurgremissen)</w:t>
      </w:r>
    </w:p>
    <w:p w:rsidRPr="00B463B6" w:rsidR="007A7345" w:rsidP="00B463B6" w:rsidRDefault="007A7345" w14:paraId="2939A85D" w14:textId="77777777">
      <w:pPr>
        <w:pStyle w:val="Normalefterlista"/>
        <w:rPr>
          <w:b/>
          <w:bCs/>
        </w:rPr>
      </w:pPr>
      <w:r w:rsidRPr="00B463B6">
        <w:rPr>
          <w:b/>
          <w:bCs/>
        </w:rPr>
        <w:t>Mall för rtg-remiss: CT thorax/buk rektalcancer</w:t>
      </w:r>
    </w:p>
    <w:p w:rsidRPr="007A7345" w:rsidR="007A7345" w:rsidP="00B463B6" w:rsidRDefault="007A7345" w14:paraId="23FCB022" w14:textId="77777777">
      <w:pPr>
        <w:pStyle w:val="Normalefterlista"/>
      </w:pPr>
      <w:r w:rsidRPr="007A7345">
        <w:t>Frågeställning: Metastaser? (Alternativt M-stadium?)</w:t>
      </w:r>
    </w:p>
    <w:p w:rsidRPr="007A7345" w:rsidR="007A7345" w:rsidP="00B463B6" w:rsidRDefault="007A7345" w14:paraId="2FFDD29B" w14:textId="77777777">
      <w:pPr>
        <w:pStyle w:val="Normalefterlista"/>
      </w:pPr>
      <w:r w:rsidRPr="007A7345">
        <w:t>Kliniska upplysningar: Patient med</w:t>
      </w:r>
      <w:proofErr w:type="gramStart"/>
      <w:r w:rsidRPr="007A7345">
        <w:t>…(</w:t>
      </w:r>
      <w:proofErr w:type="gramEnd"/>
      <w:r w:rsidRPr="007A7345">
        <w:t xml:space="preserve">plats för viktiga sjukdomar eller tidigare operationer) Nyupptäckt rektalcancer ca X cm från anus.                </w:t>
      </w:r>
      <w:r w:rsidRPr="007A7345">
        <w:br/>
      </w:r>
      <w:r w:rsidRPr="007A7345">
        <w:t xml:space="preserve">Tacksam preop bedömning. Märk remissen med SVF. </w:t>
      </w:r>
      <w:r w:rsidRPr="007A7345">
        <w:br/>
      </w:r>
      <w:r w:rsidRPr="007A7345">
        <w:t>Kopia till Kir mott Skaraborgs sjukhus Skövde.</w:t>
      </w:r>
    </w:p>
    <w:p w:rsidRPr="00B463B6" w:rsidR="007A7345" w:rsidP="00B463B6" w:rsidRDefault="007A7345" w14:paraId="37855E60" w14:textId="77777777">
      <w:pPr>
        <w:pStyle w:val="Normalefterlista"/>
        <w:rPr>
          <w:b/>
          <w:bCs/>
        </w:rPr>
      </w:pPr>
      <w:r w:rsidRPr="00B463B6">
        <w:rPr>
          <w:b/>
          <w:bCs/>
        </w:rPr>
        <w:t>Mall för rtg-remiss MR rektalcancer</w:t>
      </w:r>
    </w:p>
    <w:p w:rsidRPr="007A7345" w:rsidR="007A7345" w:rsidP="00B463B6" w:rsidRDefault="007A7345" w14:paraId="12824917" w14:textId="77777777">
      <w:pPr>
        <w:pStyle w:val="Normalefterlista"/>
      </w:pPr>
      <w:r w:rsidRPr="007A7345">
        <w:t>Frågeställning: T- och N–stadium?</w:t>
      </w:r>
    </w:p>
    <w:p w:rsidRPr="007A7345" w:rsidR="007A7345" w:rsidP="00B463B6" w:rsidRDefault="007A7345" w14:paraId="2B3AC462" w14:textId="77777777">
      <w:pPr>
        <w:pStyle w:val="Normalefterlista"/>
      </w:pPr>
      <w:r w:rsidRPr="007A7345">
        <w:t>Kliniska upplysningar: Patient med… (plats för viktiga sjukdomar eller tidigare operationer) Nyupptäckt rektalcancer ca X cm från anus. Tacksam preop bedömning.</w:t>
      </w:r>
    </w:p>
    <w:p w:rsidRPr="007A7345" w:rsidR="007A7345" w:rsidP="00B463B6" w:rsidRDefault="007A7345" w14:paraId="088CB2F4" w14:textId="77777777">
      <w:pPr>
        <w:pStyle w:val="Normalefterlista"/>
      </w:pPr>
      <w:r w:rsidRPr="007A7345">
        <w:t>Kopia till Kir mott Skaraborgs sjukhus Skövde.</w:t>
      </w:r>
    </w:p>
    <w:p w:rsidRPr="007A7345" w:rsidR="007A7345" w:rsidP="007A7345" w:rsidRDefault="007A7345" w14:paraId="18B9FBD5" w14:textId="77777777">
      <w:pPr>
        <w:keepNext/>
        <w:spacing w:line="240" w:lineRule="auto"/>
        <w:ind w:left="0" w:right="0"/>
        <w:outlineLvl w:val="0"/>
        <w:rPr>
          <w:rFonts w:ascii="Arial" w:hAnsi="Arial"/>
        </w:rPr>
      </w:pPr>
    </w:p>
    <w:p w:rsidRPr="007A7345" w:rsidR="007A7345" w:rsidP="00B463B6" w:rsidRDefault="007A7345" w14:paraId="1A1DA74C" w14:textId="77777777">
      <w:pPr>
        <w:pStyle w:val="Rubrik2"/>
        <w:rPr>
          <w:sz w:val="20"/>
          <w:szCs w:val="20"/>
        </w:rPr>
      </w:pPr>
      <w:r w:rsidRPr="007A7345">
        <w:t>Arbetsgrupp</w:t>
      </w:r>
    </w:p>
    <w:p w:rsidRPr="007A7345" w:rsidR="007A7345" w:rsidP="007A7345" w:rsidRDefault="007A7345" w14:paraId="7EA7BBB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A7345" w:rsidR="007A7345" w:rsidP="00B463B6" w:rsidRDefault="007A7345" w14:paraId="03D942A9" w14:textId="77777777">
      <w:pPr>
        <w:pStyle w:val="Normalefterlista"/>
      </w:pPr>
      <w:r w:rsidRPr="007A7345">
        <w:t>Läkarna Lars Johansen, Per-Anders Larsson, Tina Sjöskog, Urban Ersson, Björn Frisk, Karl Nilsson och kontaktsjuksköterskorna Anna Johansson och Karin Hassel.</w:t>
      </w:r>
    </w:p>
    <w:p w:rsidRPr="007A7345" w:rsidR="007A7345" w:rsidP="007A7345" w:rsidRDefault="007A7345" w14:paraId="40DF058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A7345" w:rsidR="007A7345" w:rsidP="007A7345" w:rsidRDefault="007A7345" w14:paraId="46E374A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7A7345" w:rsidR="007A7345" w:rsidP="000E3AA9" w:rsidRDefault="007A7345" w14:paraId="1EFF8430" w14:textId="77777777">
      <w:pPr>
        <w:pStyle w:val="Rubrik3"/>
      </w:pPr>
      <w:r w:rsidRPr="007A7345">
        <w:t>Käll- och litteraturförteckning</w:t>
      </w:r>
    </w:p>
    <w:p w:rsidRPr="007A7345" w:rsidR="007A7345" w:rsidP="00395176" w:rsidRDefault="007A7345" w14:paraId="2E0D655B" w14:textId="70D095C3">
      <w:pPr>
        <w:pStyle w:val="Punktlista"/>
        <w:rPr>
          <w:rFonts w:ascii="Arial" w:hAnsi="Arial" w:cs="Arial"/>
          <w:sz w:val="20"/>
          <w:szCs w:val="20"/>
        </w:rPr>
      </w:pPr>
      <w:r w:rsidRPr="7280117F" w:rsidR="007A7345">
        <w:rPr>
          <w:rFonts w:ascii="Arial" w:hAnsi="Arial" w:cs="Arial"/>
          <w:sz w:val="20"/>
          <w:szCs w:val="20"/>
        </w:rPr>
        <w:t xml:space="preserve">Beskrivning av SVF </w:t>
      </w:r>
      <w:r w:rsidRPr="7280117F" w:rsidR="007A7345">
        <w:rPr>
          <w:rFonts w:ascii="Arial" w:hAnsi="Arial" w:cs="Arial"/>
          <w:sz w:val="20"/>
          <w:szCs w:val="20"/>
        </w:rPr>
        <w:t>kolorektal</w:t>
      </w:r>
      <w:r w:rsidRPr="7280117F" w:rsidR="007A7345">
        <w:rPr>
          <w:rFonts w:ascii="Arial" w:hAnsi="Arial" w:cs="Arial"/>
          <w:sz w:val="20"/>
          <w:szCs w:val="20"/>
        </w:rPr>
        <w:t xml:space="preserve"> cancer:</w:t>
      </w:r>
    </w:p>
    <w:p w:rsidRPr="007A7345" w:rsidR="007A7345" w:rsidP="7280117F" w:rsidRDefault="007A7345" w14:paraId="3E534247" w14:textId="6DC95198">
      <w:pPr>
        <w:pStyle w:val="Punktlista"/>
        <w:numPr>
          <w:ilvl w:val="0"/>
          <w:numId w:val="0"/>
        </w:numPr>
        <w:ind w:left="1712"/>
        <w:rPr>
          <w:noProof w:val="0"/>
          <w:lang w:val="sv-SE"/>
        </w:rPr>
      </w:pPr>
      <w:hyperlink r:id="R629d811fe4c74cbb">
        <w:r w:rsidRPr="7280117F" w:rsidR="17BE8F06">
          <w:rPr>
            <w:rStyle w:val="Hyperlnk"/>
            <w:noProof w:val="0"/>
            <w:lang w:val="sv-SE"/>
          </w:rPr>
          <w:t>Standardiserat vårdförlopp tjock- och ändtarmscancer - Regionala cancercentrum i samverkan</w:t>
        </w:r>
      </w:hyperlink>
    </w:p>
    <w:p w:rsidRPr="007A7345" w:rsidR="007A7345" w:rsidP="7280117F" w:rsidRDefault="007A7345" w14:paraId="4B7EE487" w14:textId="056C1D6E">
      <w:pPr>
        <w:pStyle w:val="Punktlista"/>
        <w:numPr>
          <w:ilvl w:val="0"/>
          <w:numId w:val="0"/>
        </w:numPr>
        <w:ind w:left="1712"/>
        <w:rPr>
          <w:rFonts w:ascii="Arial" w:hAnsi="Arial" w:cs="Arial"/>
          <w:sz w:val="20"/>
          <w:szCs w:val="20"/>
        </w:rPr>
      </w:pPr>
    </w:p>
    <w:p w:rsidR="007A7345" w:rsidP="7280117F" w:rsidRDefault="007A7345" w14:paraId="72779777" w14:textId="754AF52E">
      <w:pPr>
        <w:pStyle w:val="Punktlista"/>
        <w:rPr>
          <w:rFonts w:ascii="Arial" w:hAnsi="Arial" w:cs="Arial"/>
          <w:sz w:val="20"/>
          <w:szCs w:val="20"/>
        </w:rPr>
      </w:pPr>
      <w:r w:rsidRPr="7280117F" w:rsidR="007A7345">
        <w:rPr>
          <w:rFonts w:ascii="Arial" w:hAnsi="Arial" w:cs="Arial"/>
          <w:sz w:val="20"/>
          <w:szCs w:val="20"/>
        </w:rPr>
        <w:t xml:space="preserve">Kortversion av SFV </w:t>
      </w:r>
      <w:r w:rsidRPr="7280117F" w:rsidR="007A7345">
        <w:rPr>
          <w:rFonts w:ascii="Arial" w:hAnsi="Arial" w:cs="Arial"/>
          <w:sz w:val="20"/>
          <w:szCs w:val="20"/>
        </w:rPr>
        <w:t>kolorektal</w:t>
      </w:r>
      <w:r w:rsidRPr="7280117F" w:rsidR="007A7345">
        <w:rPr>
          <w:rFonts w:ascii="Arial" w:hAnsi="Arial" w:cs="Arial"/>
          <w:sz w:val="20"/>
          <w:szCs w:val="20"/>
        </w:rPr>
        <w:t xml:space="preserve"> cancer för primärvården: </w:t>
      </w:r>
    </w:p>
    <w:p w:rsidR="140777EB" w:rsidP="7280117F" w:rsidRDefault="140777EB" w14:paraId="01E79747" w14:textId="6AF8AB0C">
      <w:pPr>
        <w:pStyle w:val="Punktlista"/>
        <w:numPr>
          <w:ilvl w:val="0"/>
          <w:numId w:val="0"/>
        </w:numPr>
        <w:ind w:left="1712"/>
        <w:rPr>
          <w:noProof w:val="0"/>
          <w:lang w:val="sv-SE"/>
        </w:rPr>
      </w:pPr>
      <w:hyperlink r:id="R4d6a30f361194d85">
        <w:r w:rsidRPr="7280117F" w:rsidR="140777EB">
          <w:rPr>
            <w:rStyle w:val="Hyperlnk"/>
            <w:noProof w:val="0"/>
            <w:lang w:val="sv-SE"/>
          </w:rPr>
          <w:t>Tjock- och ändtarmscancer</w:t>
        </w:r>
      </w:hyperlink>
    </w:p>
    <w:p w:rsidR="7280117F" w:rsidP="7280117F" w:rsidRDefault="7280117F" w14:paraId="7F5DF717" w14:textId="61F5E197">
      <w:pPr>
        <w:pStyle w:val="Punktlista"/>
        <w:numPr>
          <w:ilvl w:val="0"/>
          <w:numId w:val="0"/>
        </w:numPr>
        <w:ind w:left="1712"/>
        <w:rPr>
          <w:rFonts w:ascii="Arial" w:hAnsi="Arial" w:cs="Arial"/>
          <w:sz w:val="20"/>
          <w:szCs w:val="20"/>
        </w:rPr>
      </w:pPr>
    </w:p>
    <w:bookmarkEnd w:id="0"/>
    <w:p w:rsidRPr="00536A5A" w:rsidR="00536A5A" w:rsidP="7280117F" w:rsidRDefault="00536A5A" w14:paraId="3B1A84A8" w14:textId="0F8323AF">
      <w:pPr>
        <w:pStyle w:val="Punktlista"/>
        <w:spacing w:after="0" w:line="240" w:lineRule="auto"/>
        <w:ind/>
        <w:rPr>
          <w:rFonts w:ascii="Arial" w:hAnsi="Arial" w:cs="Arial"/>
          <w:sz w:val="20"/>
          <w:szCs w:val="20"/>
        </w:rPr>
      </w:pPr>
      <w:r w:rsidRPr="7280117F" w:rsidR="007A7345">
        <w:rPr>
          <w:rFonts w:ascii="Arial" w:hAnsi="Arial" w:cs="Arial"/>
          <w:sz w:val="20"/>
          <w:szCs w:val="20"/>
        </w:rPr>
        <w:t xml:space="preserve">Vårdprogram </w:t>
      </w:r>
      <w:r w:rsidRPr="7280117F" w:rsidR="007A7345">
        <w:rPr>
          <w:rFonts w:ascii="Arial" w:hAnsi="Arial" w:cs="Arial"/>
          <w:sz w:val="20"/>
          <w:szCs w:val="20"/>
        </w:rPr>
        <w:t>kolorektal</w:t>
      </w:r>
      <w:r w:rsidRPr="7280117F" w:rsidR="007A7345">
        <w:rPr>
          <w:rFonts w:ascii="Arial" w:hAnsi="Arial" w:cs="Arial"/>
          <w:sz w:val="20"/>
          <w:szCs w:val="20"/>
        </w:rPr>
        <w:t xml:space="preserve"> cancer: </w:t>
      </w:r>
    </w:p>
    <w:p w:rsidRPr="00536A5A" w:rsidR="00536A5A" w:rsidP="7280117F" w:rsidRDefault="00536A5A" w14:paraId="2D3B4686" w14:textId="38FEDD8F">
      <w:pPr>
        <w:pStyle w:val="Punktlista"/>
        <w:numPr>
          <w:ilvl w:val="0"/>
          <w:numId w:val="0"/>
        </w:numPr>
        <w:spacing w:after="0" w:line="240" w:lineRule="auto"/>
        <w:ind w:left="1712"/>
        <w:rPr>
          <w:noProof w:val="0"/>
          <w:lang w:val="sv-SE"/>
        </w:rPr>
      </w:pPr>
      <w:hyperlink r:id="R807c8d7385374844">
        <w:r w:rsidRPr="7280117F" w:rsidR="685AC485">
          <w:rPr>
            <w:rStyle w:val="Hyperlnk"/>
            <w:noProof w:val="0"/>
            <w:lang w:val="sv-SE"/>
          </w:rPr>
          <w:t>Nationellt vårdprogram tjock- och ändtarmscancer</w:t>
        </w:r>
      </w:hyperlink>
    </w:p>
    <w:p w:rsidRPr="00536A5A" w:rsidR="00536A5A" w:rsidP="7280117F" w:rsidRDefault="00536A5A" w14:paraId="4267BE8C" w14:textId="5060DD07">
      <w:pPr>
        <w:pStyle w:val="Punktlista"/>
        <w:numPr>
          <w:ilvl w:val="0"/>
          <w:numId w:val="0"/>
        </w:numPr>
        <w:spacing w:after="0" w:line="240" w:lineRule="auto"/>
        <w:ind w:left="1712"/>
        <w:rPr>
          <w:rFonts w:ascii="Arial" w:hAnsi="Arial" w:cs="Arial"/>
          <w:sz w:val="20"/>
          <w:szCs w:val="20"/>
        </w:rPr>
      </w:pPr>
    </w:p>
    <w:p w:rsidRPr="00536A5A" w:rsidR="00536A5A" w:rsidP="7280117F" w:rsidRDefault="00536A5A" w14:paraId="76B9F95B" w14:textId="24513497">
      <w:pPr>
        <w:pStyle w:val="Punktlista"/>
        <w:numPr>
          <w:ilvl w:val="0"/>
          <w:numId w:val="0"/>
        </w:numPr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sectPr w:rsidRPr="00536A5A" w:rsidR="00536A5A" w:rsidSect="007A734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B70A7" w:rsidRDefault="00FB70A7" w14:paraId="454D510C" w14:textId="77777777">
      <w:r>
        <w:separator/>
      </w:r>
    </w:p>
  </w:endnote>
  <w:endnote w:type="continuationSeparator" w:id="0">
    <w:p w:rsidR="00FB70A7" w:rsidRDefault="00FB70A7" w14:paraId="073F17B7" w14:textId="77777777">
      <w:r>
        <w:continuationSeparator/>
      </w:r>
    </w:p>
  </w:endnote>
  <w:endnote w:type="continuationNotice" w:id="1">
    <w:p w:rsidR="00FB70A7" w:rsidRDefault="00FB70A7" w14:paraId="5AF13A0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B70A7" w:rsidRDefault="00FB70A7" w14:paraId="0082E87D" w14:textId="77777777"/>
  </w:footnote>
  <w:footnote w:type="continuationSeparator" w:id="0">
    <w:p w:rsidR="00FB70A7" w:rsidRDefault="00FB70A7" w14:paraId="43687ADD" w14:textId="77777777">
      <w:r>
        <w:continuationSeparator/>
      </w:r>
    </w:p>
  </w:footnote>
  <w:footnote w:type="continuationNotice" w:id="1">
    <w:p w:rsidR="00FB70A7" w:rsidRDefault="00FB70A7" w14:paraId="61F3A7B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A4184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54227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4667A1E"/>
    <w:multiLevelType w:val="hybridMultilevel"/>
    <w:tmpl w:val="92A6611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69241294">
    <w:abstractNumId w:val="18"/>
  </w:num>
  <w:num w:numId="2" w16cid:durableId="1386418255">
    <w:abstractNumId w:val="14"/>
  </w:num>
  <w:num w:numId="3" w16cid:durableId="1623420246">
    <w:abstractNumId w:val="0"/>
  </w:num>
  <w:num w:numId="4" w16cid:durableId="1698658366">
    <w:abstractNumId w:val="6"/>
  </w:num>
  <w:num w:numId="5" w16cid:durableId="204761795">
    <w:abstractNumId w:val="16"/>
  </w:num>
  <w:num w:numId="6" w16cid:durableId="554005207">
    <w:abstractNumId w:val="2"/>
  </w:num>
  <w:num w:numId="7" w16cid:durableId="760446305">
    <w:abstractNumId w:val="11"/>
  </w:num>
  <w:num w:numId="8" w16cid:durableId="1968386190">
    <w:abstractNumId w:val="8"/>
  </w:num>
  <w:num w:numId="9" w16cid:durableId="1611621679">
    <w:abstractNumId w:val="1"/>
  </w:num>
  <w:num w:numId="10" w16cid:durableId="585463416">
    <w:abstractNumId w:val="1"/>
  </w:num>
  <w:num w:numId="11" w16cid:durableId="914894512">
    <w:abstractNumId w:val="3"/>
  </w:num>
  <w:num w:numId="12" w16cid:durableId="436482452">
    <w:abstractNumId w:val="4"/>
  </w:num>
  <w:num w:numId="13" w16cid:durableId="892037408">
    <w:abstractNumId w:val="13"/>
  </w:num>
  <w:num w:numId="14" w16cid:durableId="896286587">
    <w:abstractNumId w:val="9"/>
  </w:num>
  <w:num w:numId="15" w16cid:durableId="1086684078">
    <w:abstractNumId w:val="7"/>
  </w:num>
  <w:num w:numId="16" w16cid:durableId="947078367">
    <w:abstractNumId w:val="12"/>
  </w:num>
  <w:num w:numId="17" w16cid:durableId="413207466">
    <w:abstractNumId w:val="5"/>
  </w:num>
  <w:num w:numId="18" w16cid:durableId="1327706781">
    <w:abstractNumId w:val="10"/>
  </w:num>
  <w:num w:numId="19" w16cid:durableId="946500223">
    <w:abstractNumId w:val="17"/>
  </w:num>
  <w:num w:numId="20" w16cid:durableId="2081366984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AA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E7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C42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176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654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34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3B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13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97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71F7"/>
    <w:rsid w:val="00F86F47"/>
    <w:rsid w:val="00F90B64"/>
    <w:rsid w:val="00FB2F0F"/>
    <w:rsid w:val="00FB5086"/>
    <w:rsid w:val="00FB5411"/>
    <w:rsid w:val="00FB6392"/>
    <w:rsid w:val="00FB70A7"/>
    <w:rsid w:val="00FD3C70"/>
    <w:rsid w:val="00FD6820"/>
    <w:rsid w:val="00FE12D8"/>
    <w:rsid w:val="00FF7C02"/>
    <w:rsid w:val="024801E3"/>
    <w:rsid w:val="06BD527A"/>
    <w:rsid w:val="140777EB"/>
    <w:rsid w:val="17BE8F06"/>
    <w:rsid w:val="18CFA8FC"/>
    <w:rsid w:val="1C1ECC89"/>
    <w:rsid w:val="1F8DB9B0"/>
    <w:rsid w:val="2543E612"/>
    <w:rsid w:val="500327E8"/>
    <w:rsid w:val="526F84F7"/>
    <w:rsid w:val="55936692"/>
    <w:rsid w:val="57563EDE"/>
    <w:rsid w:val="5889B82E"/>
    <w:rsid w:val="5A4E8783"/>
    <w:rsid w:val="647B2B65"/>
    <w:rsid w:val="685AC485"/>
    <w:rsid w:val="6B2CF8ED"/>
    <w:rsid w:val="6D915B28"/>
    <w:rsid w:val="6F234FEF"/>
    <w:rsid w:val="7280117F"/>
    <w:rsid w:val="732D5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cancercentrum.se/diagnosbehandling/cancerdiagnoser/tjockochandtarm/vardforlopp.3139.html" TargetMode="External" Id="R629d811fe4c74cbb" /><Relationship Type="http://schemas.openxmlformats.org/officeDocument/2006/relationships/hyperlink" Target="https://kunskapsbanken.cancercentrum.se/diagnoser/tjock-och-andtarmscancer/forkortat-vardforlopp/" TargetMode="External" Id="R4d6a30f361194d85" /><Relationship Type="http://schemas.openxmlformats.org/officeDocument/2006/relationships/hyperlink" Target="https://kunskapsbanken.cancercentrum.se/diagnoser/tjock-och-andtarmscancer/vardprogram/" TargetMode="External" Id="R807c8d738537484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Kolorektal cancer - preoperativ utredning och endoskopiverksamhet</dc:title>
  <dc:subject/>
  <dc:creator>patrik.jens.johansson@vgregion.se</dc:creator>
  <keywords/>
  <lastModifiedBy>Elaine Berg</lastModifiedBy>
  <revision>13</revision>
  <lastPrinted>2016-03-31T10:56:00.0000000Z</lastPrinted>
  <dcterms:created xsi:type="dcterms:W3CDTF">2022-03-04T08:07:00.0000000Z</dcterms:created>
  <dcterms:modified xsi:type="dcterms:W3CDTF">2026-03-19T09:57:38.0000000Z</dcterms:modified>
</coreProperties>
</file>