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6E2045" w14:textId="77777777" w:rsidR="00E10D64" w:rsidRDefault="00E10D64" w:rsidP="009A32ED">
      <w:pPr>
        <w:pStyle w:val="Rubrik1"/>
      </w:pPr>
      <w:bookmarkStart w:id="0" w:name="_Toc321146591"/>
    </w:p>
    <w:p w14:paraId="51358F98" w14:textId="77777777" w:rsidR="00E10D64" w:rsidRDefault="00E10D64" w:rsidP="009A32ED">
      <w:pPr>
        <w:pStyle w:val="Rubrik1"/>
      </w:pPr>
    </w:p>
    <w:p w14:paraId="42D9AED7" w14:textId="77777777" w:rsidR="00E10D64" w:rsidRDefault="00E10D64" w:rsidP="009A32ED">
      <w:pPr>
        <w:pStyle w:val="Rubrik1"/>
      </w:pPr>
    </w:p>
    <w:p w14:paraId="308F93EA" w14:textId="77777777" w:rsidR="00E10D64" w:rsidRDefault="00E10D64" w:rsidP="009A32ED">
      <w:pPr>
        <w:pStyle w:val="Rubrik1"/>
      </w:pPr>
    </w:p>
    <w:p w14:paraId="061914D4" w14:textId="34154F4A" w:rsidR="00184167" w:rsidRDefault="00E92B47" w:rsidP="009A32ED">
      <w:pPr>
        <w:pStyle w:val="Rubrik1"/>
      </w:pPr>
      <w:r>
        <w:t>Artärnål - kardiologi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1FC6584C" w14:textId="4217D94D" w:rsidR="00B405A1" w:rsidRDefault="00E7175E" w:rsidP="00E92B47">
      <w:pPr>
        <w:ind w:right="-143"/>
      </w:pPr>
      <w:bookmarkStart w:id="3" w:name="_Toc72840807"/>
      <w:r>
        <w:t>Förlängd giltighet.</w:t>
      </w:r>
    </w:p>
    <w:p w14:paraId="29B03EF5" w14:textId="77777777" w:rsidR="009A32ED" w:rsidRDefault="009A32ED" w:rsidP="009A32ED">
      <w:pPr>
        <w:pStyle w:val="Rubrik2"/>
        <w:ind w:right="-143"/>
      </w:pPr>
      <w:bookmarkStart w:id="4" w:name="_Toc100327186"/>
      <w:bookmarkStart w:id="5" w:name="_Toc106874289"/>
      <w:bookmarkEnd w:id="3"/>
      <w:r>
        <w:t>Bakgrund och syfte</w:t>
      </w:r>
      <w:bookmarkEnd w:id="4"/>
      <w:bookmarkEnd w:id="5"/>
      <w:r>
        <w:t xml:space="preserve"> </w:t>
      </w:r>
    </w:p>
    <w:p w14:paraId="37C7076C" w14:textId="2055B97B" w:rsidR="009A32ED" w:rsidRDefault="00DC4BE7" w:rsidP="00F45B07">
      <w:r>
        <w:t xml:space="preserve">Att säkerställa korrekt inläggningen och skötsel av artärkateter inklusive uppkoppling av </w:t>
      </w:r>
      <w:proofErr w:type="spellStart"/>
      <w:r>
        <w:t>tryckset</w:t>
      </w:r>
      <w:proofErr w:type="spellEnd"/>
      <w:r>
        <w:t>. Att tydliggöra vilken personalkategori som har det övergripande ansvaret för respektive moment.</w:t>
      </w:r>
    </w:p>
    <w:p w14:paraId="4A9BF72F" w14:textId="1FC40304" w:rsidR="00DC4BE7" w:rsidRPr="005413F8" w:rsidRDefault="00DC4BE7" w:rsidP="005413F8">
      <w:pPr>
        <w:pStyle w:val="Rubrik2"/>
        <w:ind w:right="-143"/>
      </w:pPr>
      <w:r>
        <w:t xml:space="preserve">Arbetsbeskrivning </w:t>
      </w:r>
    </w:p>
    <w:p w14:paraId="0D822C86" w14:textId="26C5E986" w:rsidR="009A32ED" w:rsidRDefault="009A32ED" w:rsidP="00F45B07">
      <w:r w:rsidRPr="005218AA">
        <w:t xml:space="preserve">Medvetet avsteg från rutinen dokumenteras i </w:t>
      </w:r>
      <w:r>
        <w:t>journalsystemet</w:t>
      </w:r>
      <w:r w:rsidRPr="005218AA">
        <w:t xml:space="preserve"> om rutinen är kopplad till patient. Övriga orsaker till avsteg från </w:t>
      </w:r>
      <w:r>
        <w:t xml:space="preserve">styrdokumentet </w:t>
      </w:r>
      <w:r w:rsidRPr="005218AA">
        <w:t xml:space="preserve">rapporteras i </w:t>
      </w:r>
      <w:proofErr w:type="spellStart"/>
      <w:r w:rsidRPr="005218AA">
        <w:t>MedControl</w:t>
      </w:r>
      <w:proofErr w:type="spellEnd"/>
      <w:r>
        <w:t xml:space="preserve"> </w:t>
      </w:r>
      <w:r w:rsidRPr="005218AA">
        <w:t>PRO.</w:t>
      </w:r>
    </w:p>
    <w:p w14:paraId="115B8ED3" w14:textId="0CB26B6D" w:rsidR="005413F8" w:rsidRDefault="005413F8" w:rsidP="00147CBC">
      <w:pPr>
        <w:pStyle w:val="MellanrubrikVGR"/>
      </w:pPr>
      <w:r>
        <w:t>Ansvars</w:t>
      </w:r>
      <w:r w:rsidR="0034331B">
        <w:t>förhållanden</w:t>
      </w:r>
    </w:p>
    <w:p w14:paraId="5CDCB86C" w14:textId="72999E9E" w:rsidR="00147CBC" w:rsidRDefault="00147CBC" w:rsidP="00147CBC">
      <w:r>
        <w:t>Läkare utför inläggningen av artärkateter</w:t>
      </w:r>
      <w:r w:rsidR="007C2A03">
        <w:t>n.</w:t>
      </w:r>
    </w:p>
    <w:p w14:paraId="186338C6" w14:textId="6D70949D" w:rsidR="004E0251" w:rsidRDefault="007C2A03" w:rsidP="00624EB4">
      <w:r>
        <w:t xml:space="preserve">Sjuksköterska assisterar vid inläggningen samt utför </w:t>
      </w:r>
      <w:r w:rsidR="00B0043A">
        <w:t xml:space="preserve">genomspolning och uppkoppling till övervakningsenheten, ansvarar för </w:t>
      </w:r>
      <w:r w:rsidR="00E034EE">
        <w:t>blodprovstagning, kurvövervakning</w:t>
      </w:r>
      <w:r w:rsidR="00204A23">
        <w:t xml:space="preserve">, omläggning, </w:t>
      </w:r>
      <w:r w:rsidR="00E034EE">
        <w:t>samt dragning av artärkatetern.</w:t>
      </w:r>
    </w:p>
    <w:p w14:paraId="5FEBCB27" w14:textId="2711B57B" w:rsidR="00B10CE2" w:rsidRDefault="00B10CE2" w:rsidP="00384879">
      <w:pPr>
        <w:pStyle w:val="MellanrubrikVGR"/>
      </w:pPr>
      <w:r>
        <w:t>Utrustning</w:t>
      </w:r>
      <w:r w:rsidR="00384879">
        <w:t>/Material</w:t>
      </w:r>
    </w:p>
    <w:p w14:paraId="03B9F498" w14:textId="2D0ADC1A" w:rsidR="0093368F" w:rsidRPr="0093368F" w:rsidRDefault="0093368F" w:rsidP="0093368F">
      <w:proofErr w:type="spellStart"/>
      <w:r>
        <w:t>Na</w:t>
      </w:r>
      <w:r w:rsidR="00203B29">
        <w:t>C</w:t>
      </w:r>
      <w:r>
        <w:t>l</w:t>
      </w:r>
      <w:proofErr w:type="spellEnd"/>
      <w:r>
        <w:t xml:space="preserve"> </w:t>
      </w:r>
      <w:r w:rsidR="002C5D75">
        <w:t xml:space="preserve">9mg/ml, </w:t>
      </w:r>
      <w:r>
        <w:t>500 ml samt övertryck</w:t>
      </w:r>
      <w:r w:rsidR="0074473B">
        <w:t>sm</w:t>
      </w:r>
      <w:r w:rsidR="0015464E">
        <w:t>an</w:t>
      </w:r>
      <w:r w:rsidR="0057049B">
        <w:t>schett</w:t>
      </w:r>
    </w:p>
    <w:p w14:paraId="4F9380C9" w14:textId="03BCD313" w:rsidR="00384879" w:rsidRDefault="001A619A" w:rsidP="00384879">
      <w:r>
        <w:t>Back</w:t>
      </w:r>
      <w:r w:rsidR="00384879">
        <w:t xml:space="preserve"> för artärnål finns i apparatrummet</w:t>
      </w:r>
      <w:r w:rsidR="00BA03D6">
        <w:t xml:space="preserve">, </w:t>
      </w:r>
      <w:r w:rsidR="00E110EA">
        <w:t>artärtyckskablar</w:t>
      </w:r>
      <w:r w:rsidR="002D4D0C">
        <w:t xml:space="preserve"> &amp; </w:t>
      </w:r>
      <w:r w:rsidR="00686179">
        <w:t xml:space="preserve">kontaktplatta (den man fäster tryckgivaren </w:t>
      </w:r>
      <w:r w:rsidR="00496C9B">
        <w:t>på)</w:t>
      </w:r>
      <w:r w:rsidR="00E110EA">
        <w:t xml:space="preserve"> ligger </w:t>
      </w:r>
      <w:r w:rsidR="00001C65">
        <w:t xml:space="preserve">på samma </w:t>
      </w:r>
      <w:r w:rsidR="002D4D0C">
        <w:t>hylla</w:t>
      </w:r>
      <w:r w:rsidR="00001C65">
        <w:t xml:space="preserve"> som </w:t>
      </w:r>
      <w:r>
        <w:t>backen.</w:t>
      </w:r>
      <w:r w:rsidR="0093368F">
        <w:t xml:space="preserve"> </w:t>
      </w:r>
    </w:p>
    <w:p w14:paraId="08454D49" w14:textId="22379658" w:rsidR="00496C9B" w:rsidRDefault="00496C9B" w:rsidP="00384879">
      <w:pPr>
        <w:rPr>
          <w:b/>
          <w:bCs/>
        </w:rPr>
      </w:pPr>
      <w:r w:rsidRPr="00AC75A0">
        <w:rPr>
          <w:b/>
          <w:bCs/>
        </w:rPr>
        <w:t xml:space="preserve">Innehållsförteckning </w:t>
      </w:r>
      <w:r w:rsidR="001A619A">
        <w:rPr>
          <w:b/>
          <w:bCs/>
        </w:rPr>
        <w:t>back</w:t>
      </w:r>
      <w:r w:rsidRPr="00AC75A0">
        <w:rPr>
          <w:b/>
          <w:bCs/>
        </w:rPr>
        <w:t xml:space="preserve"> ”</w:t>
      </w:r>
      <w:r w:rsidR="00A04989" w:rsidRPr="00AC75A0">
        <w:rPr>
          <w:b/>
          <w:bCs/>
        </w:rPr>
        <w:t>A</w:t>
      </w:r>
      <w:r w:rsidRPr="00AC75A0">
        <w:rPr>
          <w:b/>
          <w:bCs/>
        </w:rPr>
        <w:t>rtärnål”</w:t>
      </w:r>
      <w:r w:rsidR="00AC75A0">
        <w:rPr>
          <w:b/>
          <w:bCs/>
        </w:rPr>
        <w:t>:</w:t>
      </w:r>
    </w:p>
    <w:p w14:paraId="7D5D8A0D" w14:textId="26AE2C66" w:rsidR="007B1402" w:rsidRDefault="00AC75A0" w:rsidP="00E43FAE">
      <w:proofErr w:type="spellStart"/>
      <w:r w:rsidRPr="007B1402">
        <w:t>Descu</w:t>
      </w:r>
      <w:r w:rsidR="007B1402" w:rsidRPr="007B1402">
        <w:t>tansvamp</w:t>
      </w:r>
      <w:proofErr w:type="spellEnd"/>
      <w:r w:rsidR="007B1402">
        <w:t xml:space="preserve"> 4%</w:t>
      </w:r>
      <w:r w:rsidR="00DE1ECD">
        <w:t xml:space="preserve">   </w:t>
      </w:r>
      <w:r w:rsidR="00A51071">
        <w:t xml:space="preserve">                                 2 </w:t>
      </w:r>
      <w:proofErr w:type="spellStart"/>
      <w:r w:rsidR="00A51071">
        <w:t>st</w:t>
      </w:r>
      <w:proofErr w:type="spellEnd"/>
      <w:r w:rsidR="00DE1ECD">
        <w:t xml:space="preserve">                  </w:t>
      </w:r>
    </w:p>
    <w:p w14:paraId="17A8594C" w14:textId="636ECD86" w:rsidR="007B1402" w:rsidRDefault="007B1402" w:rsidP="00384879">
      <w:r>
        <w:t>Sterila handskar</w:t>
      </w:r>
      <w:r w:rsidR="002143C7">
        <w:t xml:space="preserve"> storlek 6-8</w:t>
      </w:r>
      <w:r w:rsidR="00BC3BD0">
        <w:t xml:space="preserve">                       </w:t>
      </w:r>
      <w:proofErr w:type="gramStart"/>
      <w:r w:rsidR="00BC3BD0">
        <w:t xml:space="preserve">1 </w:t>
      </w:r>
      <w:proofErr w:type="spellStart"/>
      <w:r w:rsidR="00BC3BD0">
        <w:t>st</w:t>
      </w:r>
      <w:proofErr w:type="spellEnd"/>
      <w:proofErr w:type="gramEnd"/>
      <w:r w:rsidR="00BC3BD0">
        <w:t xml:space="preserve"> av varje storlek</w:t>
      </w:r>
    </w:p>
    <w:p w14:paraId="414D4188" w14:textId="13C4DAE9" w:rsidR="007B1402" w:rsidRDefault="007B1402" w:rsidP="00384879">
      <w:r>
        <w:t xml:space="preserve">Rund </w:t>
      </w:r>
      <w:proofErr w:type="spellStart"/>
      <w:r>
        <w:t>t</w:t>
      </w:r>
      <w:r w:rsidR="00BC3BD0">
        <w:t>v</w:t>
      </w:r>
      <w:r>
        <w:t>ättork</w:t>
      </w:r>
      <w:proofErr w:type="spellEnd"/>
      <w:r w:rsidR="00BC3BD0">
        <w:t xml:space="preserve">                                    </w:t>
      </w:r>
      <w:r w:rsidR="00D753C0">
        <w:t xml:space="preserve">         1 pkt á 5 </w:t>
      </w:r>
      <w:proofErr w:type="spellStart"/>
      <w:r w:rsidR="00D753C0">
        <w:t>st</w:t>
      </w:r>
      <w:proofErr w:type="spellEnd"/>
    </w:p>
    <w:p w14:paraId="2650CC28" w14:textId="2F0C457A" w:rsidR="007B1402" w:rsidRDefault="007B1402" w:rsidP="00384879">
      <w:r>
        <w:t xml:space="preserve">Spruta </w:t>
      </w:r>
      <w:r w:rsidR="004202B0">
        <w:t>5 &amp; 10 ml</w:t>
      </w:r>
      <w:r w:rsidR="00D753C0">
        <w:t xml:space="preserve">                                       </w:t>
      </w:r>
      <w:proofErr w:type="gramStart"/>
      <w:r w:rsidR="00D753C0">
        <w:t xml:space="preserve">2 </w:t>
      </w:r>
      <w:proofErr w:type="spellStart"/>
      <w:r w:rsidR="00D753C0">
        <w:t>st</w:t>
      </w:r>
      <w:proofErr w:type="spellEnd"/>
      <w:proofErr w:type="gramEnd"/>
      <w:r w:rsidR="00D753C0">
        <w:t xml:space="preserve"> </w:t>
      </w:r>
      <w:proofErr w:type="spellStart"/>
      <w:r w:rsidR="00D753C0">
        <w:t>sv</w:t>
      </w:r>
      <w:proofErr w:type="spellEnd"/>
      <w:r w:rsidR="00D753C0">
        <w:t xml:space="preserve"> varje</w:t>
      </w:r>
    </w:p>
    <w:p w14:paraId="0029C743" w14:textId="278BFDAC" w:rsidR="004202B0" w:rsidRDefault="00DE14A9" w:rsidP="00384879">
      <w:r>
        <w:t>Kanyl</w:t>
      </w:r>
      <w:r w:rsidR="004202B0">
        <w:t xml:space="preserve"> rosa &amp; grå</w:t>
      </w:r>
      <w:r w:rsidR="00D753C0">
        <w:t xml:space="preserve">                                       </w:t>
      </w:r>
      <w:proofErr w:type="gramStart"/>
      <w:r w:rsidR="00D753C0">
        <w:t xml:space="preserve">2 </w:t>
      </w:r>
      <w:proofErr w:type="spellStart"/>
      <w:r w:rsidR="00D753C0">
        <w:t>st</w:t>
      </w:r>
      <w:proofErr w:type="spellEnd"/>
      <w:proofErr w:type="gramEnd"/>
      <w:r w:rsidR="00D753C0">
        <w:t xml:space="preserve"> av varje</w:t>
      </w:r>
    </w:p>
    <w:p w14:paraId="44F47C2D" w14:textId="77777777" w:rsidR="00BF0392" w:rsidRDefault="00BF0392" w:rsidP="00384879"/>
    <w:p w14:paraId="031B01E7" w14:textId="77777777" w:rsidR="00BF0392" w:rsidRDefault="00BF0392" w:rsidP="00384879"/>
    <w:p w14:paraId="226B118A" w14:textId="77777777" w:rsidR="00BF0392" w:rsidRDefault="00BF0392" w:rsidP="00384879"/>
    <w:p w14:paraId="6CEDD3E3" w14:textId="0E1BA4A2" w:rsidR="004202B0" w:rsidRDefault="004202B0" w:rsidP="00384879">
      <w:r>
        <w:t>Artärnål</w:t>
      </w:r>
      <w:r w:rsidR="00BF0392">
        <w:t xml:space="preserve">                                          </w:t>
      </w:r>
      <w:r w:rsidR="00624EB4">
        <w:t xml:space="preserve">    </w:t>
      </w:r>
      <w:r w:rsidR="00BF0392">
        <w:t xml:space="preserve">5 </w:t>
      </w:r>
      <w:proofErr w:type="spellStart"/>
      <w:r w:rsidR="00BF0392">
        <w:t>st</w:t>
      </w:r>
      <w:proofErr w:type="spellEnd"/>
    </w:p>
    <w:p w14:paraId="3674508D" w14:textId="5E0E7FBA" w:rsidR="004202B0" w:rsidRDefault="004202B0" w:rsidP="00384879">
      <w:proofErr w:type="spellStart"/>
      <w:r>
        <w:t>Tryckset</w:t>
      </w:r>
      <w:proofErr w:type="spellEnd"/>
      <w:r w:rsidR="00BF0392">
        <w:t xml:space="preserve">                                         </w:t>
      </w:r>
      <w:r w:rsidR="00624EB4">
        <w:t xml:space="preserve">    </w:t>
      </w:r>
      <w:r w:rsidR="004B32D5">
        <w:t xml:space="preserve"> </w:t>
      </w:r>
      <w:r w:rsidR="00BF0392">
        <w:t xml:space="preserve">1 </w:t>
      </w:r>
      <w:proofErr w:type="spellStart"/>
      <w:r w:rsidR="00BF0392">
        <w:t>st</w:t>
      </w:r>
      <w:proofErr w:type="spellEnd"/>
    </w:p>
    <w:p w14:paraId="6AF51E49" w14:textId="26404FF6" w:rsidR="00F71F6F" w:rsidRDefault="00F71F6F" w:rsidP="00384879">
      <w:r>
        <w:t xml:space="preserve">Förband </w:t>
      </w:r>
      <w:proofErr w:type="spellStart"/>
      <w:r>
        <w:t>Vecafix</w:t>
      </w:r>
      <w:proofErr w:type="spellEnd"/>
      <w:r>
        <w:t xml:space="preserve"> (IV3000)</w:t>
      </w:r>
      <w:r w:rsidR="00BF0392">
        <w:t xml:space="preserve">            </w:t>
      </w:r>
      <w:r w:rsidR="00624EB4">
        <w:t xml:space="preserve">     </w:t>
      </w:r>
      <w:r w:rsidR="00BF0392">
        <w:t xml:space="preserve">2 </w:t>
      </w:r>
      <w:proofErr w:type="spellStart"/>
      <w:r w:rsidR="00BF0392">
        <w:t>st</w:t>
      </w:r>
      <w:proofErr w:type="spellEnd"/>
    </w:p>
    <w:p w14:paraId="13B970B2" w14:textId="4A1219E5" w:rsidR="00F71F6F" w:rsidRDefault="00F71F6F" w:rsidP="00384879">
      <w:r>
        <w:t>Gasbinda</w:t>
      </w:r>
      <w:r w:rsidR="004A5C78">
        <w:t xml:space="preserve">                                        </w:t>
      </w:r>
      <w:r w:rsidR="00624EB4">
        <w:t xml:space="preserve">     </w:t>
      </w:r>
      <w:r w:rsidR="004A5C78">
        <w:t xml:space="preserve">1 </w:t>
      </w:r>
      <w:proofErr w:type="spellStart"/>
      <w:r w:rsidR="004A5C78">
        <w:t>st</w:t>
      </w:r>
      <w:proofErr w:type="spellEnd"/>
    </w:p>
    <w:p w14:paraId="1496D931" w14:textId="6BD39337" w:rsidR="00F71F6F" w:rsidRPr="002C3080" w:rsidRDefault="00F71F6F" w:rsidP="00384879">
      <w:pPr>
        <w:rPr>
          <w:b/>
          <w:bCs/>
          <w:u w:val="single"/>
        </w:rPr>
      </w:pPr>
      <w:r w:rsidRPr="002C3080">
        <w:rPr>
          <w:b/>
          <w:bCs/>
          <w:u w:val="single"/>
        </w:rPr>
        <w:t>Hämtas i medicinrummet:</w:t>
      </w:r>
    </w:p>
    <w:p w14:paraId="2200F545" w14:textId="1D8DAB1F" w:rsidR="00F71F6F" w:rsidRDefault="00F71F6F" w:rsidP="00384879">
      <w:proofErr w:type="spellStart"/>
      <w:r>
        <w:t>Carbocain</w:t>
      </w:r>
      <w:proofErr w:type="spellEnd"/>
      <w:r>
        <w:t xml:space="preserve"> 5 mg/</w:t>
      </w:r>
      <w:r w:rsidR="00DE1ECD">
        <w:t>ml 20 ml</w:t>
      </w:r>
      <w:r w:rsidR="004A5C78">
        <w:t xml:space="preserve">              </w:t>
      </w:r>
      <w:r w:rsidR="00624EB4">
        <w:t xml:space="preserve">     </w:t>
      </w:r>
      <w:r w:rsidR="004A5C78">
        <w:t xml:space="preserve">1 </w:t>
      </w:r>
      <w:proofErr w:type="spellStart"/>
      <w:r w:rsidR="004A5C78">
        <w:t>st</w:t>
      </w:r>
      <w:proofErr w:type="spellEnd"/>
    </w:p>
    <w:p w14:paraId="21FEB83A" w14:textId="73124CA1" w:rsidR="00DE1ECD" w:rsidRDefault="00DE1ECD" w:rsidP="00384879">
      <w:r>
        <w:t>Natriumklorid 9 mg/ml</w:t>
      </w:r>
      <w:r w:rsidR="004A5C78">
        <w:t xml:space="preserve">                  </w:t>
      </w:r>
      <w:r w:rsidR="00624EB4">
        <w:t xml:space="preserve">     </w:t>
      </w:r>
      <w:proofErr w:type="gramStart"/>
      <w:r w:rsidR="004A5C78">
        <w:t xml:space="preserve">2 </w:t>
      </w:r>
      <w:proofErr w:type="spellStart"/>
      <w:r w:rsidR="004A5C78">
        <w:t>st</w:t>
      </w:r>
      <w:proofErr w:type="spellEnd"/>
      <w:proofErr w:type="gramEnd"/>
      <w:r w:rsidR="004A5C78">
        <w:t xml:space="preserve"> á</w:t>
      </w:r>
      <w:r w:rsidR="00624EB4">
        <w:t xml:space="preserve"> 10 ml</w:t>
      </w:r>
    </w:p>
    <w:p w14:paraId="33E5B717" w14:textId="422B6BC1" w:rsidR="00DE1ECD" w:rsidRDefault="4411BF9E" w:rsidP="00384879">
      <w:proofErr w:type="spellStart"/>
      <w:r>
        <w:t>Klorhexidinsprit</w:t>
      </w:r>
      <w:proofErr w:type="spellEnd"/>
      <w:r w:rsidR="00181E93">
        <w:t xml:space="preserve"> </w:t>
      </w:r>
      <w:r w:rsidR="00624EB4">
        <w:t xml:space="preserve">                     </w:t>
      </w:r>
      <w:r w:rsidR="00181E93">
        <w:t xml:space="preserve">            </w:t>
      </w:r>
      <w:r w:rsidR="619E4BA6">
        <w:t xml:space="preserve">1 </w:t>
      </w:r>
      <w:proofErr w:type="spellStart"/>
      <w:r w:rsidR="00624EB4">
        <w:t>st</w:t>
      </w:r>
      <w:proofErr w:type="spellEnd"/>
      <w:r w:rsidR="00624EB4">
        <w:t xml:space="preserve"> </w:t>
      </w:r>
    </w:p>
    <w:p w14:paraId="345A12A5" w14:textId="013E4436" w:rsidR="00082EE0" w:rsidRDefault="00082EE0" w:rsidP="0093368F">
      <w:pPr>
        <w:ind w:left="0"/>
      </w:pPr>
    </w:p>
    <w:p w14:paraId="366F6258" w14:textId="77777777" w:rsidR="00BB28A3" w:rsidRDefault="00BB28A3" w:rsidP="00384879"/>
    <w:p w14:paraId="6397BDFA" w14:textId="77777777" w:rsidR="00BB28A3" w:rsidRDefault="00BB28A3" w:rsidP="00384879"/>
    <w:p w14:paraId="356E9B37" w14:textId="77777777" w:rsidR="00BB28A3" w:rsidRDefault="00BB28A3" w:rsidP="00384879"/>
    <w:p w14:paraId="224696DE" w14:textId="1C27F0A1" w:rsidR="00DF0622" w:rsidRPr="00DF0622" w:rsidRDefault="004E0251" w:rsidP="00BB28A3">
      <w:pPr>
        <w:pStyle w:val="Rubrik2"/>
        <w:ind w:right="-143"/>
      </w:pPr>
      <w:r>
        <w:t xml:space="preserve">Uppkoppling av </w:t>
      </w:r>
      <w:proofErr w:type="spellStart"/>
      <w:r>
        <w:t>tryckset</w:t>
      </w:r>
      <w:proofErr w:type="spellEnd"/>
    </w:p>
    <w:p w14:paraId="317F8CC4" w14:textId="30A6B659" w:rsidR="00AF274D" w:rsidRDefault="004E0251" w:rsidP="00FA26DD">
      <w:r>
        <w:t xml:space="preserve">Fyll setet enligt beskrivning </w:t>
      </w:r>
      <w:r w:rsidRPr="00566E6D">
        <w:rPr>
          <w:b/>
          <w:bCs/>
        </w:rPr>
        <w:t xml:space="preserve">utan </w:t>
      </w:r>
      <w:r w:rsidR="00FA26DD" w:rsidRPr="00566E6D">
        <w:rPr>
          <w:b/>
          <w:bCs/>
        </w:rPr>
        <w:t>övertryck.</w:t>
      </w:r>
      <w:r>
        <w:t xml:space="preserve"> Dokumenteras i </w:t>
      </w:r>
      <w:proofErr w:type="spellStart"/>
      <w:r>
        <w:t>Melior</w:t>
      </w:r>
      <w:proofErr w:type="spellEnd"/>
      <w:r>
        <w:t xml:space="preserve"> </w:t>
      </w:r>
      <w:r w:rsidR="00957EB8">
        <w:t>i mall</w:t>
      </w:r>
      <w:r w:rsidR="00011505">
        <w:t>en</w:t>
      </w:r>
      <w:r w:rsidR="00957EB8">
        <w:t xml:space="preserve"> </w:t>
      </w:r>
      <w:r w:rsidR="00FA26DD">
        <w:t>”artärkatete</w:t>
      </w:r>
      <w:r w:rsidR="00BB28A3">
        <w:t xml:space="preserve">r” </w:t>
      </w:r>
    </w:p>
    <w:p w14:paraId="375613EA" w14:textId="28FDF3D2" w:rsidR="004E0251" w:rsidRDefault="00BB28A3" w:rsidP="00FA26DD">
      <w:pPr>
        <w:sectPr w:rsidR="004E0251" w:rsidSect="004E0251">
          <w:headerReference w:type="default" r:id="rId12"/>
          <w:footerReference w:type="default" r:id="rId13"/>
          <w:type w:val="continuous"/>
          <w:pgSz w:w="11900" w:h="16850"/>
          <w:pgMar w:top="580" w:right="880" w:bottom="1120" w:left="600" w:header="370" w:footer="935" w:gutter="0"/>
          <w:pgNumType w:start="2"/>
          <w:cols w:space="720"/>
        </w:sectPr>
      </w:pPr>
      <w:r>
        <w:t>Se bilder nästa sida.</w:t>
      </w:r>
    </w:p>
    <w:p w14:paraId="61CCBF2C" w14:textId="77777777" w:rsidR="001A619A" w:rsidRDefault="001A619A" w:rsidP="00BB28A3">
      <w:pPr>
        <w:pStyle w:val="Brdtext"/>
        <w:spacing w:before="1"/>
        <w:ind w:left="0"/>
        <w:rPr>
          <w:sz w:val="28"/>
        </w:rPr>
      </w:pPr>
    </w:p>
    <w:p w14:paraId="29B24E65" w14:textId="77777777" w:rsidR="00BB28A3" w:rsidRDefault="00BB28A3" w:rsidP="00BB28A3">
      <w:pPr>
        <w:pStyle w:val="Brdtext"/>
        <w:spacing w:before="1"/>
        <w:ind w:left="0"/>
        <w:rPr>
          <w:sz w:val="28"/>
        </w:rPr>
      </w:pPr>
    </w:p>
    <w:p w14:paraId="2C82D183" w14:textId="77777777" w:rsidR="00BB28A3" w:rsidRDefault="00BB28A3" w:rsidP="00BB28A3">
      <w:pPr>
        <w:pStyle w:val="Brdtext"/>
        <w:spacing w:before="1"/>
        <w:ind w:left="0"/>
        <w:rPr>
          <w:sz w:val="28"/>
        </w:rPr>
      </w:pPr>
    </w:p>
    <w:p w14:paraId="5A56FEDD" w14:textId="289AC7A7" w:rsidR="004E0251" w:rsidRDefault="004E0251" w:rsidP="004E0251">
      <w:pPr>
        <w:pStyle w:val="Rubrik3"/>
        <w:spacing w:before="47"/>
      </w:pPr>
      <w:r>
        <w:t xml:space="preserve">Bruksanvisning fyllning av </w:t>
      </w:r>
      <w:proofErr w:type="spellStart"/>
      <w:r>
        <w:t>tryckmätningsset</w:t>
      </w:r>
      <w:proofErr w:type="spellEnd"/>
    </w:p>
    <w:p w14:paraId="567C598C" w14:textId="77777777" w:rsidR="004E0251" w:rsidRDefault="004E0251" w:rsidP="004E0251">
      <w:pPr>
        <w:pStyle w:val="Brdtext"/>
        <w:spacing w:before="6"/>
        <w:rPr>
          <w:rFonts w:ascii="Calibri"/>
          <w:b/>
          <w:sz w:val="37"/>
        </w:rPr>
      </w:pPr>
    </w:p>
    <w:p w14:paraId="7B8433F6" w14:textId="77777777" w:rsidR="004E0251" w:rsidRDefault="004E0251" w:rsidP="004E0251">
      <w:pPr>
        <w:pStyle w:val="Liststycke"/>
        <w:widowControl w:val="0"/>
        <w:numPr>
          <w:ilvl w:val="0"/>
          <w:numId w:val="21"/>
        </w:numPr>
        <w:tabs>
          <w:tab w:val="left" w:pos="2626"/>
        </w:tabs>
        <w:autoSpaceDE w:val="0"/>
        <w:autoSpaceDN w:val="0"/>
        <w:spacing w:after="0" w:line="240" w:lineRule="auto"/>
        <w:ind w:left="2626" w:right="0"/>
        <w:contextualSpacing w:val="0"/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331A6A3F" wp14:editId="176AB474">
            <wp:simplePos x="0" y="0"/>
            <wp:positionH relativeFrom="page">
              <wp:posOffset>969644</wp:posOffset>
            </wp:positionH>
            <wp:positionV relativeFrom="paragraph">
              <wp:posOffset>-29678</wp:posOffset>
            </wp:positionV>
            <wp:extent cx="825294" cy="675598"/>
            <wp:effectExtent l="0" t="0" r="0" b="0"/>
            <wp:wrapNone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5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5294" cy="6755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8248" behindDoc="0" locked="0" layoutInCell="1" allowOverlap="1" wp14:anchorId="73997724" wp14:editId="617C9856">
                <wp:simplePos x="0" y="0"/>
                <wp:positionH relativeFrom="page">
                  <wp:posOffset>480695</wp:posOffset>
                </wp:positionH>
                <wp:positionV relativeFrom="paragraph">
                  <wp:posOffset>-44450</wp:posOffset>
                </wp:positionV>
                <wp:extent cx="247650" cy="263525"/>
                <wp:effectExtent l="4445" t="9525" r="5080" b="3175"/>
                <wp:wrapNone/>
                <wp:docPr id="35" name="Grup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7650" cy="263525"/>
                          <a:chOff x="757" y="-70"/>
                          <a:chExt cx="390" cy="415"/>
                        </a:xfrm>
                      </wpg:grpSpPr>
                      <wps:wsp>
                        <wps:cNvPr id="36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764" y="-63"/>
                            <a:ext cx="375" cy="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756" y="-71"/>
                            <a:ext cx="390" cy="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37D8F92" w14:textId="77777777" w:rsidR="004E0251" w:rsidRDefault="004E0251" w:rsidP="004E0251">
                              <w:pPr>
                                <w:spacing w:before="87"/>
                                <w:ind w:left="157"/>
                              </w:pPr>
                              <w: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997724" id="Grupp 35" o:spid="_x0000_s1026" style="position:absolute;left:0;text-align:left;margin-left:37.85pt;margin-top:-3.5pt;width:19.5pt;height:20.75pt;z-index:251658248;mso-position-horizontal-relative:page" coordorigin="757,-70" coordsize="390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">
                <v:rect id="Rectangle 3" o:spid="_x0000_s1027" style="position:absolute;left:764;top:-63;width:375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" fill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756;top:-71;width:390;height: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Waj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DRZWajxQAAANsAAAAP&#10;AAAAAAAAAAAAAAAAAAcCAABkcnMvZG93bnJldi54bWxQSwUGAAAAAAMAAwC3AAAA+QIAAAAA&#10;" filled="f" stroked="f">
                  <v:textbox inset="0,0,0,0">
                    <w:txbxContent>
                      <w:p w14:paraId="737D8F92" w14:textId="77777777" w:rsidR="004E0251" w:rsidRDefault="004E0251" w:rsidP="004E0251">
                        <w:pPr>
                          <w:spacing w:before="87"/>
                          <w:ind w:left="157"/>
                        </w:pPr>
                        <w: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Öppna trycksetets</w:t>
      </w:r>
      <w:r>
        <w:rPr>
          <w:spacing w:val="-3"/>
        </w:rPr>
        <w:t xml:space="preserve"> </w:t>
      </w:r>
      <w:r>
        <w:t>förpackning</w:t>
      </w:r>
    </w:p>
    <w:p w14:paraId="19CA57FC" w14:textId="77777777" w:rsidR="004E0251" w:rsidRDefault="004E0251" w:rsidP="004E0251">
      <w:pPr>
        <w:pStyle w:val="Liststycke"/>
        <w:widowControl w:val="0"/>
        <w:numPr>
          <w:ilvl w:val="0"/>
          <w:numId w:val="21"/>
        </w:numPr>
        <w:tabs>
          <w:tab w:val="left" w:pos="2626"/>
        </w:tabs>
        <w:autoSpaceDE w:val="0"/>
        <w:autoSpaceDN w:val="0"/>
        <w:spacing w:after="0" w:line="240" w:lineRule="auto"/>
        <w:ind w:left="2626" w:right="0"/>
        <w:contextualSpacing w:val="0"/>
      </w:pPr>
      <w:r>
        <w:t>Kontrollera och vid behov skruva åt alla</w:t>
      </w:r>
      <w:r>
        <w:rPr>
          <w:spacing w:val="-5"/>
        </w:rPr>
        <w:t xml:space="preserve"> </w:t>
      </w:r>
      <w:r>
        <w:t>kopplingar</w:t>
      </w:r>
    </w:p>
    <w:p w14:paraId="029E1C84" w14:textId="77777777" w:rsidR="004E0251" w:rsidRDefault="004E0251" w:rsidP="004E0251">
      <w:pPr>
        <w:pStyle w:val="Brdtext"/>
        <w:rPr>
          <w:sz w:val="26"/>
        </w:rPr>
      </w:pPr>
    </w:p>
    <w:p w14:paraId="06B8AFC0" w14:textId="77777777" w:rsidR="004E0251" w:rsidRDefault="004E0251" w:rsidP="004E0251">
      <w:pPr>
        <w:pStyle w:val="Brdtext"/>
        <w:rPr>
          <w:sz w:val="37"/>
        </w:rPr>
      </w:pPr>
    </w:p>
    <w:p w14:paraId="763B0A47" w14:textId="77777777" w:rsidR="004E0251" w:rsidRDefault="004E0251" w:rsidP="004E0251">
      <w:pPr>
        <w:pStyle w:val="Liststycke"/>
        <w:widowControl w:val="0"/>
        <w:numPr>
          <w:ilvl w:val="0"/>
          <w:numId w:val="21"/>
        </w:numPr>
        <w:tabs>
          <w:tab w:val="left" w:pos="2660"/>
        </w:tabs>
        <w:autoSpaceDE w:val="0"/>
        <w:autoSpaceDN w:val="0"/>
        <w:spacing w:after="0" w:line="240" w:lineRule="auto"/>
        <w:ind w:left="2659" w:right="0"/>
        <w:contextualSpacing w:val="0"/>
      </w:pPr>
      <w:r>
        <w:rPr>
          <w:noProof/>
        </w:rPr>
        <w:drawing>
          <wp:anchor distT="0" distB="0" distL="0" distR="0" simplePos="0" relativeHeight="251658247" behindDoc="0" locked="0" layoutInCell="1" allowOverlap="1" wp14:anchorId="03ED099E" wp14:editId="379694DE">
            <wp:simplePos x="0" y="0"/>
            <wp:positionH relativeFrom="page">
              <wp:posOffset>951864</wp:posOffset>
            </wp:positionH>
            <wp:positionV relativeFrom="paragraph">
              <wp:posOffset>-11670</wp:posOffset>
            </wp:positionV>
            <wp:extent cx="826297" cy="685529"/>
            <wp:effectExtent l="0" t="0" r="0" b="0"/>
            <wp:wrapNone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6297" cy="6855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8249" behindDoc="0" locked="0" layoutInCell="1" allowOverlap="1" wp14:anchorId="26D9D168" wp14:editId="0D434492">
                <wp:simplePos x="0" y="0"/>
                <wp:positionH relativeFrom="page">
                  <wp:posOffset>474345</wp:posOffset>
                </wp:positionH>
                <wp:positionV relativeFrom="paragraph">
                  <wp:posOffset>13970</wp:posOffset>
                </wp:positionV>
                <wp:extent cx="247650" cy="263525"/>
                <wp:effectExtent l="7620" t="1905" r="1905" b="1270"/>
                <wp:wrapNone/>
                <wp:docPr id="32" name="Grup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7650" cy="263525"/>
                          <a:chOff x="747" y="22"/>
                          <a:chExt cx="390" cy="415"/>
                        </a:xfrm>
                      </wpg:grpSpPr>
                      <wps:wsp>
                        <wps:cNvPr id="33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754" y="29"/>
                            <a:ext cx="375" cy="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746" y="22"/>
                            <a:ext cx="390" cy="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50CE50" w14:textId="77777777" w:rsidR="004E0251" w:rsidRDefault="004E0251" w:rsidP="004E0251">
                              <w:pPr>
                                <w:spacing w:before="86"/>
                                <w:ind w:left="158"/>
                              </w:pPr>
                              <w: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D9D168" id="Grupp 32" o:spid="_x0000_s1029" style="position:absolute;left:0;text-align:left;margin-left:37.35pt;margin-top:1.1pt;width:19.5pt;height:20.75pt;z-index:251658249;mso-position-horizontal-relative:page" coordorigin="747,22" coordsize="390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">
                <v:rect id="Rectangle 6" o:spid="_x0000_s1030" style="position:absolute;left:754;top:29;width:375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" filled="f"/>
                <v:shape id="Text Box 7" o:spid="_x0000_s1031" type="#_x0000_t202" style="position:absolute;left:746;top:22;width:390;height: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/jU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CG3+NTEAAAA2wAAAA8A&#10;AAAAAAAAAAAAAAAABwIAAGRycy9kb3ducmV2LnhtbFBLBQYAAAAAAwADALcAAAD4AgAAAAA=&#10;" filled="f" stroked="f">
                  <v:textbox inset="0,0,0,0">
                    <w:txbxContent>
                      <w:p w14:paraId="3150CE50" w14:textId="77777777" w:rsidR="004E0251" w:rsidRDefault="004E0251" w:rsidP="004E0251">
                        <w:pPr>
                          <w:spacing w:before="86"/>
                          <w:ind w:left="158"/>
                        </w:pPr>
                        <w:r>
                          <w:t>2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Tryck fast tryckgivare i kontaktplattan och reservoar där sådan</w:t>
      </w:r>
      <w:r>
        <w:rPr>
          <w:spacing w:val="1"/>
        </w:rPr>
        <w:t xml:space="preserve"> </w:t>
      </w:r>
      <w:r>
        <w:t>finns.</w:t>
      </w:r>
    </w:p>
    <w:p w14:paraId="52063919" w14:textId="77777777" w:rsidR="004E0251" w:rsidRDefault="004E0251" w:rsidP="004E0251">
      <w:pPr>
        <w:pStyle w:val="Liststycke"/>
        <w:widowControl w:val="0"/>
        <w:numPr>
          <w:ilvl w:val="0"/>
          <w:numId w:val="21"/>
        </w:numPr>
        <w:tabs>
          <w:tab w:val="left" w:pos="2660"/>
        </w:tabs>
        <w:autoSpaceDE w:val="0"/>
        <w:autoSpaceDN w:val="0"/>
        <w:spacing w:before="56" w:after="0" w:line="240" w:lineRule="auto"/>
        <w:ind w:left="2659" w:right="0"/>
        <w:contextualSpacing w:val="0"/>
      </w:pPr>
      <w:r>
        <w:t>Tryckgivaren och reservoar kan monteras i två</w:t>
      </w:r>
      <w:r>
        <w:rPr>
          <w:spacing w:val="1"/>
        </w:rPr>
        <w:t xml:space="preserve"> </w:t>
      </w:r>
      <w:r>
        <w:t>riktningar</w:t>
      </w:r>
    </w:p>
    <w:p w14:paraId="53C9539D" w14:textId="77777777" w:rsidR="004E0251" w:rsidRDefault="004E0251" w:rsidP="004E0251">
      <w:pPr>
        <w:pStyle w:val="Brdtext"/>
        <w:rPr>
          <w:sz w:val="26"/>
        </w:rPr>
      </w:pPr>
    </w:p>
    <w:p w14:paraId="6D999E93" w14:textId="77777777" w:rsidR="004E0251" w:rsidRDefault="004E0251" w:rsidP="004E0251">
      <w:pPr>
        <w:pStyle w:val="Liststycke"/>
        <w:widowControl w:val="0"/>
        <w:numPr>
          <w:ilvl w:val="1"/>
          <w:numId w:val="21"/>
        </w:numPr>
        <w:tabs>
          <w:tab w:val="left" w:pos="2749"/>
        </w:tabs>
        <w:autoSpaceDE w:val="0"/>
        <w:autoSpaceDN w:val="0"/>
        <w:spacing w:before="217" w:after="0" w:line="240" w:lineRule="auto"/>
        <w:ind w:left="2748" w:right="0"/>
        <w:contextualSpacing w:val="0"/>
      </w:pPr>
      <w:r>
        <w:rPr>
          <w:noProof/>
        </w:rPr>
        <w:drawing>
          <wp:anchor distT="0" distB="0" distL="0" distR="0" simplePos="0" relativeHeight="251658241" behindDoc="0" locked="0" layoutInCell="1" allowOverlap="1" wp14:anchorId="68AA5AF2" wp14:editId="6A6FE1CF">
            <wp:simplePos x="0" y="0"/>
            <wp:positionH relativeFrom="page">
              <wp:posOffset>946150</wp:posOffset>
            </wp:positionH>
            <wp:positionV relativeFrom="paragraph">
              <wp:posOffset>198540</wp:posOffset>
            </wp:positionV>
            <wp:extent cx="824861" cy="763896"/>
            <wp:effectExtent l="0" t="0" r="0" b="0"/>
            <wp:wrapNone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7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4861" cy="7638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8250" behindDoc="0" locked="0" layoutInCell="1" allowOverlap="1" wp14:anchorId="6136B19E" wp14:editId="0A48D810">
                <wp:simplePos x="0" y="0"/>
                <wp:positionH relativeFrom="page">
                  <wp:posOffset>467995</wp:posOffset>
                </wp:positionH>
                <wp:positionV relativeFrom="paragraph">
                  <wp:posOffset>190500</wp:posOffset>
                </wp:positionV>
                <wp:extent cx="247650" cy="263525"/>
                <wp:effectExtent l="1270" t="1905" r="8255" b="1270"/>
                <wp:wrapNone/>
                <wp:docPr id="29" name="Grup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7650" cy="263525"/>
                          <a:chOff x="737" y="300"/>
                          <a:chExt cx="390" cy="415"/>
                        </a:xfrm>
                      </wpg:grpSpPr>
                      <wps:wsp>
                        <wps:cNvPr id="30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744" y="307"/>
                            <a:ext cx="375" cy="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736" y="300"/>
                            <a:ext cx="390" cy="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21FB285" w14:textId="77777777" w:rsidR="004E0251" w:rsidRDefault="004E0251" w:rsidP="004E0251">
                              <w:pPr>
                                <w:spacing w:before="85"/>
                                <w:ind w:left="158"/>
                              </w:pPr>
                              <w: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36B19E" id="Grupp 29" o:spid="_x0000_s1032" style="position:absolute;left:0;text-align:left;margin-left:36.85pt;margin-top:15pt;width:19.5pt;height:20.75pt;z-index:251658250;mso-position-horizontal-relative:page" coordorigin="737,300" coordsize="390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">
                <v:rect id="Rectangle 9" o:spid="_x0000_s1033" style="position:absolute;left:744;top:307;width:375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" filled="f"/>
                <v:shape id="Text Box 10" o:spid="_x0000_s1034" type="#_x0000_t202" style="position:absolute;left:736;top:300;width:390;height: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FtMxQAAANsAAAAPAAAAZHJzL2Rvd25yZXYueG1sRI9Ba8JA&#10;FITvhf6H5RW8NRsV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AxwFtMxQAAANsAAAAP&#10;AAAAAAAAAAAAAAAAAAcCAABkcnMvZG93bnJldi54bWxQSwUGAAAAAAMAAwC3AAAA+QIAAAAA&#10;" filled="f" stroked="f">
                  <v:textbox inset="0,0,0,0">
                    <w:txbxContent>
                      <w:p w14:paraId="321FB285" w14:textId="77777777" w:rsidR="004E0251" w:rsidRDefault="004E0251" w:rsidP="004E0251">
                        <w:pPr>
                          <w:spacing w:before="85"/>
                          <w:ind w:left="158"/>
                        </w:pPr>
                        <w:r>
                          <w:t>3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Spola igenom trycksetet med gravitationskraft</w:t>
      </w:r>
    </w:p>
    <w:p w14:paraId="396566DD" w14:textId="77777777" w:rsidR="004E0251" w:rsidRDefault="004E0251" w:rsidP="004E0251">
      <w:pPr>
        <w:pStyle w:val="Liststycke"/>
        <w:widowControl w:val="0"/>
        <w:numPr>
          <w:ilvl w:val="1"/>
          <w:numId w:val="21"/>
        </w:numPr>
        <w:tabs>
          <w:tab w:val="left" w:pos="2749"/>
        </w:tabs>
        <w:autoSpaceDE w:val="0"/>
        <w:autoSpaceDN w:val="0"/>
        <w:spacing w:before="55" w:after="0" w:line="240" w:lineRule="auto"/>
        <w:ind w:left="2748" w:right="0"/>
        <w:contextualSpacing w:val="0"/>
      </w:pPr>
      <w:r>
        <w:t>Stäng infusionssetets</w:t>
      </w:r>
      <w:r>
        <w:rPr>
          <w:spacing w:val="-2"/>
        </w:rPr>
        <w:t xml:space="preserve"> </w:t>
      </w:r>
      <w:r>
        <w:t>rullklämma</w:t>
      </w:r>
    </w:p>
    <w:p w14:paraId="0227F0B3" w14:textId="77777777" w:rsidR="004E0251" w:rsidRDefault="004E0251" w:rsidP="004E0251">
      <w:pPr>
        <w:pStyle w:val="Liststycke"/>
        <w:widowControl w:val="0"/>
        <w:numPr>
          <w:ilvl w:val="1"/>
          <w:numId w:val="21"/>
        </w:numPr>
        <w:tabs>
          <w:tab w:val="left" w:pos="2749"/>
        </w:tabs>
        <w:autoSpaceDE w:val="0"/>
        <w:autoSpaceDN w:val="0"/>
        <w:spacing w:before="56" w:after="0" w:line="240" w:lineRule="auto"/>
        <w:ind w:left="2748" w:right="0"/>
        <w:contextualSpacing w:val="0"/>
      </w:pPr>
      <w:r>
        <w:t>Koppla ihop infusions-aggregatet med</w:t>
      </w:r>
      <w:r>
        <w:rPr>
          <w:spacing w:val="-2"/>
        </w:rPr>
        <w:t xml:space="preserve"> </w:t>
      </w:r>
      <w:r>
        <w:t>infusionspåsen</w:t>
      </w:r>
    </w:p>
    <w:p w14:paraId="5149B049" w14:textId="77777777" w:rsidR="004E0251" w:rsidRDefault="004E0251" w:rsidP="004E0251">
      <w:pPr>
        <w:pStyle w:val="Liststycke"/>
        <w:widowControl w:val="0"/>
        <w:numPr>
          <w:ilvl w:val="1"/>
          <w:numId w:val="21"/>
        </w:numPr>
        <w:tabs>
          <w:tab w:val="left" w:pos="2778"/>
        </w:tabs>
        <w:autoSpaceDE w:val="0"/>
        <w:autoSpaceDN w:val="0"/>
        <w:spacing w:before="55" w:after="0" w:line="240" w:lineRule="auto"/>
        <w:ind w:left="2777" w:right="0"/>
        <w:contextualSpacing w:val="0"/>
      </w:pPr>
      <w:r>
        <w:t>Fyll droppkammaren till åtminstone 50</w:t>
      </w:r>
      <w:r>
        <w:rPr>
          <w:spacing w:val="1"/>
        </w:rPr>
        <w:t xml:space="preserve"> </w:t>
      </w:r>
      <w:r>
        <w:t>%</w:t>
      </w:r>
    </w:p>
    <w:p w14:paraId="12FCAF46" w14:textId="77777777" w:rsidR="004E0251" w:rsidRDefault="004E0251" w:rsidP="00AE7F61">
      <w:pPr>
        <w:pStyle w:val="Brdtext"/>
        <w:spacing w:before="55"/>
      </w:pPr>
      <w:r>
        <w:t>- Öppna rullklämman</w:t>
      </w:r>
    </w:p>
    <w:p w14:paraId="02DCD73E" w14:textId="77777777" w:rsidR="004E0251" w:rsidRDefault="004E0251" w:rsidP="004E0251">
      <w:pPr>
        <w:pStyle w:val="Brdtext"/>
        <w:spacing w:before="7"/>
        <w:rPr>
          <w:sz w:val="33"/>
        </w:rPr>
      </w:pPr>
    </w:p>
    <w:p w14:paraId="6D3A0B96" w14:textId="77777777" w:rsidR="004E0251" w:rsidRDefault="004E0251" w:rsidP="004E0251">
      <w:pPr>
        <w:pStyle w:val="Liststycke"/>
        <w:widowControl w:val="0"/>
        <w:numPr>
          <w:ilvl w:val="1"/>
          <w:numId w:val="21"/>
        </w:numPr>
        <w:tabs>
          <w:tab w:val="left" w:pos="2720"/>
        </w:tabs>
        <w:autoSpaceDE w:val="0"/>
        <w:autoSpaceDN w:val="0"/>
        <w:spacing w:after="0"/>
        <w:ind w:right="1398" w:firstLine="60"/>
        <w:contextualSpacing w:val="0"/>
      </w:pPr>
      <w:r>
        <w:rPr>
          <w:noProof/>
        </w:rPr>
        <w:drawing>
          <wp:anchor distT="0" distB="0" distL="0" distR="0" simplePos="0" relativeHeight="251658246" behindDoc="0" locked="0" layoutInCell="1" allowOverlap="1" wp14:anchorId="2795933D" wp14:editId="303E5232">
            <wp:simplePos x="0" y="0"/>
            <wp:positionH relativeFrom="page">
              <wp:posOffset>944244</wp:posOffset>
            </wp:positionH>
            <wp:positionV relativeFrom="paragraph">
              <wp:posOffset>-96088</wp:posOffset>
            </wp:positionV>
            <wp:extent cx="787995" cy="687056"/>
            <wp:effectExtent l="0" t="0" r="0" b="0"/>
            <wp:wrapNone/>
            <wp:docPr id="9" name="Bildobjekt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8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995" cy="6870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8251" behindDoc="0" locked="0" layoutInCell="1" allowOverlap="1" wp14:anchorId="61E40322" wp14:editId="03590752">
                <wp:simplePos x="0" y="0"/>
                <wp:positionH relativeFrom="page">
                  <wp:posOffset>467995</wp:posOffset>
                </wp:positionH>
                <wp:positionV relativeFrom="paragraph">
                  <wp:posOffset>-108585</wp:posOffset>
                </wp:positionV>
                <wp:extent cx="247650" cy="263525"/>
                <wp:effectExtent l="1270" t="7620" r="8255" b="5080"/>
                <wp:wrapNone/>
                <wp:docPr id="26" name="Grup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7650" cy="263525"/>
                          <a:chOff x="737" y="-171"/>
                          <a:chExt cx="390" cy="415"/>
                        </a:xfrm>
                      </wpg:grpSpPr>
                      <wps:wsp>
                        <wps:cNvPr id="27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744" y="-164"/>
                            <a:ext cx="375" cy="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736" y="-171"/>
                            <a:ext cx="390" cy="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12C714" w14:textId="77777777" w:rsidR="004E0251" w:rsidRDefault="004E0251" w:rsidP="004E0251">
                              <w:pPr>
                                <w:spacing w:before="87"/>
                                <w:ind w:left="158"/>
                              </w:pPr>
                              <w: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E40322" id="Grupp 26" o:spid="_x0000_s1035" style="position:absolute;left:0;text-align:left;margin-left:36.85pt;margin-top:-8.55pt;width:19.5pt;height:20.75pt;z-index:251658251;mso-position-horizontal-relative:page" coordorigin="737,-171" coordsize="390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">
                <v:rect id="Rectangle 12" o:spid="_x0000_s1036" style="position:absolute;left:744;top:-164;width:375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" filled="f"/>
                <v:shape id="Text Box 13" o:spid="_x0000_s1037" type="#_x0000_t202" style="position:absolute;left:736;top:-171;width:390;height: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2QM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rHxS/wBcvUEAAD//wMAUEsBAi0AFAAGAAgAAAAhANvh9svuAAAAhQEAABMAAAAAAAAAAAAAAAAA&#10;AAAAAFtDb250ZW50X1R5cGVzXS54bWxQSwECLQAUAAYACAAAACEAWvQsW78AAAAVAQAACwAAAAAA&#10;AAAAAAAAAAAfAQAAX3JlbHMvLnJlbHNQSwECLQAUAAYACAAAACEAJSNkDMAAAADbAAAADwAAAAAA&#10;AAAAAAAAAAAHAgAAZHJzL2Rvd25yZXYueG1sUEsFBgAAAAADAAMAtwAAAPQCAAAAAA==&#10;" filled="f" stroked="f">
                  <v:textbox inset="0,0,0,0">
                    <w:txbxContent>
                      <w:p w14:paraId="5F12C714" w14:textId="77777777" w:rsidR="004E0251" w:rsidRDefault="004E0251" w:rsidP="004E0251">
                        <w:pPr>
                          <w:spacing w:before="87"/>
                          <w:ind w:left="158"/>
                        </w:pPr>
                        <w:r>
                          <w:t>4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Stäng 3-vägskranen på tryckgivaren (off markeringen skall peka</w:t>
      </w:r>
      <w:r>
        <w:rPr>
          <w:spacing w:val="-17"/>
        </w:rPr>
        <w:t xml:space="preserve"> </w:t>
      </w:r>
      <w:r>
        <w:t>i riktning mot</w:t>
      </w:r>
      <w:r>
        <w:rPr>
          <w:spacing w:val="-4"/>
        </w:rPr>
        <w:t xml:space="preserve"> </w:t>
      </w:r>
      <w:r>
        <w:t>patientslangen)</w:t>
      </w:r>
    </w:p>
    <w:p w14:paraId="66DB5DD2" w14:textId="77777777" w:rsidR="004E0251" w:rsidRDefault="004E0251" w:rsidP="004E0251">
      <w:pPr>
        <w:pStyle w:val="Brdtext"/>
        <w:spacing w:before="5"/>
        <w:rPr>
          <w:sz w:val="34"/>
        </w:rPr>
      </w:pPr>
    </w:p>
    <w:p w14:paraId="08AB3A74" w14:textId="77777777" w:rsidR="004E0251" w:rsidRDefault="004E0251" w:rsidP="004E0251">
      <w:pPr>
        <w:pStyle w:val="Liststycke"/>
        <w:widowControl w:val="0"/>
        <w:numPr>
          <w:ilvl w:val="1"/>
          <w:numId w:val="21"/>
        </w:numPr>
        <w:tabs>
          <w:tab w:val="left" w:pos="2737"/>
        </w:tabs>
        <w:autoSpaceDE w:val="0"/>
        <w:autoSpaceDN w:val="0"/>
        <w:spacing w:after="0" w:line="240" w:lineRule="auto"/>
        <w:ind w:left="2736" w:right="0"/>
        <w:contextualSpacing w:val="0"/>
      </w:pPr>
      <w:r>
        <w:rPr>
          <w:noProof/>
        </w:rPr>
        <w:drawing>
          <wp:anchor distT="0" distB="0" distL="0" distR="0" simplePos="0" relativeHeight="251658242" behindDoc="0" locked="0" layoutInCell="1" allowOverlap="1" wp14:anchorId="097A91B6" wp14:editId="3E349A15">
            <wp:simplePos x="0" y="0"/>
            <wp:positionH relativeFrom="page">
              <wp:posOffset>944244</wp:posOffset>
            </wp:positionH>
            <wp:positionV relativeFrom="paragraph">
              <wp:posOffset>28505</wp:posOffset>
            </wp:positionV>
            <wp:extent cx="842270" cy="621639"/>
            <wp:effectExtent l="0" t="0" r="0" b="0"/>
            <wp:wrapNone/>
            <wp:docPr id="44" name="Bildobjekt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9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2270" cy="6216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8252" behindDoc="0" locked="0" layoutInCell="1" allowOverlap="1" wp14:anchorId="0307DC7E" wp14:editId="5FA27E7A">
                <wp:simplePos x="0" y="0"/>
                <wp:positionH relativeFrom="page">
                  <wp:posOffset>467360</wp:posOffset>
                </wp:positionH>
                <wp:positionV relativeFrom="paragraph">
                  <wp:posOffset>20955</wp:posOffset>
                </wp:positionV>
                <wp:extent cx="247650" cy="263525"/>
                <wp:effectExtent l="635" t="8890" r="8890" b="3810"/>
                <wp:wrapNone/>
                <wp:docPr id="23" name="Grup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7650" cy="263525"/>
                          <a:chOff x="736" y="33"/>
                          <a:chExt cx="390" cy="415"/>
                        </a:xfrm>
                      </wpg:grpSpPr>
                      <wps:wsp>
                        <wps:cNvPr id="24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743" y="40"/>
                            <a:ext cx="375" cy="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735" y="33"/>
                            <a:ext cx="390" cy="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360005" w14:textId="77777777" w:rsidR="004E0251" w:rsidRDefault="004E0251" w:rsidP="004E0251">
                              <w:pPr>
                                <w:spacing w:before="86"/>
                                <w:ind w:left="157"/>
                              </w:pPr>
                              <w:r>
                                <w:t>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307DC7E" id="Grupp 23" o:spid="_x0000_s1038" style="position:absolute;left:0;text-align:left;margin-left:36.8pt;margin-top:1.65pt;width:19.5pt;height:20.75pt;z-index:251658252;mso-position-horizontal-relative:page" coordorigin="736,33" coordsize="390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">
                <v:rect id="Rectangle 15" o:spid="_x0000_s1039" style="position:absolute;left:743;top:40;width:375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" filled="f"/>
                <v:shape id="Text Box 16" o:spid="_x0000_s1040" type="#_x0000_t202" style="position:absolute;left:735;top:33;width:390;height: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suS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yyLLksMAAADbAAAADwAA&#10;AAAAAAAAAAAAAAAHAgAAZHJzL2Rvd25yZXYueG1sUEsFBgAAAAADAAMAtwAAAPcCAAAAAA==&#10;" filled="f" stroked="f">
                  <v:textbox inset="0,0,0,0">
                    <w:txbxContent>
                      <w:p w14:paraId="47360005" w14:textId="77777777" w:rsidR="004E0251" w:rsidRDefault="004E0251" w:rsidP="004E0251">
                        <w:pPr>
                          <w:spacing w:before="86"/>
                          <w:ind w:left="157"/>
                        </w:pPr>
                        <w:r>
                          <w:t>5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Tryck ihop vingarna på</w:t>
      </w:r>
      <w:r>
        <w:rPr>
          <w:spacing w:val="-1"/>
        </w:rPr>
        <w:t xml:space="preserve"> </w:t>
      </w:r>
      <w:r>
        <w:t>flushanordningen.</w:t>
      </w:r>
    </w:p>
    <w:p w14:paraId="2BEE1C9A" w14:textId="77777777" w:rsidR="004E0251" w:rsidRDefault="004E0251" w:rsidP="004E0251">
      <w:pPr>
        <w:pStyle w:val="Liststycke"/>
        <w:widowControl w:val="0"/>
        <w:numPr>
          <w:ilvl w:val="1"/>
          <w:numId w:val="21"/>
        </w:numPr>
        <w:tabs>
          <w:tab w:val="left" w:pos="2737"/>
        </w:tabs>
        <w:autoSpaceDE w:val="0"/>
        <w:autoSpaceDN w:val="0"/>
        <w:spacing w:before="55" w:after="0" w:line="240" w:lineRule="auto"/>
        <w:ind w:left="2736" w:right="0"/>
        <w:contextualSpacing w:val="0"/>
      </w:pPr>
      <w:r>
        <w:t>Fyll infusionssetet och tryckgivaren och dess</w:t>
      </w:r>
      <w:r>
        <w:rPr>
          <w:spacing w:val="-1"/>
        </w:rPr>
        <w:t xml:space="preserve"> </w:t>
      </w:r>
      <w:r>
        <w:t>luftningskran.</w:t>
      </w:r>
    </w:p>
    <w:p w14:paraId="68CC1D14" w14:textId="77777777" w:rsidR="004E0251" w:rsidRDefault="004E0251" w:rsidP="004E0251">
      <w:pPr>
        <w:pStyle w:val="Liststycke"/>
        <w:widowControl w:val="0"/>
        <w:numPr>
          <w:ilvl w:val="1"/>
          <w:numId w:val="21"/>
        </w:numPr>
        <w:tabs>
          <w:tab w:val="left" w:pos="2720"/>
        </w:tabs>
        <w:autoSpaceDE w:val="0"/>
        <w:autoSpaceDN w:val="0"/>
        <w:spacing w:before="56" w:after="0"/>
        <w:ind w:left="2803" w:right="1309" w:hanging="224"/>
        <w:contextualSpacing w:val="0"/>
      </w:pPr>
      <w:r>
        <w:t>Byt den röda ventilerade skyddsproppen mot en vit icke</w:t>
      </w:r>
      <w:r>
        <w:rPr>
          <w:spacing w:val="-13"/>
        </w:rPr>
        <w:t xml:space="preserve"> </w:t>
      </w:r>
      <w:r>
        <w:t>ventilerad propp.</w:t>
      </w:r>
    </w:p>
    <w:p w14:paraId="79847FFF" w14:textId="77777777" w:rsidR="004E0251" w:rsidRDefault="004E0251" w:rsidP="004E0251">
      <w:pPr>
        <w:pStyle w:val="Brdtext"/>
      </w:pPr>
    </w:p>
    <w:p w14:paraId="6B2F63E1" w14:textId="77777777" w:rsidR="004E0251" w:rsidRDefault="004E0251" w:rsidP="004E0251">
      <w:pPr>
        <w:pStyle w:val="Liststycke"/>
        <w:widowControl w:val="0"/>
        <w:numPr>
          <w:ilvl w:val="1"/>
          <w:numId w:val="21"/>
        </w:numPr>
        <w:tabs>
          <w:tab w:val="left" w:pos="2768"/>
        </w:tabs>
        <w:autoSpaceDE w:val="0"/>
        <w:autoSpaceDN w:val="0"/>
        <w:spacing w:after="0" w:line="240" w:lineRule="auto"/>
        <w:ind w:left="2767" w:right="0"/>
        <w:contextualSpacing w:val="0"/>
      </w:pPr>
      <w:r>
        <w:rPr>
          <w:noProof/>
        </w:rPr>
        <w:drawing>
          <wp:anchor distT="0" distB="0" distL="0" distR="0" simplePos="0" relativeHeight="251658243" behindDoc="0" locked="0" layoutInCell="1" allowOverlap="1" wp14:anchorId="77DAEAB5" wp14:editId="246B112D">
            <wp:simplePos x="0" y="0"/>
            <wp:positionH relativeFrom="page">
              <wp:posOffset>925194</wp:posOffset>
            </wp:positionH>
            <wp:positionV relativeFrom="paragraph">
              <wp:posOffset>7164</wp:posOffset>
            </wp:positionV>
            <wp:extent cx="843535" cy="699757"/>
            <wp:effectExtent l="0" t="0" r="0" b="0"/>
            <wp:wrapNone/>
            <wp:docPr id="13" name="Bildobjekt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0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3535" cy="6997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8253" behindDoc="0" locked="0" layoutInCell="1" allowOverlap="1" wp14:anchorId="3A7EA2B8" wp14:editId="27354F9A">
                <wp:simplePos x="0" y="0"/>
                <wp:positionH relativeFrom="page">
                  <wp:posOffset>458470</wp:posOffset>
                </wp:positionH>
                <wp:positionV relativeFrom="paragraph">
                  <wp:posOffset>15240</wp:posOffset>
                </wp:positionV>
                <wp:extent cx="247650" cy="263525"/>
                <wp:effectExtent l="1270" t="635" r="8255" b="2540"/>
                <wp:wrapNone/>
                <wp:docPr id="20" name="Grup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7650" cy="263525"/>
                          <a:chOff x="723" y="24"/>
                          <a:chExt cx="390" cy="415"/>
                        </a:xfrm>
                      </wpg:grpSpPr>
                      <wps:wsp>
                        <wps:cNvPr id="21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730" y="31"/>
                            <a:ext cx="375" cy="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722" y="23"/>
                            <a:ext cx="390" cy="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01335F" w14:textId="77777777" w:rsidR="004E0251" w:rsidRDefault="004E0251" w:rsidP="004E0251">
                              <w:pPr>
                                <w:spacing w:before="86"/>
                                <w:ind w:left="158"/>
                              </w:pPr>
                              <w:r>
                                <w:t>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7EA2B8" id="Grupp 20" o:spid="_x0000_s1041" style="position:absolute;left:0;text-align:left;margin-left:36.1pt;margin-top:1.2pt;width:19.5pt;height:20.75pt;z-index:251658253;mso-position-horizontal-relative:page" coordorigin="723,24" coordsize="390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">
                <v:rect id="Rectangle 18" o:spid="_x0000_s1042" style="position:absolute;left:730;top:31;width:375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" filled="f"/>
                <v:shape id="Text Box 19" o:spid="_x0000_s1043" type="#_x0000_t202" style="position:absolute;left:722;top:23;width:390;height: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" filled="f" stroked="f">
                  <v:textbox inset="0,0,0,0">
                    <w:txbxContent>
                      <w:p w14:paraId="3E01335F" w14:textId="77777777" w:rsidR="004E0251" w:rsidRDefault="004E0251" w:rsidP="004E0251">
                        <w:pPr>
                          <w:spacing w:before="86"/>
                          <w:ind w:left="158"/>
                        </w:pPr>
                        <w:r>
                          <w:t>6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Öppna 3-vägskranen igen (off markeringen pekar mot</w:t>
      </w:r>
      <w:r>
        <w:rPr>
          <w:spacing w:val="-1"/>
        </w:rPr>
        <w:t xml:space="preserve"> </w:t>
      </w:r>
      <w:r>
        <w:t>luftning)</w:t>
      </w:r>
    </w:p>
    <w:p w14:paraId="14178D87" w14:textId="77777777" w:rsidR="004E0251" w:rsidRDefault="004E0251" w:rsidP="004E0251">
      <w:pPr>
        <w:pStyle w:val="Liststycke"/>
        <w:widowControl w:val="0"/>
        <w:numPr>
          <w:ilvl w:val="1"/>
          <w:numId w:val="21"/>
        </w:numPr>
        <w:tabs>
          <w:tab w:val="left" w:pos="2802"/>
        </w:tabs>
        <w:autoSpaceDE w:val="0"/>
        <w:autoSpaceDN w:val="0"/>
        <w:spacing w:before="55" w:after="0" w:line="240" w:lineRule="auto"/>
        <w:ind w:left="2801" w:right="0"/>
        <w:contextualSpacing w:val="0"/>
      </w:pPr>
      <w:r>
        <w:t>Tryck ihop vingarna på</w:t>
      </w:r>
      <w:r>
        <w:rPr>
          <w:spacing w:val="-1"/>
        </w:rPr>
        <w:t xml:space="preserve"> </w:t>
      </w:r>
      <w:r>
        <w:t>flushanordningen</w:t>
      </w:r>
    </w:p>
    <w:p w14:paraId="669D1EFA" w14:textId="77777777" w:rsidR="004E0251" w:rsidRDefault="004E0251" w:rsidP="004E0251">
      <w:pPr>
        <w:pStyle w:val="Liststycke"/>
        <w:widowControl w:val="0"/>
        <w:numPr>
          <w:ilvl w:val="1"/>
          <w:numId w:val="21"/>
        </w:numPr>
        <w:tabs>
          <w:tab w:val="left" w:pos="2802"/>
        </w:tabs>
        <w:autoSpaceDE w:val="0"/>
        <w:autoSpaceDN w:val="0"/>
        <w:spacing w:before="56" w:after="0" w:line="240" w:lineRule="auto"/>
        <w:ind w:left="2801" w:right="0"/>
        <w:contextualSpacing w:val="0"/>
      </w:pPr>
      <w:r>
        <w:t>Fyll patienslangen och förbi reservoaren minst 20</w:t>
      </w:r>
      <w:r>
        <w:rPr>
          <w:spacing w:val="-1"/>
        </w:rPr>
        <w:t xml:space="preserve"> </w:t>
      </w:r>
      <w:r>
        <w:t>cm.</w:t>
      </w:r>
    </w:p>
    <w:p w14:paraId="34BA39BB" w14:textId="77777777" w:rsidR="004E0251" w:rsidRDefault="004E0251" w:rsidP="004E0251">
      <w:pPr>
        <w:pStyle w:val="Brdtext"/>
        <w:rPr>
          <w:sz w:val="26"/>
        </w:rPr>
      </w:pPr>
    </w:p>
    <w:p w14:paraId="67459DC3" w14:textId="77777777" w:rsidR="004E0251" w:rsidRDefault="004E0251" w:rsidP="004E0251">
      <w:pPr>
        <w:pStyle w:val="Brdtext"/>
        <w:rPr>
          <w:sz w:val="26"/>
        </w:rPr>
      </w:pPr>
    </w:p>
    <w:p w14:paraId="74C23214" w14:textId="77777777" w:rsidR="004E0251" w:rsidRDefault="004E0251" w:rsidP="004E0251">
      <w:pPr>
        <w:pStyle w:val="Liststycke"/>
        <w:widowControl w:val="0"/>
        <w:numPr>
          <w:ilvl w:val="0"/>
          <w:numId w:val="21"/>
        </w:numPr>
        <w:tabs>
          <w:tab w:val="left" w:pos="2641"/>
        </w:tabs>
        <w:autoSpaceDE w:val="0"/>
        <w:autoSpaceDN w:val="0"/>
        <w:spacing w:before="194" w:after="0"/>
        <w:ind w:right="1527" w:firstLine="120"/>
        <w:contextualSpacing w:val="0"/>
      </w:pPr>
      <w:r>
        <w:rPr>
          <w:noProof/>
        </w:rPr>
        <w:drawing>
          <wp:anchor distT="0" distB="0" distL="0" distR="0" simplePos="0" relativeHeight="251658244" behindDoc="0" locked="0" layoutInCell="1" allowOverlap="1" wp14:anchorId="433B89DB" wp14:editId="5E247843">
            <wp:simplePos x="0" y="0"/>
            <wp:positionH relativeFrom="page">
              <wp:posOffset>939800</wp:posOffset>
            </wp:positionH>
            <wp:positionV relativeFrom="paragraph">
              <wp:posOffset>133025</wp:posOffset>
            </wp:positionV>
            <wp:extent cx="833109" cy="647683"/>
            <wp:effectExtent l="0" t="0" r="0" b="0"/>
            <wp:wrapNone/>
            <wp:docPr id="15" name="Bildobjekt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3109" cy="647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8254" behindDoc="0" locked="0" layoutInCell="1" allowOverlap="1" wp14:anchorId="38269D26" wp14:editId="3C67897B">
                <wp:simplePos x="0" y="0"/>
                <wp:positionH relativeFrom="page">
                  <wp:posOffset>445770</wp:posOffset>
                </wp:positionH>
                <wp:positionV relativeFrom="paragraph">
                  <wp:posOffset>125095</wp:posOffset>
                </wp:positionV>
                <wp:extent cx="247650" cy="263525"/>
                <wp:effectExtent l="7620" t="635" r="1905" b="2540"/>
                <wp:wrapNone/>
                <wp:docPr id="14" name="Grup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7650" cy="263525"/>
                          <a:chOff x="703" y="197"/>
                          <a:chExt cx="390" cy="415"/>
                        </a:xfrm>
                      </wpg:grpSpPr>
                      <wps:wsp>
                        <wps:cNvPr id="16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710" y="204"/>
                            <a:ext cx="375" cy="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702" y="196"/>
                            <a:ext cx="390" cy="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90CE93" w14:textId="77777777" w:rsidR="004E0251" w:rsidRDefault="004E0251" w:rsidP="004E0251">
                              <w:pPr>
                                <w:spacing w:before="88"/>
                                <w:ind w:left="159"/>
                              </w:pPr>
                              <w:r>
                                <w:t>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8269D26" id="Grupp 14" o:spid="_x0000_s1044" style="position:absolute;left:0;text-align:left;margin-left:35.1pt;margin-top:9.85pt;width:19.5pt;height:20.75pt;z-index:251658254;mso-position-horizontal-relative:page" coordorigin="703,197" coordsize="390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">
                <v:rect id="Rectangle 21" o:spid="_x0000_s1045" style="position:absolute;left:710;top:204;width:375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" filled="f"/>
                <v:shape id="Text Box 22" o:spid="_x0000_s1046" type="#_x0000_t202" style="position:absolute;left:702;top:196;width:390;height: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 filled="f" stroked="f">
                  <v:textbox inset="0,0,0,0">
                    <w:txbxContent>
                      <w:p w14:paraId="1890CE93" w14:textId="77777777" w:rsidR="004E0251" w:rsidRDefault="004E0251" w:rsidP="004E0251">
                        <w:pPr>
                          <w:spacing w:before="88"/>
                          <w:ind w:left="159"/>
                        </w:pPr>
                        <w:r>
                          <w:t>7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Öppna reservoaren (skruva motsols) så att membranet lossar</w:t>
      </w:r>
      <w:r>
        <w:rPr>
          <w:spacing w:val="-12"/>
        </w:rPr>
        <w:t xml:space="preserve"> </w:t>
      </w:r>
      <w:r>
        <w:t>från underlaget. Reservoaren</w:t>
      </w:r>
      <w:r>
        <w:rPr>
          <w:spacing w:val="1"/>
        </w:rPr>
        <w:t xml:space="preserve"> </w:t>
      </w:r>
      <w:r>
        <w:t>fylls.</w:t>
      </w:r>
    </w:p>
    <w:p w14:paraId="59082D37" w14:textId="77777777" w:rsidR="004E0251" w:rsidRDefault="004E0251" w:rsidP="004E0251">
      <w:pPr>
        <w:pStyle w:val="Liststycke"/>
        <w:widowControl w:val="0"/>
        <w:numPr>
          <w:ilvl w:val="0"/>
          <w:numId w:val="21"/>
        </w:numPr>
        <w:tabs>
          <w:tab w:val="left" w:pos="2660"/>
        </w:tabs>
        <w:autoSpaceDE w:val="0"/>
        <w:autoSpaceDN w:val="0"/>
        <w:spacing w:after="0"/>
        <w:ind w:left="2662" w:right="1397" w:hanging="142"/>
        <w:contextualSpacing w:val="0"/>
      </w:pPr>
      <w:r>
        <w:t xml:space="preserve">Vid ev. luftbubblor, vänd reservoaren och knacka så att </w:t>
      </w:r>
      <w:r>
        <w:rPr>
          <w:spacing w:val="-3"/>
        </w:rPr>
        <w:t xml:space="preserve">eventuella </w:t>
      </w:r>
      <w:r>
        <w:t>bubblor stiger uppåt mot slangen och följer med vätskan</w:t>
      </w:r>
      <w:r>
        <w:rPr>
          <w:spacing w:val="-4"/>
        </w:rPr>
        <w:t xml:space="preserve"> </w:t>
      </w:r>
      <w:r>
        <w:t>ut.</w:t>
      </w:r>
    </w:p>
    <w:p w14:paraId="29BB6BE0" w14:textId="77777777" w:rsidR="004E0251" w:rsidRDefault="004E0251" w:rsidP="004E0251">
      <w:pPr>
        <w:pStyle w:val="Liststycke"/>
        <w:widowControl w:val="0"/>
        <w:numPr>
          <w:ilvl w:val="0"/>
          <w:numId w:val="21"/>
        </w:numPr>
        <w:tabs>
          <w:tab w:val="left" w:pos="2658"/>
        </w:tabs>
        <w:autoSpaceDE w:val="0"/>
        <w:autoSpaceDN w:val="0"/>
        <w:spacing w:after="0" w:line="274" w:lineRule="exact"/>
        <w:ind w:left="2657" w:right="0"/>
        <w:contextualSpacing w:val="0"/>
      </w:pPr>
      <w:r>
        <w:t>Reservoaren ska sedan stängas långsamt genom att skruva</w:t>
      </w:r>
      <w:r>
        <w:rPr>
          <w:spacing w:val="-3"/>
        </w:rPr>
        <w:t xml:space="preserve"> </w:t>
      </w:r>
      <w:r>
        <w:t>medsols.</w:t>
      </w:r>
    </w:p>
    <w:p w14:paraId="0938B118" w14:textId="77777777" w:rsidR="00895B82" w:rsidRDefault="00895B82" w:rsidP="00895B82">
      <w:pPr>
        <w:widowControl w:val="0"/>
        <w:tabs>
          <w:tab w:val="left" w:pos="2658"/>
        </w:tabs>
        <w:autoSpaceDE w:val="0"/>
        <w:autoSpaceDN w:val="0"/>
        <w:spacing w:after="0" w:line="274" w:lineRule="exact"/>
        <w:ind w:right="0"/>
      </w:pPr>
    </w:p>
    <w:p w14:paraId="10F2779E" w14:textId="77777777" w:rsidR="00895B82" w:rsidRDefault="00895B82" w:rsidP="00895B82">
      <w:pPr>
        <w:widowControl w:val="0"/>
        <w:tabs>
          <w:tab w:val="left" w:pos="2658"/>
        </w:tabs>
        <w:autoSpaceDE w:val="0"/>
        <w:autoSpaceDN w:val="0"/>
        <w:spacing w:after="0" w:line="274" w:lineRule="exact"/>
        <w:ind w:right="0"/>
      </w:pPr>
    </w:p>
    <w:p w14:paraId="77A32940" w14:textId="77777777" w:rsidR="00895B82" w:rsidRDefault="00895B82" w:rsidP="00895B82">
      <w:pPr>
        <w:widowControl w:val="0"/>
        <w:tabs>
          <w:tab w:val="left" w:pos="2658"/>
        </w:tabs>
        <w:autoSpaceDE w:val="0"/>
        <w:autoSpaceDN w:val="0"/>
        <w:spacing w:after="0" w:line="274" w:lineRule="exact"/>
        <w:ind w:right="0"/>
      </w:pPr>
    </w:p>
    <w:p w14:paraId="464B94D7" w14:textId="77777777" w:rsidR="00895B82" w:rsidRDefault="00895B82" w:rsidP="00895B82">
      <w:pPr>
        <w:widowControl w:val="0"/>
        <w:tabs>
          <w:tab w:val="left" w:pos="2658"/>
        </w:tabs>
        <w:autoSpaceDE w:val="0"/>
        <w:autoSpaceDN w:val="0"/>
        <w:spacing w:after="0" w:line="274" w:lineRule="exact"/>
        <w:ind w:right="0"/>
      </w:pPr>
    </w:p>
    <w:p w14:paraId="123BF2E9" w14:textId="77777777" w:rsidR="00895B82" w:rsidRDefault="00895B82" w:rsidP="00895B82">
      <w:pPr>
        <w:widowControl w:val="0"/>
        <w:tabs>
          <w:tab w:val="left" w:pos="2658"/>
        </w:tabs>
        <w:autoSpaceDE w:val="0"/>
        <w:autoSpaceDN w:val="0"/>
        <w:spacing w:after="0" w:line="274" w:lineRule="exact"/>
        <w:ind w:right="0"/>
      </w:pPr>
    </w:p>
    <w:p w14:paraId="3080DCEC" w14:textId="77777777" w:rsidR="00895B82" w:rsidRDefault="00895B82" w:rsidP="00895B82">
      <w:pPr>
        <w:widowControl w:val="0"/>
        <w:tabs>
          <w:tab w:val="left" w:pos="2658"/>
        </w:tabs>
        <w:autoSpaceDE w:val="0"/>
        <w:autoSpaceDN w:val="0"/>
        <w:spacing w:after="0" w:line="274" w:lineRule="exact"/>
        <w:ind w:right="0"/>
      </w:pPr>
    </w:p>
    <w:p w14:paraId="6FD3FFDB" w14:textId="77777777" w:rsidR="00330AB8" w:rsidRDefault="00330AB8" w:rsidP="00F90482">
      <w:pPr>
        <w:widowControl w:val="0"/>
        <w:tabs>
          <w:tab w:val="left" w:pos="2658"/>
        </w:tabs>
        <w:autoSpaceDE w:val="0"/>
        <w:autoSpaceDN w:val="0"/>
        <w:spacing w:after="0" w:line="274" w:lineRule="exact"/>
        <w:ind w:left="0" w:right="0"/>
      </w:pPr>
    </w:p>
    <w:p w14:paraId="16264280" w14:textId="77777777" w:rsidR="004E0251" w:rsidRDefault="004E0251" w:rsidP="004E0251">
      <w:pPr>
        <w:pStyle w:val="Brdtext"/>
        <w:rPr>
          <w:sz w:val="26"/>
        </w:rPr>
      </w:pPr>
    </w:p>
    <w:p w14:paraId="54D1DEF9" w14:textId="373401FE" w:rsidR="004E0251" w:rsidRDefault="00F00F7A" w:rsidP="004E0251">
      <w:pPr>
        <w:pStyle w:val="Brdtext"/>
        <w:spacing w:before="9"/>
        <w:rPr>
          <w:sz w:val="2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55" behindDoc="0" locked="0" layoutInCell="1" allowOverlap="1" wp14:anchorId="44E85C9C" wp14:editId="5C9B4318">
                <wp:simplePos x="0" y="0"/>
                <wp:positionH relativeFrom="page">
                  <wp:posOffset>474345</wp:posOffset>
                </wp:positionH>
                <wp:positionV relativeFrom="paragraph">
                  <wp:posOffset>127635</wp:posOffset>
                </wp:positionV>
                <wp:extent cx="344805" cy="263525"/>
                <wp:effectExtent l="0" t="0" r="17145" b="22225"/>
                <wp:wrapNone/>
                <wp:docPr id="1" name="Grup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4805" cy="263525"/>
                          <a:chOff x="747" y="-262"/>
                          <a:chExt cx="543" cy="415"/>
                        </a:xfrm>
                      </wpg:grpSpPr>
                      <wps:wsp>
                        <wps:cNvPr id="2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755" y="-254"/>
                            <a:ext cx="375" cy="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747" y="-262"/>
                            <a:ext cx="543" cy="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61DEC26" w14:textId="77777777" w:rsidR="004E0251" w:rsidRDefault="004E0251" w:rsidP="004E0251">
                              <w:pPr>
                                <w:spacing w:before="87"/>
                                <w:ind w:left="159"/>
                              </w:pPr>
                              <w:r>
                                <w:t>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E85C9C" id="Grupp 1" o:spid="_x0000_s1047" style="position:absolute;left:0;text-align:left;margin-left:37.35pt;margin-top:10.05pt;width:27.15pt;height:20.75pt;z-index:251658255;mso-position-horizontal-relative:page" coordorigin="747,-262" coordsize="543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">
                <v:rect id="Rectangle 24" o:spid="_x0000_s1048" style="position:absolute;left:755;top:-254;width:375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" filled="f"/>
                <v:shape id="Text Box 25" o:spid="_x0000_s1049" type="#_x0000_t202" style="position:absolute;left:747;top:-262;width:543;height: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14:paraId="061DEC26" w14:textId="77777777" w:rsidR="004E0251" w:rsidRDefault="004E0251" w:rsidP="004E0251">
                        <w:pPr>
                          <w:spacing w:before="87"/>
                          <w:ind w:left="159"/>
                        </w:pPr>
                        <w:r>
                          <w:t>8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B9556A">
        <w:rPr>
          <w:noProof/>
        </w:rPr>
        <w:drawing>
          <wp:anchor distT="0" distB="0" distL="0" distR="0" simplePos="0" relativeHeight="251658245" behindDoc="0" locked="0" layoutInCell="1" allowOverlap="1" wp14:anchorId="6B1202E1" wp14:editId="26CD3D3B">
            <wp:simplePos x="0" y="0"/>
            <wp:positionH relativeFrom="page">
              <wp:posOffset>1086485</wp:posOffset>
            </wp:positionH>
            <wp:positionV relativeFrom="paragraph">
              <wp:posOffset>142875</wp:posOffset>
            </wp:positionV>
            <wp:extent cx="863600" cy="640700"/>
            <wp:effectExtent l="0" t="0" r="0" b="0"/>
            <wp:wrapNone/>
            <wp:docPr id="17" name="Bildobjekt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2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3600" cy="640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4F7B785" w14:textId="0E24DCB7" w:rsidR="008F48A2" w:rsidRDefault="004E0251" w:rsidP="008F48A2">
      <w:pPr>
        <w:pStyle w:val="Brdtext"/>
        <w:spacing w:before="1"/>
      </w:pPr>
      <w:r>
        <w:t>Fortsätt fylla patienslangen sakta förbi SWAN-Switch så att den blir genomspolad med kranen i läge som på</w:t>
      </w:r>
      <w:r>
        <w:rPr>
          <w:spacing w:val="-3"/>
        </w:rPr>
        <w:t xml:space="preserve"> </w:t>
      </w:r>
      <w:r>
        <w:t>b</w:t>
      </w:r>
      <w:r w:rsidR="008F48A2">
        <w:t>ilden.</w:t>
      </w:r>
    </w:p>
    <w:p w14:paraId="0DEB7CF4" w14:textId="77777777" w:rsidR="008F48A2" w:rsidRDefault="008F48A2" w:rsidP="008F48A2">
      <w:pPr>
        <w:pStyle w:val="Brdtext"/>
        <w:spacing w:before="1"/>
      </w:pPr>
    </w:p>
    <w:p w14:paraId="1A63BAC8" w14:textId="77777777" w:rsidR="008F48A2" w:rsidRDefault="008F48A2" w:rsidP="008F48A2">
      <w:pPr>
        <w:pStyle w:val="Brdtext"/>
        <w:spacing w:before="1"/>
        <w:rPr>
          <w:sz w:val="28"/>
        </w:rPr>
      </w:pPr>
    </w:p>
    <w:p w14:paraId="2E4817A0" w14:textId="77777777" w:rsidR="008F48A2" w:rsidRDefault="008F48A2" w:rsidP="008F48A2">
      <w:pPr>
        <w:pStyle w:val="Liststycke"/>
        <w:widowControl w:val="0"/>
        <w:numPr>
          <w:ilvl w:val="0"/>
          <w:numId w:val="0"/>
        </w:numPr>
        <w:tabs>
          <w:tab w:val="left" w:pos="2889"/>
        </w:tabs>
        <w:autoSpaceDE w:val="0"/>
        <w:autoSpaceDN w:val="0"/>
        <w:spacing w:before="90" w:after="0" w:line="240" w:lineRule="auto"/>
        <w:ind w:left="2888" w:right="0"/>
        <w:contextualSpacing w:val="0"/>
      </w:pPr>
      <w:r>
        <w:rPr>
          <w:noProof/>
        </w:rPr>
        <w:drawing>
          <wp:anchor distT="0" distB="0" distL="0" distR="0" simplePos="0" relativeHeight="251658256" behindDoc="0" locked="0" layoutInCell="1" allowOverlap="1" wp14:anchorId="18C4596B" wp14:editId="3FA711F2">
            <wp:simplePos x="0" y="0"/>
            <wp:positionH relativeFrom="page">
              <wp:posOffset>1134744</wp:posOffset>
            </wp:positionH>
            <wp:positionV relativeFrom="paragraph">
              <wp:posOffset>29249</wp:posOffset>
            </wp:positionV>
            <wp:extent cx="857489" cy="662895"/>
            <wp:effectExtent l="0" t="0" r="0" b="0"/>
            <wp:wrapNone/>
            <wp:docPr id="19" name="Bildobjekt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3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489" cy="662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8257" behindDoc="0" locked="0" layoutInCell="1" allowOverlap="1" wp14:anchorId="076853F9" wp14:editId="486A2FE1">
                <wp:simplePos x="0" y="0"/>
                <wp:positionH relativeFrom="page">
                  <wp:posOffset>624840</wp:posOffset>
                </wp:positionH>
                <wp:positionV relativeFrom="paragraph">
                  <wp:posOffset>8255</wp:posOffset>
                </wp:positionV>
                <wp:extent cx="247650" cy="263525"/>
                <wp:effectExtent l="5715" t="635" r="3810" b="2540"/>
                <wp:wrapNone/>
                <wp:docPr id="8" name="Grup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7650" cy="263525"/>
                          <a:chOff x="984" y="13"/>
                          <a:chExt cx="390" cy="415"/>
                        </a:xfrm>
                      </wpg:grpSpPr>
                      <wps:wsp>
                        <wps:cNvPr id="38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992" y="20"/>
                            <a:ext cx="375" cy="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Text Box 28"/>
                        <wps:cNvSpPr txBox="1">
                          <a:spLocks noChangeArrowheads="1"/>
                        </wps:cNvSpPr>
                        <wps:spPr bwMode="auto">
                          <a:xfrm>
                            <a:off x="984" y="12"/>
                            <a:ext cx="390" cy="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B3FB5E" w14:textId="77777777" w:rsidR="008F48A2" w:rsidRDefault="008F48A2" w:rsidP="008F48A2">
                              <w:pPr>
                                <w:spacing w:before="87"/>
                                <w:ind w:left="158"/>
                              </w:pPr>
                              <w:r>
                                <w:t>9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6853F9" id="Grupp 8" o:spid="_x0000_s1050" style="position:absolute;left:0;text-align:left;margin-left:49.2pt;margin-top:.65pt;width:19.5pt;height:20.75pt;z-index:251658257;mso-position-horizontal-relative:page" coordorigin="984,13" coordsize="390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">
                <v:rect id="Rectangle 27" o:spid="_x0000_s1051" style="position:absolute;left:992;top:20;width:375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" filled="f"/>
                <v:shape id="Text Box 28" o:spid="_x0000_s1052" type="#_x0000_t202" style="position:absolute;left:984;top:12;width:390;height: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ldKwwAAANsAAAAPAAAAZHJzL2Rvd25yZXYueG1sRI9Ba8JA&#10;FITvBf/D8gre6qYK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z7ZXSsMAAADbAAAADwAA&#10;AAAAAAAAAAAAAAAHAgAAZHJzL2Rvd25yZXYueG1sUEsFBgAAAAADAAMAtwAAAPcCAAAAAA==&#10;" filled="f" stroked="f">
                  <v:textbox inset="0,0,0,0">
                    <w:txbxContent>
                      <w:p w14:paraId="6EB3FB5E" w14:textId="77777777" w:rsidR="008F48A2" w:rsidRDefault="008F48A2" w:rsidP="008F48A2">
                        <w:pPr>
                          <w:spacing w:before="87"/>
                          <w:ind w:left="158"/>
                        </w:pPr>
                        <w:r>
                          <w:t>9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Stäng till</w:t>
      </w:r>
      <w:r>
        <w:rPr>
          <w:spacing w:val="-3"/>
        </w:rPr>
        <w:t xml:space="preserve"> </w:t>
      </w:r>
      <w:r>
        <w:t>provtagningsporten,</w:t>
      </w:r>
    </w:p>
    <w:p w14:paraId="1EBF1258" w14:textId="2C0F171D" w:rsidR="008F48A2" w:rsidRDefault="008F48A2" w:rsidP="00D3476A">
      <w:pPr>
        <w:widowControl w:val="0"/>
        <w:tabs>
          <w:tab w:val="left" w:pos="2889"/>
        </w:tabs>
        <w:autoSpaceDE w:val="0"/>
        <w:autoSpaceDN w:val="0"/>
        <w:spacing w:before="56" w:after="0" w:line="240" w:lineRule="auto"/>
        <w:ind w:left="1712" w:right="0" w:hanging="357"/>
      </w:pPr>
    </w:p>
    <w:p w14:paraId="2A4F70F8" w14:textId="61B9F7F7" w:rsidR="008F48A2" w:rsidRPr="001F022E" w:rsidRDefault="008F48A2" w:rsidP="001F022E">
      <w:pPr>
        <w:pStyle w:val="Liststycke"/>
        <w:widowControl w:val="0"/>
        <w:numPr>
          <w:ilvl w:val="1"/>
          <w:numId w:val="21"/>
        </w:numPr>
        <w:tabs>
          <w:tab w:val="left" w:pos="2889"/>
        </w:tabs>
        <w:autoSpaceDE w:val="0"/>
        <w:autoSpaceDN w:val="0"/>
        <w:spacing w:before="55" w:after="0" w:line="240" w:lineRule="auto"/>
        <w:ind w:left="2888" w:right="0" w:hanging="141"/>
        <w:contextualSpacing w:val="0"/>
      </w:pPr>
      <w:r>
        <w:t>Sätt övertryck på infusionspåsen och anslut</w:t>
      </w:r>
      <w:r>
        <w:rPr>
          <w:spacing w:val="-3"/>
        </w:rPr>
        <w:t xml:space="preserve"> </w:t>
      </w:r>
      <w:r>
        <w:t>tryckmätningsset</w:t>
      </w:r>
      <w:r w:rsidR="002C5D75">
        <w:t>t som s</w:t>
      </w:r>
      <w:r w:rsidR="00A37B4E">
        <w:t>k</w:t>
      </w:r>
      <w:r w:rsidR="002C5D75">
        <w:t xml:space="preserve">all stå på </w:t>
      </w:r>
      <w:r w:rsidR="00A37B4E">
        <w:t xml:space="preserve">300 </w:t>
      </w:r>
      <w:proofErr w:type="spellStart"/>
      <w:r w:rsidR="00522997">
        <w:t>mmHg</w:t>
      </w:r>
      <w:proofErr w:type="spellEnd"/>
      <w:r w:rsidR="00522997">
        <w:t>.</w:t>
      </w:r>
    </w:p>
    <w:p w14:paraId="663F0746" w14:textId="77777777" w:rsidR="00656E9D" w:rsidRDefault="008F48A2" w:rsidP="00656E9D">
      <w:pPr>
        <w:pStyle w:val="Rubrik3"/>
        <w:spacing w:before="217"/>
        <w:ind w:left="1195"/>
        <w:rPr>
          <w:rFonts w:ascii="Calibri" w:eastAsia="Times New Roman" w:hAnsi="Calibri" w:cs="Times New Roman"/>
          <w:b/>
          <w:bCs w:val="0"/>
          <w:color w:val="000000"/>
          <w:sz w:val="26"/>
          <w:szCs w:val="18"/>
        </w:rPr>
      </w:pPr>
      <w:r w:rsidRPr="00F00F7A">
        <w:rPr>
          <w:rFonts w:ascii="Calibri" w:eastAsia="Times New Roman" w:hAnsi="Calibri" w:cs="Times New Roman"/>
          <w:b/>
          <w:bCs w:val="0"/>
          <w:noProof/>
          <w:color w:val="000000"/>
          <w:sz w:val="26"/>
          <w:szCs w:val="18"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2CBB9BF6" wp14:editId="345B0250">
                <wp:simplePos x="0" y="0"/>
                <wp:positionH relativeFrom="page">
                  <wp:posOffset>643890</wp:posOffset>
                </wp:positionH>
                <wp:positionV relativeFrom="paragraph">
                  <wp:posOffset>131445</wp:posOffset>
                </wp:positionV>
                <wp:extent cx="365760" cy="254000"/>
                <wp:effectExtent l="5715" t="12065" r="9525" b="10160"/>
                <wp:wrapNone/>
                <wp:docPr id="40" name="Textruta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" cy="2540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9BF24E9" w14:textId="77777777" w:rsidR="008F48A2" w:rsidRDefault="008F48A2" w:rsidP="008F48A2">
                            <w:pPr>
                              <w:pStyle w:val="Brdtext"/>
                              <w:spacing w:before="69"/>
                              <w:ind w:left="142"/>
                            </w:pPr>
                            <w:r>
                              <w:t>10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BB9BF6" id="Textruta 40" o:spid="_x0000_s1053" type="#_x0000_t202" style="position:absolute;left:0;text-align:left;margin-left:50.7pt;margin-top:10.35pt;width:28.8pt;height:20pt;z-index:25165825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" filled="f">
                <v:textbox inset="0,0,0,0">
                  <w:txbxContent>
                    <w:p w14:paraId="09BF24E9" w14:textId="77777777" w:rsidR="008F48A2" w:rsidRDefault="008F48A2" w:rsidP="008F48A2">
                      <w:pPr>
                        <w:pStyle w:val="Brdtext"/>
                        <w:spacing w:before="69"/>
                        <w:ind w:left="142"/>
                      </w:pPr>
                      <w:r>
                        <w:t>10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E30EEC" w:rsidRPr="00F00F7A">
        <w:rPr>
          <w:rFonts w:ascii="Calibri" w:eastAsia="Times New Roman" w:hAnsi="Calibri" w:cs="Times New Roman"/>
          <w:b/>
          <w:bCs w:val="0"/>
          <w:color w:val="000000"/>
          <w:sz w:val="26"/>
          <w:szCs w:val="18"/>
        </w:rPr>
        <w:t>Noll</w:t>
      </w:r>
      <w:r w:rsidR="00F00F7A" w:rsidRPr="00F00F7A">
        <w:rPr>
          <w:rFonts w:ascii="Calibri" w:eastAsia="Times New Roman" w:hAnsi="Calibri" w:cs="Times New Roman"/>
          <w:b/>
          <w:bCs w:val="0"/>
          <w:color w:val="000000"/>
          <w:sz w:val="26"/>
          <w:szCs w:val="18"/>
        </w:rPr>
        <w:t>kalibrering</w:t>
      </w:r>
      <w:r w:rsidR="00656E9D">
        <w:rPr>
          <w:rFonts w:ascii="Calibri" w:eastAsia="Times New Roman" w:hAnsi="Calibri" w:cs="Times New Roman"/>
          <w:b/>
          <w:bCs w:val="0"/>
          <w:color w:val="000000"/>
          <w:sz w:val="26"/>
          <w:szCs w:val="18"/>
        </w:rPr>
        <w:t xml:space="preserve"> </w:t>
      </w:r>
    </w:p>
    <w:p w14:paraId="0F917AFE" w14:textId="77777777" w:rsidR="00AF274D" w:rsidRPr="00AE7F61" w:rsidRDefault="00AF274D" w:rsidP="00AE7F61"/>
    <w:p w14:paraId="7F704A09" w14:textId="1FC04F3F" w:rsidR="00655C89" w:rsidRPr="00B84AF3" w:rsidRDefault="003F6904" w:rsidP="008C6C92">
      <w:r w:rsidRPr="00656E9D">
        <w:t xml:space="preserve">Vad man gör då är att tala om </w:t>
      </w:r>
      <w:r w:rsidR="003A4675" w:rsidRPr="00656E9D">
        <w:t>för maskinen vad trycket är i rummet (</w:t>
      </w:r>
      <w:r w:rsidR="004832A5" w:rsidRPr="00656E9D">
        <w:t>atmosfär</w:t>
      </w:r>
      <w:r w:rsidR="003A4675" w:rsidRPr="00656E9D">
        <w:t xml:space="preserve">trycket) </w:t>
      </w:r>
      <w:r w:rsidR="004832A5" w:rsidRPr="00656E9D">
        <w:t>för att det ska kunna dras av från det uppmätta blodtrycket.</w:t>
      </w:r>
    </w:p>
    <w:p w14:paraId="5527BD27" w14:textId="0376BF58" w:rsidR="008F48A2" w:rsidRDefault="008F48A2" w:rsidP="00B84AF3">
      <w:pPr>
        <w:pStyle w:val="Liststycke"/>
        <w:numPr>
          <w:ilvl w:val="0"/>
          <w:numId w:val="23"/>
        </w:numPr>
      </w:pPr>
      <w:r>
        <w:t xml:space="preserve">Nollkalibrering görs </w:t>
      </w:r>
      <w:r w:rsidR="00BD700C">
        <w:t xml:space="preserve">vid uppstart av tryckmätningen samt </w:t>
      </w:r>
      <w:r>
        <w:t>1g/pas</w:t>
      </w:r>
      <w:r w:rsidR="00BD700C">
        <w:t xml:space="preserve">s </w:t>
      </w:r>
      <w:r w:rsidR="00357EAA">
        <w:t xml:space="preserve">och </w:t>
      </w:r>
      <w:r>
        <w:t>vid</w:t>
      </w:r>
      <w:r w:rsidRPr="00B84AF3">
        <w:t xml:space="preserve"> </w:t>
      </w:r>
      <w:r>
        <w:t>behov</w:t>
      </w:r>
      <w:r w:rsidR="00DA6FA9">
        <w:t>, tex om man flyttar patienten till röntgen</w:t>
      </w:r>
      <w:r w:rsidR="00587495">
        <w:t>, trycket skall då nollas när patienten är åter på HIA.</w:t>
      </w:r>
    </w:p>
    <w:p w14:paraId="70906725" w14:textId="1078573B" w:rsidR="008F48A2" w:rsidRDefault="008F48A2" w:rsidP="00B84AF3">
      <w:pPr>
        <w:pStyle w:val="Liststycke"/>
        <w:numPr>
          <w:ilvl w:val="0"/>
          <w:numId w:val="23"/>
        </w:numPr>
      </w:pPr>
      <w:r>
        <w:t>Vrid 3-vägskranen (som</w:t>
      </w:r>
      <w:r w:rsidRPr="00B84AF3">
        <w:t xml:space="preserve"> </w:t>
      </w:r>
      <w:r>
        <w:t>sitter</w:t>
      </w:r>
      <w:r w:rsidRPr="00B84AF3">
        <w:t xml:space="preserve"> </w:t>
      </w:r>
      <w:r>
        <w:t>på</w:t>
      </w:r>
      <w:r w:rsidR="00B84AF3">
        <w:t xml:space="preserve"> </w:t>
      </w:r>
      <w:r>
        <w:t>trycksensorn) 90˚ uppåt (off markeringen skall peka mot</w:t>
      </w:r>
      <w:r w:rsidRPr="00B84AF3">
        <w:t xml:space="preserve"> </w:t>
      </w:r>
      <w:r>
        <w:t>patientslangen)</w:t>
      </w:r>
    </w:p>
    <w:p w14:paraId="6ED1D872" w14:textId="77777777" w:rsidR="008F48A2" w:rsidRDefault="008F48A2" w:rsidP="00B84AF3">
      <w:pPr>
        <w:pStyle w:val="Liststycke"/>
        <w:numPr>
          <w:ilvl w:val="0"/>
          <w:numId w:val="23"/>
        </w:numPr>
      </w:pPr>
      <w:r>
        <w:t>Ta bort skyddsproppen, så det är öppet mot</w:t>
      </w:r>
      <w:r w:rsidRPr="00B84AF3">
        <w:t xml:space="preserve"> </w:t>
      </w:r>
      <w:r>
        <w:t>atmosfärsluft.</w:t>
      </w:r>
    </w:p>
    <w:p w14:paraId="03697DBC" w14:textId="77777777" w:rsidR="008F48A2" w:rsidRDefault="008F48A2" w:rsidP="00B84AF3">
      <w:pPr>
        <w:pStyle w:val="Liststycke"/>
        <w:numPr>
          <w:ilvl w:val="0"/>
          <w:numId w:val="23"/>
        </w:numPr>
      </w:pPr>
      <w:r>
        <w:t>Tryck på ”nolla” på</w:t>
      </w:r>
      <w:r w:rsidRPr="00B84AF3">
        <w:t xml:space="preserve"> </w:t>
      </w:r>
      <w:r>
        <w:t>monitorn.</w:t>
      </w:r>
    </w:p>
    <w:p w14:paraId="01095391" w14:textId="77777777" w:rsidR="008F48A2" w:rsidRDefault="008F48A2" w:rsidP="00B84AF3">
      <w:pPr>
        <w:pStyle w:val="Liststycke"/>
        <w:numPr>
          <w:ilvl w:val="0"/>
          <w:numId w:val="23"/>
        </w:numPr>
      </w:pPr>
      <w:r>
        <w:t>Tryck på nolla ABP eller nolla alla</w:t>
      </w:r>
      <w:r w:rsidRPr="00B84AF3">
        <w:t xml:space="preserve"> </w:t>
      </w:r>
      <w:r>
        <w:t>tryck</w:t>
      </w:r>
    </w:p>
    <w:p w14:paraId="5DD792FA" w14:textId="77777777" w:rsidR="008F48A2" w:rsidRDefault="008F48A2" w:rsidP="00B84AF3">
      <w:pPr>
        <w:pStyle w:val="Liststycke"/>
        <w:numPr>
          <w:ilvl w:val="0"/>
          <w:numId w:val="23"/>
        </w:numPr>
      </w:pPr>
      <w:r>
        <w:t>När trycket är nollat vrid tillbaka 3-vägskranen till sin ursprungliga</w:t>
      </w:r>
      <w:r w:rsidRPr="00B84AF3">
        <w:t xml:space="preserve"> </w:t>
      </w:r>
      <w:r>
        <w:t>position.</w:t>
      </w:r>
    </w:p>
    <w:p w14:paraId="322E6E98" w14:textId="77777777" w:rsidR="008F48A2" w:rsidRDefault="008F48A2" w:rsidP="00B84AF3">
      <w:pPr>
        <w:pStyle w:val="Liststycke"/>
        <w:numPr>
          <w:ilvl w:val="0"/>
          <w:numId w:val="23"/>
        </w:numPr>
      </w:pPr>
      <w:r>
        <w:t>Sätt på en ny</w:t>
      </w:r>
      <w:r w:rsidRPr="00B84AF3">
        <w:t xml:space="preserve"> </w:t>
      </w:r>
      <w:r>
        <w:t>propp.</w:t>
      </w:r>
    </w:p>
    <w:p w14:paraId="149B14FA" w14:textId="3ED3FFC8" w:rsidR="00D86864" w:rsidRDefault="00FF5F38" w:rsidP="001A619A">
      <w:pPr>
        <w:pStyle w:val="Liststycke"/>
        <w:numPr>
          <w:ilvl w:val="0"/>
          <w:numId w:val="23"/>
        </w:numPr>
      </w:pPr>
      <w:r>
        <w:t>Nollningen</w:t>
      </w:r>
      <w:r w:rsidR="00CA3587">
        <w:t xml:space="preserve"> har </w:t>
      </w:r>
      <w:r w:rsidR="00656616">
        <w:t xml:space="preserve">ingenting </w:t>
      </w:r>
      <w:r w:rsidR="00CA3587">
        <w:t>med patientens läge i sänge</w:t>
      </w:r>
      <w:r w:rsidR="004D3A43">
        <w:t>n a</w:t>
      </w:r>
      <w:r w:rsidR="00656616">
        <w:t>tt göra</w:t>
      </w:r>
      <w:r w:rsidR="00AF3B3E">
        <w:t xml:space="preserve">, ändrar patienten läge i sängen så skall man justera </w:t>
      </w:r>
      <w:r w:rsidR="00182EF8">
        <w:t>tryckgivarens</w:t>
      </w:r>
      <w:r w:rsidR="0094381E">
        <w:t xml:space="preserve"> (domens)</w:t>
      </w:r>
      <w:r w:rsidR="00182EF8">
        <w:t xml:space="preserve"> höjd</w:t>
      </w:r>
      <w:r w:rsidR="0094381E">
        <w:t xml:space="preserve"> så att den sitter i hjärthöjd. Man behöver </w:t>
      </w:r>
      <w:r w:rsidR="0094381E" w:rsidRPr="00B84AF3">
        <w:t>inte nolla</w:t>
      </w:r>
      <w:r w:rsidR="0094381E">
        <w:t xml:space="preserve"> om trycket.</w:t>
      </w:r>
    </w:p>
    <w:p w14:paraId="06CF02E1" w14:textId="1C8127ED" w:rsidR="00D86864" w:rsidRDefault="00D37165" w:rsidP="00D37165">
      <w:pPr>
        <w:pStyle w:val="MellanrubrikVGR"/>
      </w:pPr>
      <w:r>
        <w:t xml:space="preserve">Felsökning </w:t>
      </w:r>
    </w:p>
    <w:p w14:paraId="1BB75A7E" w14:textId="100C31F4" w:rsidR="00D37165" w:rsidRDefault="003F3F3C" w:rsidP="008C6C92">
      <w:r>
        <w:t xml:space="preserve">Om man får en tryckkurva </w:t>
      </w:r>
      <w:r w:rsidR="00F90482">
        <w:t xml:space="preserve">eller blodtryck </w:t>
      </w:r>
      <w:r>
        <w:t>som man tycker</w:t>
      </w:r>
      <w:r w:rsidR="00433F5F">
        <w:t xml:space="preserve"> inte</w:t>
      </w:r>
      <w:r>
        <w:t xml:space="preserve"> stämmer</w:t>
      </w:r>
      <w:r w:rsidR="00115D3B">
        <w:t>, kan man felsöka enligt följande</w:t>
      </w:r>
      <w:r w:rsidR="00E134B0">
        <w:t>:</w:t>
      </w:r>
    </w:p>
    <w:p w14:paraId="201B7591" w14:textId="45606753" w:rsidR="008C6C92" w:rsidRDefault="00CB77BB" w:rsidP="00CB77BB">
      <w:pPr>
        <w:pStyle w:val="Liststycke"/>
        <w:numPr>
          <w:ilvl w:val="0"/>
          <w:numId w:val="27"/>
        </w:numPr>
      </w:pPr>
      <w:r>
        <w:t>Kontrollera</w:t>
      </w:r>
      <w:r w:rsidR="008C6C92">
        <w:t xml:space="preserve"> ett </w:t>
      </w:r>
      <w:r>
        <w:t>manuellt</w:t>
      </w:r>
      <w:r w:rsidR="008C6C92">
        <w:t xml:space="preserve"> blodtryck</w:t>
      </w:r>
    </w:p>
    <w:p w14:paraId="3F3D35B9" w14:textId="4650D747" w:rsidR="00CB77BB" w:rsidRDefault="00CB77BB" w:rsidP="00CB77BB">
      <w:pPr>
        <w:pStyle w:val="Liststycke"/>
        <w:numPr>
          <w:ilvl w:val="0"/>
          <w:numId w:val="27"/>
        </w:numPr>
      </w:pPr>
      <w:r>
        <w:t>Kontrollera så tryckgivaren är i hjärthöjd.</w:t>
      </w:r>
    </w:p>
    <w:p w14:paraId="79D2F7B4" w14:textId="0ED49343" w:rsidR="00115D3B" w:rsidRDefault="00D64FF9" w:rsidP="00566E6D">
      <w:pPr>
        <w:pStyle w:val="Liststycke"/>
        <w:numPr>
          <w:ilvl w:val="0"/>
          <w:numId w:val="25"/>
        </w:numPr>
      </w:pPr>
      <w:proofErr w:type="spellStart"/>
      <w:r>
        <w:t>Flusha</w:t>
      </w:r>
      <w:proofErr w:type="spellEnd"/>
      <w:r>
        <w:t xml:space="preserve"> systemet</w:t>
      </w:r>
      <w:r w:rsidR="00F643C1">
        <w:t xml:space="preserve">/ Square </w:t>
      </w:r>
      <w:proofErr w:type="spellStart"/>
      <w:r w:rsidR="00F643C1">
        <w:t>Wave</w:t>
      </w:r>
      <w:proofErr w:type="spellEnd"/>
      <w:r w:rsidR="00F643C1">
        <w:t xml:space="preserve"> test (fyrkantstest)</w:t>
      </w:r>
    </w:p>
    <w:p w14:paraId="15FC4B51" w14:textId="0B105036" w:rsidR="00F643C1" w:rsidRDefault="00F643C1" w:rsidP="00566E6D">
      <w:pPr>
        <w:pStyle w:val="Liststycke"/>
        <w:numPr>
          <w:ilvl w:val="0"/>
          <w:numId w:val="25"/>
        </w:numPr>
      </w:pPr>
      <w:r>
        <w:t>Kontrollera trycket i övertrycksman</w:t>
      </w:r>
      <w:r w:rsidR="00B245FC">
        <w:t>schetten</w:t>
      </w:r>
    </w:p>
    <w:p w14:paraId="720C5FFC" w14:textId="499B2ED8" w:rsidR="00B245FC" w:rsidRDefault="00B245FC" w:rsidP="00566E6D">
      <w:pPr>
        <w:pStyle w:val="Liststycke"/>
        <w:numPr>
          <w:ilvl w:val="0"/>
          <w:numId w:val="25"/>
        </w:numPr>
      </w:pPr>
      <w:r>
        <w:t>Luft/blod i systemet</w:t>
      </w:r>
    </w:p>
    <w:p w14:paraId="5D1C2FF5" w14:textId="637047D9" w:rsidR="00B245FC" w:rsidRDefault="00B245FC" w:rsidP="00566E6D">
      <w:pPr>
        <w:pStyle w:val="Liststycke"/>
        <w:numPr>
          <w:ilvl w:val="0"/>
          <w:numId w:val="25"/>
        </w:numPr>
      </w:pPr>
      <w:r>
        <w:t>Knick på slangar</w:t>
      </w:r>
    </w:p>
    <w:p w14:paraId="2B0270CD" w14:textId="419FCAAC" w:rsidR="00B245FC" w:rsidRDefault="00B245FC" w:rsidP="00566E6D">
      <w:pPr>
        <w:pStyle w:val="Liststycke"/>
        <w:numPr>
          <w:ilvl w:val="0"/>
          <w:numId w:val="25"/>
        </w:numPr>
      </w:pPr>
      <w:r>
        <w:t>Fel på artärkatetern (ligg</w:t>
      </w:r>
      <w:r w:rsidR="009D5446">
        <w:t>er</w:t>
      </w:r>
      <w:r>
        <w:t xml:space="preserve"> an mot kärlväggen </w:t>
      </w:r>
      <w:proofErr w:type="spellStart"/>
      <w:r>
        <w:t>etc</w:t>
      </w:r>
      <w:proofErr w:type="spellEnd"/>
      <w:r>
        <w:t>)</w:t>
      </w:r>
    </w:p>
    <w:p w14:paraId="17A326DE" w14:textId="59DD3D69" w:rsidR="00B245FC" w:rsidRDefault="00B245FC" w:rsidP="00566E6D">
      <w:pPr>
        <w:pStyle w:val="Liststycke"/>
        <w:numPr>
          <w:ilvl w:val="0"/>
          <w:numId w:val="25"/>
        </w:numPr>
      </w:pPr>
      <w:r>
        <w:t>Nolla om</w:t>
      </w:r>
    </w:p>
    <w:p w14:paraId="6F3F8768" w14:textId="77777777" w:rsidR="001A619A" w:rsidRDefault="001A619A" w:rsidP="001A619A"/>
    <w:p w14:paraId="3A558021" w14:textId="77777777" w:rsidR="008F48A2" w:rsidRDefault="008F48A2" w:rsidP="00957EB8">
      <w:pPr>
        <w:pStyle w:val="Brdtext"/>
        <w:ind w:left="0"/>
        <w:rPr>
          <w:sz w:val="26"/>
        </w:rPr>
      </w:pPr>
    </w:p>
    <w:p w14:paraId="3B2C17E4" w14:textId="77777777" w:rsidR="00957EB8" w:rsidRDefault="00957EB8" w:rsidP="00957EB8">
      <w:pPr>
        <w:pStyle w:val="Brdtext"/>
        <w:ind w:left="0"/>
        <w:rPr>
          <w:sz w:val="26"/>
        </w:rPr>
      </w:pPr>
    </w:p>
    <w:p w14:paraId="6C41DB2C" w14:textId="527DB66E" w:rsidR="003640C6" w:rsidRDefault="00644247" w:rsidP="00D85E53">
      <w:pPr>
        <w:pStyle w:val="MellanrubrikVGR"/>
      </w:pPr>
      <w:r>
        <w:t>Övervakning</w:t>
      </w:r>
      <w:r w:rsidR="00D85E53">
        <w:t>/skötsel</w:t>
      </w:r>
    </w:p>
    <w:p w14:paraId="7C660A0F" w14:textId="2632B9D5" w:rsidR="003640C6" w:rsidRDefault="003640C6" w:rsidP="00DF0622">
      <w:pPr>
        <w:pStyle w:val="Liststycke"/>
        <w:numPr>
          <w:ilvl w:val="0"/>
          <w:numId w:val="24"/>
        </w:numPr>
      </w:pPr>
      <w:r>
        <w:t>Instickstället inspekteras dagligen</w:t>
      </w:r>
      <w:r w:rsidR="00D85E53">
        <w:t>.</w:t>
      </w:r>
    </w:p>
    <w:p w14:paraId="7803D58A" w14:textId="30AD7131" w:rsidR="00DF0622" w:rsidRDefault="00DF0622" w:rsidP="00DF0622">
      <w:pPr>
        <w:pStyle w:val="Liststycke"/>
        <w:numPr>
          <w:ilvl w:val="0"/>
          <w:numId w:val="24"/>
        </w:numPr>
      </w:pPr>
      <w:r>
        <w:t>Byte av flushpåse me</w:t>
      </w:r>
      <w:r w:rsidR="00203B29">
        <w:t>d</w:t>
      </w:r>
      <w:r>
        <w:t xml:space="preserve"> </w:t>
      </w:r>
      <w:proofErr w:type="spellStart"/>
      <w:r>
        <w:t>NaCl</w:t>
      </w:r>
      <w:proofErr w:type="spellEnd"/>
      <w:r>
        <w:t xml:space="preserve"> 9 mg/ml 500 ml </w:t>
      </w:r>
      <w:r w:rsidRPr="00DF0622">
        <w:t xml:space="preserve">och </w:t>
      </w:r>
      <w:proofErr w:type="spellStart"/>
      <w:r>
        <w:t>artärtryckset</w:t>
      </w:r>
      <w:proofErr w:type="spellEnd"/>
      <w:r>
        <w:t xml:space="preserve"> var 3:e</w:t>
      </w:r>
      <w:r w:rsidRPr="00DF0622">
        <w:t xml:space="preserve"> </w:t>
      </w:r>
      <w:r>
        <w:t>dag.</w:t>
      </w:r>
    </w:p>
    <w:p w14:paraId="719CDC8E" w14:textId="5E87986D" w:rsidR="003640C6" w:rsidRPr="00A31DFE" w:rsidRDefault="003640C6" w:rsidP="00DF0622">
      <w:pPr>
        <w:pStyle w:val="Liststycke"/>
        <w:numPr>
          <w:ilvl w:val="0"/>
          <w:numId w:val="24"/>
        </w:numPr>
      </w:pPr>
      <w:r>
        <w:t xml:space="preserve">Omläggning av katetern sker var </w:t>
      </w:r>
      <w:r w:rsidR="00D85E53">
        <w:t>3:e</w:t>
      </w:r>
      <w:r>
        <w:t xml:space="preserve"> dag med aseptisk metod. Märk med</w:t>
      </w:r>
      <w:r w:rsidRPr="00DF0622">
        <w:t xml:space="preserve"> </w:t>
      </w:r>
      <w:r>
        <w:t>datum.</w:t>
      </w:r>
    </w:p>
    <w:p w14:paraId="29C61E36" w14:textId="7C29C6AF" w:rsidR="003640C6" w:rsidRDefault="003640C6" w:rsidP="00DF0622">
      <w:pPr>
        <w:pStyle w:val="Liststycke"/>
        <w:numPr>
          <w:ilvl w:val="0"/>
          <w:numId w:val="24"/>
        </w:numPr>
      </w:pPr>
      <w:r>
        <w:t>Märk infusionspåsen (</w:t>
      </w:r>
      <w:proofErr w:type="spellStart"/>
      <w:r>
        <w:t>NaCl</w:t>
      </w:r>
      <w:proofErr w:type="spellEnd"/>
      <w:r>
        <w:t xml:space="preserve"> 500 ml) med patient-id</w:t>
      </w:r>
      <w:r w:rsidR="00FA3823">
        <w:t xml:space="preserve"> &amp; datum.</w:t>
      </w:r>
    </w:p>
    <w:p w14:paraId="7D3117D5" w14:textId="62103DDC" w:rsidR="003640C6" w:rsidRDefault="003640C6" w:rsidP="007F7379">
      <w:pPr>
        <w:pStyle w:val="Liststycke"/>
        <w:numPr>
          <w:ilvl w:val="0"/>
          <w:numId w:val="24"/>
        </w:numPr>
      </w:pPr>
      <w:r>
        <w:t xml:space="preserve">Märk artärslangen vid dess början nära artärkatetern samt i närheten av </w:t>
      </w:r>
      <w:proofErr w:type="spellStart"/>
      <w:r>
        <w:t>provporten</w:t>
      </w:r>
      <w:proofErr w:type="spellEnd"/>
      <w:r>
        <w:t xml:space="preserve"> med röd etikett märkt ”Artär/Artärkateter”</w:t>
      </w:r>
    </w:p>
    <w:p w14:paraId="19A7D80A" w14:textId="34614ADD" w:rsidR="0091029A" w:rsidRDefault="005024BC" w:rsidP="0091029A">
      <w:pPr>
        <w:pStyle w:val="Liststycke"/>
        <w:numPr>
          <w:ilvl w:val="0"/>
          <w:numId w:val="24"/>
        </w:numPr>
      </w:pPr>
      <w:r>
        <w:t>Blodtrycket &amp; MAP antecknas i övervakning</w:t>
      </w:r>
      <w:r w:rsidR="00863131">
        <w:t>s</w:t>
      </w:r>
      <w:r>
        <w:t xml:space="preserve">journalen </w:t>
      </w:r>
      <w:r w:rsidR="00FE2DD6">
        <w:t>med därför angivna tecken.</w:t>
      </w:r>
    </w:p>
    <w:p w14:paraId="73F39953" w14:textId="10D407A8" w:rsidR="0091029A" w:rsidRDefault="0091029A" w:rsidP="0091029A">
      <w:pPr>
        <w:pStyle w:val="MellanrubrikVGR"/>
      </w:pPr>
      <w:r>
        <w:t>Blodprov</w:t>
      </w:r>
      <w:r w:rsidR="005E06A8">
        <w:t>s</w:t>
      </w:r>
      <w:r>
        <w:t>tagning</w:t>
      </w:r>
    </w:p>
    <w:p w14:paraId="2B506745" w14:textId="76466B65" w:rsidR="00B247C6" w:rsidRPr="00F31743" w:rsidRDefault="00781DDF" w:rsidP="00A67AF4">
      <w:pPr>
        <w:rPr>
          <w:color w:val="FF0000"/>
        </w:rPr>
      </w:pPr>
      <w:hyperlink r:id="rId23" w:history="1">
        <w:r w:rsidRPr="009B0DB5">
          <w:rPr>
            <w:rStyle w:val="Hyperlnk"/>
          </w:rPr>
          <w:t>Länk till bruksanvisning</w:t>
        </w:r>
      </w:hyperlink>
    </w:p>
    <w:p w14:paraId="0378C6A9" w14:textId="097B5D29" w:rsidR="00C30592" w:rsidRDefault="00A401CB" w:rsidP="00F31743">
      <w:pPr>
        <w:pStyle w:val="MellanrubrikVGR"/>
      </w:pPr>
      <w:r w:rsidRPr="00A401CB">
        <w:t>Avveckling/ eftervård</w:t>
      </w:r>
    </w:p>
    <w:p w14:paraId="307FD112" w14:textId="238FE6A3" w:rsidR="002D42EB" w:rsidRDefault="002D42EB" w:rsidP="00F31743">
      <w:pPr>
        <w:pStyle w:val="Liststycke"/>
        <w:numPr>
          <w:ilvl w:val="0"/>
          <w:numId w:val="26"/>
        </w:numPr>
      </w:pPr>
      <w:r>
        <w:t>Stäng artärnålen</w:t>
      </w:r>
    </w:p>
    <w:p w14:paraId="26214BB1" w14:textId="77777777" w:rsidR="002D42EB" w:rsidRDefault="002D42EB" w:rsidP="00F31743">
      <w:pPr>
        <w:pStyle w:val="Liststycke"/>
        <w:numPr>
          <w:ilvl w:val="0"/>
          <w:numId w:val="26"/>
        </w:numPr>
      </w:pPr>
      <w:r>
        <w:t>Koppla från artärtrycksetet</w:t>
      </w:r>
    </w:p>
    <w:p w14:paraId="47C4EFAB" w14:textId="77777777" w:rsidR="002D42EB" w:rsidRDefault="002D42EB" w:rsidP="00F31743">
      <w:pPr>
        <w:pStyle w:val="Liststycke"/>
        <w:numPr>
          <w:ilvl w:val="0"/>
          <w:numId w:val="26"/>
        </w:numPr>
      </w:pPr>
      <w:r>
        <w:t>Drag ut artärkatetern</w:t>
      </w:r>
    </w:p>
    <w:p w14:paraId="686945C7" w14:textId="1D610F0A" w:rsidR="00111965" w:rsidRDefault="002D42EB" w:rsidP="00F31743">
      <w:pPr>
        <w:pStyle w:val="Liststycke"/>
        <w:numPr>
          <w:ilvl w:val="0"/>
          <w:numId w:val="26"/>
        </w:numPr>
      </w:pPr>
      <w:r>
        <w:t>Tryck med rundtork</w:t>
      </w:r>
      <w:r w:rsidR="00111965">
        <w:t xml:space="preserve"> ca 5 minuter, kontrollera att blödningen upphört</w:t>
      </w:r>
    </w:p>
    <w:p w14:paraId="5DABB964" w14:textId="77777777" w:rsidR="00111965" w:rsidRDefault="00111965" w:rsidP="00F31743">
      <w:pPr>
        <w:pStyle w:val="Liststycke"/>
        <w:numPr>
          <w:ilvl w:val="0"/>
          <w:numId w:val="26"/>
        </w:numPr>
      </w:pPr>
      <w:r>
        <w:t>Tvätta rent och sätt på en ren kompress över insticket</w:t>
      </w:r>
    </w:p>
    <w:p w14:paraId="17965F56" w14:textId="19C0CD17" w:rsidR="00E134B0" w:rsidRDefault="00EF05DD" w:rsidP="005D6261">
      <w:pPr>
        <w:pStyle w:val="Liststycke"/>
        <w:numPr>
          <w:ilvl w:val="0"/>
          <w:numId w:val="26"/>
        </w:numPr>
      </w:pPr>
      <w:r>
        <w:t>Dokumentera</w:t>
      </w:r>
      <w:r w:rsidR="00F31743">
        <w:t xml:space="preserve"> dagningen </w:t>
      </w:r>
      <w:r>
        <w:t xml:space="preserve">i </w:t>
      </w:r>
      <w:proofErr w:type="spellStart"/>
      <w:r>
        <w:t>Melior</w:t>
      </w:r>
      <w:proofErr w:type="spellEnd"/>
      <w:r>
        <w:t xml:space="preserve"> </w:t>
      </w:r>
      <w:r w:rsidR="00011505">
        <w:t>i</w:t>
      </w:r>
      <w:r>
        <w:t xml:space="preserve"> mallen ”artä</w:t>
      </w:r>
      <w:r w:rsidR="00F31743">
        <w:t>r</w:t>
      </w:r>
      <w:r>
        <w:t>kateter”</w:t>
      </w:r>
      <w:r w:rsidR="00F31743">
        <w:t xml:space="preserve"> </w:t>
      </w:r>
    </w:p>
    <w:p w14:paraId="2DD0ECA4" w14:textId="422216D9" w:rsidR="00E134B0" w:rsidRDefault="00E134B0" w:rsidP="00E15BB9">
      <w:pPr>
        <w:pStyle w:val="MellanrubrikVGR"/>
      </w:pPr>
      <w:r>
        <w:t>Komplikationer</w:t>
      </w:r>
    </w:p>
    <w:p w14:paraId="0B942E36" w14:textId="018BA559" w:rsidR="00E15BB9" w:rsidRDefault="00E15BB9" w:rsidP="00E15BB9">
      <w:r w:rsidRPr="00724350">
        <w:rPr>
          <w:b/>
          <w:bCs/>
        </w:rPr>
        <w:t>Blödning</w:t>
      </w:r>
      <w:r w:rsidR="00776D9A" w:rsidRPr="00724350">
        <w:rPr>
          <w:b/>
          <w:bCs/>
        </w:rPr>
        <w:t>:</w:t>
      </w:r>
      <w:r w:rsidR="00776D9A">
        <w:t xml:space="preserve"> </w:t>
      </w:r>
      <w:r w:rsidR="00063C8C">
        <w:t xml:space="preserve">Kontrollera </w:t>
      </w:r>
      <w:r w:rsidR="00E47ED7">
        <w:t xml:space="preserve">att </w:t>
      </w:r>
      <w:r w:rsidR="00063C8C">
        <w:t>a</w:t>
      </w:r>
      <w:r w:rsidR="00776D9A">
        <w:t>rtärkatetern</w:t>
      </w:r>
      <w:r w:rsidR="0082714F">
        <w:t xml:space="preserve"> inte</w:t>
      </w:r>
      <w:r w:rsidR="00776D9A">
        <w:t xml:space="preserve"> har åkt ut, </w:t>
      </w:r>
      <w:r w:rsidR="00EE7835">
        <w:t xml:space="preserve">att </w:t>
      </w:r>
      <w:r w:rsidR="00776D9A">
        <w:t>3-vägskran</w:t>
      </w:r>
      <w:r w:rsidR="00EE7835">
        <w:t xml:space="preserve"> inte är öppen</w:t>
      </w:r>
      <w:r w:rsidR="005D15A7">
        <w:t xml:space="preserve"> alt. är stängd</w:t>
      </w:r>
      <w:r w:rsidR="00776D9A">
        <w:t xml:space="preserve">, </w:t>
      </w:r>
      <w:r w:rsidR="005D15A7">
        <w:t>att</w:t>
      </w:r>
      <w:r w:rsidR="00713654">
        <w:t xml:space="preserve"> tyck</w:t>
      </w:r>
      <w:r w:rsidR="005D15A7">
        <w:t>et</w:t>
      </w:r>
      <w:r w:rsidR="00713654">
        <w:t xml:space="preserve"> i övertycksmanschetten </w:t>
      </w:r>
      <w:r w:rsidR="0082714F">
        <w:t>är korrekt.</w:t>
      </w:r>
    </w:p>
    <w:p w14:paraId="184E3C4E" w14:textId="04EFDF2F" w:rsidR="00E15BB9" w:rsidRDefault="00E15BB9" w:rsidP="00E15BB9">
      <w:proofErr w:type="spellStart"/>
      <w:r w:rsidRPr="00724350">
        <w:rPr>
          <w:b/>
          <w:bCs/>
        </w:rPr>
        <w:t>Hematom</w:t>
      </w:r>
      <w:proofErr w:type="spellEnd"/>
      <w:r w:rsidR="00713654" w:rsidRPr="00724350">
        <w:rPr>
          <w:b/>
          <w:bCs/>
        </w:rPr>
        <w:t>:</w:t>
      </w:r>
      <w:r w:rsidR="00713654">
        <w:t xml:space="preserve"> </w:t>
      </w:r>
      <w:r w:rsidR="000A2848">
        <w:t>Lokal svullnad</w:t>
      </w:r>
    </w:p>
    <w:p w14:paraId="00A8B19F" w14:textId="4BD48D2E" w:rsidR="00E15BB9" w:rsidRDefault="00E15BB9" w:rsidP="00E15BB9">
      <w:proofErr w:type="spellStart"/>
      <w:r w:rsidRPr="00724350">
        <w:rPr>
          <w:b/>
          <w:bCs/>
        </w:rPr>
        <w:t>Ischemi</w:t>
      </w:r>
      <w:proofErr w:type="spellEnd"/>
      <w:r w:rsidR="000A2848" w:rsidRPr="00724350">
        <w:rPr>
          <w:b/>
          <w:bCs/>
        </w:rPr>
        <w:t>:</w:t>
      </w:r>
      <w:r w:rsidR="000A2848">
        <w:t xml:space="preserve"> Dålig cirkulation i det aktuella området med ful färg, kall perifert</w:t>
      </w:r>
      <w:r w:rsidR="0067780B">
        <w:t xml:space="preserve"> och smä</w:t>
      </w:r>
      <w:r w:rsidR="00ED157F">
        <w:t xml:space="preserve">rta. </w:t>
      </w:r>
      <w:r w:rsidR="0067780B">
        <w:t>Kontakta läkare för bed.</w:t>
      </w:r>
    </w:p>
    <w:p w14:paraId="47788A53" w14:textId="3BFC5ED3" w:rsidR="00E15BB9" w:rsidRDefault="00E15BB9" w:rsidP="00E15BB9">
      <w:r w:rsidRPr="00724350">
        <w:rPr>
          <w:b/>
          <w:bCs/>
        </w:rPr>
        <w:t>Nervskador</w:t>
      </w:r>
      <w:r w:rsidR="00ED157F" w:rsidRPr="00724350">
        <w:rPr>
          <w:b/>
          <w:bCs/>
        </w:rPr>
        <w:t>:</w:t>
      </w:r>
      <w:r w:rsidR="00ED1DEE">
        <w:t xml:space="preserve"> Artärkateter ligger fel och utgör tryck på nerve</w:t>
      </w:r>
      <w:r w:rsidR="006565D1">
        <w:t>r, smärta &amp; dålig rörelseförmåga i det aktuella området.</w:t>
      </w:r>
    </w:p>
    <w:p w14:paraId="1A8861CB" w14:textId="5E505334" w:rsidR="005D6261" w:rsidRPr="00C30592" w:rsidRDefault="00776D9A" w:rsidP="005D6261">
      <w:pPr>
        <w:sectPr w:rsidR="005D6261" w:rsidRPr="00C30592">
          <w:pgSz w:w="11900" w:h="16850"/>
          <w:pgMar w:top="580" w:right="880" w:bottom="1120" w:left="600" w:header="370" w:footer="935" w:gutter="0"/>
          <w:cols w:space="720"/>
        </w:sectPr>
      </w:pPr>
      <w:r w:rsidRPr="00724350">
        <w:rPr>
          <w:b/>
          <w:bCs/>
        </w:rPr>
        <w:t>Infektion</w:t>
      </w:r>
      <w:r w:rsidR="006565D1" w:rsidRPr="00724350">
        <w:rPr>
          <w:b/>
          <w:bCs/>
        </w:rPr>
        <w:t>:</w:t>
      </w:r>
      <w:r w:rsidR="006565D1">
        <w:t xml:space="preserve"> Rött, </w:t>
      </w:r>
      <w:proofErr w:type="spellStart"/>
      <w:r w:rsidR="006565D1">
        <w:t>värmeökat</w:t>
      </w:r>
      <w:proofErr w:type="spellEnd"/>
      <w:r w:rsidR="00724350">
        <w:t xml:space="preserve"> och smärta vid insticksstället, ev. pus</w:t>
      </w:r>
      <w:r w:rsidR="005D6261">
        <w:t>.</w:t>
      </w:r>
    </w:p>
    <w:p w14:paraId="40AA233F" w14:textId="0628CDDD" w:rsidR="009C6C0C" w:rsidRDefault="009C6C0C" w:rsidP="001A619A">
      <w:pPr>
        <w:ind w:left="0" w:right="-143"/>
      </w:pPr>
    </w:p>
    <w:sectPr w:rsidR="009C6C0C" w:rsidSect="00B96AFF"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405C4F" w14:textId="77777777" w:rsidR="00CB6884" w:rsidRDefault="00CB6884">
      <w:r>
        <w:separator/>
      </w:r>
    </w:p>
  </w:endnote>
  <w:endnote w:type="continuationSeparator" w:id="0">
    <w:p w14:paraId="7ECC70E7" w14:textId="77777777" w:rsidR="00CB6884" w:rsidRDefault="00CB6884">
      <w:r>
        <w:continuationSeparator/>
      </w:r>
    </w:p>
  </w:endnote>
  <w:endnote w:type="continuationNotice" w:id="1">
    <w:p w14:paraId="1B16E0CD" w14:textId="77777777" w:rsidR="00CB6884" w:rsidRDefault="00CB688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61CEE" w14:textId="77777777" w:rsidR="004E0251" w:rsidRDefault="004E0251">
    <w:pPr>
      <w:pStyle w:val="Brd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5" behindDoc="1" locked="0" layoutInCell="1" allowOverlap="1" wp14:anchorId="1A6FEAAE" wp14:editId="528AC9CF">
              <wp:simplePos x="0" y="0"/>
              <wp:positionH relativeFrom="page">
                <wp:posOffset>241300</wp:posOffset>
              </wp:positionH>
              <wp:positionV relativeFrom="page">
                <wp:posOffset>9960610</wp:posOffset>
              </wp:positionV>
              <wp:extent cx="2921635" cy="520700"/>
              <wp:effectExtent l="3175" t="0" r="0" b="0"/>
              <wp:wrapNone/>
              <wp:docPr id="42" name="Textruta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21635" cy="520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726261" w14:textId="16331F44" w:rsidR="004E0251" w:rsidRPr="00203BCA" w:rsidRDefault="004E0251" w:rsidP="00203BCA">
                          <w:pPr>
                            <w:spacing w:line="203" w:lineRule="exact"/>
                            <w:ind w:left="20"/>
                            <w:rPr>
                              <w:rFonts w:ascii="Calibri" w:hAnsi="Calibri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FEAAE" id="_x0000_t202" coordsize="21600,21600" o:spt="202" path="m,l,21600r21600,l21600,xe">
              <v:stroke joinstyle="miter"/>
              <v:path gradientshapeok="t" o:connecttype="rect"/>
            </v:shapetype>
            <v:shape id="Textruta 42" o:spid="_x0000_s1055" type="#_x0000_t202" style="position:absolute;left:0;text-align:left;margin-left:19pt;margin-top:784.3pt;width:230.05pt;height:41pt;z-index:-25165823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" filled="f" stroked="f">
              <v:textbox inset="0,0,0,0">
                <w:txbxContent>
                  <w:p w14:paraId="70726261" w14:textId="16331F44" w:rsidR="004E0251" w:rsidRPr="00203BCA" w:rsidRDefault="004E0251" w:rsidP="00203BCA">
                    <w:pPr>
                      <w:spacing w:line="203" w:lineRule="exact"/>
                      <w:ind w:left="20"/>
                      <w:rPr>
                        <w:rFonts w:ascii="Calibri" w:hAnsi="Calibri"/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6" behindDoc="1" locked="0" layoutInCell="1" allowOverlap="1" wp14:anchorId="316CF7AC" wp14:editId="3C66436C">
              <wp:simplePos x="0" y="0"/>
              <wp:positionH relativeFrom="page">
                <wp:posOffset>5655310</wp:posOffset>
              </wp:positionH>
              <wp:positionV relativeFrom="page">
                <wp:posOffset>9997440</wp:posOffset>
              </wp:positionV>
              <wp:extent cx="133350" cy="139700"/>
              <wp:effectExtent l="0" t="0" r="2540" b="0"/>
              <wp:wrapNone/>
              <wp:docPr id="41" name="Textruta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3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55C68A" w14:textId="77777777" w:rsidR="004E0251" w:rsidRDefault="004E0251">
                          <w:pPr>
                            <w:spacing w:before="15"/>
                            <w:ind w:left="60"/>
                            <w:rPr>
                              <w:rFonts w:ascii="Arial"/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16CF7AC" id="Textruta 41" o:spid="_x0000_s1056" type="#_x0000_t202" style="position:absolute;left:0;text-align:left;margin-left:445.3pt;margin-top:787.2pt;width:10.5pt;height:11pt;z-index:-25165823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" filled="f" stroked="f">
              <v:textbox inset="0,0,0,0">
                <w:txbxContent>
                  <w:p w14:paraId="6355C68A" w14:textId="77777777" w:rsidR="004E0251" w:rsidRDefault="004E0251">
                    <w:pPr>
                      <w:spacing w:before="15"/>
                      <w:ind w:left="60"/>
                      <w:rPr>
                        <w:rFonts w:ascii="Arial"/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E7A0AF" w14:textId="77777777" w:rsidR="00CB6884" w:rsidRDefault="00CB6884"/>
  </w:footnote>
  <w:footnote w:type="continuationSeparator" w:id="0">
    <w:p w14:paraId="64951C59" w14:textId="77777777" w:rsidR="00CB6884" w:rsidRDefault="00CB6884">
      <w:r>
        <w:continuationSeparator/>
      </w:r>
    </w:p>
  </w:footnote>
  <w:footnote w:type="continuationNotice" w:id="1">
    <w:p w14:paraId="49AC7333" w14:textId="77777777" w:rsidR="00CB6884" w:rsidRDefault="00CB688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57C773" w14:textId="77777777" w:rsidR="004E0251" w:rsidRDefault="004E0251">
    <w:pPr>
      <w:pStyle w:val="Brd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4" behindDoc="1" locked="0" layoutInCell="1" allowOverlap="1" wp14:anchorId="7582608A" wp14:editId="25BE8E90">
              <wp:simplePos x="0" y="0"/>
              <wp:positionH relativeFrom="page">
                <wp:posOffset>711200</wp:posOffset>
              </wp:positionH>
              <wp:positionV relativeFrom="page">
                <wp:posOffset>222250</wp:posOffset>
              </wp:positionV>
              <wp:extent cx="3168650" cy="165735"/>
              <wp:effectExtent l="0" t="3175" r="0" b="2540"/>
              <wp:wrapNone/>
              <wp:docPr id="43" name="Textruta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6865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F5A9EC" w14:textId="77777777" w:rsidR="004E0251" w:rsidRDefault="004E0251">
                          <w:pPr>
                            <w:spacing w:before="1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OBS! Utskriven version kan vara ogiltig. Verifiera innehållet.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82608A" id="_x0000_t202" coordsize="21600,21600" o:spt="202" path="m,l,21600r21600,l21600,xe">
              <v:stroke joinstyle="miter"/>
              <v:path gradientshapeok="t" o:connecttype="rect"/>
            </v:shapetype>
            <v:shape id="Textruta 43" o:spid="_x0000_s1054" type="#_x0000_t202" style="position:absolute;left:0;text-align:left;margin-left:56pt;margin-top:17.5pt;width:249.5pt;height:13.05pt;z-index:-2516582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" filled="f" stroked="f">
              <v:textbox inset="0,0,0,0">
                <w:txbxContent>
                  <w:p w14:paraId="7CF5A9EC" w14:textId="77777777" w:rsidR="004E0251" w:rsidRDefault="004E0251">
                    <w:pPr>
                      <w:spacing w:before="1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OBS! Utskriven version kan vara ogiltig. Verifiera innehållet.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5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ADz73w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58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BjkC5B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BE0506"/>
    <w:multiLevelType w:val="hybridMultilevel"/>
    <w:tmpl w:val="ADF4E3BC"/>
    <w:lvl w:ilvl="0" w:tplc="55FAEBC0">
      <w:numFmt w:val="bullet"/>
      <w:lvlText w:val="-"/>
      <w:lvlJc w:val="left"/>
      <w:pPr>
        <w:ind w:left="2381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B3844B36">
      <w:numFmt w:val="bullet"/>
      <w:lvlText w:val="-"/>
      <w:lvlJc w:val="left"/>
      <w:pPr>
        <w:ind w:left="2520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2" w:tplc="CD1A1900">
      <w:numFmt w:val="bullet"/>
      <w:lvlText w:val="•"/>
      <w:lvlJc w:val="left"/>
      <w:pPr>
        <w:ind w:left="2880" w:hanging="140"/>
      </w:pPr>
      <w:rPr>
        <w:rFonts w:hint="default"/>
        <w:lang w:val="en-US" w:eastAsia="en-US" w:bidi="ar-SA"/>
      </w:rPr>
    </w:lvl>
    <w:lvl w:ilvl="3" w:tplc="647A33A6">
      <w:numFmt w:val="bullet"/>
      <w:lvlText w:val="•"/>
      <w:lvlJc w:val="left"/>
      <w:pPr>
        <w:ind w:left="4160" w:hanging="140"/>
      </w:pPr>
      <w:rPr>
        <w:rFonts w:hint="default"/>
        <w:lang w:val="en-US" w:eastAsia="en-US" w:bidi="ar-SA"/>
      </w:rPr>
    </w:lvl>
    <w:lvl w:ilvl="4" w:tplc="D84EE6B0">
      <w:numFmt w:val="bullet"/>
      <w:lvlText w:val="•"/>
      <w:lvlJc w:val="left"/>
      <w:pPr>
        <w:ind w:left="5054" w:hanging="140"/>
      </w:pPr>
      <w:rPr>
        <w:rFonts w:hint="default"/>
        <w:lang w:val="en-US" w:eastAsia="en-US" w:bidi="ar-SA"/>
      </w:rPr>
    </w:lvl>
    <w:lvl w:ilvl="5" w:tplc="8EFCE3F4">
      <w:numFmt w:val="bullet"/>
      <w:lvlText w:val="•"/>
      <w:lvlJc w:val="left"/>
      <w:pPr>
        <w:ind w:left="5948" w:hanging="140"/>
      </w:pPr>
      <w:rPr>
        <w:rFonts w:hint="default"/>
        <w:lang w:val="en-US" w:eastAsia="en-US" w:bidi="ar-SA"/>
      </w:rPr>
    </w:lvl>
    <w:lvl w:ilvl="6" w:tplc="A2C03F58">
      <w:numFmt w:val="bullet"/>
      <w:lvlText w:val="•"/>
      <w:lvlJc w:val="left"/>
      <w:pPr>
        <w:ind w:left="6842" w:hanging="140"/>
      </w:pPr>
      <w:rPr>
        <w:rFonts w:hint="default"/>
        <w:lang w:val="en-US" w:eastAsia="en-US" w:bidi="ar-SA"/>
      </w:rPr>
    </w:lvl>
    <w:lvl w:ilvl="7" w:tplc="80665F50">
      <w:numFmt w:val="bullet"/>
      <w:lvlText w:val="•"/>
      <w:lvlJc w:val="left"/>
      <w:pPr>
        <w:ind w:left="7736" w:hanging="140"/>
      </w:pPr>
      <w:rPr>
        <w:rFonts w:hint="default"/>
        <w:lang w:val="en-US" w:eastAsia="en-US" w:bidi="ar-SA"/>
      </w:rPr>
    </w:lvl>
    <w:lvl w:ilvl="8" w:tplc="E256BEDE">
      <w:numFmt w:val="bullet"/>
      <w:lvlText w:val="•"/>
      <w:lvlJc w:val="left"/>
      <w:pPr>
        <w:ind w:left="8630" w:hanging="140"/>
      </w:pPr>
      <w:rPr>
        <w:rFonts w:hint="default"/>
        <w:lang w:val="en-US" w:eastAsia="en-US" w:bidi="ar-SA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1D642EA"/>
    <w:multiLevelType w:val="hybridMultilevel"/>
    <w:tmpl w:val="9A8C772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33A7486E"/>
    <w:multiLevelType w:val="hybridMultilevel"/>
    <w:tmpl w:val="BA38A96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3A11FD3"/>
    <w:multiLevelType w:val="hybridMultilevel"/>
    <w:tmpl w:val="1DCCA020"/>
    <w:lvl w:ilvl="0" w:tplc="53B4702E">
      <w:numFmt w:val="bullet"/>
      <w:lvlText w:val=""/>
      <w:lvlJc w:val="left"/>
      <w:pPr>
        <w:ind w:left="1111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1" w:tplc="1EA871B8">
      <w:numFmt w:val="bullet"/>
      <w:lvlText w:val="•"/>
      <w:lvlJc w:val="left"/>
      <w:pPr>
        <w:ind w:left="2049" w:hanging="360"/>
      </w:pPr>
      <w:rPr>
        <w:rFonts w:hint="default"/>
        <w:lang w:val="en-US" w:eastAsia="en-US" w:bidi="ar-SA"/>
      </w:rPr>
    </w:lvl>
    <w:lvl w:ilvl="2" w:tplc="3B102AF0">
      <w:numFmt w:val="bullet"/>
      <w:lvlText w:val="•"/>
      <w:lvlJc w:val="left"/>
      <w:pPr>
        <w:ind w:left="2979" w:hanging="360"/>
      </w:pPr>
      <w:rPr>
        <w:rFonts w:hint="default"/>
        <w:lang w:val="en-US" w:eastAsia="en-US" w:bidi="ar-SA"/>
      </w:rPr>
    </w:lvl>
    <w:lvl w:ilvl="3" w:tplc="C286257E">
      <w:numFmt w:val="bullet"/>
      <w:lvlText w:val="•"/>
      <w:lvlJc w:val="left"/>
      <w:pPr>
        <w:ind w:left="3909" w:hanging="360"/>
      </w:pPr>
      <w:rPr>
        <w:rFonts w:hint="default"/>
        <w:lang w:val="en-US" w:eastAsia="en-US" w:bidi="ar-SA"/>
      </w:rPr>
    </w:lvl>
    <w:lvl w:ilvl="4" w:tplc="96EC778A">
      <w:numFmt w:val="bullet"/>
      <w:lvlText w:val="•"/>
      <w:lvlJc w:val="left"/>
      <w:pPr>
        <w:ind w:left="4839" w:hanging="360"/>
      </w:pPr>
      <w:rPr>
        <w:rFonts w:hint="default"/>
        <w:lang w:val="en-US" w:eastAsia="en-US" w:bidi="ar-SA"/>
      </w:rPr>
    </w:lvl>
    <w:lvl w:ilvl="5" w:tplc="7E006396">
      <w:numFmt w:val="bullet"/>
      <w:lvlText w:val="•"/>
      <w:lvlJc w:val="left"/>
      <w:pPr>
        <w:ind w:left="5769" w:hanging="360"/>
      </w:pPr>
      <w:rPr>
        <w:rFonts w:hint="default"/>
        <w:lang w:val="en-US" w:eastAsia="en-US" w:bidi="ar-SA"/>
      </w:rPr>
    </w:lvl>
    <w:lvl w:ilvl="6" w:tplc="F15E295C">
      <w:numFmt w:val="bullet"/>
      <w:lvlText w:val="•"/>
      <w:lvlJc w:val="left"/>
      <w:pPr>
        <w:ind w:left="6699" w:hanging="360"/>
      </w:pPr>
      <w:rPr>
        <w:rFonts w:hint="default"/>
        <w:lang w:val="en-US" w:eastAsia="en-US" w:bidi="ar-SA"/>
      </w:rPr>
    </w:lvl>
    <w:lvl w:ilvl="7" w:tplc="303CEB22">
      <w:numFmt w:val="bullet"/>
      <w:lvlText w:val="•"/>
      <w:lvlJc w:val="left"/>
      <w:pPr>
        <w:ind w:left="7629" w:hanging="360"/>
      </w:pPr>
      <w:rPr>
        <w:rFonts w:hint="default"/>
        <w:lang w:val="en-US" w:eastAsia="en-US" w:bidi="ar-SA"/>
      </w:rPr>
    </w:lvl>
    <w:lvl w:ilvl="8" w:tplc="3E6C2CA6">
      <w:numFmt w:val="bullet"/>
      <w:lvlText w:val="•"/>
      <w:lvlJc w:val="left"/>
      <w:pPr>
        <w:ind w:left="8559" w:hanging="360"/>
      </w:pPr>
      <w:rPr>
        <w:rFonts w:hint="default"/>
        <w:lang w:val="en-US" w:eastAsia="en-US" w:bidi="ar-SA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83F38B5"/>
    <w:multiLevelType w:val="hybridMultilevel"/>
    <w:tmpl w:val="725A5974"/>
    <w:lvl w:ilvl="0" w:tplc="50B0E904">
      <w:numFmt w:val="bullet"/>
      <w:lvlText w:val=""/>
      <w:lvlJc w:val="left"/>
      <w:pPr>
        <w:ind w:left="1099" w:hanging="425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CDACEA96">
      <w:numFmt w:val="bullet"/>
      <w:lvlText w:val="•"/>
      <w:lvlJc w:val="left"/>
      <w:pPr>
        <w:ind w:left="2031" w:hanging="425"/>
      </w:pPr>
      <w:rPr>
        <w:rFonts w:hint="default"/>
        <w:lang w:val="en-US" w:eastAsia="en-US" w:bidi="ar-SA"/>
      </w:rPr>
    </w:lvl>
    <w:lvl w:ilvl="2" w:tplc="29B20EF0">
      <w:numFmt w:val="bullet"/>
      <w:lvlText w:val="•"/>
      <w:lvlJc w:val="left"/>
      <w:pPr>
        <w:ind w:left="2963" w:hanging="425"/>
      </w:pPr>
      <w:rPr>
        <w:rFonts w:hint="default"/>
        <w:lang w:val="en-US" w:eastAsia="en-US" w:bidi="ar-SA"/>
      </w:rPr>
    </w:lvl>
    <w:lvl w:ilvl="3" w:tplc="5D46D96C">
      <w:numFmt w:val="bullet"/>
      <w:lvlText w:val="•"/>
      <w:lvlJc w:val="left"/>
      <w:pPr>
        <w:ind w:left="3895" w:hanging="425"/>
      </w:pPr>
      <w:rPr>
        <w:rFonts w:hint="default"/>
        <w:lang w:val="en-US" w:eastAsia="en-US" w:bidi="ar-SA"/>
      </w:rPr>
    </w:lvl>
    <w:lvl w:ilvl="4" w:tplc="AC78E43C">
      <w:numFmt w:val="bullet"/>
      <w:lvlText w:val="•"/>
      <w:lvlJc w:val="left"/>
      <w:pPr>
        <w:ind w:left="4827" w:hanging="425"/>
      </w:pPr>
      <w:rPr>
        <w:rFonts w:hint="default"/>
        <w:lang w:val="en-US" w:eastAsia="en-US" w:bidi="ar-SA"/>
      </w:rPr>
    </w:lvl>
    <w:lvl w:ilvl="5" w:tplc="89F4D984">
      <w:numFmt w:val="bullet"/>
      <w:lvlText w:val="•"/>
      <w:lvlJc w:val="left"/>
      <w:pPr>
        <w:ind w:left="5759" w:hanging="425"/>
      </w:pPr>
      <w:rPr>
        <w:rFonts w:hint="default"/>
        <w:lang w:val="en-US" w:eastAsia="en-US" w:bidi="ar-SA"/>
      </w:rPr>
    </w:lvl>
    <w:lvl w:ilvl="6" w:tplc="3A38F9D2">
      <w:numFmt w:val="bullet"/>
      <w:lvlText w:val="•"/>
      <w:lvlJc w:val="left"/>
      <w:pPr>
        <w:ind w:left="6691" w:hanging="425"/>
      </w:pPr>
      <w:rPr>
        <w:rFonts w:hint="default"/>
        <w:lang w:val="en-US" w:eastAsia="en-US" w:bidi="ar-SA"/>
      </w:rPr>
    </w:lvl>
    <w:lvl w:ilvl="7" w:tplc="A8148022">
      <w:numFmt w:val="bullet"/>
      <w:lvlText w:val="•"/>
      <w:lvlJc w:val="left"/>
      <w:pPr>
        <w:ind w:left="7623" w:hanging="425"/>
      </w:pPr>
      <w:rPr>
        <w:rFonts w:hint="default"/>
        <w:lang w:val="en-US" w:eastAsia="en-US" w:bidi="ar-SA"/>
      </w:rPr>
    </w:lvl>
    <w:lvl w:ilvl="8" w:tplc="15F4997C">
      <w:numFmt w:val="bullet"/>
      <w:lvlText w:val="•"/>
      <w:lvlJc w:val="left"/>
      <w:pPr>
        <w:ind w:left="8555" w:hanging="425"/>
      </w:pPr>
      <w:rPr>
        <w:rFonts w:hint="default"/>
        <w:lang w:val="en-US" w:eastAsia="en-US" w:bidi="ar-SA"/>
      </w:rPr>
    </w:lvl>
  </w:abstractNum>
  <w:abstractNum w:abstractNumId="20" w15:restartNumberingAfterBreak="0">
    <w:nsid w:val="6AB86CB3"/>
    <w:multiLevelType w:val="hybridMultilevel"/>
    <w:tmpl w:val="C740994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6BFC6BD9"/>
    <w:multiLevelType w:val="hybridMultilevel"/>
    <w:tmpl w:val="7C4ACAB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49C56FB"/>
    <w:multiLevelType w:val="hybridMultilevel"/>
    <w:tmpl w:val="545A77B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87132399">
    <w:abstractNumId w:val="25"/>
  </w:num>
  <w:num w:numId="2" w16cid:durableId="1948929311">
    <w:abstractNumId w:val="18"/>
  </w:num>
  <w:num w:numId="3" w16cid:durableId="1318143137">
    <w:abstractNumId w:val="0"/>
  </w:num>
  <w:num w:numId="4" w16cid:durableId="1137260701">
    <w:abstractNumId w:val="7"/>
  </w:num>
  <w:num w:numId="5" w16cid:durableId="2003701924">
    <w:abstractNumId w:val="22"/>
  </w:num>
  <w:num w:numId="6" w16cid:durableId="1157113113">
    <w:abstractNumId w:val="2"/>
  </w:num>
  <w:num w:numId="7" w16cid:durableId="149561670">
    <w:abstractNumId w:val="14"/>
  </w:num>
  <w:num w:numId="8" w16cid:durableId="300771691">
    <w:abstractNumId w:val="11"/>
  </w:num>
  <w:num w:numId="9" w16cid:durableId="753623979">
    <w:abstractNumId w:val="1"/>
  </w:num>
  <w:num w:numId="10" w16cid:durableId="1330329608">
    <w:abstractNumId w:val="1"/>
  </w:num>
  <w:num w:numId="11" w16cid:durableId="1792702982">
    <w:abstractNumId w:val="3"/>
  </w:num>
  <w:num w:numId="12" w16cid:durableId="525211673">
    <w:abstractNumId w:val="5"/>
  </w:num>
  <w:num w:numId="13" w16cid:durableId="225066664">
    <w:abstractNumId w:val="17"/>
  </w:num>
  <w:num w:numId="14" w16cid:durableId="841042605">
    <w:abstractNumId w:val="12"/>
  </w:num>
  <w:num w:numId="15" w16cid:durableId="266891586">
    <w:abstractNumId w:val="8"/>
  </w:num>
  <w:num w:numId="16" w16cid:durableId="351536593">
    <w:abstractNumId w:val="15"/>
  </w:num>
  <w:num w:numId="17" w16cid:durableId="2134015573">
    <w:abstractNumId w:val="6"/>
  </w:num>
  <w:num w:numId="18" w16cid:durableId="619185479">
    <w:abstractNumId w:val="13"/>
  </w:num>
  <w:num w:numId="19" w16cid:durableId="353264781">
    <w:abstractNumId w:val="24"/>
  </w:num>
  <w:num w:numId="20" w16cid:durableId="1289320413">
    <w:abstractNumId w:val="16"/>
  </w:num>
  <w:num w:numId="21" w16cid:durableId="494957378">
    <w:abstractNumId w:val="4"/>
  </w:num>
  <w:num w:numId="22" w16cid:durableId="1550724535">
    <w:abstractNumId w:val="19"/>
  </w:num>
  <w:num w:numId="23" w16cid:durableId="41102664">
    <w:abstractNumId w:val="20"/>
  </w:num>
  <w:num w:numId="24" w16cid:durableId="1716084186">
    <w:abstractNumId w:val="10"/>
  </w:num>
  <w:num w:numId="25" w16cid:durableId="1722443661">
    <w:abstractNumId w:val="21"/>
  </w:num>
  <w:num w:numId="26" w16cid:durableId="1835797168">
    <w:abstractNumId w:val="9"/>
  </w:num>
  <w:num w:numId="27" w16cid:durableId="55747938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C65"/>
    <w:rsid w:val="000051D5"/>
    <w:rsid w:val="00006D2A"/>
    <w:rsid w:val="00010D47"/>
    <w:rsid w:val="00011505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3C8C"/>
    <w:rsid w:val="000655CC"/>
    <w:rsid w:val="000700AE"/>
    <w:rsid w:val="00082EE0"/>
    <w:rsid w:val="00084024"/>
    <w:rsid w:val="0009062C"/>
    <w:rsid w:val="00095368"/>
    <w:rsid w:val="000954C4"/>
    <w:rsid w:val="000A2848"/>
    <w:rsid w:val="000A611A"/>
    <w:rsid w:val="000B12D9"/>
    <w:rsid w:val="000B4536"/>
    <w:rsid w:val="000B7715"/>
    <w:rsid w:val="000C4214"/>
    <w:rsid w:val="000E463B"/>
    <w:rsid w:val="000E5A7E"/>
    <w:rsid w:val="000F43A3"/>
    <w:rsid w:val="000F7681"/>
    <w:rsid w:val="00103031"/>
    <w:rsid w:val="001044FE"/>
    <w:rsid w:val="00111965"/>
    <w:rsid w:val="001139D4"/>
    <w:rsid w:val="00115D3B"/>
    <w:rsid w:val="00131B08"/>
    <w:rsid w:val="00132A59"/>
    <w:rsid w:val="00133337"/>
    <w:rsid w:val="00133A0F"/>
    <w:rsid w:val="0013580F"/>
    <w:rsid w:val="00137B6D"/>
    <w:rsid w:val="0014070B"/>
    <w:rsid w:val="001422C1"/>
    <w:rsid w:val="00147CBC"/>
    <w:rsid w:val="001522AE"/>
    <w:rsid w:val="0015464E"/>
    <w:rsid w:val="00157D5B"/>
    <w:rsid w:val="00161FE6"/>
    <w:rsid w:val="00164C3D"/>
    <w:rsid w:val="00166D3A"/>
    <w:rsid w:val="0017508E"/>
    <w:rsid w:val="00181E93"/>
    <w:rsid w:val="00181FDC"/>
    <w:rsid w:val="00182EF8"/>
    <w:rsid w:val="00184167"/>
    <w:rsid w:val="001860B9"/>
    <w:rsid w:val="00186F2B"/>
    <w:rsid w:val="001874D6"/>
    <w:rsid w:val="0019632A"/>
    <w:rsid w:val="001A4E7C"/>
    <w:rsid w:val="001A619A"/>
    <w:rsid w:val="001B762C"/>
    <w:rsid w:val="001C143C"/>
    <w:rsid w:val="001C4D0A"/>
    <w:rsid w:val="001C5FEF"/>
    <w:rsid w:val="001E3789"/>
    <w:rsid w:val="001F022E"/>
    <w:rsid w:val="00203B29"/>
    <w:rsid w:val="00203BCA"/>
    <w:rsid w:val="00204A23"/>
    <w:rsid w:val="00205445"/>
    <w:rsid w:val="00211487"/>
    <w:rsid w:val="00211D91"/>
    <w:rsid w:val="002143C7"/>
    <w:rsid w:val="00217DEC"/>
    <w:rsid w:val="00235B57"/>
    <w:rsid w:val="00250DAD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3080"/>
    <w:rsid w:val="002C5D75"/>
    <w:rsid w:val="002C60AD"/>
    <w:rsid w:val="002D0E0E"/>
    <w:rsid w:val="002D42EB"/>
    <w:rsid w:val="002D4D0C"/>
    <w:rsid w:val="002D6023"/>
    <w:rsid w:val="002E263F"/>
    <w:rsid w:val="002E6F81"/>
    <w:rsid w:val="002F08BA"/>
    <w:rsid w:val="002F0F69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AB8"/>
    <w:rsid w:val="00337F99"/>
    <w:rsid w:val="003410BD"/>
    <w:rsid w:val="0034307B"/>
    <w:rsid w:val="0034331B"/>
    <w:rsid w:val="00345EB1"/>
    <w:rsid w:val="00350CC4"/>
    <w:rsid w:val="00357EAA"/>
    <w:rsid w:val="00360E0D"/>
    <w:rsid w:val="0036357D"/>
    <w:rsid w:val="003640C6"/>
    <w:rsid w:val="0036594C"/>
    <w:rsid w:val="00367D19"/>
    <w:rsid w:val="00371BED"/>
    <w:rsid w:val="00384019"/>
    <w:rsid w:val="00384879"/>
    <w:rsid w:val="003854F1"/>
    <w:rsid w:val="0039118E"/>
    <w:rsid w:val="00397F54"/>
    <w:rsid w:val="003A0D43"/>
    <w:rsid w:val="003A4675"/>
    <w:rsid w:val="003A4C01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3F3C"/>
    <w:rsid w:val="003F6904"/>
    <w:rsid w:val="00404948"/>
    <w:rsid w:val="00406BEA"/>
    <w:rsid w:val="00413A60"/>
    <w:rsid w:val="004202B0"/>
    <w:rsid w:val="004230F7"/>
    <w:rsid w:val="0043167E"/>
    <w:rsid w:val="00433F5F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32A5"/>
    <w:rsid w:val="004876F6"/>
    <w:rsid w:val="0049236A"/>
    <w:rsid w:val="00492718"/>
    <w:rsid w:val="00496C9B"/>
    <w:rsid w:val="004A355D"/>
    <w:rsid w:val="004A4970"/>
    <w:rsid w:val="004A5C78"/>
    <w:rsid w:val="004B2183"/>
    <w:rsid w:val="004B2A01"/>
    <w:rsid w:val="004B32D5"/>
    <w:rsid w:val="004C3536"/>
    <w:rsid w:val="004D3A43"/>
    <w:rsid w:val="004D7BA3"/>
    <w:rsid w:val="004D7E7F"/>
    <w:rsid w:val="004E0251"/>
    <w:rsid w:val="004F4518"/>
    <w:rsid w:val="004F4C62"/>
    <w:rsid w:val="00501433"/>
    <w:rsid w:val="005024BC"/>
    <w:rsid w:val="00511CC4"/>
    <w:rsid w:val="00522997"/>
    <w:rsid w:val="00531E60"/>
    <w:rsid w:val="00533449"/>
    <w:rsid w:val="005413F8"/>
    <w:rsid w:val="00541D07"/>
    <w:rsid w:val="00544BAB"/>
    <w:rsid w:val="00545F31"/>
    <w:rsid w:val="00553FA9"/>
    <w:rsid w:val="005578FA"/>
    <w:rsid w:val="00565129"/>
    <w:rsid w:val="00565CD0"/>
    <w:rsid w:val="00566E6D"/>
    <w:rsid w:val="00567820"/>
    <w:rsid w:val="0057049B"/>
    <w:rsid w:val="005770AD"/>
    <w:rsid w:val="00581414"/>
    <w:rsid w:val="00582490"/>
    <w:rsid w:val="00587495"/>
    <w:rsid w:val="00595CCD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15A7"/>
    <w:rsid w:val="005D6261"/>
    <w:rsid w:val="005E02B3"/>
    <w:rsid w:val="005E06A8"/>
    <w:rsid w:val="005E1E24"/>
    <w:rsid w:val="0060596B"/>
    <w:rsid w:val="00606D97"/>
    <w:rsid w:val="006124D6"/>
    <w:rsid w:val="00614E64"/>
    <w:rsid w:val="00617710"/>
    <w:rsid w:val="00617EE6"/>
    <w:rsid w:val="0062184C"/>
    <w:rsid w:val="00623724"/>
    <w:rsid w:val="00624EB4"/>
    <w:rsid w:val="00627BEA"/>
    <w:rsid w:val="006319DB"/>
    <w:rsid w:val="00644247"/>
    <w:rsid w:val="0065595B"/>
    <w:rsid w:val="00655C89"/>
    <w:rsid w:val="006565D1"/>
    <w:rsid w:val="00656616"/>
    <w:rsid w:val="00656DCD"/>
    <w:rsid w:val="00656E9D"/>
    <w:rsid w:val="00657B13"/>
    <w:rsid w:val="00660269"/>
    <w:rsid w:val="00665F89"/>
    <w:rsid w:val="00673C92"/>
    <w:rsid w:val="006753EC"/>
    <w:rsid w:val="0067780B"/>
    <w:rsid w:val="00685193"/>
    <w:rsid w:val="00686179"/>
    <w:rsid w:val="00686B47"/>
    <w:rsid w:val="00695DEA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654"/>
    <w:rsid w:val="007155D5"/>
    <w:rsid w:val="0072075B"/>
    <w:rsid w:val="007221C2"/>
    <w:rsid w:val="00724350"/>
    <w:rsid w:val="00730955"/>
    <w:rsid w:val="00733A9C"/>
    <w:rsid w:val="00736574"/>
    <w:rsid w:val="007367E0"/>
    <w:rsid w:val="00737215"/>
    <w:rsid w:val="0074473B"/>
    <w:rsid w:val="00754905"/>
    <w:rsid w:val="00760038"/>
    <w:rsid w:val="00762EE0"/>
    <w:rsid w:val="00765C41"/>
    <w:rsid w:val="00771100"/>
    <w:rsid w:val="007759DD"/>
    <w:rsid w:val="00776D9A"/>
    <w:rsid w:val="00781DDF"/>
    <w:rsid w:val="00784D88"/>
    <w:rsid w:val="0078609F"/>
    <w:rsid w:val="007917BA"/>
    <w:rsid w:val="007A334E"/>
    <w:rsid w:val="007A5C6F"/>
    <w:rsid w:val="007B1402"/>
    <w:rsid w:val="007C2A03"/>
    <w:rsid w:val="007D4241"/>
    <w:rsid w:val="007D4317"/>
    <w:rsid w:val="007D4EA3"/>
    <w:rsid w:val="007F1CFF"/>
    <w:rsid w:val="007F5DD5"/>
    <w:rsid w:val="007F7379"/>
    <w:rsid w:val="00821A1B"/>
    <w:rsid w:val="008262E9"/>
    <w:rsid w:val="0082714F"/>
    <w:rsid w:val="00827E69"/>
    <w:rsid w:val="00835C4D"/>
    <w:rsid w:val="00843F48"/>
    <w:rsid w:val="00851423"/>
    <w:rsid w:val="008569C6"/>
    <w:rsid w:val="00857848"/>
    <w:rsid w:val="00863131"/>
    <w:rsid w:val="00865353"/>
    <w:rsid w:val="008654B6"/>
    <w:rsid w:val="0087139C"/>
    <w:rsid w:val="00873419"/>
    <w:rsid w:val="00880E83"/>
    <w:rsid w:val="00892F28"/>
    <w:rsid w:val="00895B82"/>
    <w:rsid w:val="008A0C5F"/>
    <w:rsid w:val="008A3DEA"/>
    <w:rsid w:val="008A4EB9"/>
    <w:rsid w:val="008A74C0"/>
    <w:rsid w:val="008B1694"/>
    <w:rsid w:val="008C4B27"/>
    <w:rsid w:val="008C6C92"/>
    <w:rsid w:val="008C7F0C"/>
    <w:rsid w:val="008C7F2A"/>
    <w:rsid w:val="008D4B13"/>
    <w:rsid w:val="008E36F8"/>
    <w:rsid w:val="008E46B2"/>
    <w:rsid w:val="008E682C"/>
    <w:rsid w:val="008E78A1"/>
    <w:rsid w:val="008F48A2"/>
    <w:rsid w:val="008F589F"/>
    <w:rsid w:val="00906238"/>
    <w:rsid w:val="00907EF9"/>
    <w:rsid w:val="0091029A"/>
    <w:rsid w:val="00911231"/>
    <w:rsid w:val="0091295C"/>
    <w:rsid w:val="00914D58"/>
    <w:rsid w:val="00921F47"/>
    <w:rsid w:val="009228AB"/>
    <w:rsid w:val="00926BF0"/>
    <w:rsid w:val="0093085B"/>
    <w:rsid w:val="00931C57"/>
    <w:rsid w:val="0093368F"/>
    <w:rsid w:val="009347A5"/>
    <w:rsid w:val="00942257"/>
    <w:rsid w:val="0094381E"/>
    <w:rsid w:val="009471BF"/>
    <w:rsid w:val="00950E4E"/>
    <w:rsid w:val="009529BD"/>
    <w:rsid w:val="009533B4"/>
    <w:rsid w:val="0095363B"/>
    <w:rsid w:val="00957D35"/>
    <w:rsid w:val="00957EB8"/>
    <w:rsid w:val="00967B7C"/>
    <w:rsid w:val="00971D93"/>
    <w:rsid w:val="009A07DC"/>
    <w:rsid w:val="009A32ED"/>
    <w:rsid w:val="009B0DB5"/>
    <w:rsid w:val="009B1F6B"/>
    <w:rsid w:val="009B25A2"/>
    <w:rsid w:val="009B474F"/>
    <w:rsid w:val="009C0D12"/>
    <w:rsid w:val="009C192E"/>
    <w:rsid w:val="009C2E3E"/>
    <w:rsid w:val="009C6C0C"/>
    <w:rsid w:val="009D544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989"/>
    <w:rsid w:val="00A05942"/>
    <w:rsid w:val="00A07BEC"/>
    <w:rsid w:val="00A264BE"/>
    <w:rsid w:val="00A272CA"/>
    <w:rsid w:val="00A33051"/>
    <w:rsid w:val="00A37B4E"/>
    <w:rsid w:val="00A401CB"/>
    <w:rsid w:val="00A407AD"/>
    <w:rsid w:val="00A40923"/>
    <w:rsid w:val="00A41C05"/>
    <w:rsid w:val="00A42426"/>
    <w:rsid w:val="00A51071"/>
    <w:rsid w:val="00A514B7"/>
    <w:rsid w:val="00A54A0B"/>
    <w:rsid w:val="00A65FD4"/>
    <w:rsid w:val="00A67AF4"/>
    <w:rsid w:val="00A7219B"/>
    <w:rsid w:val="00A81198"/>
    <w:rsid w:val="00A81E48"/>
    <w:rsid w:val="00A82035"/>
    <w:rsid w:val="00A90D77"/>
    <w:rsid w:val="00A9108E"/>
    <w:rsid w:val="00A92E07"/>
    <w:rsid w:val="00AA0B3A"/>
    <w:rsid w:val="00AA6EB4"/>
    <w:rsid w:val="00AA767D"/>
    <w:rsid w:val="00AB0CC9"/>
    <w:rsid w:val="00AB45AA"/>
    <w:rsid w:val="00AC3FF6"/>
    <w:rsid w:val="00AC75A0"/>
    <w:rsid w:val="00AD73EC"/>
    <w:rsid w:val="00AD7AD5"/>
    <w:rsid w:val="00AE5BC7"/>
    <w:rsid w:val="00AE7F61"/>
    <w:rsid w:val="00AF274D"/>
    <w:rsid w:val="00AF3B3E"/>
    <w:rsid w:val="00AF5AAF"/>
    <w:rsid w:val="00B0043A"/>
    <w:rsid w:val="00B046D8"/>
    <w:rsid w:val="00B10CE2"/>
    <w:rsid w:val="00B13F4C"/>
    <w:rsid w:val="00B16219"/>
    <w:rsid w:val="00B16C59"/>
    <w:rsid w:val="00B245FC"/>
    <w:rsid w:val="00B247C6"/>
    <w:rsid w:val="00B33FDD"/>
    <w:rsid w:val="00B359CC"/>
    <w:rsid w:val="00B36107"/>
    <w:rsid w:val="00B405A1"/>
    <w:rsid w:val="00B41789"/>
    <w:rsid w:val="00B46C03"/>
    <w:rsid w:val="00B4718B"/>
    <w:rsid w:val="00B60C6C"/>
    <w:rsid w:val="00B619A9"/>
    <w:rsid w:val="00B65A9D"/>
    <w:rsid w:val="00B66D60"/>
    <w:rsid w:val="00B75EDE"/>
    <w:rsid w:val="00B77D88"/>
    <w:rsid w:val="00B77FAF"/>
    <w:rsid w:val="00B80AA5"/>
    <w:rsid w:val="00B84336"/>
    <w:rsid w:val="00B84AF3"/>
    <w:rsid w:val="00B851B9"/>
    <w:rsid w:val="00B86453"/>
    <w:rsid w:val="00B90054"/>
    <w:rsid w:val="00B92C14"/>
    <w:rsid w:val="00B9556A"/>
    <w:rsid w:val="00B96AFF"/>
    <w:rsid w:val="00BA0066"/>
    <w:rsid w:val="00BA03D6"/>
    <w:rsid w:val="00BB28A3"/>
    <w:rsid w:val="00BB69DB"/>
    <w:rsid w:val="00BC322E"/>
    <w:rsid w:val="00BC3BD0"/>
    <w:rsid w:val="00BC44CD"/>
    <w:rsid w:val="00BC48A6"/>
    <w:rsid w:val="00BD700C"/>
    <w:rsid w:val="00BE7978"/>
    <w:rsid w:val="00BF0392"/>
    <w:rsid w:val="00C01F0D"/>
    <w:rsid w:val="00C07DDB"/>
    <w:rsid w:val="00C3059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587"/>
    <w:rsid w:val="00CA39EF"/>
    <w:rsid w:val="00CA521F"/>
    <w:rsid w:val="00CB0493"/>
    <w:rsid w:val="00CB0503"/>
    <w:rsid w:val="00CB17FF"/>
    <w:rsid w:val="00CB1ED7"/>
    <w:rsid w:val="00CB6884"/>
    <w:rsid w:val="00CB77BB"/>
    <w:rsid w:val="00CC167C"/>
    <w:rsid w:val="00CC52D9"/>
    <w:rsid w:val="00CD6647"/>
    <w:rsid w:val="00CE4B73"/>
    <w:rsid w:val="00CF70BB"/>
    <w:rsid w:val="00D074DB"/>
    <w:rsid w:val="00D139CF"/>
    <w:rsid w:val="00D20779"/>
    <w:rsid w:val="00D3476A"/>
    <w:rsid w:val="00D37165"/>
    <w:rsid w:val="00D37E7F"/>
    <w:rsid w:val="00D43884"/>
    <w:rsid w:val="00D47AD7"/>
    <w:rsid w:val="00D51529"/>
    <w:rsid w:val="00D64FF9"/>
    <w:rsid w:val="00D67C88"/>
    <w:rsid w:val="00D753C0"/>
    <w:rsid w:val="00D85218"/>
    <w:rsid w:val="00D85E53"/>
    <w:rsid w:val="00D86864"/>
    <w:rsid w:val="00D915B1"/>
    <w:rsid w:val="00DA299D"/>
    <w:rsid w:val="00DA65C4"/>
    <w:rsid w:val="00DA6FA9"/>
    <w:rsid w:val="00DC4BE7"/>
    <w:rsid w:val="00DE14A9"/>
    <w:rsid w:val="00DE1ECD"/>
    <w:rsid w:val="00DE4447"/>
    <w:rsid w:val="00DE5DA2"/>
    <w:rsid w:val="00DE63C6"/>
    <w:rsid w:val="00DF0033"/>
    <w:rsid w:val="00DF0622"/>
    <w:rsid w:val="00E026BF"/>
    <w:rsid w:val="00E034EE"/>
    <w:rsid w:val="00E07B1B"/>
    <w:rsid w:val="00E10D64"/>
    <w:rsid w:val="00E110EA"/>
    <w:rsid w:val="00E11853"/>
    <w:rsid w:val="00E134B0"/>
    <w:rsid w:val="00E15BB9"/>
    <w:rsid w:val="00E30EEC"/>
    <w:rsid w:val="00E43FAE"/>
    <w:rsid w:val="00E4682B"/>
    <w:rsid w:val="00E47ED7"/>
    <w:rsid w:val="00E52A86"/>
    <w:rsid w:val="00E54B47"/>
    <w:rsid w:val="00E553BF"/>
    <w:rsid w:val="00E55D93"/>
    <w:rsid w:val="00E61294"/>
    <w:rsid w:val="00E7175E"/>
    <w:rsid w:val="00E7237C"/>
    <w:rsid w:val="00E77C46"/>
    <w:rsid w:val="00E86CE8"/>
    <w:rsid w:val="00E90E82"/>
    <w:rsid w:val="00E92B47"/>
    <w:rsid w:val="00EA00CB"/>
    <w:rsid w:val="00EA1BAA"/>
    <w:rsid w:val="00EA3FCD"/>
    <w:rsid w:val="00EA42A0"/>
    <w:rsid w:val="00EB1190"/>
    <w:rsid w:val="00EB39FE"/>
    <w:rsid w:val="00EB6714"/>
    <w:rsid w:val="00EC0A68"/>
    <w:rsid w:val="00EC3C32"/>
    <w:rsid w:val="00EC5006"/>
    <w:rsid w:val="00ED157F"/>
    <w:rsid w:val="00ED1DEE"/>
    <w:rsid w:val="00ED49C3"/>
    <w:rsid w:val="00ED6CE8"/>
    <w:rsid w:val="00ED7AA6"/>
    <w:rsid w:val="00ED7CEA"/>
    <w:rsid w:val="00EE2A56"/>
    <w:rsid w:val="00EE3818"/>
    <w:rsid w:val="00EE7835"/>
    <w:rsid w:val="00EF05DD"/>
    <w:rsid w:val="00F00F7A"/>
    <w:rsid w:val="00F22264"/>
    <w:rsid w:val="00F24655"/>
    <w:rsid w:val="00F2564D"/>
    <w:rsid w:val="00F31743"/>
    <w:rsid w:val="00F35B05"/>
    <w:rsid w:val="00F413D9"/>
    <w:rsid w:val="00F45B07"/>
    <w:rsid w:val="00F5135F"/>
    <w:rsid w:val="00F51F78"/>
    <w:rsid w:val="00F643C1"/>
    <w:rsid w:val="00F71F6F"/>
    <w:rsid w:val="00F86F47"/>
    <w:rsid w:val="00F90482"/>
    <w:rsid w:val="00F90B64"/>
    <w:rsid w:val="00FA26DD"/>
    <w:rsid w:val="00FA3823"/>
    <w:rsid w:val="00FB2F0F"/>
    <w:rsid w:val="00FB5086"/>
    <w:rsid w:val="00FB5411"/>
    <w:rsid w:val="00FB6392"/>
    <w:rsid w:val="00FC4F36"/>
    <w:rsid w:val="00FD3C70"/>
    <w:rsid w:val="00FD6820"/>
    <w:rsid w:val="00FE12D8"/>
    <w:rsid w:val="00FE2DD6"/>
    <w:rsid w:val="00FF5F38"/>
    <w:rsid w:val="00FF7868"/>
    <w:rsid w:val="00FF7C02"/>
    <w:rsid w:val="024801E3"/>
    <w:rsid w:val="0A927D0F"/>
    <w:rsid w:val="3364C93D"/>
    <w:rsid w:val="4411BF9E"/>
    <w:rsid w:val="619E4BA6"/>
    <w:rsid w:val="647B2B65"/>
    <w:rsid w:val="6B2CF8ED"/>
    <w:rsid w:val="6F588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B0D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5.jpeg" Id="rId18" /><Relationship Type="http://schemas.openxmlformats.org/officeDocument/2006/relationships/footer" Target="footer3.xml" Id="rId26" /><Relationship Type="http://schemas.openxmlformats.org/officeDocument/2006/relationships/image" Target="media/image8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4.jpeg" Id="rId17" /><Relationship Type="http://schemas.openxmlformats.org/officeDocument/2006/relationships/footer" Target="footer2.xml" Id="rId25" /><Relationship Type="http://schemas.openxmlformats.org/officeDocument/2006/relationships/image" Target="media/image3.jpeg" Id="rId16" /><Relationship Type="http://schemas.openxmlformats.org/officeDocument/2006/relationships/image" Target="media/image7.png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image" Target="media/image2.jpeg" Id="rId15" /><Relationship Type="http://schemas.openxmlformats.org/officeDocument/2006/relationships/hyperlink" Target="https://mellanarkiv-offentlig.vgregion.se/alfresco/s/archive/stream/public/v1/source/available/sofia/skas9822-183536012-202/native/Provtagning%20art%c3%a4rn%c3%a5l.pdf" TargetMode="External" Id="rId23" /><Relationship Type="http://schemas.openxmlformats.org/officeDocument/2006/relationships/footer" Target="footer4.xml" Id="rId28" /><Relationship Type="http://schemas.openxmlformats.org/officeDocument/2006/relationships/footnotes" Target="footnotes.xml" Id="rId10" /><Relationship Type="http://schemas.openxmlformats.org/officeDocument/2006/relationships/image" Target="media/image6.jpeg" Id="rId19" /><Relationship Type="http://schemas.openxmlformats.org/officeDocument/2006/relationships/webSettings" Target="webSettings.xml" Id="rId9" /><Relationship Type="http://schemas.openxmlformats.org/officeDocument/2006/relationships/image" Target="media/image1.jpeg" Id="rId14" /><Relationship Type="http://schemas.openxmlformats.org/officeDocument/2006/relationships/image" Target="media/image9.jpeg" Id="rId22" /><Relationship Type="http://schemas.openxmlformats.org/officeDocument/2006/relationships/header" Target="header3.xml" Id="rId27" /><Relationship Type="http://schemas.openxmlformats.org/officeDocument/2006/relationships/theme" Target="theme/theme1.xml" Id="rId30" 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11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6</Pages>
  <Words>786</Words>
  <Characters>5285</Characters>
  <Application>Microsoft Office Word</Application>
  <DocSecurity>0</DocSecurity>
  <Lines>44</Lines>
  <Paragraphs>12</Paragraphs>
  <ScaleCrop>false</ScaleCrop>
  <Manager/>
  <Company/>
  <LinksUpToDate>false</LinksUpToDate>
  <CharactersWithSpaces>6059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Artärnål- kardiologi</dc:title>
  <dc:subject/>
  <dc:creator/>
  <keywords/>
  <lastModifiedBy>Susanne Persson</lastModifiedBy>
  <revision>172</revision>
  <lastPrinted>2023-10-17T08:24:00.0000000Z</lastPrinted>
  <dcterms:created xsi:type="dcterms:W3CDTF">2021-05-27T09:47:00.0000000Z</dcterms:created>
  <dcterms:modified xsi:type="dcterms:W3CDTF">2025-12-15T06:59:00.0000000Z</dcterms:modified>
</coreProperties>
</file>