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C2D2A" w14:textId="77777777" w:rsidR="009619A0" w:rsidRDefault="009619A0" w:rsidP="00F35B05">
      <w:pPr>
        <w:pStyle w:val="Rubrik2"/>
        <w:sectPr w:rsidR="009619A0" w:rsidSect="009619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7F0AD1" w14:textId="5A1B70A9" w:rsidR="003C33E7" w:rsidRPr="009D6698" w:rsidRDefault="003C33E7" w:rsidP="003C33E7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9D6698">
        <w:rPr>
          <w:rFonts w:ascii="Verdana" w:hAnsi="Verdana"/>
          <w:b/>
          <w:bCs w:val="0"/>
          <w:sz w:val="44"/>
          <w:szCs w:val="44"/>
        </w:rPr>
        <w:t>Sända skelettåldersbestämning till Drottning Silvias barn- och ungdomssjukhus - handläggning</w:t>
      </w:r>
    </w:p>
    <w:p w14:paraId="1B9D6D51" w14:textId="3442DB7E" w:rsidR="009619A0" w:rsidRPr="009D6698" w:rsidRDefault="003C33E7" w:rsidP="009D6698">
      <w:pPr>
        <w:pStyle w:val="Rubrik2"/>
        <w:ind w:right="565"/>
        <w:rPr>
          <w:rFonts w:ascii="Verdana" w:hAnsi="Verdana"/>
          <w:sz w:val="36"/>
          <w:szCs w:val="36"/>
        </w:rPr>
      </w:pPr>
      <w:r w:rsidRPr="009D6698">
        <w:rPr>
          <w:rFonts w:ascii="Verdana" w:hAnsi="Verdana"/>
          <w:sz w:val="36"/>
          <w:szCs w:val="36"/>
        </w:rPr>
        <w:t>Förändringar sedan föregående version</w:t>
      </w:r>
    </w:p>
    <w:p w14:paraId="5E9F5BFE" w14:textId="489FCC0B" w:rsidR="009619A0" w:rsidRPr="00DE6286" w:rsidRDefault="00E32A51" w:rsidP="00E32A51">
      <w:pPr>
        <w:rPr>
          <w:rFonts w:ascii="Georgia" w:hAnsi="Georgia"/>
          <w:sz w:val="20"/>
        </w:rPr>
      </w:pPr>
      <w:r w:rsidRPr="00DE6286">
        <w:rPr>
          <w:rFonts w:ascii="Georgia" w:hAnsi="Georgia"/>
        </w:rPr>
        <w:t xml:space="preserve">Reviderat </w:t>
      </w:r>
      <w:r w:rsidR="009B55D4">
        <w:rPr>
          <w:rFonts w:ascii="Georgia" w:hAnsi="Georgia"/>
        </w:rPr>
        <w:t>MEI till Courier</w:t>
      </w:r>
      <w:r w:rsidR="009666F4">
        <w:rPr>
          <w:rFonts w:ascii="Georgia" w:hAnsi="Georgia"/>
        </w:rPr>
        <w:t>.</w:t>
      </w:r>
    </w:p>
    <w:p w14:paraId="22990CAC" w14:textId="77777777" w:rsidR="009619A0" w:rsidRPr="00DE6286" w:rsidRDefault="009619A0" w:rsidP="00DE6286">
      <w:pPr>
        <w:pStyle w:val="Rubrik2"/>
        <w:ind w:right="565"/>
        <w:rPr>
          <w:rFonts w:ascii="Verdana" w:hAnsi="Verdana"/>
          <w:sz w:val="36"/>
          <w:szCs w:val="36"/>
        </w:rPr>
      </w:pPr>
      <w:r w:rsidRPr="00DE6286">
        <w:rPr>
          <w:rFonts w:ascii="Verdana" w:hAnsi="Verdana"/>
          <w:sz w:val="36"/>
          <w:szCs w:val="36"/>
        </w:rPr>
        <w:t xml:space="preserve">Syfte </w:t>
      </w:r>
    </w:p>
    <w:p w14:paraId="4CFF4F52" w14:textId="7F210D4D" w:rsidR="009619A0" w:rsidRPr="00DE6286" w:rsidRDefault="009619A0" w:rsidP="00E32A51">
      <w:pPr>
        <w:rPr>
          <w:rFonts w:ascii="Georgia" w:hAnsi="Georgia"/>
          <w:sz w:val="20"/>
        </w:rPr>
      </w:pPr>
      <w:r w:rsidRPr="00DE6286">
        <w:rPr>
          <w:rFonts w:ascii="Georgia" w:hAnsi="Georgia"/>
        </w:rPr>
        <w:t>Att klargöra för medicinska sekreterare vid Bild och Funktionsmedicin, Radiologi hur man går tillväga när man sänder skelettåldersbedömning till Drottning Silvias barn- och ungdomssjukhus.</w:t>
      </w:r>
    </w:p>
    <w:p w14:paraId="7992CF5B" w14:textId="519ABD16" w:rsidR="009619A0" w:rsidRPr="00DE6286" w:rsidRDefault="00E32A51" w:rsidP="00DE6286">
      <w:pPr>
        <w:pStyle w:val="Rubrik2"/>
        <w:ind w:right="565"/>
        <w:rPr>
          <w:rFonts w:ascii="Verdana" w:hAnsi="Verdana"/>
          <w:sz w:val="36"/>
          <w:szCs w:val="36"/>
        </w:rPr>
      </w:pPr>
      <w:r w:rsidRPr="00DE6286">
        <w:rPr>
          <w:rFonts w:ascii="Verdana" w:hAnsi="Verdana"/>
          <w:sz w:val="36"/>
          <w:szCs w:val="36"/>
        </w:rPr>
        <w:t>Utförande</w:t>
      </w:r>
    </w:p>
    <w:p w14:paraId="1029DCB5" w14:textId="77777777" w:rsidR="009619A0" w:rsidRPr="009619A0" w:rsidRDefault="009619A0" w:rsidP="009619A0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104CEF7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Kontrollera att undersökningen i RIS heter skelettåldersbestämning bildmaterial taget åt extern bedömare.</w:t>
      </w:r>
    </w:p>
    <w:p w14:paraId="2084B0F3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Kontrollera att bilderna i PACS heter hand frontal skelettålder sin.</w:t>
      </w:r>
    </w:p>
    <w:p w14:paraId="3BCCBEB2" w14:textId="37299EF3" w:rsidR="005E18E2" w:rsidRPr="00A944E9" w:rsidRDefault="00682BDF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hAnsi="Georgia"/>
        </w:rPr>
        <w:t xml:space="preserve">OBS! Finns flera undersökningar på remissen? Endast skelettålder dikteras av DSBUS, viktigt att tänka på om de andra us på remissen kan skickas till Teleconsult. </w:t>
      </w:r>
      <w:r>
        <w:br/>
      </w:r>
      <w:r w:rsidRPr="00A944E9">
        <w:rPr>
          <w:rFonts w:ascii="Georgia" w:hAnsi="Georgia"/>
        </w:rPr>
        <w:t xml:space="preserve">Var god se rutinen: Skicka undersökningar till Teleconsult och TMC via </w:t>
      </w:r>
      <w:r w:rsidR="00EB5B8D">
        <w:rPr>
          <w:rFonts w:ascii="Georgia" w:hAnsi="Georgia"/>
        </w:rPr>
        <w:t>Courrier</w:t>
      </w:r>
      <w:r w:rsidR="00DB1D6E">
        <w:rPr>
          <w:rFonts w:ascii="Georgia" w:hAnsi="Georgia"/>
        </w:rPr>
        <w:t>.</w:t>
      </w:r>
    </w:p>
    <w:p w14:paraId="1D851E3D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Sänd bilderna till BFR ifrån PACS via telerad.</w:t>
      </w:r>
    </w:p>
    <w:p w14:paraId="16E5DA56" w14:textId="7B3C30DB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Flagga undersökningen i RIS</w:t>
      </w:r>
      <w:r w:rsidR="008A6E7A" w:rsidRPr="00A944E9">
        <w:rPr>
          <w:rFonts w:ascii="Georgia" w:eastAsia="Calibri" w:hAnsi="Georgia"/>
          <w:lang w:eastAsia="en-US"/>
        </w:rPr>
        <w:t xml:space="preserve"> eller PACS</w:t>
      </w:r>
      <w:r w:rsidRPr="00A944E9">
        <w:rPr>
          <w:rFonts w:ascii="Georgia" w:eastAsia="Calibri" w:hAnsi="Georgia"/>
          <w:lang w:eastAsia="en-US"/>
        </w:rPr>
        <w:t xml:space="preserve"> med åtgärdas.</w:t>
      </w:r>
    </w:p>
    <w:p w14:paraId="0AF5D65C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Skriv i remissanteckningen; undersökningen dikteras av Drottning Silvias barn- och ungdomssjukhus.</w:t>
      </w:r>
    </w:p>
    <w:p w14:paraId="142D34FB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lastRenderedPageBreak/>
        <w:t>Skriv ut en papperskopia på remissen från RIS.</w:t>
      </w:r>
    </w:p>
    <w:p w14:paraId="25564572" w14:textId="77777777" w:rsidR="009619A0" w:rsidRPr="00A944E9" w:rsidRDefault="009619A0" w:rsidP="00850F5D">
      <w:pPr>
        <w:pStyle w:val="Liststycke"/>
        <w:rPr>
          <w:rFonts w:ascii="Georgia" w:eastAsia="Calibri" w:hAnsi="Georgia"/>
          <w:b/>
          <w:i/>
          <w:lang w:eastAsia="en-US"/>
        </w:rPr>
      </w:pPr>
      <w:r w:rsidRPr="00A944E9">
        <w:rPr>
          <w:rFonts w:ascii="Georgia" w:eastAsia="Calibri" w:hAnsi="Georgia"/>
          <w:b/>
          <w:i/>
          <w:lang w:eastAsia="en-US"/>
        </w:rPr>
        <w:t>Ringa in aktuell undersökning skelettåldersbestämning och stryk över eventuella andra undersökningar som kan stå på remissen.</w:t>
      </w:r>
    </w:p>
    <w:p w14:paraId="79B2EC18" w14:textId="77777777" w:rsidR="009619A0" w:rsidRPr="00A944E9" w:rsidRDefault="009619A0" w:rsidP="00850F5D">
      <w:pPr>
        <w:pStyle w:val="Liststycke"/>
        <w:rPr>
          <w:rFonts w:ascii="Georgia" w:eastAsia="Calibri" w:hAnsi="Georgia"/>
          <w:b/>
          <w:i/>
          <w:lang w:eastAsia="en-US"/>
        </w:rPr>
      </w:pPr>
      <w:r w:rsidRPr="00A944E9">
        <w:rPr>
          <w:rFonts w:ascii="Georgia" w:eastAsia="Calibri" w:hAnsi="Georgia"/>
          <w:b/>
          <w:i/>
          <w:lang w:eastAsia="en-US"/>
        </w:rPr>
        <w:t>Kryssa över remitterande enhet och skriv istället: Skaraborgs sjukhus radiologi Skövde inklusive adress som remittent.</w:t>
      </w:r>
    </w:p>
    <w:p w14:paraId="60185212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Lägg till granskning i fältet för önskad undersökning.</w:t>
      </w:r>
    </w:p>
    <w:p w14:paraId="20117866" w14:textId="77777777" w:rsidR="009619A0" w:rsidRPr="00A944E9" w:rsidRDefault="009619A0" w:rsidP="00850F5D">
      <w:pPr>
        <w:pStyle w:val="Liststycke"/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Kolla om längd och vikt finns inlagt. Skriv det som en remissanteckning.</w:t>
      </w:r>
    </w:p>
    <w:p w14:paraId="59449E32" w14:textId="77777777" w:rsidR="009619A0" w:rsidRPr="00A944E9" w:rsidRDefault="009619A0" w:rsidP="00850F5D">
      <w:pPr>
        <w:pStyle w:val="Liststycke"/>
        <w:rPr>
          <w:rFonts w:ascii="Georgia" w:eastAsia="Calibri" w:hAnsi="Georgia"/>
          <w:b/>
          <w:lang w:eastAsia="en-US"/>
        </w:rPr>
      </w:pPr>
      <w:r w:rsidRPr="00A944E9">
        <w:rPr>
          <w:rFonts w:ascii="Georgia" w:eastAsia="Calibri" w:hAnsi="Georgia"/>
          <w:lang w:eastAsia="en-US"/>
        </w:rPr>
        <w:t>Skicka remissen till:</w:t>
      </w:r>
      <w:r w:rsidRPr="00A944E9">
        <w:rPr>
          <w:rFonts w:ascii="Georgia" w:eastAsia="Calibri" w:hAnsi="Georgia"/>
          <w:lang w:eastAsia="en-US"/>
        </w:rPr>
        <w:br/>
      </w:r>
      <w:r w:rsidRPr="00A944E9">
        <w:rPr>
          <w:rFonts w:ascii="Georgia" w:eastAsia="Calibri" w:hAnsi="Georgia"/>
          <w:b/>
          <w:lang w:eastAsia="en-US"/>
        </w:rPr>
        <w:t>Barnröntgen</w:t>
      </w:r>
      <w:r w:rsidRPr="00A944E9">
        <w:rPr>
          <w:rFonts w:ascii="Georgia" w:eastAsia="Calibri" w:hAnsi="Georgia"/>
          <w:b/>
          <w:lang w:eastAsia="en-US"/>
        </w:rPr>
        <w:br/>
      </w:r>
      <w:r w:rsidRPr="00A944E9">
        <w:rPr>
          <w:rFonts w:ascii="Georgia" w:eastAsia="Calibri" w:hAnsi="Georgia"/>
          <w:b/>
          <w:color w:val="000000"/>
          <w:lang w:eastAsia="en-US"/>
        </w:rPr>
        <w:t>Drottning Silvias Barn- och Ungdomssjukhus</w:t>
      </w:r>
      <w:r w:rsidRPr="00A944E9">
        <w:rPr>
          <w:rFonts w:ascii="Georgia" w:eastAsia="Calibri" w:hAnsi="Georgia"/>
          <w:b/>
          <w:color w:val="000000"/>
          <w:lang w:eastAsia="en-US"/>
        </w:rPr>
        <w:br/>
        <w:t>Rondvägen 10</w:t>
      </w:r>
    </w:p>
    <w:p w14:paraId="3875C665" w14:textId="77777777" w:rsidR="009619A0" w:rsidRPr="00A944E9" w:rsidRDefault="009619A0" w:rsidP="00850F5D">
      <w:pPr>
        <w:pStyle w:val="Liststycke"/>
        <w:numPr>
          <w:ilvl w:val="0"/>
          <w:numId w:val="0"/>
        </w:numPr>
        <w:ind w:left="1712"/>
        <w:rPr>
          <w:rFonts w:ascii="Georgia" w:eastAsia="Calibri" w:hAnsi="Georgia"/>
          <w:b/>
          <w:lang w:eastAsia="en-US"/>
        </w:rPr>
      </w:pPr>
      <w:r w:rsidRPr="00A944E9">
        <w:rPr>
          <w:rFonts w:ascii="Georgia" w:eastAsia="Calibri" w:hAnsi="Georgia"/>
          <w:b/>
          <w:color w:val="000000"/>
          <w:lang w:eastAsia="en-US"/>
        </w:rPr>
        <w:t>416 50 Göteborg</w:t>
      </w:r>
    </w:p>
    <w:p w14:paraId="1E1ACC6A" w14:textId="77777777" w:rsidR="009619A0" w:rsidRPr="00A944E9" w:rsidRDefault="009619A0" w:rsidP="00A83C17">
      <w:pPr>
        <w:rPr>
          <w:rFonts w:ascii="Georgia" w:hAnsi="Georgia"/>
          <w:b/>
          <w:bCs/>
        </w:rPr>
      </w:pPr>
      <w:r w:rsidRPr="00A944E9">
        <w:rPr>
          <w:rFonts w:ascii="Georgia" w:hAnsi="Georgia"/>
          <w:b/>
          <w:bCs/>
        </w:rPr>
        <w:t>När svaret kommer åter från Drottning Silvias barn- och ungdomssjukhus:</w:t>
      </w:r>
    </w:p>
    <w:p w14:paraId="56E50DD7" w14:textId="77777777" w:rsidR="009619A0" w:rsidRPr="00A944E9" w:rsidRDefault="009619A0" w:rsidP="002869BF">
      <w:pPr>
        <w:pStyle w:val="Liststycke"/>
        <w:numPr>
          <w:ilvl w:val="0"/>
          <w:numId w:val="26"/>
        </w:numPr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 xml:space="preserve">Standardsvar finns att klistra in: Skelettålder DSBUS. OBS! Ändra svarstexten där frågetecknen finns. </w:t>
      </w:r>
    </w:p>
    <w:p w14:paraId="2C50DD74" w14:textId="74B9F370" w:rsidR="009619A0" w:rsidRPr="00A944E9" w:rsidRDefault="00817295" w:rsidP="002869BF">
      <w:pPr>
        <w:pStyle w:val="Liststycke"/>
        <w:numPr>
          <w:ilvl w:val="0"/>
          <w:numId w:val="26"/>
        </w:numPr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Signera</w:t>
      </w:r>
      <w:r w:rsidR="009619A0" w:rsidRPr="00A944E9">
        <w:rPr>
          <w:rFonts w:ascii="Georgia" w:eastAsia="Calibri" w:hAnsi="Georgia"/>
          <w:lang w:eastAsia="en-US"/>
        </w:rPr>
        <w:t>.</w:t>
      </w:r>
    </w:p>
    <w:p w14:paraId="354C77A5" w14:textId="77777777" w:rsidR="009619A0" w:rsidRPr="00A944E9" w:rsidRDefault="009619A0" w:rsidP="002869BF">
      <w:pPr>
        <w:pStyle w:val="Liststycke"/>
        <w:numPr>
          <w:ilvl w:val="0"/>
          <w:numId w:val="26"/>
        </w:numPr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Ta bort åtgärdsflagga.</w:t>
      </w:r>
    </w:p>
    <w:p w14:paraId="5196B9E0" w14:textId="545B740C" w:rsidR="009619A0" w:rsidRPr="00A944E9" w:rsidRDefault="009619A0" w:rsidP="002869BF">
      <w:pPr>
        <w:pStyle w:val="Liststycke"/>
        <w:numPr>
          <w:ilvl w:val="0"/>
          <w:numId w:val="26"/>
        </w:numPr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>S</w:t>
      </w:r>
      <w:r w:rsidR="00571FFB" w:rsidRPr="00A944E9">
        <w:rPr>
          <w:rFonts w:ascii="Georgia" w:eastAsia="Calibri" w:hAnsi="Georgia"/>
          <w:lang w:eastAsia="en-US"/>
        </w:rPr>
        <w:t>k</w:t>
      </w:r>
      <w:r w:rsidRPr="00A944E9">
        <w:rPr>
          <w:rFonts w:ascii="Georgia" w:eastAsia="Calibri" w:hAnsi="Georgia"/>
          <w:lang w:eastAsia="en-US"/>
        </w:rPr>
        <w:t>anna in svar samt resultatbilden i PACS.</w:t>
      </w:r>
    </w:p>
    <w:p w14:paraId="76B9F95B" w14:textId="479318CD" w:rsidR="00536A5A" w:rsidRPr="00A944E9" w:rsidRDefault="009619A0" w:rsidP="002869BF">
      <w:pPr>
        <w:pStyle w:val="Liststycke"/>
        <w:numPr>
          <w:ilvl w:val="0"/>
          <w:numId w:val="26"/>
        </w:numPr>
        <w:rPr>
          <w:rFonts w:ascii="Georgia" w:eastAsia="Calibri" w:hAnsi="Georgia"/>
          <w:lang w:eastAsia="en-US"/>
        </w:rPr>
      </w:pPr>
      <w:r w:rsidRPr="00A944E9">
        <w:rPr>
          <w:rFonts w:ascii="Georgia" w:eastAsia="Calibri" w:hAnsi="Georgia"/>
          <w:lang w:eastAsia="en-US"/>
        </w:rPr>
        <w:t xml:space="preserve">Skicka bilden och svaret + en lös informationslapp till remittenten. </w:t>
      </w:r>
      <w:bookmarkEnd w:id="0"/>
    </w:p>
    <w:sectPr w:rsidR="00536A5A" w:rsidRPr="00A944E9" w:rsidSect="009619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038DE" w14:textId="77777777" w:rsidR="00C6078B" w:rsidRDefault="00C6078B">
      <w:r>
        <w:separator/>
      </w:r>
    </w:p>
  </w:endnote>
  <w:endnote w:type="continuationSeparator" w:id="0">
    <w:p w14:paraId="33B1E87F" w14:textId="77777777" w:rsidR="00C6078B" w:rsidRDefault="00C6078B">
      <w:r>
        <w:continuationSeparator/>
      </w:r>
    </w:p>
  </w:endnote>
  <w:endnote w:type="continuationNotice" w:id="1">
    <w:p w14:paraId="37387819" w14:textId="77777777" w:rsidR="00C6078B" w:rsidRDefault="00C607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41C60" w14:textId="77777777" w:rsidR="00C6078B" w:rsidRDefault="00C6078B"/>
  </w:footnote>
  <w:footnote w:type="continuationSeparator" w:id="0">
    <w:p w14:paraId="3908413D" w14:textId="77777777" w:rsidR="00C6078B" w:rsidRDefault="00C6078B">
      <w:r>
        <w:continuationSeparator/>
      </w:r>
    </w:p>
  </w:footnote>
  <w:footnote w:type="continuationNotice" w:id="1">
    <w:p w14:paraId="13AC26E2" w14:textId="77777777" w:rsidR="00C6078B" w:rsidRDefault="00C607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40E05A34"/>
    <w:lvl w:ilvl="0" w:tplc="0CFC9106">
      <w:start w:val="1"/>
      <w:numFmt w:val="decimal"/>
      <w:pStyle w:val="Liststycke"/>
      <w:lvlText w:val="%1."/>
      <w:lvlJc w:val="left"/>
      <w:pPr>
        <w:ind w:left="2024" w:hanging="360"/>
      </w:pPr>
      <w:rPr>
        <w:rFonts w:hint="default"/>
        <w:b w:val="0"/>
        <w:bCs/>
        <w:i w:val="0"/>
        <w:iCs w:val="0"/>
      </w:rPr>
    </w:lvl>
    <w:lvl w:ilvl="1" w:tplc="041D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0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7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07" w:hanging="360"/>
      </w:pPr>
      <w:rPr>
        <w:rFonts w:ascii="Wingdings" w:hAnsi="Wingdings" w:hint="default"/>
      </w:rPr>
    </w:lvl>
  </w:abstractNum>
  <w:abstractNum w:abstractNumId="14" w15:restartNumberingAfterBreak="0">
    <w:nsid w:val="57366DFF"/>
    <w:multiLevelType w:val="hybridMultilevel"/>
    <w:tmpl w:val="2AFA434E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B95513"/>
    <w:multiLevelType w:val="hybridMultilevel"/>
    <w:tmpl w:val="471C589E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10EBE"/>
    <w:multiLevelType w:val="multilevel"/>
    <w:tmpl w:val="40E05A34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b w:val="0"/>
        <w:bCs/>
        <w:i w:val="0"/>
        <w:iCs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3511186">
    <w:abstractNumId w:val="20"/>
  </w:num>
  <w:num w:numId="2" w16cid:durableId="730351345">
    <w:abstractNumId w:val="15"/>
  </w:num>
  <w:num w:numId="3" w16cid:durableId="1294287798">
    <w:abstractNumId w:val="0"/>
  </w:num>
  <w:num w:numId="4" w16cid:durableId="1192496089">
    <w:abstractNumId w:val="6"/>
  </w:num>
  <w:num w:numId="5" w16cid:durableId="1730297585">
    <w:abstractNumId w:val="18"/>
  </w:num>
  <w:num w:numId="6" w16cid:durableId="1103569998">
    <w:abstractNumId w:val="2"/>
  </w:num>
  <w:num w:numId="7" w16cid:durableId="651064658">
    <w:abstractNumId w:val="11"/>
  </w:num>
  <w:num w:numId="8" w16cid:durableId="1045444533">
    <w:abstractNumId w:val="8"/>
  </w:num>
  <w:num w:numId="9" w16cid:durableId="587233514">
    <w:abstractNumId w:val="1"/>
  </w:num>
  <w:num w:numId="10" w16cid:durableId="1775662309">
    <w:abstractNumId w:val="1"/>
  </w:num>
  <w:num w:numId="11" w16cid:durableId="2015526250">
    <w:abstractNumId w:val="3"/>
  </w:num>
  <w:num w:numId="12" w16cid:durableId="939991373">
    <w:abstractNumId w:val="4"/>
  </w:num>
  <w:num w:numId="13" w16cid:durableId="384917922">
    <w:abstractNumId w:val="13"/>
  </w:num>
  <w:num w:numId="14" w16cid:durableId="425001637">
    <w:abstractNumId w:val="9"/>
  </w:num>
  <w:num w:numId="15" w16cid:durableId="1222594740">
    <w:abstractNumId w:val="7"/>
  </w:num>
  <w:num w:numId="16" w16cid:durableId="1150823658">
    <w:abstractNumId w:val="12"/>
  </w:num>
  <w:num w:numId="17" w16cid:durableId="9140976">
    <w:abstractNumId w:val="5"/>
  </w:num>
  <w:num w:numId="18" w16cid:durableId="2106418377">
    <w:abstractNumId w:val="10"/>
  </w:num>
  <w:num w:numId="19" w16cid:durableId="2015759046">
    <w:abstractNumId w:val="19"/>
  </w:num>
  <w:num w:numId="20" w16cid:durableId="1145969868">
    <w:abstractNumId w:val="16"/>
  </w:num>
  <w:num w:numId="21" w16cid:durableId="2067143039">
    <w:abstractNumId w:val="14"/>
  </w:num>
  <w:num w:numId="22" w16cid:durableId="559291772">
    <w:abstractNumId w:val="13"/>
    <w:lvlOverride w:ilvl="0">
      <w:startOverride w:val="1"/>
    </w:lvlOverride>
  </w:num>
  <w:num w:numId="23" w16cid:durableId="580217391">
    <w:abstractNumId w:val="17"/>
  </w:num>
  <w:num w:numId="24" w16cid:durableId="865681512">
    <w:abstractNumId w:val="13"/>
    <w:lvlOverride w:ilvl="0">
      <w:startOverride w:val="1"/>
    </w:lvlOverride>
  </w:num>
  <w:num w:numId="25" w16cid:durableId="691493374">
    <w:abstractNumId w:val="13"/>
    <w:lvlOverride w:ilvl="0">
      <w:startOverride w:val="1"/>
    </w:lvlOverride>
  </w:num>
  <w:num w:numId="26" w16cid:durableId="48843650">
    <w:abstractNumId w:val="1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E0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06C"/>
    <w:rsid w:val="00132A59"/>
    <w:rsid w:val="00133337"/>
    <w:rsid w:val="00133A0F"/>
    <w:rsid w:val="0013580F"/>
    <w:rsid w:val="00137B6D"/>
    <w:rsid w:val="00140271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AB1"/>
    <w:rsid w:val="001D615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9BF"/>
    <w:rsid w:val="00290B5C"/>
    <w:rsid w:val="002945B7"/>
    <w:rsid w:val="00294791"/>
    <w:rsid w:val="002B0B30"/>
    <w:rsid w:val="002B0C78"/>
    <w:rsid w:val="002C0C02"/>
    <w:rsid w:val="002C1277"/>
    <w:rsid w:val="002C60AD"/>
    <w:rsid w:val="002D0E0E"/>
    <w:rsid w:val="002D1CDC"/>
    <w:rsid w:val="002D6023"/>
    <w:rsid w:val="002E263F"/>
    <w:rsid w:val="002E6F81"/>
    <w:rsid w:val="002F08BA"/>
    <w:rsid w:val="002F2CFF"/>
    <w:rsid w:val="002F568B"/>
    <w:rsid w:val="002F7818"/>
    <w:rsid w:val="003066D0"/>
    <w:rsid w:val="00307785"/>
    <w:rsid w:val="00311401"/>
    <w:rsid w:val="003203D7"/>
    <w:rsid w:val="00320F86"/>
    <w:rsid w:val="00324171"/>
    <w:rsid w:val="00326C24"/>
    <w:rsid w:val="0033359B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3E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D2F"/>
    <w:rsid w:val="004D3E5F"/>
    <w:rsid w:val="004D7BA3"/>
    <w:rsid w:val="004F4518"/>
    <w:rsid w:val="004F4C62"/>
    <w:rsid w:val="00501433"/>
    <w:rsid w:val="00511CC4"/>
    <w:rsid w:val="0052303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FF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8E2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021"/>
    <w:rsid w:val="00673C92"/>
    <w:rsid w:val="006753EC"/>
    <w:rsid w:val="00682BDF"/>
    <w:rsid w:val="006A2789"/>
    <w:rsid w:val="006A4978"/>
    <w:rsid w:val="006A7261"/>
    <w:rsid w:val="006B0D29"/>
    <w:rsid w:val="006B1819"/>
    <w:rsid w:val="006B367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295"/>
    <w:rsid w:val="00821A1B"/>
    <w:rsid w:val="008262E9"/>
    <w:rsid w:val="00827E69"/>
    <w:rsid w:val="00835C4D"/>
    <w:rsid w:val="00843F48"/>
    <w:rsid w:val="00850F5D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E7A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A50"/>
    <w:rsid w:val="0093085B"/>
    <w:rsid w:val="00931C57"/>
    <w:rsid w:val="009347A5"/>
    <w:rsid w:val="00942257"/>
    <w:rsid w:val="009471BF"/>
    <w:rsid w:val="00950E4E"/>
    <w:rsid w:val="009529BD"/>
    <w:rsid w:val="009533B4"/>
    <w:rsid w:val="009545D8"/>
    <w:rsid w:val="00954E48"/>
    <w:rsid w:val="009619A0"/>
    <w:rsid w:val="009666F4"/>
    <w:rsid w:val="00971D93"/>
    <w:rsid w:val="009B1F6B"/>
    <w:rsid w:val="009B55D4"/>
    <w:rsid w:val="009C0D12"/>
    <w:rsid w:val="009C192E"/>
    <w:rsid w:val="009D669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D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C17"/>
    <w:rsid w:val="00A90D77"/>
    <w:rsid w:val="00A92E07"/>
    <w:rsid w:val="00A944E9"/>
    <w:rsid w:val="00AA0B3A"/>
    <w:rsid w:val="00AA6EB4"/>
    <w:rsid w:val="00AA767D"/>
    <w:rsid w:val="00AB0CC9"/>
    <w:rsid w:val="00AC217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AF1"/>
    <w:rsid w:val="00BB69DB"/>
    <w:rsid w:val="00BC322E"/>
    <w:rsid w:val="00BC44CD"/>
    <w:rsid w:val="00BC48A6"/>
    <w:rsid w:val="00BD0A9C"/>
    <w:rsid w:val="00BE7978"/>
    <w:rsid w:val="00C07DDB"/>
    <w:rsid w:val="00C4115D"/>
    <w:rsid w:val="00C43AAC"/>
    <w:rsid w:val="00C43BDD"/>
    <w:rsid w:val="00C47778"/>
    <w:rsid w:val="00C5011E"/>
    <w:rsid w:val="00C50EE5"/>
    <w:rsid w:val="00C5240A"/>
    <w:rsid w:val="00C5398F"/>
    <w:rsid w:val="00C556F5"/>
    <w:rsid w:val="00C6078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8B1"/>
    <w:rsid w:val="00CF70BB"/>
    <w:rsid w:val="00D074DB"/>
    <w:rsid w:val="00D139CF"/>
    <w:rsid w:val="00D35A7A"/>
    <w:rsid w:val="00D37E7F"/>
    <w:rsid w:val="00D47AD7"/>
    <w:rsid w:val="00D51529"/>
    <w:rsid w:val="00D558F8"/>
    <w:rsid w:val="00D62E51"/>
    <w:rsid w:val="00D85218"/>
    <w:rsid w:val="00D915B1"/>
    <w:rsid w:val="00DA299D"/>
    <w:rsid w:val="00DA65C4"/>
    <w:rsid w:val="00DB1D6E"/>
    <w:rsid w:val="00DD2BE0"/>
    <w:rsid w:val="00DD69D2"/>
    <w:rsid w:val="00DE4447"/>
    <w:rsid w:val="00DE5DA2"/>
    <w:rsid w:val="00DE6286"/>
    <w:rsid w:val="00DF0033"/>
    <w:rsid w:val="00E026BF"/>
    <w:rsid w:val="00E07B1B"/>
    <w:rsid w:val="00E11853"/>
    <w:rsid w:val="00E32A51"/>
    <w:rsid w:val="00E51A58"/>
    <w:rsid w:val="00E52A86"/>
    <w:rsid w:val="00E54B47"/>
    <w:rsid w:val="00E553BF"/>
    <w:rsid w:val="00E55D93"/>
    <w:rsid w:val="00E61294"/>
    <w:rsid w:val="00E716BE"/>
    <w:rsid w:val="00E7237C"/>
    <w:rsid w:val="00E728CF"/>
    <w:rsid w:val="00E77C46"/>
    <w:rsid w:val="00E86CE8"/>
    <w:rsid w:val="00E90E82"/>
    <w:rsid w:val="00EA00CB"/>
    <w:rsid w:val="00EA1BAA"/>
    <w:rsid w:val="00EA3FCD"/>
    <w:rsid w:val="00EA42A0"/>
    <w:rsid w:val="00EB5B8D"/>
    <w:rsid w:val="00EB6714"/>
    <w:rsid w:val="00EC0A68"/>
    <w:rsid w:val="00EC430A"/>
    <w:rsid w:val="00EC5006"/>
    <w:rsid w:val="00ED2FC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B1B"/>
    <w:rsid w:val="00FB5086"/>
    <w:rsid w:val="00FB5411"/>
    <w:rsid w:val="00FB6392"/>
    <w:rsid w:val="00FD110D"/>
    <w:rsid w:val="00FD3C70"/>
    <w:rsid w:val="00FD6820"/>
    <w:rsid w:val="00FE12D8"/>
    <w:rsid w:val="00FE1BC6"/>
    <w:rsid w:val="00FF7C02"/>
    <w:rsid w:val="024801E3"/>
    <w:rsid w:val="35971C6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927087C-FA9D-4527-94FF-06B5D4663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264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Sända skelettåldersbestämning till Drottning Silvias barn- och ungdomssjukhus - handläggning</dc:title>
  <dc:subject/>
  <dc:creator>patrik.jens.johansson@vgregion.se</dc:creator>
  <keywords/>
  <lastModifiedBy>Marie Ulveborg</lastModifiedBy>
  <revision>33</revision>
  <lastPrinted>2016-03-31T10:56:00.0000000Z</lastPrinted>
  <dcterms:created xsi:type="dcterms:W3CDTF">2022-03-03T06:53:00.0000000Z</dcterms:created>
  <dcterms:modified xsi:type="dcterms:W3CDTF">2026-01-09T13:31:00.0000000Z</dcterms:modified>
</coreProperties>
</file>