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036917" w14:textId="77777777" w:rsidR="00A51CF3" w:rsidRDefault="00A51CF3" w:rsidP="00F35B05">
      <w:pPr>
        <w:pStyle w:val="Rubrik2"/>
        <w:sectPr w:rsidR="00A51CF3" w:rsidSect="00A51CF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18B401D" w14:textId="1CB8915B" w:rsidR="003B20E2" w:rsidRDefault="003B20E2" w:rsidP="003B20E2">
      <w:pPr>
        <w:pStyle w:val="Rubrik1"/>
      </w:pPr>
      <w:r>
        <w:t>Skyddad identitet och patientsäkerhet – BFM radiologi</w:t>
      </w:r>
    </w:p>
    <w:p w14:paraId="6EE348F5" w14:textId="6FFF94C5" w:rsidR="00A51CF3" w:rsidRPr="00A51CF3" w:rsidRDefault="003B20E2" w:rsidP="003B20E2">
      <w:pPr>
        <w:pStyle w:val="Rubrik2"/>
      </w:pPr>
      <w:r>
        <w:t>Förändringar sedan föregående version</w:t>
      </w:r>
    </w:p>
    <w:p w14:paraId="6A32248F" w14:textId="2CA85459" w:rsidR="00A51CF3" w:rsidRPr="00A51CF3" w:rsidRDefault="003B20E2" w:rsidP="00A91A22">
      <w:pPr>
        <w:rPr>
          <w:rFonts w:ascii="Arial" w:hAnsi="Arial" w:cs="Arial"/>
          <w:sz w:val="20"/>
          <w:szCs w:val="20"/>
        </w:rPr>
      </w:pPr>
      <w:r>
        <w:t xml:space="preserve">Förlänger giltighetsdatum. </w:t>
      </w:r>
      <w:r w:rsidR="00A91A22">
        <w:t xml:space="preserve">Ändrar innehållsgranskare till </w:t>
      </w:r>
      <w:r w:rsidR="009D1B6C">
        <w:t xml:space="preserve">Marcus Fougner. I övrigt inga förändringar i dokumentet. </w:t>
      </w:r>
    </w:p>
    <w:p w14:paraId="20B17B43" w14:textId="77777777" w:rsidR="00A51CF3" w:rsidRPr="00A51CF3" w:rsidRDefault="00A51CF3" w:rsidP="00A91A22">
      <w:pPr>
        <w:pStyle w:val="Rubrik2"/>
      </w:pPr>
      <w:r w:rsidRPr="00A51CF3">
        <w:t>Syfte</w:t>
      </w:r>
    </w:p>
    <w:p w14:paraId="4B157A8E" w14:textId="25B4D0C2" w:rsidR="00A51CF3" w:rsidRPr="00A51CF3" w:rsidRDefault="00A51CF3" w:rsidP="00A91A22">
      <w:pPr>
        <w:rPr>
          <w:rFonts w:ascii="Arial" w:hAnsi="Arial" w:cs="Arial"/>
          <w:sz w:val="20"/>
          <w:szCs w:val="20"/>
        </w:rPr>
      </w:pPr>
      <w:r w:rsidRPr="00A51CF3">
        <w:t>Instruktion riktad till all personal för att öka patientsäkerhet för att förhindra brott mot sekretess/skyddad identitet.</w:t>
      </w:r>
    </w:p>
    <w:p w14:paraId="120B6BB6" w14:textId="77777777" w:rsidR="00A51CF3" w:rsidRPr="00A51CF3" w:rsidRDefault="00A51CF3" w:rsidP="007E25E5">
      <w:pPr>
        <w:pStyle w:val="Rubrik2"/>
      </w:pPr>
      <w:r w:rsidRPr="00A51CF3">
        <w:t>Förutsättningar</w:t>
      </w:r>
    </w:p>
    <w:p w14:paraId="5B2FDB97" w14:textId="77777777" w:rsidR="00A51CF3" w:rsidRPr="00A51CF3" w:rsidRDefault="00A51CF3" w:rsidP="007E25E5">
      <w:pPr>
        <w:pStyle w:val="Rubrik3"/>
      </w:pPr>
      <w:r w:rsidRPr="00A51CF3">
        <w:t>Avgränsningar</w:t>
      </w:r>
    </w:p>
    <w:p w14:paraId="0DB65FD9" w14:textId="72F8404E" w:rsidR="00A51CF3" w:rsidRPr="00A51CF3" w:rsidRDefault="00A51CF3" w:rsidP="007E25E5">
      <w:pPr>
        <w:rPr>
          <w:rFonts w:ascii="Arial" w:hAnsi="Arial" w:cs="Arial"/>
          <w:sz w:val="20"/>
          <w:szCs w:val="20"/>
        </w:rPr>
      </w:pPr>
      <w:r w:rsidRPr="00A51CF3">
        <w:t>Dokumentet är avsett för all personal inom Bild och Funktionsmedicin Radiologi.</w:t>
      </w:r>
    </w:p>
    <w:p w14:paraId="2887BEAE" w14:textId="3D7E9EF2" w:rsidR="00A51CF3" w:rsidRPr="00A51CF3" w:rsidRDefault="007E25E5" w:rsidP="007E25E5">
      <w:pPr>
        <w:pStyle w:val="Rubrik2"/>
      </w:pPr>
      <w:r>
        <w:t>Utförande</w:t>
      </w:r>
    </w:p>
    <w:p w14:paraId="29D16631" w14:textId="77777777" w:rsidR="009D1B6C" w:rsidRDefault="00A51CF3" w:rsidP="009D1B6C">
      <w:pPr>
        <w:pStyle w:val="MellanrubrikVGR"/>
      </w:pPr>
      <w:r w:rsidRPr="007E25E5">
        <w:t>För patient med skyddad identitet gäller:</w:t>
      </w:r>
    </w:p>
    <w:p w14:paraId="53FA6B93" w14:textId="0D56148A" w:rsidR="00595C6E" w:rsidRDefault="00A51CF3" w:rsidP="007E25E5">
      <w:pPr>
        <w:rPr>
          <w:rFonts w:ascii="Arial" w:hAnsi="Arial" w:cs="Arial"/>
          <w:sz w:val="20"/>
          <w:szCs w:val="20"/>
        </w:rPr>
      </w:pPr>
      <w:r w:rsidRPr="007E25E5">
        <w:t>En patient som har skyddad identitet har text i namnfältet. I fältet för efternamn står SKYDDAD och i fältet förnamn står ID. Namnet kan också vara ersatt med *.</w:t>
      </w:r>
      <w:r w:rsidRPr="007E25E5">
        <w:br/>
      </w:r>
      <w:r w:rsidRPr="00A51CF3">
        <w:rPr>
          <w:rFonts w:ascii="Arial" w:hAnsi="Arial" w:cs="Arial"/>
          <w:sz w:val="20"/>
          <w:szCs w:val="20"/>
        </w:rPr>
        <w:br/>
      </w:r>
      <w:r w:rsidRPr="007E25E5">
        <w:t xml:space="preserve">Det förekommer att dessa patienter kommer med remiss där namn finns angivet eller att de talar om vad de heter vid förfrågan. Även om så är </w:t>
      </w:r>
      <w:r w:rsidRPr="00614AD5">
        <w:rPr>
          <w:b/>
          <w:bCs/>
        </w:rPr>
        <w:t>fallet får man aldrig, under inga som helst förhållanden skriva i deras namn eller adress i dessa fält.</w:t>
      </w:r>
      <w:r w:rsidRPr="007E25E5">
        <w:br/>
      </w:r>
      <w:r w:rsidRPr="00614AD5">
        <w:rPr>
          <w:b/>
          <w:bCs/>
        </w:rPr>
        <w:t>Skövde:</w:t>
      </w:r>
      <w:r w:rsidRPr="007E25E5">
        <w:t xml:space="preserve"> Fråga efter vilket namn de vill bli uppropade med. Skriv detta i remissanteckningen</w:t>
      </w:r>
      <w:r w:rsidRPr="00A51CF3">
        <w:rPr>
          <w:rFonts w:ascii="Arial" w:hAnsi="Arial" w:cs="Arial"/>
          <w:bCs/>
          <w:sz w:val="20"/>
          <w:szCs w:val="20"/>
        </w:rPr>
        <w:t>.</w:t>
      </w:r>
      <w:r w:rsidRPr="00A51CF3">
        <w:rPr>
          <w:rFonts w:ascii="Arial" w:hAnsi="Arial" w:cs="Arial"/>
          <w:sz w:val="20"/>
          <w:szCs w:val="20"/>
        </w:rPr>
        <w:br/>
      </w:r>
      <w:r w:rsidRPr="00614AD5">
        <w:rPr>
          <w:b/>
          <w:bCs/>
        </w:rPr>
        <w:t>Vid tveksamhet - kontrollera i Befreg.</w:t>
      </w:r>
      <w:r w:rsidRPr="00614AD5">
        <w:rPr>
          <w:b/>
          <w:bCs/>
        </w:rPr>
        <w:br/>
      </w:r>
      <w:r w:rsidRPr="00614AD5">
        <w:lastRenderedPageBreak/>
        <w:t>Skyddad identitet får endast de som är utsatta för livshotande fara om deras rätta identitet blir känd. Inga komihåg-lappar eller undantag får göras.</w:t>
      </w:r>
      <w:r w:rsidRPr="00A51CF3">
        <w:rPr>
          <w:rFonts w:ascii="Arial" w:hAnsi="Arial" w:cs="Arial"/>
          <w:sz w:val="20"/>
          <w:szCs w:val="20"/>
        </w:rPr>
        <w:t xml:space="preserve"> </w:t>
      </w:r>
    </w:p>
    <w:p w14:paraId="1A24D4D2" w14:textId="4AE16F64" w:rsidR="00F36E22" w:rsidRDefault="00A51CF3" w:rsidP="00595C6E">
      <w:pPr>
        <w:pStyle w:val="MellanrubrikVGR"/>
      </w:pPr>
      <w:r w:rsidRPr="00614AD5">
        <w:t>För patient med skyddad adress gäller:</w:t>
      </w:r>
    </w:p>
    <w:p w14:paraId="7AAAF18C" w14:textId="120547BF" w:rsidR="00A51CF3" w:rsidRDefault="00A51CF3" w:rsidP="00F36E22">
      <w:r w:rsidRPr="00614AD5">
        <w:t>Motsvarande gäller för patienter med skyddad adress. Även dessa personer är utsatta för någon form av hot eller förföljelse. Ingen annan adress än den som finns i befolkningsregistret får anges. Denna adress är ofta till skattemyndigheterna eller någon annan officiell adress inom offentlig verksamhet.</w:t>
      </w:r>
    </w:p>
    <w:p w14:paraId="12FE21F4" w14:textId="0BA1E2B7" w:rsidR="00C96542" w:rsidRPr="00C96542" w:rsidRDefault="00C96542" w:rsidP="0010236C">
      <w:pPr>
        <w:pStyle w:val="MellanrubrikVGR"/>
      </w:pPr>
      <w:r w:rsidRPr="00C96542">
        <w:t>SMS-påminnelse</w:t>
      </w:r>
      <w:r>
        <w:t>:</w:t>
      </w:r>
    </w:p>
    <w:p w14:paraId="55B0B56B" w14:textId="3A6939ED" w:rsidR="00A51CF3" w:rsidRPr="00A51CF3" w:rsidRDefault="00C96542" w:rsidP="00C96542">
      <w:r w:rsidRPr="00C96542">
        <w:t xml:space="preserve">Patienter med skyddade personuppgifter erbjuds inte tjänsten. Om tjänsten finns registrerad sedan tidigare ska den avslutas genom att mobilnummer tas bort samt sätta Actively allowed notification till ”nej”. Skriv datum, anledning och signatur i rutan Kommentar i Patientfönstret.  </w:t>
      </w:r>
    </w:p>
    <w:p w14:paraId="7271647E" w14:textId="77777777" w:rsidR="0010236C" w:rsidRDefault="00A51CF3" w:rsidP="0010236C">
      <w:pPr>
        <w:pStyle w:val="MellanrubrikVGR"/>
      </w:pPr>
      <w:r w:rsidRPr="00A51CF3">
        <w:t>Post som ska förmedlas av Skatteverkets postförmedlingsservice ska kuverteras och adresseras så här:</w:t>
      </w:r>
    </w:p>
    <w:p w14:paraId="568DEA64" w14:textId="6633F601" w:rsidR="00A51CF3" w:rsidRPr="00A51CF3" w:rsidRDefault="00A51CF3" w:rsidP="0010236C">
      <w:pPr>
        <w:pStyle w:val="Punktlista"/>
      </w:pPr>
      <w:r w:rsidRPr="00A51CF3">
        <w:t xml:space="preserve">Det brev som ska förmedlas ska läggas i ett </w:t>
      </w:r>
      <w:r w:rsidRPr="00A51CF3">
        <w:rPr>
          <w:b/>
          <w:bCs/>
        </w:rPr>
        <w:t>slutet kuvert.</w:t>
      </w:r>
      <w:r w:rsidRPr="00A51CF3">
        <w:t> Kuvertet ska ha uppgift om avsändaradress, så att Skatteverket kan returnera försändelsen om verket inte kan nå mottagaren.</w:t>
      </w:r>
    </w:p>
    <w:p w14:paraId="1D65E009" w14:textId="77777777" w:rsidR="00A51CF3" w:rsidRPr="00A51CF3" w:rsidRDefault="00A51CF3" w:rsidP="0010236C">
      <w:pPr>
        <w:pStyle w:val="Punktlista"/>
      </w:pPr>
      <w:r w:rsidRPr="00A51CF3">
        <w:t>På kuvertet ska du skriva mottagarens personnummer och, om möjligt fullständiga namn.</w:t>
      </w:r>
    </w:p>
    <w:p w14:paraId="68508DB6" w14:textId="77777777" w:rsidR="00A51CF3" w:rsidRPr="00A51CF3" w:rsidRDefault="00A51CF3" w:rsidP="0010236C">
      <w:pPr>
        <w:pStyle w:val="Punktlista"/>
      </w:pPr>
      <w:r w:rsidRPr="00A51CF3">
        <w:t xml:space="preserve">Du skall sedan lägga kuvertet i </w:t>
      </w:r>
      <w:r w:rsidRPr="00A51CF3">
        <w:rPr>
          <w:b/>
          <w:bCs/>
        </w:rPr>
        <w:t xml:space="preserve">ytterkuvert </w:t>
      </w:r>
      <w:r w:rsidRPr="00A51CF3">
        <w:t>som sänds till postförmedlingen. Flera försändelser kan läggas i samma ytterkuvert.</w:t>
      </w:r>
    </w:p>
    <w:p w14:paraId="75597427" w14:textId="77777777" w:rsidR="00A51CF3" w:rsidRPr="00A51CF3" w:rsidRDefault="00A51CF3" w:rsidP="0010236C">
      <w:pPr>
        <w:pStyle w:val="Punktlista"/>
      </w:pPr>
      <w:r w:rsidRPr="00A51CF3">
        <w:t>Postförmedlingen för Halland och Västra Götalandsregionen är:</w:t>
      </w:r>
      <w:r w:rsidRPr="00A51CF3">
        <w:br/>
      </w:r>
      <w:r w:rsidRPr="00A51CF3">
        <w:rPr>
          <w:b/>
          <w:bCs/>
        </w:rPr>
        <w:t>Skatteverket</w:t>
      </w:r>
      <w:r w:rsidRPr="00A51CF3">
        <w:rPr>
          <w:b/>
          <w:bCs/>
        </w:rPr>
        <w:br/>
        <w:t>Förmedlingsuppdrag</w:t>
      </w:r>
      <w:r w:rsidRPr="00A51CF3">
        <w:rPr>
          <w:b/>
          <w:bCs/>
        </w:rPr>
        <w:br/>
        <w:t>Box 2820</w:t>
      </w:r>
      <w:r w:rsidRPr="00A51CF3">
        <w:rPr>
          <w:b/>
          <w:bCs/>
        </w:rPr>
        <w:br/>
        <w:t>403 20 Göteborg</w:t>
      </w:r>
    </w:p>
    <w:p w14:paraId="03C9F1BC" w14:textId="77777777" w:rsidR="00A51CF3" w:rsidRPr="00A51CF3" w:rsidRDefault="00A51CF3" w:rsidP="0010236C">
      <w:pPr>
        <w:pStyle w:val="Punktlista"/>
      </w:pPr>
      <w:r w:rsidRPr="00A51CF3">
        <w:t>Vid frågor kontakta Skatteverket. Telefon 010-57 35 470.</w:t>
      </w:r>
    </w:p>
    <w:p w14:paraId="754B6C9F" w14:textId="77777777" w:rsidR="00A51CF3" w:rsidRPr="00A51CF3" w:rsidRDefault="00A51CF3" w:rsidP="0010236C">
      <w:pPr>
        <w:pStyle w:val="Punktlista"/>
      </w:pPr>
      <w:r w:rsidRPr="00A51CF3">
        <w:t xml:space="preserve">Om patienten hör av sig till röntgen och säger att hen har ett högre säkerhetsskydd hos Skatteverket, följ punk </w:t>
      </w:r>
      <w:proofErr w:type="gramStart"/>
      <w:r w:rsidRPr="00A51CF3">
        <w:t>1-3</w:t>
      </w:r>
      <w:proofErr w:type="gramEnd"/>
      <w:r w:rsidRPr="00A51CF3">
        <w:t xml:space="preserve"> enligt ovan men försändelsen skickas till ett annat boxnummer:</w:t>
      </w:r>
    </w:p>
    <w:p w14:paraId="6992F9DC" w14:textId="77777777" w:rsidR="00A51CF3" w:rsidRPr="00ED08C8" w:rsidRDefault="00A51CF3" w:rsidP="00ED08C8">
      <w:pPr>
        <w:pStyle w:val="Punktlista"/>
        <w:numPr>
          <w:ilvl w:val="0"/>
          <w:numId w:val="0"/>
        </w:numPr>
        <w:ind w:left="1712"/>
        <w:rPr>
          <w:b/>
          <w:bCs/>
        </w:rPr>
      </w:pPr>
      <w:r w:rsidRPr="00ED08C8">
        <w:rPr>
          <w:b/>
          <w:bCs/>
        </w:rPr>
        <w:t>Skatteverket</w:t>
      </w:r>
      <w:r w:rsidRPr="00ED08C8">
        <w:rPr>
          <w:b/>
          <w:bCs/>
        </w:rPr>
        <w:br/>
        <w:t>Förmedlingsuppdrag</w:t>
      </w:r>
      <w:r w:rsidRPr="00ED08C8">
        <w:rPr>
          <w:b/>
          <w:bCs/>
        </w:rPr>
        <w:br/>
        <w:t>Box 2835</w:t>
      </w:r>
      <w:r w:rsidRPr="00ED08C8">
        <w:rPr>
          <w:b/>
          <w:bCs/>
        </w:rPr>
        <w:br/>
        <w:t>403 20 Göteborg</w:t>
      </w:r>
    </w:p>
    <w:p w14:paraId="46884E8E" w14:textId="77777777" w:rsidR="00A51CF3" w:rsidRPr="00A51CF3" w:rsidRDefault="00A51CF3" w:rsidP="00A51CF3">
      <w:pPr>
        <w:spacing w:after="0" w:line="240" w:lineRule="auto"/>
        <w:ind w:left="720" w:right="0"/>
        <w:rPr>
          <w:rFonts w:ascii="Arial" w:hAnsi="Arial" w:cs="Arial"/>
          <w:color w:val="000000"/>
          <w:sz w:val="20"/>
          <w:szCs w:val="20"/>
        </w:rPr>
      </w:pPr>
    </w:p>
    <w:p w14:paraId="763A6B0F" w14:textId="77777777" w:rsidR="00A51CF3" w:rsidRPr="00A51CF3" w:rsidRDefault="00A51CF3" w:rsidP="00ED08C8">
      <w:pPr>
        <w:rPr>
          <w:rFonts w:eastAsia="Calibri"/>
        </w:rPr>
      </w:pPr>
      <w:r w:rsidRPr="00A51CF3">
        <w:rPr>
          <w:rFonts w:eastAsia="Calibri"/>
        </w:rPr>
        <w:t xml:space="preserve">Tänk på att inte kalla dessa patienter med kort framförhållning, då det oftast tar lite längre tid för kallelsen att nå patienten. </w:t>
      </w:r>
    </w:p>
    <w:p w14:paraId="3D48E725" w14:textId="77777777" w:rsidR="00A51CF3" w:rsidRPr="00A51CF3" w:rsidRDefault="00A51CF3" w:rsidP="00ED08C8">
      <w:pPr>
        <w:pStyle w:val="Rubrik2"/>
      </w:pPr>
      <w:r w:rsidRPr="00A51CF3">
        <w:t>Arbetsgrupp</w:t>
      </w:r>
    </w:p>
    <w:p w14:paraId="30D843B2" w14:textId="77777777" w:rsidR="00A51CF3" w:rsidRPr="00A51CF3" w:rsidRDefault="00A51CF3" w:rsidP="00ED08C8">
      <w:r w:rsidRPr="00A51CF3">
        <w:t>Medicinsk rådgivare</w:t>
      </w:r>
    </w:p>
    <w:p w14:paraId="73A9C18D" w14:textId="77777777" w:rsidR="00A51CF3" w:rsidRPr="00A51CF3" w:rsidRDefault="00A51CF3" w:rsidP="00ED08C8">
      <w:r w:rsidRPr="00A51CF3">
        <w:t>Radiologiskt ledningsansvarig</w:t>
      </w:r>
    </w:p>
    <w:bookmarkEnd w:id="0"/>
    <w:p w14:paraId="76B9F95B" w14:textId="24513497" w:rsidR="00536A5A" w:rsidRPr="00536A5A" w:rsidRDefault="00536A5A" w:rsidP="00536A5A">
      <w:pPr>
        <w:spacing w:after="0" w:line="240" w:lineRule="auto"/>
        <w:ind w:left="0" w:right="0"/>
      </w:pPr>
    </w:p>
    <w:sectPr w:rsidR="00536A5A" w:rsidRPr="00536A5A" w:rsidSect="00A51CF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50D1D8" w14:textId="77777777" w:rsidR="00791162" w:rsidRDefault="00791162">
      <w:r>
        <w:separator/>
      </w:r>
    </w:p>
  </w:endnote>
  <w:endnote w:type="continuationSeparator" w:id="0">
    <w:p w14:paraId="27391731" w14:textId="77777777" w:rsidR="00791162" w:rsidRDefault="00791162">
      <w:r>
        <w:continuationSeparator/>
      </w:r>
    </w:p>
  </w:endnote>
  <w:endnote w:type="continuationNotice" w:id="1">
    <w:p w14:paraId="07BDED39" w14:textId="77777777" w:rsidR="00791162" w:rsidRDefault="0079116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148817" w14:textId="77777777" w:rsidR="00791162" w:rsidRDefault="00791162"/>
  </w:footnote>
  <w:footnote w:type="continuationSeparator" w:id="0">
    <w:p w14:paraId="5F2E691E" w14:textId="77777777" w:rsidR="00791162" w:rsidRDefault="00791162">
      <w:r>
        <w:continuationSeparator/>
      </w:r>
    </w:p>
  </w:footnote>
  <w:footnote w:type="continuationNotice" w:id="1">
    <w:p w14:paraId="5AE5BD09" w14:textId="77777777" w:rsidR="00791162" w:rsidRDefault="0079116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FE976F6"/>
    <w:multiLevelType w:val="multilevel"/>
    <w:tmpl w:val="1F6482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32835597">
    <w:abstractNumId w:val="18"/>
  </w:num>
  <w:num w:numId="2" w16cid:durableId="1406220672">
    <w:abstractNumId w:val="15"/>
  </w:num>
  <w:num w:numId="3" w16cid:durableId="1105922047">
    <w:abstractNumId w:val="0"/>
  </w:num>
  <w:num w:numId="4" w16cid:durableId="1263801219">
    <w:abstractNumId w:val="6"/>
  </w:num>
  <w:num w:numId="5" w16cid:durableId="690109227">
    <w:abstractNumId w:val="16"/>
  </w:num>
  <w:num w:numId="6" w16cid:durableId="169218910">
    <w:abstractNumId w:val="2"/>
  </w:num>
  <w:num w:numId="7" w16cid:durableId="455760368">
    <w:abstractNumId w:val="11"/>
  </w:num>
  <w:num w:numId="8" w16cid:durableId="12191997">
    <w:abstractNumId w:val="8"/>
  </w:num>
  <w:num w:numId="9" w16cid:durableId="1376731581">
    <w:abstractNumId w:val="1"/>
  </w:num>
  <w:num w:numId="10" w16cid:durableId="520704749">
    <w:abstractNumId w:val="1"/>
  </w:num>
  <w:num w:numId="11" w16cid:durableId="1866598437">
    <w:abstractNumId w:val="3"/>
  </w:num>
  <w:num w:numId="12" w16cid:durableId="2066030441">
    <w:abstractNumId w:val="4"/>
  </w:num>
  <w:num w:numId="13" w16cid:durableId="244725002">
    <w:abstractNumId w:val="14"/>
  </w:num>
  <w:num w:numId="14" w16cid:durableId="149905447">
    <w:abstractNumId w:val="9"/>
  </w:num>
  <w:num w:numId="15" w16cid:durableId="968704767">
    <w:abstractNumId w:val="7"/>
  </w:num>
  <w:num w:numId="16" w16cid:durableId="1266840673">
    <w:abstractNumId w:val="13"/>
  </w:num>
  <w:num w:numId="17" w16cid:durableId="178542117">
    <w:abstractNumId w:val="5"/>
  </w:num>
  <w:num w:numId="18" w16cid:durableId="2037193865">
    <w:abstractNumId w:val="10"/>
  </w:num>
  <w:num w:numId="19" w16cid:durableId="653028210">
    <w:abstractNumId w:val="17"/>
  </w:num>
  <w:num w:numId="20" w16cid:durableId="192480057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236C"/>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1FA2"/>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0E2"/>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5C6E"/>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AD5"/>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162"/>
    <w:rsid w:val="007917BA"/>
    <w:rsid w:val="007A5C6F"/>
    <w:rsid w:val="007D4241"/>
    <w:rsid w:val="007D4317"/>
    <w:rsid w:val="007D4EA3"/>
    <w:rsid w:val="007E25E5"/>
    <w:rsid w:val="007F1CFF"/>
    <w:rsid w:val="007F5DD5"/>
    <w:rsid w:val="00821A1B"/>
    <w:rsid w:val="008262E9"/>
    <w:rsid w:val="00827E69"/>
    <w:rsid w:val="00835C4D"/>
    <w:rsid w:val="00843F48"/>
    <w:rsid w:val="00851423"/>
    <w:rsid w:val="00857848"/>
    <w:rsid w:val="008654B6"/>
    <w:rsid w:val="0087139C"/>
    <w:rsid w:val="00872531"/>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1B6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1CF3"/>
    <w:rsid w:val="00A54A0B"/>
    <w:rsid w:val="00A65FD4"/>
    <w:rsid w:val="00A81198"/>
    <w:rsid w:val="00A81E48"/>
    <w:rsid w:val="00A82035"/>
    <w:rsid w:val="00A90D77"/>
    <w:rsid w:val="00A91A22"/>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6542"/>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08C8"/>
    <w:rsid w:val="00ED49C3"/>
    <w:rsid w:val="00ED6CE8"/>
    <w:rsid w:val="00ED7AA6"/>
    <w:rsid w:val="00EE2A56"/>
    <w:rsid w:val="00EE3818"/>
    <w:rsid w:val="00F22264"/>
    <w:rsid w:val="00F2564D"/>
    <w:rsid w:val="00F35B05"/>
    <w:rsid w:val="00F36E22"/>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3</Pages>
  <Words>466</Words>
  <Characters>2470</Characters>
  <Application>Microsoft Office Word</Application>
  <DocSecurity>0</DocSecurity>
  <Lines>20</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2931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Skyddad identitet och patientsäkerhet - BFM Radiologi</dc:title>
  <dc:subject/>
  <dc:creator>patrik.jens.johansson@vgregion.se</dc:creator>
  <keywords/>
  <lastModifiedBy>Susanne Ståhl Björkman</lastModifiedBy>
  <revision>14</revision>
  <lastPrinted>2016-03-31T10:56:00.0000000Z</lastPrinted>
  <dcterms:created xsi:type="dcterms:W3CDTF">2022-03-03T06:52:00.0000000Z</dcterms:created>
  <dcterms:modified xsi:type="dcterms:W3CDTF">2024-10-30T09:33:00.0000000Z</dcterms:modified>
</coreProperties>
</file>