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AEB35" w14:textId="77777777" w:rsidR="006D7A7F" w:rsidRDefault="006D7A7F" w:rsidP="00F35B05">
      <w:pPr>
        <w:pStyle w:val="Rubrik2"/>
        <w:sectPr w:rsidR="006D7A7F" w:rsidSect="006D7A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5C5DA8" w14:textId="698DF865" w:rsidR="00645485" w:rsidRPr="000108AB" w:rsidRDefault="00645485" w:rsidP="00645485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0108AB">
        <w:rPr>
          <w:rFonts w:ascii="Verdana" w:hAnsi="Verdana"/>
          <w:b/>
          <w:bCs w:val="0"/>
          <w:sz w:val="44"/>
          <w:szCs w:val="44"/>
        </w:rPr>
        <w:t xml:space="preserve">Administration av </w:t>
      </w:r>
      <w:proofErr w:type="spellStart"/>
      <w:r w:rsidRPr="000108AB">
        <w:rPr>
          <w:rFonts w:ascii="Verdana" w:hAnsi="Verdana"/>
          <w:b/>
          <w:bCs w:val="0"/>
          <w:sz w:val="44"/>
          <w:szCs w:val="44"/>
        </w:rPr>
        <w:t>kolorektalkonferens</w:t>
      </w:r>
      <w:proofErr w:type="spellEnd"/>
      <w:r w:rsidRPr="000108AB">
        <w:rPr>
          <w:rFonts w:ascii="Verdana" w:hAnsi="Verdana"/>
          <w:b/>
          <w:bCs w:val="0"/>
          <w:sz w:val="44"/>
          <w:szCs w:val="44"/>
        </w:rPr>
        <w:t xml:space="preserve"> – BFM radiologi</w:t>
      </w:r>
    </w:p>
    <w:p w14:paraId="3A3E096D" w14:textId="6D9CD271" w:rsidR="006D7A7F" w:rsidRPr="000108AB" w:rsidRDefault="00645485" w:rsidP="000108AB">
      <w:pPr>
        <w:pStyle w:val="Rubrik2"/>
        <w:ind w:right="707"/>
        <w:rPr>
          <w:rFonts w:ascii="Verdana" w:hAnsi="Verdana"/>
          <w:sz w:val="36"/>
          <w:szCs w:val="36"/>
        </w:rPr>
      </w:pPr>
      <w:r w:rsidRPr="000108AB">
        <w:rPr>
          <w:rFonts w:ascii="Verdana" w:hAnsi="Verdana"/>
          <w:sz w:val="36"/>
          <w:szCs w:val="36"/>
        </w:rPr>
        <w:t>Förändringar sedan föregående version</w:t>
      </w:r>
    </w:p>
    <w:p w14:paraId="78FC64C6" w14:textId="1B17735F" w:rsidR="006D7A7F" w:rsidRPr="000108AB" w:rsidRDefault="006D7A7F" w:rsidP="00645485">
      <w:pPr>
        <w:rPr>
          <w:rFonts w:ascii="Georgia" w:hAnsi="Georgia"/>
        </w:rPr>
      </w:pPr>
      <w:r w:rsidRPr="000108AB">
        <w:rPr>
          <w:rFonts w:ascii="Georgia" w:hAnsi="Georgia"/>
        </w:rPr>
        <w:t>Förläng</w:t>
      </w:r>
      <w:r w:rsidR="00645485" w:rsidRPr="000108AB">
        <w:rPr>
          <w:rFonts w:ascii="Georgia" w:hAnsi="Georgia"/>
        </w:rPr>
        <w:t>er</w:t>
      </w:r>
      <w:r w:rsidRPr="000108AB">
        <w:rPr>
          <w:rFonts w:ascii="Georgia" w:hAnsi="Georgia"/>
        </w:rPr>
        <w:t xml:space="preserve"> giltighetsdatum. </w:t>
      </w:r>
    </w:p>
    <w:p w14:paraId="05B2F964" w14:textId="77777777" w:rsidR="006D7A7F" w:rsidRPr="000108AB" w:rsidRDefault="006D7A7F" w:rsidP="000108AB">
      <w:pPr>
        <w:pStyle w:val="Rubrik2"/>
        <w:ind w:right="707"/>
        <w:rPr>
          <w:rFonts w:ascii="Verdana" w:hAnsi="Verdana"/>
          <w:sz w:val="36"/>
          <w:szCs w:val="36"/>
        </w:rPr>
      </w:pPr>
      <w:r w:rsidRPr="000108AB">
        <w:rPr>
          <w:rFonts w:ascii="Verdana" w:hAnsi="Verdana"/>
          <w:sz w:val="36"/>
          <w:szCs w:val="36"/>
        </w:rPr>
        <w:t>Syfte</w:t>
      </w:r>
    </w:p>
    <w:p w14:paraId="75186747" w14:textId="1ED2F898" w:rsidR="006D7A7F" w:rsidRPr="000108AB" w:rsidRDefault="006D7A7F" w:rsidP="009E11EE">
      <w:pPr>
        <w:rPr>
          <w:rFonts w:ascii="Georgia" w:hAnsi="Georgia" w:cs="Arial"/>
          <w:sz w:val="20"/>
          <w:szCs w:val="20"/>
        </w:rPr>
      </w:pPr>
      <w:r w:rsidRPr="000108AB">
        <w:rPr>
          <w:rFonts w:ascii="Georgia" w:hAnsi="Georgia"/>
        </w:rPr>
        <w:t xml:space="preserve">Instruktion riktad till personal verksam hos medicinska sekreterare på Bild och Funktionsmedicin Radiologi SkaS Skövde och Lidköping för att beskriva hur man lägger upp undersökningar till </w:t>
      </w:r>
      <w:proofErr w:type="spellStart"/>
      <w:r w:rsidRPr="000108AB">
        <w:rPr>
          <w:rFonts w:ascii="Georgia" w:hAnsi="Georgia"/>
        </w:rPr>
        <w:t>kolorektalkonferens</w:t>
      </w:r>
      <w:proofErr w:type="spellEnd"/>
      <w:r w:rsidRPr="000108AB">
        <w:rPr>
          <w:rFonts w:ascii="Georgia" w:hAnsi="Georgia"/>
        </w:rPr>
        <w:t>.</w:t>
      </w:r>
    </w:p>
    <w:p w14:paraId="443F03E8" w14:textId="77777777" w:rsidR="006D7A7F" w:rsidRPr="000108AB" w:rsidRDefault="006D7A7F" w:rsidP="000108AB">
      <w:pPr>
        <w:pStyle w:val="Rubrik2"/>
        <w:ind w:right="707"/>
        <w:rPr>
          <w:rFonts w:ascii="Verdana" w:hAnsi="Verdana"/>
          <w:sz w:val="36"/>
          <w:szCs w:val="36"/>
        </w:rPr>
      </w:pPr>
      <w:r w:rsidRPr="000108AB">
        <w:rPr>
          <w:rFonts w:ascii="Verdana" w:hAnsi="Verdana"/>
          <w:sz w:val="36"/>
          <w:szCs w:val="36"/>
        </w:rPr>
        <w:t>Förutsättningar</w:t>
      </w:r>
    </w:p>
    <w:p w14:paraId="4085B186" w14:textId="77777777" w:rsidR="006D7A7F" w:rsidRPr="00551FDC" w:rsidRDefault="006D7A7F" w:rsidP="00236006">
      <w:pPr>
        <w:pStyle w:val="MellanrubrikVGR"/>
        <w:rPr>
          <w:rFonts w:ascii="Verdana" w:hAnsi="Verdana"/>
          <w:sz w:val="24"/>
          <w:szCs w:val="24"/>
        </w:rPr>
      </w:pPr>
      <w:r w:rsidRPr="00551FDC">
        <w:rPr>
          <w:rFonts w:ascii="Verdana" w:hAnsi="Verdana"/>
          <w:sz w:val="24"/>
          <w:szCs w:val="24"/>
        </w:rPr>
        <w:t>Ansvar</w:t>
      </w:r>
    </w:p>
    <w:p w14:paraId="63F83E24" w14:textId="6EE2A5A3" w:rsidR="006D7A7F" w:rsidRPr="00551FDC" w:rsidRDefault="006D7A7F" w:rsidP="00236006">
      <w:pPr>
        <w:rPr>
          <w:rFonts w:ascii="Georgia" w:hAnsi="Georgia"/>
        </w:rPr>
      </w:pPr>
      <w:r w:rsidRPr="00551FDC">
        <w:rPr>
          <w:rFonts w:ascii="Georgia" w:hAnsi="Georgia"/>
        </w:rPr>
        <w:t xml:space="preserve">Medicinska sekreteraren som sitter i </w:t>
      </w:r>
      <w:proofErr w:type="spellStart"/>
      <w:r w:rsidRPr="00551FDC">
        <w:rPr>
          <w:rFonts w:ascii="Georgia" w:hAnsi="Georgia"/>
        </w:rPr>
        <w:t>Help</w:t>
      </w:r>
      <w:proofErr w:type="spellEnd"/>
      <w:r w:rsidRPr="00551FDC">
        <w:rPr>
          <w:rFonts w:ascii="Georgia" w:hAnsi="Georgia"/>
        </w:rPr>
        <w:t>-desk Skövde, ansvarar för att bilder hängs till rond.</w:t>
      </w:r>
    </w:p>
    <w:p w14:paraId="4574CA76" w14:textId="77777777" w:rsidR="006D7A7F" w:rsidRPr="006D7A7F" w:rsidRDefault="006D7A7F" w:rsidP="00E601A1">
      <w:pPr>
        <w:pStyle w:val="Rubrik3"/>
      </w:pPr>
      <w:r w:rsidRPr="006D7A7F">
        <w:t>Förberedelser</w:t>
      </w:r>
    </w:p>
    <w:p w14:paraId="2C87F379" w14:textId="77777777" w:rsidR="006D7A7F" w:rsidRPr="00551FDC" w:rsidRDefault="006D7A7F" w:rsidP="00E601A1">
      <w:pPr>
        <w:rPr>
          <w:rFonts w:ascii="Georgia" w:hAnsi="Georgia"/>
        </w:rPr>
      </w:pPr>
      <w:r w:rsidRPr="00551FDC">
        <w:rPr>
          <w:rFonts w:ascii="Georgia" w:hAnsi="Georgia"/>
        </w:rPr>
        <w:t>En lista kommer till Radiologin från Kirurgmottagningen, SkaS.</w:t>
      </w:r>
    </w:p>
    <w:p w14:paraId="310CDB32" w14:textId="2FBF3D4E" w:rsidR="006D7A7F" w:rsidRPr="000108AB" w:rsidRDefault="00E601A1" w:rsidP="000108AB">
      <w:pPr>
        <w:pStyle w:val="Rubrik2"/>
        <w:ind w:right="707"/>
        <w:rPr>
          <w:rFonts w:ascii="Verdana" w:hAnsi="Verdana"/>
          <w:sz w:val="36"/>
          <w:szCs w:val="36"/>
        </w:rPr>
      </w:pPr>
      <w:r w:rsidRPr="000108AB">
        <w:rPr>
          <w:rFonts w:ascii="Verdana" w:hAnsi="Verdana"/>
          <w:sz w:val="36"/>
          <w:szCs w:val="36"/>
        </w:rPr>
        <w:t>Utförande</w:t>
      </w:r>
    </w:p>
    <w:p w14:paraId="5541E102" w14:textId="416337FF" w:rsidR="006D7A7F" w:rsidRPr="00551FDC" w:rsidRDefault="006D7A7F" w:rsidP="00E601A1">
      <w:pPr>
        <w:rPr>
          <w:rFonts w:ascii="Georgia" w:hAnsi="Georgia"/>
        </w:rPr>
      </w:pPr>
      <w:r w:rsidRPr="00551FDC">
        <w:rPr>
          <w:rFonts w:ascii="Georgia" w:hAnsi="Georgia"/>
        </w:rPr>
        <w:t>Denna konferens är en gång i veckan (måndagar kl. 15.30 - 16.15)</w:t>
      </w:r>
      <w:r w:rsidR="00E601A1" w:rsidRPr="00551FDC">
        <w:rPr>
          <w:rFonts w:ascii="Georgia" w:hAnsi="Georgia"/>
        </w:rPr>
        <w:t>.</w:t>
      </w:r>
    </w:p>
    <w:p w14:paraId="56DC9268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 xml:space="preserve">En lista faxas från kirurgavdelningen till röntgen i Skövde. </w:t>
      </w:r>
    </w:p>
    <w:p w14:paraId="66E97665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>Listan faxas vidare till sekreterarna på röntgen i Lidköping fredag eftermiddag.</w:t>
      </w:r>
    </w:p>
    <w:p w14:paraId="256FFFFF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 xml:space="preserve">Det </w:t>
      </w:r>
      <w:r w:rsidRPr="00551FDC">
        <w:rPr>
          <w:rFonts w:ascii="Georgia" w:hAnsi="Georgia"/>
          <w:b/>
          <w:bCs/>
        </w:rPr>
        <w:t>ska</w:t>
      </w:r>
      <w:r w:rsidRPr="00551FDC">
        <w:rPr>
          <w:rFonts w:ascii="Georgia" w:hAnsi="Georgia"/>
        </w:rPr>
        <w:t xml:space="preserve"> finnas demonstrationsremisser på aktuella patienter. </w:t>
      </w:r>
    </w:p>
    <w:p w14:paraId="54BCA46A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lastRenderedPageBreak/>
        <w:t>Kolla så att det finns svar på aktuell undersökning. Om inte meddela radiolog eller DDA att vi behöver svar senast torsdag.</w:t>
      </w:r>
    </w:p>
    <w:p w14:paraId="63FC5AFC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>Finns inga demonstrationsremisser tas det kontakt med kontaktpersonerna som står på listan, be om demonstrationsremisser.</w:t>
      </w:r>
    </w:p>
    <w:p w14:paraId="633B65A3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>Se separat rutin om hur man gör med demonstrationsremisser.</w:t>
      </w:r>
    </w:p>
    <w:p w14:paraId="027D2CE9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>Faxa listan till röntgen i Lidköping även vid tillägg.</w:t>
      </w:r>
    </w:p>
    <w:p w14:paraId="17308FDC" w14:textId="77777777" w:rsidR="006D7A7F" w:rsidRPr="00551FDC" w:rsidRDefault="006D7A7F" w:rsidP="00900CA2">
      <w:pPr>
        <w:rPr>
          <w:rFonts w:ascii="Georgia" w:hAnsi="Georgia"/>
        </w:rPr>
      </w:pPr>
      <w:r w:rsidRPr="00551FDC">
        <w:rPr>
          <w:rFonts w:ascii="Georgia" w:hAnsi="Georgia"/>
        </w:rPr>
        <w:t>Listan lämnas i lådan märkt "</w:t>
      </w:r>
      <w:proofErr w:type="spellStart"/>
      <w:r w:rsidRPr="00551FDC">
        <w:rPr>
          <w:rFonts w:ascii="Georgia" w:hAnsi="Georgia"/>
        </w:rPr>
        <w:t>Kolorektalkonferens</w:t>
      </w:r>
      <w:proofErr w:type="spellEnd"/>
      <w:r w:rsidRPr="00551FDC">
        <w:rPr>
          <w:rFonts w:ascii="Georgia" w:hAnsi="Georgia"/>
        </w:rPr>
        <w:t>" på MR-granskningen efter att vi lagt undersökningen till rond.</w:t>
      </w:r>
    </w:p>
    <w:p w14:paraId="0138DE33" w14:textId="77777777" w:rsidR="006D7A7F" w:rsidRPr="00551FDC" w:rsidRDefault="006D7A7F" w:rsidP="00932E84">
      <w:pPr>
        <w:rPr>
          <w:rFonts w:ascii="Georgia" w:hAnsi="Georgia"/>
          <w:b/>
          <w:bCs/>
        </w:rPr>
      </w:pPr>
      <w:r w:rsidRPr="00551FDC">
        <w:rPr>
          <w:rFonts w:ascii="Georgia" w:hAnsi="Georgia"/>
          <w:b/>
          <w:bCs/>
        </w:rPr>
        <w:t>Ta kontakt med demonstrerande radiolog om sena tillägg till konferensen innan du lägger till rond.</w:t>
      </w:r>
    </w:p>
    <w:p w14:paraId="0AC255E4" w14:textId="77777777" w:rsidR="006D7A7F" w:rsidRPr="00551FDC" w:rsidRDefault="006D7A7F" w:rsidP="00932E84">
      <w:pPr>
        <w:pStyle w:val="MellanrubrikVGR"/>
        <w:rPr>
          <w:rFonts w:ascii="Verdana" w:hAnsi="Verdana"/>
          <w:sz w:val="24"/>
          <w:szCs w:val="24"/>
        </w:rPr>
      </w:pPr>
      <w:r w:rsidRPr="00551FDC">
        <w:rPr>
          <w:rFonts w:ascii="Verdana" w:hAnsi="Verdana"/>
          <w:sz w:val="24"/>
          <w:szCs w:val="24"/>
        </w:rPr>
        <w:t>Tänkt på att:</w:t>
      </w:r>
    </w:p>
    <w:p w14:paraId="76B9F95B" w14:textId="3C86CD5F" w:rsidR="00536A5A" w:rsidRPr="00551FDC" w:rsidRDefault="006D7A7F" w:rsidP="00932E84">
      <w:pPr>
        <w:rPr>
          <w:rFonts w:ascii="Georgia" w:hAnsi="Georgia"/>
        </w:rPr>
      </w:pPr>
      <w:r w:rsidRPr="00551FDC">
        <w:rPr>
          <w:rFonts w:ascii="Georgia" w:hAnsi="Georgia"/>
        </w:rPr>
        <w:t xml:space="preserve">Om remittent beställer en demo av MR lilla bäckenet och patienten även har gjort en DT buk, </w:t>
      </w:r>
      <w:r w:rsidRPr="00551FDC">
        <w:rPr>
          <w:rFonts w:ascii="Georgia" w:hAnsi="Georgia"/>
          <w:b/>
          <w:bCs/>
        </w:rPr>
        <w:t>lägg till en DT-granskning.</w:t>
      </w:r>
      <w:r w:rsidRPr="00551FDC">
        <w:rPr>
          <w:rFonts w:ascii="Georgia" w:hAnsi="Georgia"/>
        </w:rPr>
        <w:t xml:space="preserve"> Häng samtliga bilder på den begärda demon, sätt stopptid på den tillagda demon, och lägg till rond (gäller även</w:t>
      </w:r>
      <w:r w:rsidR="7B0C4F6D" w:rsidRPr="00551FDC">
        <w:rPr>
          <w:rFonts w:ascii="Georgia" w:hAnsi="Georgia"/>
        </w:rPr>
        <w:t xml:space="preserve"> motsatt riktning</w:t>
      </w:r>
      <w:r w:rsidRPr="00551FDC">
        <w:rPr>
          <w:rFonts w:ascii="Georgia" w:hAnsi="Georgia"/>
        </w:rPr>
        <w:t>).</w:t>
      </w:r>
      <w:bookmarkEnd w:id="0"/>
    </w:p>
    <w:sectPr w:rsidR="00536A5A" w:rsidRPr="00551FDC" w:rsidSect="006D7A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92BE" w14:textId="77777777" w:rsidR="000D7EF6" w:rsidRDefault="000D7EF6">
      <w:r>
        <w:separator/>
      </w:r>
    </w:p>
  </w:endnote>
  <w:endnote w:type="continuationSeparator" w:id="0">
    <w:p w14:paraId="13617AE3" w14:textId="77777777" w:rsidR="000D7EF6" w:rsidRDefault="000D7EF6">
      <w:r>
        <w:continuationSeparator/>
      </w:r>
    </w:p>
  </w:endnote>
  <w:endnote w:type="continuationNotice" w:id="1">
    <w:p w14:paraId="1FB48B4D" w14:textId="77777777" w:rsidR="000D7EF6" w:rsidRDefault="000D7E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197C8" w14:textId="77777777" w:rsidR="000D7EF6" w:rsidRDefault="000D7EF6"/>
  </w:footnote>
  <w:footnote w:type="continuationSeparator" w:id="0">
    <w:p w14:paraId="6B80F0E3" w14:textId="77777777" w:rsidR="000D7EF6" w:rsidRDefault="000D7EF6">
      <w:r>
        <w:continuationSeparator/>
      </w:r>
    </w:p>
  </w:footnote>
  <w:footnote w:type="continuationNotice" w:id="1">
    <w:p w14:paraId="1A5CEE0D" w14:textId="77777777" w:rsidR="000D7EF6" w:rsidRDefault="000D7E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B4cMYYErw20DSo" int2:id="ZiNsYlrm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9206485">
    <w:abstractNumId w:val="17"/>
  </w:num>
  <w:num w:numId="2" w16cid:durableId="608660009">
    <w:abstractNumId w:val="14"/>
  </w:num>
  <w:num w:numId="3" w16cid:durableId="1085616252">
    <w:abstractNumId w:val="0"/>
  </w:num>
  <w:num w:numId="4" w16cid:durableId="1532035615">
    <w:abstractNumId w:val="6"/>
  </w:num>
  <w:num w:numId="5" w16cid:durableId="255409163">
    <w:abstractNumId w:val="15"/>
  </w:num>
  <w:num w:numId="6" w16cid:durableId="1256673365">
    <w:abstractNumId w:val="2"/>
  </w:num>
  <w:num w:numId="7" w16cid:durableId="1807623175">
    <w:abstractNumId w:val="11"/>
  </w:num>
  <w:num w:numId="8" w16cid:durableId="1924685010">
    <w:abstractNumId w:val="8"/>
  </w:num>
  <w:num w:numId="9" w16cid:durableId="305743473">
    <w:abstractNumId w:val="1"/>
  </w:num>
  <w:num w:numId="10" w16cid:durableId="1002589413">
    <w:abstractNumId w:val="1"/>
  </w:num>
  <w:num w:numId="11" w16cid:durableId="1502161991">
    <w:abstractNumId w:val="3"/>
  </w:num>
  <w:num w:numId="12" w16cid:durableId="1255434747">
    <w:abstractNumId w:val="4"/>
  </w:num>
  <w:num w:numId="13" w16cid:durableId="851532426">
    <w:abstractNumId w:val="13"/>
  </w:num>
  <w:num w:numId="14" w16cid:durableId="294532339">
    <w:abstractNumId w:val="9"/>
  </w:num>
  <w:num w:numId="15" w16cid:durableId="1059672982">
    <w:abstractNumId w:val="7"/>
  </w:num>
  <w:num w:numId="16" w16cid:durableId="1958827767">
    <w:abstractNumId w:val="12"/>
  </w:num>
  <w:num w:numId="17" w16cid:durableId="1370254312">
    <w:abstractNumId w:val="5"/>
  </w:num>
  <w:num w:numId="18" w16cid:durableId="1851214392">
    <w:abstractNumId w:val="10"/>
  </w:num>
  <w:num w:numId="19" w16cid:durableId="1038969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8AB"/>
    <w:rsid w:val="00010D47"/>
    <w:rsid w:val="00016CF0"/>
    <w:rsid w:val="0002435C"/>
    <w:rsid w:val="00030DDD"/>
    <w:rsid w:val="000313BB"/>
    <w:rsid w:val="00033ED5"/>
    <w:rsid w:val="00050500"/>
    <w:rsid w:val="000516DD"/>
    <w:rsid w:val="0005691C"/>
    <w:rsid w:val="00056ECB"/>
    <w:rsid w:val="00056ED5"/>
    <w:rsid w:val="000655CC"/>
    <w:rsid w:val="000700AE"/>
    <w:rsid w:val="00084024"/>
    <w:rsid w:val="000875EA"/>
    <w:rsid w:val="0009062C"/>
    <w:rsid w:val="00095368"/>
    <w:rsid w:val="000954C4"/>
    <w:rsid w:val="000A4C35"/>
    <w:rsid w:val="000A611A"/>
    <w:rsid w:val="000B12D9"/>
    <w:rsid w:val="000B4536"/>
    <w:rsid w:val="000B7715"/>
    <w:rsid w:val="000D7EF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00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1B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FD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48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A7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CA2"/>
    <w:rsid w:val="00906238"/>
    <w:rsid w:val="00907EF9"/>
    <w:rsid w:val="0091295C"/>
    <w:rsid w:val="00914D58"/>
    <w:rsid w:val="00921F47"/>
    <w:rsid w:val="009228AB"/>
    <w:rsid w:val="0093085B"/>
    <w:rsid w:val="00931C57"/>
    <w:rsid w:val="00932E84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1EE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8C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1A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D73780"/>
    <w:rsid w:val="647B2B65"/>
    <w:rsid w:val="6B2CF8ED"/>
    <w:rsid w:val="7B0C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233</Words>
  <Characters>1419</Characters>
  <Application>Microsoft Office Word</Application>
  <DocSecurity>0</DocSecurity>
  <Lines>11</Lines>
  <Paragraphs>3</Paragraphs>
  <ScaleCrop>false</ScaleCrop>
  <Manager/>
  <Company/>
  <LinksUpToDate>false</LinksUpToDate>
  <CharactersWithSpaces>1649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Administration av kolorektalkonferens - BFM radiologi</dc:title>
  <dc:subject/>
  <dc:creator>patrik.jens.johansson@vgregion.se</dc:creator>
  <keywords/>
  <lastModifiedBy>Marie Ulveborg</lastModifiedBy>
  <revision>12</revision>
  <lastPrinted>2016-03-31T10:56:00.0000000Z</lastPrinted>
  <dcterms:created xsi:type="dcterms:W3CDTF">2022-03-03T06:16:00.0000000Z</dcterms:created>
  <dcterms:modified xsi:type="dcterms:W3CDTF">2025-09-22T14:01:00.0000000Z</dcterms:modified>
</coreProperties>
</file>