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1590EE3" w14:textId="77777777" w:rsidR="000F4033" w:rsidRDefault="000F4033" w:rsidP="00F35B05">
      <w:pPr>
        <w:pStyle w:val="Heading2"/>
        <w:sectPr w:rsidR="000F4033" w:rsidSect="000F403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658FFE8" w14:textId="2E99A504" w:rsidR="00B5472F" w:rsidRDefault="006C60DE" w:rsidP="00B5472F">
      <w:pPr>
        <w:pStyle w:val="Heading1"/>
      </w:pPr>
      <w:r>
        <w:t>Helkroppsröntgen vid misstanke om barnmisshandel</w:t>
      </w:r>
    </w:p>
    <w:p w14:paraId="309CF4D5" w14:textId="12BB4585" w:rsidR="000F4033" w:rsidRPr="000F4033" w:rsidRDefault="006C60DE" w:rsidP="006C60DE">
      <w:pPr>
        <w:pStyle w:val="Heading2"/>
      </w:pPr>
      <w:r>
        <w:t>Förändringar sedan föregående version</w:t>
      </w:r>
    </w:p>
    <w:p w14:paraId="6E408EFA" w14:textId="25B844C1" w:rsidR="007B72F1" w:rsidRDefault="000F4033" w:rsidP="007B72F1">
      <w:r>
        <w:t>Förläng</w:t>
      </w:r>
      <w:r w:rsidR="006C60DE">
        <w:t xml:space="preserve">er </w:t>
      </w:r>
      <w:r>
        <w:t xml:space="preserve">giltighetsdatum. </w:t>
      </w:r>
      <w:r w:rsidR="6C94F95F">
        <w:t xml:space="preserve">Lägger </w:t>
      </w:r>
      <w:r w:rsidR="61EDDFA3">
        <w:t xml:space="preserve">till text </w:t>
      </w:r>
      <w:r w:rsidR="79A531B9">
        <w:t>om rutin vid h</w:t>
      </w:r>
      <w:r w:rsidR="52EA9BDE">
        <w:t>elkroppsundersökning</w:t>
      </w:r>
      <w:r w:rsidR="43F753EA">
        <w:t xml:space="preserve"> barn</w:t>
      </w:r>
      <w:r w:rsidR="52EA9BDE">
        <w:t xml:space="preserve"> som inkommer </w:t>
      </w:r>
      <w:r w:rsidR="6C4BC839">
        <w:t>utanför kontorstid</w:t>
      </w:r>
      <w:r w:rsidR="027E9338">
        <w:t>.</w:t>
      </w:r>
    </w:p>
    <w:p w14:paraId="43AFC191" w14:textId="00994CB7" w:rsidR="007B72F1" w:rsidRDefault="007B72F1" w:rsidP="007B72F1">
      <w:r>
        <w:t>Katarina Andersson har lagt till att röntgen av skallen inte behöver göras om DT hjärna har eller ska utföras</w:t>
      </w:r>
      <w:r w:rsidR="002679C1">
        <w:t>,</w:t>
      </w:r>
      <w:r>
        <w:t xml:space="preserve"> </w:t>
      </w:r>
      <w:r w:rsidR="002679C1">
        <w:t>o</w:t>
      </w:r>
      <w:r>
        <w:t>ch ändrat till att det är indicerat med upprepad undersökning efter ca 2 veckor (och inte bara lämpligt)</w:t>
      </w:r>
      <w:r w:rsidR="00D7223D">
        <w:t>.</w:t>
      </w:r>
    </w:p>
    <w:p w14:paraId="48306828" w14:textId="42F9CB7B" w:rsidR="00D7223D" w:rsidRDefault="00A879F2" w:rsidP="007B72F1">
      <w:r>
        <w:t xml:space="preserve">Ändrat till att DT Hjärna ska göras på barn </w:t>
      </w:r>
      <w:r w:rsidR="0098122C">
        <w:t>&lt;</w:t>
      </w:r>
      <w:r w:rsidR="004D31F3">
        <w:t xml:space="preserve">1 </w:t>
      </w:r>
      <w:r w:rsidR="0098122C">
        <w:t>år, och inte &lt;2</w:t>
      </w:r>
      <w:r w:rsidR="004D31F3">
        <w:t xml:space="preserve"> år som tidigare.</w:t>
      </w:r>
    </w:p>
    <w:p w14:paraId="0D984F1A" w14:textId="59BFC2C8" w:rsidR="004D31F3" w:rsidRDefault="004D31F3" w:rsidP="007B72F1">
      <w:r>
        <w:t xml:space="preserve">Lagt till </w:t>
      </w:r>
      <w:r w:rsidR="00C532DA">
        <w:t>bildtagningsrutin för den upprepade undersökningen.</w:t>
      </w:r>
    </w:p>
    <w:p w14:paraId="41EC1EFA" w14:textId="65352A97" w:rsidR="000F4033" w:rsidRPr="000F4033" w:rsidRDefault="000F4033" w:rsidP="007B72F1">
      <w:pPr>
        <w:pStyle w:val="Heading2"/>
      </w:pPr>
      <w:r w:rsidRPr="000F4033">
        <w:t>Syfte</w:t>
      </w:r>
    </w:p>
    <w:p w14:paraId="6AC583D7" w14:textId="7A6BE21E" w:rsidR="000F4033" w:rsidRPr="000F4033" w:rsidRDefault="000F4033" w:rsidP="006C60DE">
      <w:pPr>
        <w:rPr>
          <w:rFonts w:ascii="Arial" w:hAnsi="Arial" w:cs="Arial"/>
          <w:sz w:val="20"/>
          <w:szCs w:val="20"/>
        </w:rPr>
      </w:pPr>
      <w:r w:rsidRPr="000F4033">
        <w:t>Att tydliggöra arbetsbeskrivning vid undersökning om misstanke vid barnmisshandel.</w:t>
      </w:r>
    </w:p>
    <w:p w14:paraId="365FC139" w14:textId="77777777" w:rsidR="000F4033" w:rsidRPr="000F4033" w:rsidRDefault="000F4033" w:rsidP="006C60DE">
      <w:pPr>
        <w:pStyle w:val="Heading2"/>
      </w:pPr>
      <w:r w:rsidRPr="000F4033">
        <w:t>Förutsättningar</w:t>
      </w:r>
    </w:p>
    <w:p w14:paraId="128473C3" w14:textId="77777777" w:rsidR="000F4033" w:rsidRPr="000F4033" w:rsidRDefault="000F4033" w:rsidP="006C60DE">
      <w:pPr>
        <w:pStyle w:val="MellanrubrikVGR"/>
      </w:pPr>
      <w:r w:rsidRPr="000F4033">
        <w:t>Ansvar</w:t>
      </w:r>
    </w:p>
    <w:p w14:paraId="545A83EA" w14:textId="0A345EC7" w:rsidR="000F4033" w:rsidRPr="000F4033" w:rsidRDefault="000F4033" w:rsidP="006C60DE">
      <w:pPr>
        <w:rPr>
          <w:rFonts w:ascii="Arial" w:hAnsi="Arial"/>
          <w:b/>
          <w:sz w:val="20"/>
          <w:szCs w:val="20"/>
        </w:rPr>
      </w:pPr>
      <w:r w:rsidRPr="000F4033">
        <w:t>All personal inom Bild- och Funktionsmedicin, Radiologi.</w:t>
      </w:r>
    </w:p>
    <w:p w14:paraId="2F837E1A" w14:textId="77777777" w:rsidR="000F4033" w:rsidRPr="000F4033" w:rsidRDefault="000F4033" w:rsidP="007259AD">
      <w:pPr>
        <w:pStyle w:val="Heading3"/>
      </w:pPr>
      <w:r w:rsidRPr="000F4033">
        <w:t>Avgränsningar</w:t>
      </w:r>
    </w:p>
    <w:p w14:paraId="4F1906B8" w14:textId="5237BE51" w:rsidR="000F4033" w:rsidRPr="000F4033" w:rsidRDefault="000F4033" w:rsidP="00062948">
      <w:pPr>
        <w:rPr>
          <w:rFonts w:ascii="Arial" w:hAnsi="Arial"/>
          <w:b/>
        </w:rPr>
      </w:pPr>
      <w:r w:rsidRPr="000F4033">
        <w:t xml:space="preserve">Dokumentet gäller för röntgensjuksköterskor och läkare inom Bild och Funktionsmedicin, Radiologi, SkaS vid prioritering, berättigandebedömning, utförande och bedömning. </w:t>
      </w:r>
    </w:p>
    <w:p w14:paraId="0E23A2B4" w14:textId="1678FA2D" w:rsidR="000F4033" w:rsidRPr="000F4033" w:rsidRDefault="00062948" w:rsidP="00062948">
      <w:pPr>
        <w:pStyle w:val="Heading2"/>
      </w:pPr>
      <w:r>
        <w:t>Utförande</w:t>
      </w:r>
    </w:p>
    <w:p w14:paraId="5D2B7C6C" w14:textId="2ECF409C" w:rsidR="0C9F532E" w:rsidRDefault="0C9F532E" w:rsidP="10B0FA1E">
      <w:r>
        <w:t xml:space="preserve">En helkroppsröntgen av barn, i utredningssyfte av barnmisshandel, härefter </w:t>
      </w:r>
      <w:r w:rsidR="71358B73">
        <w:t>benämn</w:t>
      </w:r>
      <w:r w:rsidR="00B22546">
        <w:t>t</w:t>
      </w:r>
      <w:r w:rsidR="71358B73">
        <w:t xml:space="preserve"> </w:t>
      </w:r>
      <w:r>
        <w:t>helkropp, räknas som en subakut undersökning. Då detta är en tidskrävande undersökning för personal på lab, och tar plats för andra mer brådskande unde</w:t>
      </w:r>
      <w:r w:rsidR="643F7272">
        <w:t>rsökningar, utförs den EJ på obekväm arbe</w:t>
      </w:r>
      <w:r w:rsidR="3CED8707">
        <w:t>t</w:t>
      </w:r>
      <w:r w:rsidR="643F7272">
        <w:t>stid (kväll, natt och helgdag).</w:t>
      </w:r>
    </w:p>
    <w:p w14:paraId="425F67A2" w14:textId="48E2BBD3" w:rsidR="67CA9C41" w:rsidRDefault="643F7272">
      <w:r>
        <w:t>Utredning av dessa barn är mycket viktig, och ska inte fördröjas i flera dagar. I vanliga fall utförs undersökning nästkommande vardag. Skulle en remiss på helkropp inkomma i anslutning till röda dagar</w:t>
      </w:r>
      <w:r w:rsidR="00B22546">
        <w:t>, k</w:t>
      </w:r>
      <w:r>
        <w:t>ommer undersökning</w:t>
      </w:r>
      <w:r w:rsidR="00B22546">
        <w:t>en</w:t>
      </w:r>
      <w:r>
        <w:t xml:space="preserve"> behöva utföras även på obekväm arbetstid. Vid flera </w:t>
      </w:r>
      <w:r w:rsidR="00B22546">
        <w:t>efterfölj</w:t>
      </w:r>
      <w:r>
        <w:t>ande röda dagar, ska undersökning bokas i</w:t>
      </w:r>
      <w:r w:rsidR="3A55AA7D">
        <w:t>n på morgontid nästkommande dag, även om detta räknas som en helgdag (förslagsvis 07.30). Röntgenpersonal får komma överens med barnavdelningen, om tid för undersökning och förberedelser av patient. Vi ser att vi har det lugna</w:t>
      </w:r>
      <w:r w:rsidR="00885C0C">
        <w:t>st</w:t>
      </w:r>
      <w:r w:rsidR="3A55AA7D">
        <w:t xml:space="preserve"> tidigt på morgonen</w:t>
      </w:r>
      <w:r w:rsidR="4FD87F0D">
        <w:t xml:space="preserve">, särskilt på helger, och att detta kommer att påverka den akuta verksamheten minst. </w:t>
      </w:r>
    </w:p>
    <w:p w14:paraId="6A80B5D6" w14:textId="77777777" w:rsidR="6BE6D2C0" w:rsidRDefault="6BE6D2C0" w:rsidP="67CA9C41">
      <w:pPr>
        <w:pStyle w:val="MellanrubrikVGR"/>
        <w:rPr>
          <w:rFonts w:eastAsia="Calibri" w:cs="Calibri"/>
          <w:b w:val="0"/>
          <w:sz w:val="40"/>
          <w:szCs w:val="40"/>
        </w:rPr>
      </w:pPr>
      <w:r w:rsidRPr="02E6E569">
        <w:rPr>
          <w:rFonts w:eastAsia="Calibri" w:cs="Calibri"/>
          <w:b w:val="0"/>
          <w:sz w:val="40"/>
          <w:szCs w:val="40"/>
        </w:rPr>
        <w:t>Förberedelser</w:t>
      </w:r>
    </w:p>
    <w:p w14:paraId="2CFD9A87" w14:textId="77777777" w:rsidR="6BE6D2C0" w:rsidRDefault="6BE6D2C0" w:rsidP="5F6F9AF3">
      <w:pPr>
        <w:rPr>
          <w:rFonts w:eastAsia="Calibri"/>
        </w:rPr>
      </w:pPr>
      <w:r w:rsidRPr="67CA9C41">
        <w:rPr>
          <w:rFonts w:eastAsia="Calibri"/>
        </w:rPr>
        <w:t xml:space="preserve">Då detta är en lång undersökning som tar minst en timme, är det mycket viktigt att barnet kommer väl förberett. Mindre barn bör ha ätit innan och beroende på ålder fått lugnande, exempelvis </w:t>
      </w:r>
      <w:proofErr w:type="spellStart"/>
      <w:r w:rsidRPr="67CA9C41">
        <w:rPr>
          <w:rFonts w:eastAsia="Calibri"/>
        </w:rPr>
        <w:t>Dexdor</w:t>
      </w:r>
      <w:proofErr w:type="spellEnd"/>
      <w:r w:rsidRPr="67CA9C41">
        <w:rPr>
          <w:rFonts w:eastAsia="Calibri"/>
        </w:rPr>
        <w:t xml:space="preserve"> innan undersökning. Barnet kommer via barnavdelningen om barnet är inlagt eller via barndagvården om barnet kommer hemifrån. Vi önskar att sjuksköterska från barnavdelningen/ barndagvården är med vid undersökning. Informera avdelningen om hur lång </w:t>
      </w:r>
      <w:proofErr w:type="gramStart"/>
      <w:r w:rsidRPr="67CA9C41">
        <w:rPr>
          <w:rFonts w:eastAsia="Calibri"/>
        </w:rPr>
        <w:t>tid undersökningen</w:t>
      </w:r>
      <w:proofErr w:type="gramEnd"/>
      <w:r w:rsidRPr="67CA9C41">
        <w:rPr>
          <w:rFonts w:eastAsia="Calibri"/>
        </w:rPr>
        <w:t xml:space="preserve"> tar, att det är väldigt många bilder, och att det är viktigt att barnet ligger stilla under hela undersökningen. </w:t>
      </w:r>
    </w:p>
    <w:p w14:paraId="7F50933F" w14:textId="1A46539B" w:rsidR="67CA9C41" w:rsidRDefault="67CA9C41"/>
    <w:p w14:paraId="1DC508AA" w14:textId="5287BD43" w:rsidR="44C1CBEF" w:rsidRDefault="44C1CBEF" w:rsidP="1126AAAF">
      <w:pPr>
        <w:pStyle w:val="Heading2"/>
        <w:rPr>
          <w:rFonts w:ascii="Calibri" w:eastAsia="Calibri" w:hAnsi="Calibri" w:cs="Calibri"/>
        </w:rPr>
      </w:pPr>
      <w:r w:rsidRPr="44C0E643">
        <w:rPr>
          <w:rFonts w:ascii="Calibri" w:eastAsia="Calibri" w:hAnsi="Calibri" w:cs="Calibri"/>
        </w:rPr>
        <w:t>Bildtagning</w:t>
      </w:r>
    </w:p>
    <w:p w14:paraId="08258F69" w14:textId="5120D12A" w:rsidR="000F4033" w:rsidRPr="000F4033" w:rsidRDefault="000F4033" w:rsidP="00062948">
      <w:r w:rsidRPr="000F4033">
        <w:t>Symptomgivande områden röntgas med komplett undersökning enligt separata PM</w:t>
      </w:r>
      <w:r w:rsidR="00062948">
        <w:t>.</w:t>
      </w:r>
    </w:p>
    <w:p w14:paraId="00DA7EB8" w14:textId="21DF55F7" w:rsidR="000F4033" w:rsidRPr="000F4033" w:rsidRDefault="000F4033" w:rsidP="00062948">
      <w:r w:rsidRPr="000F4033">
        <w:rPr>
          <w:b/>
          <w:bCs/>
        </w:rPr>
        <w:t>Skalle:</w:t>
      </w:r>
      <w:r w:rsidRPr="000F4033">
        <w:t> Frontal- halvaxial- och sidobild</w:t>
      </w:r>
      <w:r w:rsidR="00062948">
        <w:t>.</w:t>
      </w:r>
      <w:r w:rsidR="70EDDEB8">
        <w:t xml:space="preserve"> Om inte DT hjärna har eller ska utföras.</w:t>
      </w:r>
    </w:p>
    <w:p w14:paraId="593C050D" w14:textId="1930E6DE" w:rsidR="000F4033" w:rsidRPr="000F4033" w:rsidRDefault="000F4033" w:rsidP="00062948">
      <w:r w:rsidRPr="000F4033">
        <w:rPr>
          <w:b/>
          <w:bCs/>
        </w:rPr>
        <w:t>Thorax:</w:t>
      </w:r>
      <w:r w:rsidRPr="000F4033">
        <w:t xml:space="preserve"> Inklusive </w:t>
      </w:r>
      <w:proofErr w:type="spellStart"/>
      <w:r w:rsidRPr="000F4033">
        <w:t>klaviklar</w:t>
      </w:r>
      <w:proofErr w:type="spellEnd"/>
      <w:r w:rsidRPr="000F4033">
        <w:t xml:space="preserve"> och axlar, och vridbild 20 grader åt </w:t>
      </w:r>
      <w:proofErr w:type="gramStart"/>
      <w:r w:rsidRPr="000F4033">
        <w:t>vardera hållet</w:t>
      </w:r>
      <w:proofErr w:type="gramEnd"/>
      <w:r w:rsidR="00062948">
        <w:t>.</w:t>
      </w:r>
    </w:p>
    <w:p w14:paraId="6E9AA401" w14:textId="04159ACF" w:rsidR="000F4033" w:rsidRPr="000F4033" w:rsidRDefault="000F4033" w:rsidP="00062948">
      <w:r w:rsidRPr="000F4033">
        <w:rPr>
          <w:b/>
          <w:bCs/>
        </w:rPr>
        <w:t>Rygg:</w:t>
      </w:r>
      <w:r w:rsidRPr="000F4033">
        <w:t> Sidobild, både hals- bröst- och ländrygg</w:t>
      </w:r>
      <w:r w:rsidR="00062948">
        <w:t>.</w:t>
      </w:r>
    </w:p>
    <w:p w14:paraId="3D92AF54" w14:textId="4BE0A79A" w:rsidR="000F4033" w:rsidRPr="000F4033" w:rsidRDefault="000F4033" w:rsidP="00062948">
      <w:r w:rsidRPr="000F4033">
        <w:rPr>
          <w:b/>
          <w:bCs/>
        </w:rPr>
        <w:t>Bäcken:</w:t>
      </w:r>
      <w:r w:rsidRPr="000F4033">
        <w:t> Frontalbild</w:t>
      </w:r>
      <w:r w:rsidR="00062948">
        <w:t>.</w:t>
      </w:r>
    </w:p>
    <w:p w14:paraId="3F5CF1D2" w14:textId="736F4304" w:rsidR="000F4033" w:rsidRPr="000F4033" w:rsidRDefault="000F4033" w:rsidP="00062948">
      <w:r w:rsidRPr="000F4033">
        <w:rPr>
          <w:b/>
          <w:bCs/>
        </w:rPr>
        <w:t>Överarm:</w:t>
      </w:r>
      <w:r w:rsidRPr="000F4033">
        <w:t> Frontalbild bilateralt</w:t>
      </w:r>
      <w:r w:rsidR="004B3C31">
        <w:t>.</w:t>
      </w:r>
    </w:p>
    <w:p w14:paraId="6BB5E9FE" w14:textId="0E6AE9C4" w:rsidR="000F4033" w:rsidRPr="000F4033" w:rsidRDefault="000F4033" w:rsidP="00062948">
      <w:r w:rsidRPr="000F4033">
        <w:rPr>
          <w:b/>
        </w:rPr>
        <w:t>Underarm</w:t>
      </w:r>
      <w:r w:rsidRPr="000F4033">
        <w:t>: Frontalbild bilateralt</w:t>
      </w:r>
      <w:r w:rsidR="004B3C31">
        <w:t>.</w:t>
      </w:r>
    </w:p>
    <w:p w14:paraId="3CDE93E9" w14:textId="3696BAAD" w:rsidR="000F4033" w:rsidRPr="000F4033" w:rsidRDefault="000F4033" w:rsidP="00062948">
      <w:r w:rsidRPr="000F4033">
        <w:rPr>
          <w:b/>
          <w:bCs/>
        </w:rPr>
        <w:t>Armbåge:</w:t>
      </w:r>
      <w:r w:rsidRPr="000F4033">
        <w:t> Sidobild bilateralt. Frontalbild bilateralt om det inte finns bra frontalbilder på över- eller underarm</w:t>
      </w:r>
      <w:r w:rsidR="004B3C31">
        <w:t>.</w:t>
      </w:r>
    </w:p>
    <w:p w14:paraId="41DD1501" w14:textId="72EEFC64" w:rsidR="000F4033" w:rsidRPr="000F4033" w:rsidRDefault="000F4033" w:rsidP="00062948">
      <w:r w:rsidRPr="000F4033">
        <w:rPr>
          <w:b/>
          <w:bCs/>
        </w:rPr>
        <w:t>Hand:</w:t>
      </w:r>
      <w:r w:rsidRPr="000F4033">
        <w:t> Frontalbild bilateralt</w:t>
      </w:r>
      <w:r w:rsidR="398D8163">
        <w:t xml:space="preserve">, </w:t>
      </w:r>
      <w:proofErr w:type="spellStart"/>
      <w:r w:rsidR="398D8163">
        <w:t>inkl</w:t>
      </w:r>
      <w:proofErr w:type="spellEnd"/>
      <w:r w:rsidR="398D8163">
        <w:t xml:space="preserve"> handleden</w:t>
      </w:r>
      <w:r w:rsidR="004B3C31">
        <w:t>.</w:t>
      </w:r>
    </w:p>
    <w:p w14:paraId="597BAC84" w14:textId="2398C61F" w:rsidR="000F4033" w:rsidRPr="000F4033" w:rsidRDefault="000F4033" w:rsidP="00062948">
      <w:r w:rsidRPr="000F4033">
        <w:rPr>
          <w:b/>
          <w:bCs/>
        </w:rPr>
        <w:t>Handled:</w:t>
      </w:r>
      <w:r w:rsidRPr="000F4033">
        <w:t> Sidobild bilateralt</w:t>
      </w:r>
      <w:r w:rsidR="004B3C31">
        <w:t>.</w:t>
      </w:r>
    </w:p>
    <w:p w14:paraId="78962608" w14:textId="36F54A1C" w:rsidR="000F4033" w:rsidRPr="000F4033" w:rsidRDefault="000F4033" w:rsidP="00062948">
      <w:r w:rsidRPr="000F4033">
        <w:rPr>
          <w:b/>
          <w:bCs/>
        </w:rPr>
        <w:t>Lårben:</w:t>
      </w:r>
      <w:r w:rsidRPr="000F4033">
        <w:t> Frontalbild bilateralt</w:t>
      </w:r>
      <w:r w:rsidR="004B3C31">
        <w:t>.</w:t>
      </w:r>
    </w:p>
    <w:p w14:paraId="333DF831" w14:textId="7B28EC82" w:rsidR="000F4033" w:rsidRPr="000F4033" w:rsidRDefault="000F4033" w:rsidP="00062948">
      <w:r w:rsidRPr="000F4033">
        <w:rPr>
          <w:b/>
          <w:bCs/>
        </w:rPr>
        <w:t>Underben:</w:t>
      </w:r>
      <w:r w:rsidRPr="000F4033">
        <w:t> Frontalbild bilateralt</w:t>
      </w:r>
      <w:r w:rsidR="004B3C31">
        <w:t>.</w:t>
      </w:r>
    </w:p>
    <w:p w14:paraId="6B67503B" w14:textId="6C063D59" w:rsidR="000F4033" w:rsidRPr="000F4033" w:rsidRDefault="000F4033" w:rsidP="00062948">
      <w:r w:rsidRPr="000F4033">
        <w:rPr>
          <w:b/>
        </w:rPr>
        <w:t xml:space="preserve">Fotled: </w:t>
      </w:r>
      <w:r w:rsidRPr="000F4033">
        <w:t>Sidobild bilateralt</w:t>
      </w:r>
      <w:r w:rsidR="004B3C31">
        <w:t>.</w:t>
      </w:r>
    </w:p>
    <w:p w14:paraId="757DDEDE" w14:textId="466C5E91" w:rsidR="000F4033" w:rsidRPr="000F4033" w:rsidRDefault="000F4033" w:rsidP="00062948">
      <w:r w:rsidRPr="000F4033">
        <w:rPr>
          <w:b/>
          <w:bCs/>
        </w:rPr>
        <w:t>Knäled:</w:t>
      </w:r>
      <w:r w:rsidRPr="000F4033">
        <w:t> Sidobild bilateralt. Frontalbild bilateralt om det inte finns bra frontalbilder på lårben eller underben</w:t>
      </w:r>
      <w:r w:rsidR="004B3C31">
        <w:t>.</w:t>
      </w:r>
    </w:p>
    <w:p w14:paraId="78DBD92A" w14:textId="4674B56B" w:rsidR="000F4033" w:rsidRPr="000F4033" w:rsidRDefault="000F4033" w:rsidP="00062948">
      <w:r w:rsidRPr="000F4033">
        <w:rPr>
          <w:b/>
          <w:bCs/>
        </w:rPr>
        <w:t>Fot:</w:t>
      </w:r>
      <w:r w:rsidRPr="000F4033">
        <w:t> Frontalbild bilateralt</w:t>
      </w:r>
      <w:r w:rsidR="004B3C31">
        <w:t>.</w:t>
      </w:r>
    </w:p>
    <w:p w14:paraId="49A8A348" w14:textId="23FE9B5E" w:rsidR="000F4033" w:rsidRDefault="000F4033" w:rsidP="1AF395BB">
      <w:r w:rsidRPr="33A3DA68">
        <w:rPr>
          <w:b/>
          <w:bCs/>
        </w:rPr>
        <w:t>DT-Hjärna</w:t>
      </w:r>
      <w:r>
        <w:t xml:space="preserve"> ingår i rutinen vid misstänkt barnmisshandel av små barn (&lt;</w:t>
      </w:r>
      <w:r w:rsidR="6D3F0499">
        <w:t>1</w:t>
      </w:r>
      <w:r>
        <w:t xml:space="preserve"> år)</w:t>
      </w:r>
      <w:r w:rsidR="7FA7EACB">
        <w:t>.</w:t>
      </w:r>
    </w:p>
    <w:p w14:paraId="2F907BC5" w14:textId="002BA397" w:rsidR="000F4033" w:rsidRPr="000F4033" w:rsidRDefault="000F4033" w:rsidP="004B3C31">
      <w:r w:rsidRPr="000F4033">
        <w:t xml:space="preserve">Vid misstänkt barnmisshandel </w:t>
      </w:r>
      <w:r w:rsidR="442F343F">
        <w:t>är</w:t>
      </w:r>
      <w:r w:rsidRPr="000F4033">
        <w:t xml:space="preserve"> det </w:t>
      </w:r>
      <w:r w:rsidR="442F343F">
        <w:t>också indicerat</w:t>
      </w:r>
      <w:r w:rsidRPr="000F4033">
        <w:t xml:space="preserve"> att upprepa </w:t>
      </w:r>
      <w:r w:rsidR="2433D6A4">
        <w:t>skelett</w:t>
      </w:r>
      <w:r>
        <w:t>undersökningen</w:t>
      </w:r>
      <w:r w:rsidRPr="000F4033">
        <w:t xml:space="preserve"> efter </w:t>
      </w:r>
      <w:r w:rsidR="5D570477">
        <w:t xml:space="preserve">ca </w:t>
      </w:r>
      <w:r w:rsidRPr="000F4033">
        <w:t>2 veckor för att dels upptäcka frakturer som inte fanns/inte syntes på första undersökningen</w:t>
      </w:r>
      <w:r w:rsidR="2DB787CE">
        <w:t>,</w:t>
      </w:r>
      <w:r w:rsidRPr="000F4033">
        <w:t xml:space="preserve"> dels åldersbestämma kända frakturer.</w:t>
      </w:r>
    </w:p>
    <w:p w14:paraId="43F03AC2" w14:textId="32420D5B" w:rsidR="6511A3E8" w:rsidRDefault="6511A3E8"/>
    <w:p w14:paraId="19961D54" w14:textId="109342B4" w:rsidR="78600D18" w:rsidRDefault="3441E1C9" w:rsidP="2D8609F8">
      <w:pPr>
        <w:pStyle w:val="Heading2"/>
      </w:pPr>
      <w:r>
        <w:t>Bildtagning andra undersökningen</w:t>
      </w:r>
    </w:p>
    <w:p w14:paraId="1E84A5BD" w14:textId="0D9ACD14" w:rsidR="78600D18" w:rsidRDefault="1C56B215" w:rsidP="27947131">
      <w:r>
        <w:t>Diskutera</w:t>
      </w:r>
      <w:r w:rsidR="247D70D1" w:rsidRPr="02B0725B">
        <w:t xml:space="preserve"> med ansvarig </w:t>
      </w:r>
      <w:r w:rsidR="247D70D1" w:rsidRPr="5082DC32">
        <w:t>radiolog</w:t>
      </w:r>
      <w:r w:rsidR="447565C7">
        <w:t xml:space="preserve"> om ytterligare bilder ska tas, exempelvis område med tidigare påvisad skada eller svårbedömt fynd</w:t>
      </w:r>
      <w:r w:rsidR="247D70D1" w:rsidRPr="7B00AE05">
        <w:t>.</w:t>
      </w:r>
    </w:p>
    <w:p w14:paraId="28BD2B5E" w14:textId="25EFE1AC" w:rsidR="78600D18" w:rsidRDefault="247D70D1" w:rsidP="79D2EC03">
      <w:r w:rsidRPr="0952A071">
        <w:rPr>
          <w:b/>
        </w:rPr>
        <w:t>Thorax</w:t>
      </w:r>
      <w:r w:rsidR="5023BFA2" w:rsidRPr="449D3D03">
        <w:rPr>
          <w:b/>
          <w:bCs/>
        </w:rPr>
        <w:t>:</w:t>
      </w:r>
      <w:r w:rsidRPr="02B0725B">
        <w:t xml:space="preserve"> Bröstkorg inkl. axlar och alla revben. Frontalbild samt frontala vridningar ca 20 grader </w:t>
      </w:r>
    </w:p>
    <w:p w14:paraId="2441FCEB" w14:textId="23DBD315" w:rsidR="78600D18" w:rsidRDefault="247D70D1" w:rsidP="51259E4B">
      <w:r w:rsidRPr="6963FD52">
        <w:rPr>
          <w:b/>
          <w:bCs/>
        </w:rPr>
        <w:t>Överarm</w:t>
      </w:r>
      <w:r w:rsidR="2A5313E1" w:rsidRPr="1A0D30CE">
        <w:rPr>
          <w:b/>
          <w:bCs/>
        </w:rPr>
        <w:t>:</w:t>
      </w:r>
      <w:r w:rsidR="2A5313E1" w:rsidRPr="047BC5E1">
        <w:rPr>
          <w:b/>
          <w:bCs/>
        </w:rPr>
        <w:t xml:space="preserve"> </w:t>
      </w:r>
      <w:r>
        <w:t>Frontalbild</w:t>
      </w:r>
      <w:r w:rsidRPr="02B0725B">
        <w:t xml:space="preserve"> bilateralt </w:t>
      </w:r>
    </w:p>
    <w:p w14:paraId="1FC9F9D4" w14:textId="60CDA2B9" w:rsidR="78600D18" w:rsidRDefault="247D70D1" w:rsidP="51259E4B">
      <w:r w:rsidRPr="0293ABCE">
        <w:rPr>
          <w:b/>
        </w:rPr>
        <w:t>Underarm</w:t>
      </w:r>
      <w:r w:rsidR="3CF5CC0F" w:rsidRPr="0938F276">
        <w:rPr>
          <w:b/>
          <w:bCs/>
        </w:rPr>
        <w:t>:</w:t>
      </w:r>
      <w:r w:rsidRPr="02B0725B">
        <w:t xml:space="preserve"> Frontalbild bilateralt </w:t>
      </w:r>
    </w:p>
    <w:p w14:paraId="1372D84D" w14:textId="49C0069C" w:rsidR="78600D18" w:rsidRDefault="247D70D1" w:rsidP="233AE937">
      <w:r w:rsidRPr="1F61C42E">
        <w:rPr>
          <w:b/>
        </w:rPr>
        <w:t>Armbåge</w:t>
      </w:r>
      <w:r w:rsidR="16EFCCE5" w:rsidRPr="69C1EB99">
        <w:rPr>
          <w:b/>
          <w:bCs/>
        </w:rPr>
        <w:t>:</w:t>
      </w:r>
      <w:r w:rsidRPr="02B0725B">
        <w:t xml:space="preserve"> Frontalbild bilateralt om bildmaterialet av armbågen inte är komplett på övriga bilder </w:t>
      </w:r>
    </w:p>
    <w:p w14:paraId="0869B362" w14:textId="3C63880C" w:rsidR="78600D18" w:rsidRDefault="247D70D1" w:rsidP="08678963">
      <w:r w:rsidRPr="19964E58">
        <w:rPr>
          <w:b/>
        </w:rPr>
        <w:t>Lårben</w:t>
      </w:r>
      <w:r w:rsidR="1EDD160B" w:rsidRPr="19964E58">
        <w:rPr>
          <w:b/>
          <w:bCs/>
        </w:rPr>
        <w:t>:</w:t>
      </w:r>
      <w:r w:rsidRPr="19964E58">
        <w:rPr>
          <w:b/>
        </w:rPr>
        <w:t xml:space="preserve"> </w:t>
      </w:r>
      <w:r w:rsidRPr="02B0725B">
        <w:t xml:space="preserve">Frontalbild bilateralt </w:t>
      </w:r>
    </w:p>
    <w:p w14:paraId="6CAAA7A0" w14:textId="40848912" w:rsidR="78600D18" w:rsidRDefault="247D70D1" w:rsidP="2C2FB328">
      <w:r w:rsidRPr="3A656A66">
        <w:rPr>
          <w:b/>
        </w:rPr>
        <w:t>Underben</w:t>
      </w:r>
      <w:r w:rsidR="729F557D" w:rsidRPr="34D88D5C">
        <w:rPr>
          <w:b/>
          <w:bCs/>
        </w:rPr>
        <w:t>:</w:t>
      </w:r>
      <w:r w:rsidRPr="3A656A66">
        <w:rPr>
          <w:b/>
        </w:rPr>
        <w:t xml:space="preserve"> </w:t>
      </w:r>
      <w:r w:rsidRPr="02B0725B">
        <w:t xml:space="preserve">Frontalbild bilateralt </w:t>
      </w:r>
    </w:p>
    <w:p w14:paraId="05ED4422" w14:textId="0DA06C2D" w:rsidR="78600D18" w:rsidRDefault="247D70D1" w:rsidP="2C2FB328">
      <w:r w:rsidRPr="5B352C53">
        <w:rPr>
          <w:b/>
        </w:rPr>
        <w:t>Fotled</w:t>
      </w:r>
      <w:r w:rsidR="2A8A4E9A" w:rsidRPr="64F1A7D0">
        <w:rPr>
          <w:b/>
          <w:bCs/>
        </w:rPr>
        <w:t>:</w:t>
      </w:r>
      <w:r w:rsidRPr="5B352C53">
        <w:rPr>
          <w:b/>
        </w:rPr>
        <w:t xml:space="preserve"> </w:t>
      </w:r>
      <w:r w:rsidRPr="02B0725B">
        <w:t xml:space="preserve">Frontalbild bilateralt om bildmaterialet av fotleden inte är komplett på övriga bilder </w:t>
      </w:r>
    </w:p>
    <w:p w14:paraId="016CA323" w14:textId="2E9B1BC6" w:rsidR="78600D18" w:rsidRDefault="247D70D1">
      <w:r w:rsidRPr="3392DA50">
        <w:rPr>
          <w:b/>
        </w:rPr>
        <w:t>Knäled</w:t>
      </w:r>
      <w:r w:rsidR="413E1F8A" w:rsidRPr="3392DA50">
        <w:rPr>
          <w:b/>
          <w:bCs/>
        </w:rPr>
        <w:t>:</w:t>
      </w:r>
      <w:r w:rsidRPr="3392DA50">
        <w:rPr>
          <w:b/>
        </w:rPr>
        <w:t xml:space="preserve"> </w:t>
      </w:r>
      <w:r w:rsidRPr="02B0725B">
        <w:t>Frontalbild bilateralt om bildmaterialet av knäleden inte är komplett på övriga bilder</w:t>
      </w:r>
    </w:p>
    <w:p w14:paraId="3B460D5C" w14:textId="77777777" w:rsidR="000F4033" w:rsidRPr="000F4033" w:rsidRDefault="000F4033" w:rsidP="000F4033">
      <w:pPr>
        <w:spacing w:after="0" w:line="240" w:lineRule="auto"/>
        <w:ind w:left="0" w:right="0"/>
        <w:rPr>
          <w:rFonts w:ascii="Arial" w:hAnsi="Arial" w:cs="Arial"/>
          <w:sz w:val="20"/>
        </w:rPr>
      </w:pPr>
    </w:p>
    <w:bookmarkEnd w:id="0"/>
    <w:p w14:paraId="76B9F95B" w14:textId="24513497" w:rsidR="00536A5A" w:rsidRPr="00536A5A" w:rsidRDefault="00536A5A" w:rsidP="00536A5A">
      <w:pPr>
        <w:spacing w:after="0" w:line="240" w:lineRule="auto"/>
        <w:ind w:left="0" w:right="0"/>
      </w:pPr>
    </w:p>
    <w:sectPr w:rsidR="00536A5A" w:rsidRPr="00536A5A" w:rsidSect="000F403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6B2E067" w14:textId="77777777" w:rsidR="009114A9" w:rsidRDefault="009114A9">
      <w:r>
        <w:separator/>
      </w:r>
    </w:p>
  </w:endnote>
  <w:endnote w:type="continuationSeparator" w:id="0">
    <w:p w14:paraId="6BCDFA93" w14:textId="77777777" w:rsidR="009114A9" w:rsidRDefault="009114A9">
      <w:r>
        <w:continuationSeparator/>
      </w:r>
    </w:p>
  </w:endnote>
  <w:endnote w:type="continuationNotice" w:id="1">
    <w:p w14:paraId="6272CC40" w14:textId="77777777" w:rsidR="009114A9" w:rsidRDefault="009114A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5EA3BB" w14:textId="77777777" w:rsidR="009114A9" w:rsidRDefault="009114A9"/>
  </w:footnote>
  <w:footnote w:type="continuationSeparator" w:id="0">
    <w:p w14:paraId="42AB259E" w14:textId="77777777" w:rsidR="009114A9" w:rsidRDefault="009114A9">
      <w:r>
        <w:continuationSeparator/>
      </w:r>
    </w:p>
  </w:footnote>
  <w:footnote w:type="continuationNotice" w:id="1">
    <w:p w14:paraId="2F839FF0" w14:textId="77777777" w:rsidR="009114A9" w:rsidRDefault="009114A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53162513">
    <w:abstractNumId w:val="17"/>
  </w:num>
  <w:num w:numId="2" w16cid:durableId="583491958">
    <w:abstractNumId w:val="14"/>
  </w:num>
  <w:num w:numId="3" w16cid:durableId="1825007103">
    <w:abstractNumId w:val="0"/>
  </w:num>
  <w:num w:numId="4" w16cid:durableId="691416311">
    <w:abstractNumId w:val="6"/>
  </w:num>
  <w:num w:numId="5" w16cid:durableId="365450331">
    <w:abstractNumId w:val="15"/>
  </w:num>
  <w:num w:numId="6" w16cid:durableId="999310398">
    <w:abstractNumId w:val="2"/>
  </w:num>
  <w:num w:numId="7" w16cid:durableId="1669168755">
    <w:abstractNumId w:val="11"/>
  </w:num>
  <w:num w:numId="8" w16cid:durableId="1347059615">
    <w:abstractNumId w:val="8"/>
  </w:num>
  <w:num w:numId="9" w16cid:durableId="418599668">
    <w:abstractNumId w:val="1"/>
  </w:num>
  <w:num w:numId="10" w16cid:durableId="2087070259">
    <w:abstractNumId w:val="1"/>
  </w:num>
  <w:num w:numId="11" w16cid:durableId="1601522075">
    <w:abstractNumId w:val="3"/>
  </w:num>
  <w:num w:numId="12" w16cid:durableId="776607647">
    <w:abstractNumId w:val="4"/>
  </w:num>
  <w:num w:numId="13" w16cid:durableId="2111003646">
    <w:abstractNumId w:val="13"/>
  </w:num>
  <w:num w:numId="14" w16cid:durableId="2004118247">
    <w:abstractNumId w:val="9"/>
  </w:num>
  <w:num w:numId="15" w16cid:durableId="624314579">
    <w:abstractNumId w:val="7"/>
  </w:num>
  <w:num w:numId="16" w16cid:durableId="1797218003">
    <w:abstractNumId w:val="12"/>
  </w:num>
  <w:num w:numId="17" w16cid:durableId="666514325">
    <w:abstractNumId w:val="5"/>
  </w:num>
  <w:num w:numId="18" w16cid:durableId="1660379853">
    <w:abstractNumId w:val="10"/>
  </w:num>
  <w:num w:numId="19" w16cid:durableId="201838520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86E"/>
    <w:rsid w:val="000051D5"/>
    <w:rsid w:val="00006D2A"/>
    <w:rsid w:val="0000776A"/>
    <w:rsid w:val="0001010B"/>
    <w:rsid w:val="00010D47"/>
    <w:rsid w:val="00016292"/>
    <w:rsid w:val="000164E9"/>
    <w:rsid w:val="00016CF0"/>
    <w:rsid w:val="00022855"/>
    <w:rsid w:val="00023C4D"/>
    <w:rsid w:val="0002435C"/>
    <w:rsid w:val="00030DDD"/>
    <w:rsid w:val="000313BB"/>
    <w:rsid w:val="00033ED5"/>
    <w:rsid w:val="00050500"/>
    <w:rsid w:val="00055ECC"/>
    <w:rsid w:val="0005691C"/>
    <w:rsid w:val="00056EB2"/>
    <w:rsid w:val="00056ECB"/>
    <w:rsid w:val="00056ED5"/>
    <w:rsid w:val="00062948"/>
    <w:rsid w:val="000655CC"/>
    <w:rsid w:val="000700AE"/>
    <w:rsid w:val="000828DF"/>
    <w:rsid w:val="00084024"/>
    <w:rsid w:val="00086893"/>
    <w:rsid w:val="0009062C"/>
    <w:rsid w:val="00093A52"/>
    <w:rsid w:val="00095368"/>
    <w:rsid w:val="000954C4"/>
    <w:rsid w:val="000A2555"/>
    <w:rsid w:val="000A3779"/>
    <w:rsid w:val="000A4C35"/>
    <w:rsid w:val="000A611A"/>
    <w:rsid w:val="000B12D9"/>
    <w:rsid w:val="000B4536"/>
    <w:rsid w:val="000B62B7"/>
    <w:rsid w:val="000B7715"/>
    <w:rsid w:val="000C3EE8"/>
    <w:rsid w:val="000E05A2"/>
    <w:rsid w:val="000E463B"/>
    <w:rsid w:val="000E5A7E"/>
    <w:rsid w:val="000F0D08"/>
    <w:rsid w:val="000F4033"/>
    <w:rsid w:val="000F43A3"/>
    <w:rsid w:val="000F7681"/>
    <w:rsid w:val="00100587"/>
    <w:rsid w:val="00102959"/>
    <w:rsid w:val="00102D2B"/>
    <w:rsid w:val="00103031"/>
    <w:rsid w:val="001044FE"/>
    <w:rsid w:val="00105796"/>
    <w:rsid w:val="0011220E"/>
    <w:rsid w:val="00113408"/>
    <w:rsid w:val="001139D4"/>
    <w:rsid w:val="00116F3D"/>
    <w:rsid w:val="0012265E"/>
    <w:rsid w:val="001244E2"/>
    <w:rsid w:val="00131B08"/>
    <w:rsid w:val="00132A59"/>
    <w:rsid w:val="00133337"/>
    <w:rsid w:val="00133A0F"/>
    <w:rsid w:val="00135165"/>
    <w:rsid w:val="0013580F"/>
    <w:rsid w:val="00137B6D"/>
    <w:rsid w:val="0014070B"/>
    <w:rsid w:val="001422C1"/>
    <w:rsid w:val="00144094"/>
    <w:rsid w:val="0014660B"/>
    <w:rsid w:val="001478F8"/>
    <w:rsid w:val="001522AE"/>
    <w:rsid w:val="00157D5B"/>
    <w:rsid w:val="00161FE6"/>
    <w:rsid w:val="001647EA"/>
    <w:rsid w:val="00164A87"/>
    <w:rsid w:val="00164C3D"/>
    <w:rsid w:val="001667E9"/>
    <w:rsid w:val="00166D3A"/>
    <w:rsid w:val="00170377"/>
    <w:rsid w:val="00172C2B"/>
    <w:rsid w:val="00181FDC"/>
    <w:rsid w:val="001860B9"/>
    <w:rsid w:val="00186F2B"/>
    <w:rsid w:val="001874D6"/>
    <w:rsid w:val="0019632A"/>
    <w:rsid w:val="001A4E7C"/>
    <w:rsid w:val="001A6976"/>
    <w:rsid w:val="001A69D6"/>
    <w:rsid w:val="001B2F2B"/>
    <w:rsid w:val="001B67A8"/>
    <w:rsid w:val="001B762C"/>
    <w:rsid w:val="001C1EC8"/>
    <w:rsid w:val="001C4D0A"/>
    <w:rsid w:val="001C5FEF"/>
    <w:rsid w:val="001C7B46"/>
    <w:rsid w:val="001D2D0C"/>
    <w:rsid w:val="001F17CE"/>
    <w:rsid w:val="001F30D1"/>
    <w:rsid w:val="00204F27"/>
    <w:rsid w:val="00211487"/>
    <w:rsid w:val="00211D91"/>
    <w:rsid w:val="00217DEC"/>
    <w:rsid w:val="00223B86"/>
    <w:rsid w:val="00225417"/>
    <w:rsid w:val="0023401A"/>
    <w:rsid w:val="00235B57"/>
    <w:rsid w:val="00245165"/>
    <w:rsid w:val="00245505"/>
    <w:rsid w:val="0024745F"/>
    <w:rsid w:val="00250F24"/>
    <w:rsid w:val="002523C5"/>
    <w:rsid w:val="0025380B"/>
    <w:rsid w:val="00254631"/>
    <w:rsid w:val="00255C78"/>
    <w:rsid w:val="0025703A"/>
    <w:rsid w:val="00262F3D"/>
    <w:rsid w:val="00263281"/>
    <w:rsid w:val="00264F10"/>
    <w:rsid w:val="002651D6"/>
    <w:rsid w:val="0026551F"/>
    <w:rsid w:val="002669B4"/>
    <w:rsid w:val="002679C1"/>
    <w:rsid w:val="00271274"/>
    <w:rsid w:val="00280A85"/>
    <w:rsid w:val="00281886"/>
    <w:rsid w:val="00284119"/>
    <w:rsid w:val="00287A86"/>
    <w:rsid w:val="00290B5C"/>
    <w:rsid w:val="00291188"/>
    <w:rsid w:val="00292DA6"/>
    <w:rsid w:val="00294791"/>
    <w:rsid w:val="002B0B30"/>
    <w:rsid w:val="002B0C78"/>
    <w:rsid w:val="002B2AB8"/>
    <w:rsid w:val="002C0C02"/>
    <w:rsid w:val="002C1277"/>
    <w:rsid w:val="002C4DF5"/>
    <w:rsid w:val="002C60AD"/>
    <w:rsid w:val="002C6B47"/>
    <w:rsid w:val="002D0E0E"/>
    <w:rsid w:val="002D6023"/>
    <w:rsid w:val="002E263F"/>
    <w:rsid w:val="002E6F81"/>
    <w:rsid w:val="002E777D"/>
    <w:rsid w:val="002F08BA"/>
    <w:rsid w:val="002F1DEE"/>
    <w:rsid w:val="002F2CFF"/>
    <w:rsid w:val="002F568B"/>
    <w:rsid w:val="002F7818"/>
    <w:rsid w:val="00301E27"/>
    <w:rsid w:val="003030A4"/>
    <w:rsid w:val="003066D0"/>
    <w:rsid w:val="00311401"/>
    <w:rsid w:val="00313F2F"/>
    <w:rsid w:val="003203D7"/>
    <w:rsid w:val="00320F86"/>
    <w:rsid w:val="00321094"/>
    <w:rsid w:val="00324171"/>
    <w:rsid w:val="00324BFE"/>
    <w:rsid w:val="00326C24"/>
    <w:rsid w:val="00332459"/>
    <w:rsid w:val="00334A47"/>
    <w:rsid w:val="00334B1D"/>
    <w:rsid w:val="00337F99"/>
    <w:rsid w:val="003418D5"/>
    <w:rsid w:val="0034307B"/>
    <w:rsid w:val="003434CD"/>
    <w:rsid w:val="00344DB9"/>
    <w:rsid w:val="00345EB1"/>
    <w:rsid w:val="00346420"/>
    <w:rsid w:val="00350CC4"/>
    <w:rsid w:val="00357A56"/>
    <w:rsid w:val="00360E0D"/>
    <w:rsid w:val="0036357D"/>
    <w:rsid w:val="00363B23"/>
    <w:rsid w:val="0036594C"/>
    <w:rsid w:val="00367D19"/>
    <w:rsid w:val="00371BED"/>
    <w:rsid w:val="003737B6"/>
    <w:rsid w:val="003815F4"/>
    <w:rsid w:val="00384019"/>
    <w:rsid w:val="00384D95"/>
    <w:rsid w:val="003854F1"/>
    <w:rsid w:val="0039118E"/>
    <w:rsid w:val="00397493"/>
    <w:rsid w:val="00397F54"/>
    <w:rsid w:val="003A0D43"/>
    <w:rsid w:val="003A31AF"/>
    <w:rsid w:val="003A715B"/>
    <w:rsid w:val="003B04C1"/>
    <w:rsid w:val="003B2270"/>
    <w:rsid w:val="003B2A4B"/>
    <w:rsid w:val="003D099E"/>
    <w:rsid w:val="003D21A2"/>
    <w:rsid w:val="003D29D2"/>
    <w:rsid w:val="003E0705"/>
    <w:rsid w:val="003E2FF7"/>
    <w:rsid w:val="003F1013"/>
    <w:rsid w:val="003F1ACF"/>
    <w:rsid w:val="0040103A"/>
    <w:rsid w:val="004018E6"/>
    <w:rsid w:val="00404948"/>
    <w:rsid w:val="00406BEA"/>
    <w:rsid w:val="004102D5"/>
    <w:rsid w:val="00413A60"/>
    <w:rsid w:val="004230F7"/>
    <w:rsid w:val="00423643"/>
    <w:rsid w:val="0043167E"/>
    <w:rsid w:val="0043409A"/>
    <w:rsid w:val="00441EBA"/>
    <w:rsid w:val="00443C1E"/>
    <w:rsid w:val="00444F30"/>
    <w:rsid w:val="00446255"/>
    <w:rsid w:val="00451935"/>
    <w:rsid w:val="00452D9B"/>
    <w:rsid w:val="00457CFB"/>
    <w:rsid w:val="00460ED0"/>
    <w:rsid w:val="00463455"/>
    <w:rsid w:val="0046454E"/>
    <w:rsid w:val="00465651"/>
    <w:rsid w:val="00467D96"/>
    <w:rsid w:val="00470CE7"/>
    <w:rsid w:val="00470F4F"/>
    <w:rsid w:val="00472482"/>
    <w:rsid w:val="004765C2"/>
    <w:rsid w:val="00480DC7"/>
    <w:rsid w:val="0048358E"/>
    <w:rsid w:val="004876F6"/>
    <w:rsid w:val="0049236A"/>
    <w:rsid w:val="00492718"/>
    <w:rsid w:val="00493CE9"/>
    <w:rsid w:val="00495A4D"/>
    <w:rsid w:val="00497CB7"/>
    <w:rsid w:val="004A0E5C"/>
    <w:rsid w:val="004A355D"/>
    <w:rsid w:val="004A4970"/>
    <w:rsid w:val="004A4FCE"/>
    <w:rsid w:val="004A6533"/>
    <w:rsid w:val="004A6801"/>
    <w:rsid w:val="004A6AD9"/>
    <w:rsid w:val="004B0DC5"/>
    <w:rsid w:val="004B14C0"/>
    <w:rsid w:val="004B2183"/>
    <w:rsid w:val="004B2A01"/>
    <w:rsid w:val="004B3C31"/>
    <w:rsid w:val="004C2559"/>
    <w:rsid w:val="004C4FF3"/>
    <w:rsid w:val="004D31F3"/>
    <w:rsid w:val="004D3829"/>
    <w:rsid w:val="004D7BA3"/>
    <w:rsid w:val="004E08D2"/>
    <w:rsid w:val="004F4518"/>
    <w:rsid w:val="004F4C62"/>
    <w:rsid w:val="00501433"/>
    <w:rsid w:val="00504EE9"/>
    <w:rsid w:val="00505AF9"/>
    <w:rsid w:val="00511CC4"/>
    <w:rsid w:val="00513798"/>
    <w:rsid w:val="00514665"/>
    <w:rsid w:val="00516605"/>
    <w:rsid w:val="00531E60"/>
    <w:rsid w:val="005320F1"/>
    <w:rsid w:val="00533DA0"/>
    <w:rsid w:val="00533EAE"/>
    <w:rsid w:val="00536A5A"/>
    <w:rsid w:val="00537C9D"/>
    <w:rsid w:val="00541D07"/>
    <w:rsid w:val="00542760"/>
    <w:rsid w:val="00542993"/>
    <w:rsid w:val="00544167"/>
    <w:rsid w:val="00544BAB"/>
    <w:rsid w:val="00545F31"/>
    <w:rsid w:val="00547E30"/>
    <w:rsid w:val="00553C5E"/>
    <w:rsid w:val="00555546"/>
    <w:rsid w:val="005578FA"/>
    <w:rsid w:val="00565129"/>
    <w:rsid w:val="00565CD0"/>
    <w:rsid w:val="00566166"/>
    <w:rsid w:val="00566A57"/>
    <w:rsid w:val="00567820"/>
    <w:rsid w:val="00574150"/>
    <w:rsid w:val="005770AD"/>
    <w:rsid w:val="00581414"/>
    <w:rsid w:val="00581ED5"/>
    <w:rsid w:val="00582490"/>
    <w:rsid w:val="005826FA"/>
    <w:rsid w:val="0058445C"/>
    <w:rsid w:val="0059693A"/>
    <w:rsid w:val="00597E28"/>
    <w:rsid w:val="005A2E3B"/>
    <w:rsid w:val="005A54ED"/>
    <w:rsid w:val="005A5D5B"/>
    <w:rsid w:val="005A6081"/>
    <w:rsid w:val="005A627D"/>
    <w:rsid w:val="005B24DE"/>
    <w:rsid w:val="005B5A62"/>
    <w:rsid w:val="005C0045"/>
    <w:rsid w:val="005C084E"/>
    <w:rsid w:val="005C0B5E"/>
    <w:rsid w:val="005C4606"/>
    <w:rsid w:val="005D0B0C"/>
    <w:rsid w:val="005D5DD6"/>
    <w:rsid w:val="005D7B09"/>
    <w:rsid w:val="005E02B3"/>
    <w:rsid w:val="005E1E24"/>
    <w:rsid w:val="005F428F"/>
    <w:rsid w:val="005F5AE8"/>
    <w:rsid w:val="005F7222"/>
    <w:rsid w:val="0060596B"/>
    <w:rsid w:val="00606320"/>
    <w:rsid w:val="00606D97"/>
    <w:rsid w:val="00614E64"/>
    <w:rsid w:val="00617710"/>
    <w:rsid w:val="00617EE6"/>
    <w:rsid w:val="0062184C"/>
    <w:rsid w:val="00621E57"/>
    <w:rsid w:val="00623724"/>
    <w:rsid w:val="00627BEA"/>
    <w:rsid w:val="006319DB"/>
    <w:rsid w:val="00633EE6"/>
    <w:rsid w:val="0065595B"/>
    <w:rsid w:val="00657740"/>
    <w:rsid w:val="00660269"/>
    <w:rsid w:val="00660300"/>
    <w:rsid w:val="00663AEE"/>
    <w:rsid w:val="00665F89"/>
    <w:rsid w:val="006661BA"/>
    <w:rsid w:val="00673C92"/>
    <w:rsid w:val="00674EA0"/>
    <w:rsid w:val="00674FD1"/>
    <w:rsid w:val="006753EC"/>
    <w:rsid w:val="006A2789"/>
    <w:rsid w:val="006A4978"/>
    <w:rsid w:val="006A7261"/>
    <w:rsid w:val="006B0D29"/>
    <w:rsid w:val="006B1819"/>
    <w:rsid w:val="006B5DE7"/>
    <w:rsid w:val="006C0862"/>
    <w:rsid w:val="006C0B66"/>
    <w:rsid w:val="006C5048"/>
    <w:rsid w:val="006C60DE"/>
    <w:rsid w:val="006C6A4B"/>
    <w:rsid w:val="006C779F"/>
    <w:rsid w:val="006D01F5"/>
    <w:rsid w:val="006D0CFB"/>
    <w:rsid w:val="006D138C"/>
    <w:rsid w:val="006D30C0"/>
    <w:rsid w:val="006D7535"/>
    <w:rsid w:val="006E41B2"/>
    <w:rsid w:val="006E450B"/>
    <w:rsid w:val="006E6465"/>
    <w:rsid w:val="006E7D27"/>
    <w:rsid w:val="006F0639"/>
    <w:rsid w:val="006F0D7E"/>
    <w:rsid w:val="006F7305"/>
    <w:rsid w:val="00704D0F"/>
    <w:rsid w:val="00705066"/>
    <w:rsid w:val="00705540"/>
    <w:rsid w:val="007069C0"/>
    <w:rsid w:val="00710B77"/>
    <w:rsid w:val="0072075B"/>
    <w:rsid w:val="007221C2"/>
    <w:rsid w:val="00722FAB"/>
    <w:rsid w:val="00725816"/>
    <w:rsid w:val="007259AD"/>
    <w:rsid w:val="00730955"/>
    <w:rsid w:val="0073104F"/>
    <w:rsid w:val="00733A9C"/>
    <w:rsid w:val="00736574"/>
    <w:rsid w:val="007367E0"/>
    <w:rsid w:val="00737215"/>
    <w:rsid w:val="007406BE"/>
    <w:rsid w:val="00754905"/>
    <w:rsid w:val="00755A7C"/>
    <w:rsid w:val="00760038"/>
    <w:rsid w:val="0076075E"/>
    <w:rsid w:val="00762EE0"/>
    <w:rsid w:val="00763A15"/>
    <w:rsid w:val="00765C41"/>
    <w:rsid w:val="00771100"/>
    <w:rsid w:val="007759DD"/>
    <w:rsid w:val="0077613A"/>
    <w:rsid w:val="00777E60"/>
    <w:rsid w:val="00781421"/>
    <w:rsid w:val="00783F2A"/>
    <w:rsid w:val="00784771"/>
    <w:rsid w:val="0078609F"/>
    <w:rsid w:val="007917BA"/>
    <w:rsid w:val="007976F9"/>
    <w:rsid w:val="007A20A5"/>
    <w:rsid w:val="007A2802"/>
    <w:rsid w:val="007A5C6F"/>
    <w:rsid w:val="007B688A"/>
    <w:rsid w:val="007B690D"/>
    <w:rsid w:val="007B72F1"/>
    <w:rsid w:val="007C78FB"/>
    <w:rsid w:val="007D19A2"/>
    <w:rsid w:val="007D27F0"/>
    <w:rsid w:val="007D35C2"/>
    <w:rsid w:val="007D4241"/>
    <w:rsid w:val="007D4317"/>
    <w:rsid w:val="007D4EA3"/>
    <w:rsid w:val="007D5234"/>
    <w:rsid w:val="007E4BB1"/>
    <w:rsid w:val="007E73C2"/>
    <w:rsid w:val="007F1CFF"/>
    <w:rsid w:val="007F5DD5"/>
    <w:rsid w:val="0080339A"/>
    <w:rsid w:val="00807415"/>
    <w:rsid w:val="00812248"/>
    <w:rsid w:val="00821A1B"/>
    <w:rsid w:val="008262E9"/>
    <w:rsid w:val="00827E69"/>
    <w:rsid w:val="00835C4D"/>
    <w:rsid w:val="008436FD"/>
    <w:rsid w:val="00843F48"/>
    <w:rsid w:val="00851423"/>
    <w:rsid w:val="00853A61"/>
    <w:rsid w:val="00857848"/>
    <w:rsid w:val="00862086"/>
    <w:rsid w:val="008654B6"/>
    <w:rsid w:val="0087139C"/>
    <w:rsid w:val="00880E83"/>
    <w:rsid w:val="00885C0C"/>
    <w:rsid w:val="008865E7"/>
    <w:rsid w:val="00892F28"/>
    <w:rsid w:val="008A0478"/>
    <w:rsid w:val="008A04C3"/>
    <w:rsid w:val="008A0C5F"/>
    <w:rsid w:val="008A1311"/>
    <w:rsid w:val="008A3DEA"/>
    <w:rsid w:val="008A4EB9"/>
    <w:rsid w:val="008A74C0"/>
    <w:rsid w:val="008A793F"/>
    <w:rsid w:val="008B1694"/>
    <w:rsid w:val="008B7095"/>
    <w:rsid w:val="008B7252"/>
    <w:rsid w:val="008C27EE"/>
    <w:rsid w:val="008C4B27"/>
    <w:rsid w:val="008C7F2A"/>
    <w:rsid w:val="008D28F8"/>
    <w:rsid w:val="008E36F8"/>
    <w:rsid w:val="008E3F48"/>
    <w:rsid w:val="008E46B2"/>
    <w:rsid w:val="008E66E2"/>
    <w:rsid w:val="008E682C"/>
    <w:rsid w:val="008E6DAE"/>
    <w:rsid w:val="008E7008"/>
    <w:rsid w:val="008E78A1"/>
    <w:rsid w:val="008F589F"/>
    <w:rsid w:val="00905B21"/>
    <w:rsid w:val="00906238"/>
    <w:rsid w:val="00907EF9"/>
    <w:rsid w:val="009114A9"/>
    <w:rsid w:val="0091295C"/>
    <w:rsid w:val="009142C1"/>
    <w:rsid w:val="00914D58"/>
    <w:rsid w:val="00921F47"/>
    <w:rsid w:val="009228AB"/>
    <w:rsid w:val="00922C41"/>
    <w:rsid w:val="0092532F"/>
    <w:rsid w:val="0093085B"/>
    <w:rsid w:val="00931C57"/>
    <w:rsid w:val="009347A5"/>
    <w:rsid w:val="00937797"/>
    <w:rsid w:val="00942257"/>
    <w:rsid w:val="009471BF"/>
    <w:rsid w:val="00950E4E"/>
    <w:rsid w:val="00952206"/>
    <w:rsid w:val="009529BD"/>
    <w:rsid w:val="009533B4"/>
    <w:rsid w:val="00966D58"/>
    <w:rsid w:val="00971D93"/>
    <w:rsid w:val="00980945"/>
    <w:rsid w:val="0098122C"/>
    <w:rsid w:val="009852B3"/>
    <w:rsid w:val="00992A47"/>
    <w:rsid w:val="009A207A"/>
    <w:rsid w:val="009A4DF4"/>
    <w:rsid w:val="009A513A"/>
    <w:rsid w:val="009B1F6B"/>
    <w:rsid w:val="009C041A"/>
    <w:rsid w:val="009C0D12"/>
    <w:rsid w:val="009C192E"/>
    <w:rsid w:val="009D0AA3"/>
    <w:rsid w:val="009D0B3F"/>
    <w:rsid w:val="009D6819"/>
    <w:rsid w:val="009D6D1C"/>
    <w:rsid w:val="009D783F"/>
    <w:rsid w:val="009E0CF9"/>
    <w:rsid w:val="009E507F"/>
    <w:rsid w:val="009E531B"/>
    <w:rsid w:val="009E6C56"/>
    <w:rsid w:val="009E7DCF"/>
    <w:rsid w:val="009F4A56"/>
    <w:rsid w:val="009F4E65"/>
    <w:rsid w:val="00A0009F"/>
    <w:rsid w:val="00A006A5"/>
    <w:rsid w:val="00A05942"/>
    <w:rsid w:val="00A07BEC"/>
    <w:rsid w:val="00A10E25"/>
    <w:rsid w:val="00A138FF"/>
    <w:rsid w:val="00A20145"/>
    <w:rsid w:val="00A24DE3"/>
    <w:rsid w:val="00A264BE"/>
    <w:rsid w:val="00A272CA"/>
    <w:rsid w:val="00A3211D"/>
    <w:rsid w:val="00A33051"/>
    <w:rsid w:val="00A35030"/>
    <w:rsid w:val="00A36A7E"/>
    <w:rsid w:val="00A407AD"/>
    <w:rsid w:val="00A40923"/>
    <w:rsid w:val="00A41C05"/>
    <w:rsid w:val="00A41EFB"/>
    <w:rsid w:val="00A42426"/>
    <w:rsid w:val="00A43E42"/>
    <w:rsid w:val="00A445C6"/>
    <w:rsid w:val="00A5142A"/>
    <w:rsid w:val="00A514B7"/>
    <w:rsid w:val="00A54A0B"/>
    <w:rsid w:val="00A613AD"/>
    <w:rsid w:val="00A65FD4"/>
    <w:rsid w:val="00A73EE8"/>
    <w:rsid w:val="00A7780B"/>
    <w:rsid w:val="00A80737"/>
    <w:rsid w:val="00A81198"/>
    <w:rsid w:val="00A81E48"/>
    <w:rsid w:val="00A82035"/>
    <w:rsid w:val="00A879F2"/>
    <w:rsid w:val="00A90D77"/>
    <w:rsid w:val="00A92E07"/>
    <w:rsid w:val="00AA0B3A"/>
    <w:rsid w:val="00AA6EB4"/>
    <w:rsid w:val="00AA767D"/>
    <w:rsid w:val="00AB0CC9"/>
    <w:rsid w:val="00AC3FF6"/>
    <w:rsid w:val="00AC442C"/>
    <w:rsid w:val="00AC52FE"/>
    <w:rsid w:val="00AC6F02"/>
    <w:rsid w:val="00AD3469"/>
    <w:rsid w:val="00AD73EC"/>
    <w:rsid w:val="00AE5BC7"/>
    <w:rsid w:val="00AF5AAF"/>
    <w:rsid w:val="00AF5F17"/>
    <w:rsid w:val="00AF6210"/>
    <w:rsid w:val="00B01EC5"/>
    <w:rsid w:val="00B039DD"/>
    <w:rsid w:val="00B046D8"/>
    <w:rsid w:val="00B13F4C"/>
    <w:rsid w:val="00B16219"/>
    <w:rsid w:val="00B16C59"/>
    <w:rsid w:val="00B22546"/>
    <w:rsid w:val="00B33FDD"/>
    <w:rsid w:val="00B359CC"/>
    <w:rsid w:val="00B36107"/>
    <w:rsid w:val="00B4027E"/>
    <w:rsid w:val="00B41789"/>
    <w:rsid w:val="00B42F97"/>
    <w:rsid w:val="00B454E2"/>
    <w:rsid w:val="00B46C03"/>
    <w:rsid w:val="00B5472F"/>
    <w:rsid w:val="00B60C6C"/>
    <w:rsid w:val="00B619A9"/>
    <w:rsid w:val="00B65A9D"/>
    <w:rsid w:val="00B65F4E"/>
    <w:rsid w:val="00B66BE2"/>
    <w:rsid w:val="00B66D60"/>
    <w:rsid w:val="00B758E6"/>
    <w:rsid w:val="00B75EDE"/>
    <w:rsid w:val="00B77D88"/>
    <w:rsid w:val="00B77FAF"/>
    <w:rsid w:val="00B83F8F"/>
    <w:rsid w:val="00B84336"/>
    <w:rsid w:val="00B851B9"/>
    <w:rsid w:val="00B86453"/>
    <w:rsid w:val="00B8749F"/>
    <w:rsid w:val="00B90054"/>
    <w:rsid w:val="00B92C14"/>
    <w:rsid w:val="00BA0066"/>
    <w:rsid w:val="00BA1A29"/>
    <w:rsid w:val="00BA2CDF"/>
    <w:rsid w:val="00BA6852"/>
    <w:rsid w:val="00BA75EA"/>
    <w:rsid w:val="00BB1EAB"/>
    <w:rsid w:val="00BB69DB"/>
    <w:rsid w:val="00BC0737"/>
    <w:rsid w:val="00BC1AC7"/>
    <w:rsid w:val="00BC322E"/>
    <w:rsid w:val="00BC44CD"/>
    <w:rsid w:val="00BC48A6"/>
    <w:rsid w:val="00BD36E7"/>
    <w:rsid w:val="00BD6CAD"/>
    <w:rsid w:val="00BE0E2B"/>
    <w:rsid w:val="00BE41DA"/>
    <w:rsid w:val="00BE793C"/>
    <w:rsid w:val="00BE7978"/>
    <w:rsid w:val="00BF1780"/>
    <w:rsid w:val="00BF600B"/>
    <w:rsid w:val="00C04EA0"/>
    <w:rsid w:val="00C07DDB"/>
    <w:rsid w:val="00C120D1"/>
    <w:rsid w:val="00C16143"/>
    <w:rsid w:val="00C253E4"/>
    <w:rsid w:val="00C26905"/>
    <w:rsid w:val="00C269D5"/>
    <w:rsid w:val="00C31BFD"/>
    <w:rsid w:val="00C3295E"/>
    <w:rsid w:val="00C3367B"/>
    <w:rsid w:val="00C34AA6"/>
    <w:rsid w:val="00C37882"/>
    <w:rsid w:val="00C40F1D"/>
    <w:rsid w:val="00C4115D"/>
    <w:rsid w:val="00C41DF5"/>
    <w:rsid w:val="00C43BDD"/>
    <w:rsid w:val="00C443A6"/>
    <w:rsid w:val="00C46C44"/>
    <w:rsid w:val="00C4774B"/>
    <w:rsid w:val="00C47778"/>
    <w:rsid w:val="00C5011E"/>
    <w:rsid w:val="00C50383"/>
    <w:rsid w:val="00C50EE5"/>
    <w:rsid w:val="00C510FA"/>
    <w:rsid w:val="00C5240A"/>
    <w:rsid w:val="00C52FBC"/>
    <w:rsid w:val="00C532DA"/>
    <w:rsid w:val="00C5398F"/>
    <w:rsid w:val="00C556F5"/>
    <w:rsid w:val="00C57328"/>
    <w:rsid w:val="00C61F2C"/>
    <w:rsid w:val="00C61F45"/>
    <w:rsid w:val="00C62D71"/>
    <w:rsid w:val="00C65AE8"/>
    <w:rsid w:val="00C67D5D"/>
    <w:rsid w:val="00C70E19"/>
    <w:rsid w:val="00C72574"/>
    <w:rsid w:val="00C73C3D"/>
    <w:rsid w:val="00C7430C"/>
    <w:rsid w:val="00C82B65"/>
    <w:rsid w:val="00C85DA1"/>
    <w:rsid w:val="00C9071C"/>
    <w:rsid w:val="00C908FF"/>
    <w:rsid w:val="00C90EFF"/>
    <w:rsid w:val="00C97BD3"/>
    <w:rsid w:val="00CA0746"/>
    <w:rsid w:val="00CA39EF"/>
    <w:rsid w:val="00CA521F"/>
    <w:rsid w:val="00CB0493"/>
    <w:rsid w:val="00CB17FF"/>
    <w:rsid w:val="00CB1ED7"/>
    <w:rsid w:val="00CC0AE2"/>
    <w:rsid w:val="00CC167C"/>
    <w:rsid w:val="00CC52D9"/>
    <w:rsid w:val="00CD2DD1"/>
    <w:rsid w:val="00CD6647"/>
    <w:rsid w:val="00CE2D6E"/>
    <w:rsid w:val="00CE3A66"/>
    <w:rsid w:val="00CE4B73"/>
    <w:rsid w:val="00CF70BB"/>
    <w:rsid w:val="00D01F4B"/>
    <w:rsid w:val="00D034F2"/>
    <w:rsid w:val="00D03501"/>
    <w:rsid w:val="00D03681"/>
    <w:rsid w:val="00D074DB"/>
    <w:rsid w:val="00D139CF"/>
    <w:rsid w:val="00D267E5"/>
    <w:rsid w:val="00D37C3E"/>
    <w:rsid w:val="00D37E7F"/>
    <w:rsid w:val="00D45BBB"/>
    <w:rsid w:val="00D47AD7"/>
    <w:rsid w:val="00D51529"/>
    <w:rsid w:val="00D516FC"/>
    <w:rsid w:val="00D6434E"/>
    <w:rsid w:val="00D7223D"/>
    <w:rsid w:val="00D834B5"/>
    <w:rsid w:val="00D85218"/>
    <w:rsid w:val="00D90D54"/>
    <w:rsid w:val="00D915B1"/>
    <w:rsid w:val="00D97DB1"/>
    <w:rsid w:val="00DA299D"/>
    <w:rsid w:val="00DA65C4"/>
    <w:rsid w:val="00DC1CFD"/>
    <w:rsid w:val="00DC47D6"/>
    <w:rsid w:val="00DC5729"/>
    <w:rsid w:val="00DC5BA6"/>
    <w:rsid w:val="00DD13CB"/>
    <w:rsid w:val="00DD2BE0"/>
    <w:rsid w:val="00DD362A"/>
    <w:rsid w:val="00DD540E"/>
    <w:rsid w:val="00DE4447"/>
    <w:rsid w:val="00DE5DA2"/>
    <w:rsid w:val="00DF0033"/>
    <w:rsid w:val="00DF350F"/>
    <w:rsid w:val="00DF7B4A"/>
    <w:rsid w:val="00E026BF"/>
    <w:rsid w:val="00E07B1B"/>
    <w:rsid w:val="00E11853"/>
    <w:rsid w:val="00E273E0"/>
    <w:rsid w:val="00E32C78"/>
    <w:rsid w:val="00E40D0D"/>
    <w:rsid w:val="00E41803"/>
    <w:rsid w:val="00E508B5"/>
    <w:rsid w:val="00E52A86"/>
    <w:rsid w:val="00E52D30"/>
    <w:rsid w:val="00E54B47"/>
    <w:rsid w:val="00E553BF"/>
    <w:rsid w:val="00E55D93"/>
    <w:rsid w:val="00E61294"/>
    <w:rsid w:val="00E7043E"/>
    <w:rsid w:val="00E7237C"/>
    <w:rsid w:val="00E7749E"/>
    <w:rsid w:val="00E77C46"/>
    <w:rsid w:val="00E8627B"/>
    <w:rsid w:val="00E86CE8"/>
    <w:rsid w:val="00E90BD7"/>
    <w:rsid w:val="00E90E82"/>
    <w:rsid w:val="00E94E85"/>
    <w:rsid w:val="00EA00CB"/>
    <w:rsid w:val="00EA06A6"/>
    <w:rsid w:val="00EA1BAA"/>
    <w:rsid w:val="00EA3FCD"/>
    <w:rsid w:val="00EA42A0"/>
    <w:rsid w:val="00EB0BFC"/>
    <w:rsid w:val="00EB5A15"/>
    <w:rsid w:val="00EB6714"/>
    <w:rsid w:val="00EB7C39"/>
    <w:rsid w:val="00EC0A68"/>
    <w:rsid w:val="00EC317C"/>
    <w:rsid w:val="00EC5006"/>
    <w:rsid w:val="00ED2061"/>
    <w:rsid w:val="00ED49C3"/>
    <w:rsid w:val="00ED6CE8"/>
    <w:rsid w:val="00ED7AA6"/>
    <w:rsid w:val="00EE2A56"/>
    <w:rsid w:val="00EE3818"/>
    <w:rsid w:val="00EE40B3"/>
    <w:rsid w:val="00EF340B"/>
    <w:rsid w:val="00EF3975"/>
    <w:rsid w:val="00F02CD0"/>
    <w:rsid w:val="00F04872"/>
    <w:rsid w:val="00F116D7"/>
    <w:rsid w:val="00F157E7"/>
    <w:rsid w:val="00F15A5C"/>
    <w:rsid w:val="00F15C65"/>
    <w:rsid w:val="00F22264"/>
    <w:rsid w:val="00F2564D"/>
    <w:rsid w:val="00F35407"/>
    <w:rsid w:val="00F35B05"/>
    <w:rsid w:val="00F413D9"/>
    <w:rsid w:val="00F5135F"/>
    <w:rsid w:val="00F51F78"/>
    <w:rsid w:val="00F56CC6"/>
    <w:rsid w:val="00F5767F"/>
    <w:rsid w:val="00F7059A"/>
    <w:rsid w:val="00F73DE5"/>
    <w:rsid w:val="00F73FA9"/>
    <w:rsid w:val="00F85A67"/>
    <w:rsid w:val="00F86F47"/>
    <w:rsid w:val="00F87821"/>
    <w:rsid w:val="00F90B64"/>
    <w:rsid w:val="00F91136"/>
    <w:rsid w:val="00F9714D"/>
    <w:rsid w:val="00FB0BC1"/>
    <w:rsid w:val="00FB2F0F"/>
    <w:rsid w:val="00FB5086"/>
    <w:rsid w:val="00FB5411"/>
    <w:rsid w:val="00FB6392"/>
    <w:rsid w:val="00FD3C70"/>
    <w:rsid w:val="00FD6820"/>
    <w:rsid w:val="00FD798F"/>
    <w:rsid w:val="00FE12D8"/>
    <w:rsid w:val="00FF0AE4"/>
    <w:rsid w:val="00FF20D0"/>
    <w:rsid w:val="00FF4BBB"/>
    <w:rsid w:val="00FF7C02"/>
    <w:rsid w:val="01C2C2F0"/>
    <w:rsid w:val="024801E3"/>
    <w:rsid w:val="027E9338"/>
    <w:rsid w:val="0293ABCE"/>
    <w:rsid w:val="02B0725B"/>
    <w:rsid w:val="02E31983"/>
    <w:rsid w:val="02E6E569"/>
    <w:rsid w:val="047BC5E1"/>
    <w:rsid w:val="07C4BFDC"/>
    <w:rsid w:val="08678963"/>
    <w:rsid w:val="0938F276"/>
    <w:rsid w:val="0952A071"/>
    <w:rsid w:val="0C56B450"/>
    <w:rsid w:val="0C7F2C97"/>
    <w:rsid w:val="0C9F532E"/>
    <w:rsid w:val="0CE0E4DF"/>
    <w:rsid w:val="0F3CA3A9"/>
    <w:rsid w:val="0FC72480"/>
    <w:rsid w:val="10B0FA1E"/>
    <w:rsid w:val="1126AAAF"/>
    <w:rsid w:val="133A1C4E"/>
    <w:rsid w:val="134229A3"/>
    <w:rsid w:val="15613C32"/>
    <w:rsid w:val="168F9F63"/>
    <w:rsid w:val="16E4F0CA"/>
    <w:rsid w:val="16EFCCE5"/>
    <w:rsid w:val="192CA183"/>
    <w:rsid w:val="19964E58"/>
    <w:rsid w:val="1A0D30CE"/>
    <w:rsid w:val="1AF395BB"/>
    <w:rsid w:val="1B69DF4E"/>
    <w:rsid w:val="1C56B215"/>
    <w:rsid w:val="1D2EBA37"/>
    <w:rsid w:val="1D39EC05"/>
    <w:rsid w:val="1E761518"/>
    <w:rsid w:val="1EDD160B"/>
    <w:rsid w:val="1F2D089D"/>
    <w:rsid w:val="1F61C42E"/>
    <w:rsid w:val="2095B8A7"/>
    <w:rsid w:val="22C30263"/>
    <w:rsid w:val="233AE937"/>
    <w:rsid w:val="2433D6A4"/>
    <w:rsid w:val="247D70D1"/>
    <w:rsid w:val="27947131"/>
    <w:rsid w:val="2A5313E1"/>
    <w:rsid w:val="2A8A4E9A"/>
    <w:rsid w:val="2B92A06F"/>
    <w:rsid w:val="2C2FB328"/>
    <w:rsid w:val="2C44AFA7"/>
    <w:rsid w:val="2C6259D1"/>
    <w:rsid w:val="2CACE93D"/>
    <w:rsid w:val="2D8609F8"/>
    <w:rsid w:val="2DA0A2C2"/>
    <w:rsid w:val="2DB787CE"/>
    <w:rsid w:val="2ED7A6B2"/>
    <w:rsid w:val="2F060147"/>
    <w:rsid w:val="30CEE195"/>
    <w:rsid w:val="3392DA50"/>
    <w:rsid w:val="33A3DA68"/>
    <w:rsid w:val="3441E1C9"/>
    <w:rsid w:val="34D88D5C"/>
    <w:rsid w:val="3503E219"/>
    <w:rsid w:val="398D8163"/>
    <w:rsid w:val="3A55AA7D"/>
    <w:rsid w:val="3A656A66"/>
    <w:rsid w:val="3AA0D1BB"/>
    <w:rsid w:val="3AA391A9"/>
    <w:rsid w:val="3CED8707"/>
    <w:rsid w:val="3CF5CC0F"/>
    <w:rsid w:val="41334FFB"/>
    <w:rsid w:val="4135DF61"/>
    <w:rsid w:val="413E1F8A"/>
    <w:rsid w:val="43F753EA"/>
    <w:rsid w:val="442F343F"/>
    <w:rsid w:val="447565C7"/>
    <w:rsid w:val="449D3D03"/>
    <w:rsid w:val="44C0E643"/>
    <w:rsid w:val="44C1CBEF"/>
    <w:rsid w:val="473927C2"/>
    <w:rsid w:val="4817B0BE"/>
    <w:rsid w:val="4C5559F9"/>
    <w:rsid w:val="4E52BD35"/>
    <w:rsid w:val="4FD87F0D"/>
    <w:rsid w:val="5023BFA2"/>
    <w:rsid w:val="5082DC32"/>
    <w:rsid w:val="5125757E"/>
    <w:rsid w:val="51259E4B"/>
    <w:rsid w:val="523A2CAF"/>
    <w:rsid w:val="526EA25C"/>
    <w:rsid w:val="52EA9BDE"/>
    <w:rsid w:val="540E874C"/>
    <w:rsid w:val="5B352C53"/>
    <w:rsid w:val="5D570477"/>
    <w:rsid w:val="5D5F180A"/>
    <w:rsid w:val="5F6F9AF3"/>
    <w:rsid w:val="604B2E4F"/>
    <w:rsid w:val="61770154"/>
    <w:rsid w:val="61EDDFA3"/>
    <w:rsid w:val="63A0789A"/>
    <w:rsid w:val="64305578"/>
    <w:rsid w:val="643F7272"/>
    <w:rsid w:val="647B2B65"/>
    <w:rsid w:val="64F1A7D0"/>
    <w:rsid w:val="6511A3E8"/>
    <w:rsid w:val="66410397"/>
    <w:rsid w:val="676E27A8"/>
    <w:rsid w:val="67CA9C41"/>
    <w:rsid w:val="68375BBD"/>
    <w:rsid w:val="686CA79E"/>
    <w:rsid w:val="6963FD52"/>
    <w:rsid w:val="69C1EB99"/>
    <w:rsid w:val="69C6E04A"/>
    <w:rsid w:val="6B2CF8ED"/>
    <w:rsid w:val="6BBFDAE8"/>
    <w:rsid w:val="6BE6D2C0"/>
    <w:rsid w:val="6C4BC839"/>
    <w:rsid w:val="6C94F95F"/>
    <w:rsid w:val="6D3F0499"/>
    <w:rsid w:val="70EDDEB8"/>
    <w:rsid w:val="71358B73"/>
    <w:rsid w:val="7241AB0D"/>
    <w:rsid w:val="729F557D"/>
    <w:rsid w:val="744BC0E7"/>
    <w:rsid w:val="7724B1AE"/>
    <w:rsid w:val="78600D18"/>
    <w:rsid w:val="789A5B1C"/>
    <w:rsid w:val="79A531B9"/>
    <w:rsid w:val="79D2EC03"/>
    <w:rsid w:val="7B00AE05"/>
    <w:rsid w:val="7B60F316"/>
    <w:rsid w:val="7CD332A6"/>
    <w:rsid w:val="7FA7EAC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E16F30B7-2210-4E25-BF0A-0F41650E1B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tabs>
        <w:tab w:val="num" w:pos="36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49</TotalTime>
  <Pages>1</Pages>
  <Words>640</Words>
  <Characters>3654</Characters>
  <Application>Microsoft Office Word</Application>
  <DocSecurity>4</DocSecurity>
  <Lines>30</Lines>
  <Paragraphs>8</Paragraphs>
  <ScaleCrop>false</ScaleCrop>
  <Manager/>
  <Company/>
  <LinksUpToDate>false</LinksUpToDate>
  <CharactersWithSpaces>4286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Helkroppsröntgen vid misstanke om barnmisshandel</dc:title>
  <dc:subject/>
  <dc:creator>patrik.jens.johansson@vgregion.se</dc:creator>
  <keywords/>
  <lastModifiedBy>Katarina Andersson</lastModifiedBy>
  <revision>105</revision>
  <lastPrinted>2016-03-31T19:56:00.0000000Z</lastPrinted>
  <dcterms:created xsi:type="dcterms:W3CDTF">2022-03-03T15:30:00.0000000Z</dcterms:created>
  <dcterms:modified xsi:type="dcterms:W3CDTF">2024-11-14T10:07:00.0000000Z</dcterms:modified>
</coreProperties>
</file>