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2489FF" w14:textId="77777777" w:rsidR="00DE31EB" w:rsidRDefault="00DE31EB" w:rsidP="00F35B05">
      <w:pPr>
        <w:pStyle w:val="Rubrik2"/>
        <w:sectPr w:rsidR="00DE31EB" w:rsidSect="00DE31E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4513D03" w14:textId="060DE17B" w:rsidR="00750AEE" w:rsidRDefault="00750AEE" w:rsidP="00750AEE">
      <w:pPr>
        <w:pStyle w:val="Rubrik1"/>
      </w:pPr>
      <w:r>
        <w:t>Elektriska olycksfall – barn och ungdomar</w:t>
      </w:r>
    </w:p>
    <w:p w14:paraId="038EF072" w14:textId="77777777" w:rsidR="00A12174" w:rsidRDefault="00A12174" w:rsidP="00750AEE">
      <w:pPr>
        <w:pStyle w:val="Rubrik2"/>
      </w:pPr>
    </w:p>
    <w:p w14:paraId="42CEA06D" w14:textId="01570CB3" w:rsidR="00DE31EB" w:rsidRPr="00DE31EB" w:rsidRDefault="00DE31EB" w:rsidP="00750AEE">
      <w:pPr>
        <w:pStyle w:val="Rubrik2"/>
      </w:pPr>
      <w:r w:rsidRPr="00DE31EB">
        <w:t>Revideringar i denna version</w:t>
      </w:r>
    </w:p>
    <w:p w14:paraId="2B1E6113" w14:textId="7F928E08" w:rsidR="00DE31EB" w:rsidRPr="00F314AF" w:rsidRDefault="00DE31EB" w:rsidP="00F314AF">
      <w:r w:rsidRPr="00DE31EB">
        <w:t>Förlängt giltighetstiden.</w:t>
      </w:r>
    </w:p>
    <w:p w14:paraId="477EE76D" w14:textId="77777777" w:rsidR="00DE31EB" w:rsidRPr="00DE31EB" w:rsidRDefault="00DE31EB" w:rsidP="00994B15">
      <w:pPr>
        <w:pStyle w:val="Rubrik2"/>
      </w:pPr>
      <w:r w:rsidRPr="00DE31EB">
        <w:t>Bakgrund, syfte och mål</w:t>
      </w:r>
    </w:p>
    <w:p w14:paraId="6A810C0C" w14:textId="77777777" w:rsidR="00DE31EB" w:rsidRPr="00DE31EB" w:rsidRDefault="00DE31EB" w:rsidP="00750AEE">
      <w:r w:rsidRPr="00DE31EB">
        <w:t xml:space="preserve">Underlätta bedömning och handläggning av elektriska olycksfall i akut skede hos barn och ungdomar. </w:t>
      </w:r>
    </w:p>
    <w:p w14:paraId="73B82530" w14:textId="77777777" w:rsidR="00DE31EB" w:rsidRDefault="00DE31EB" w:rsidP="00750AEE">
      <w:pPr>
        <w:pStyle w:val="Rubrik2"/>
      </w:pPr>
      <w:r w:rsidRPr="00DE31EB">
        <w:t>Arbetsbeskrivning</w:t>
      </w:r>
    </w:p>
    <w:tbl>
      <w:tblPr>
        <w:tblStyle w:val="Tabellrutnt"/>
        <w:tblW w:w="0" w:type="auto"/>
        <w:tblInd w:w="992" w:type="dxa"/>
        <w:tblLayout w:type="fixed"/>
        <w:tblLook w:val="04A0" w:firstRow="1" w:lastRow="0" w:firstColumn="1" w:lastColumn="0" w:noHBand="0" w:noVBand="1"/>
      </w:tblPr>
      <w:tblGrid>
        <w:gridCol w:w="1224"/>
        <w:gridCol w:w="1323"/>
        <w:gridCol w:w="567"/>
        <w:gridCol w:w="3751"/>
        <w:gridCol w:w="15"/>
      </w:tblGrid>
      <w:tr w:rsidR="00A54ABE" w14:paraId="73B6A46F" w14:textId="77777777" w:rsidTr="00B20EE9"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726590F4" w14:textId="57FF7AD4" w:rsidR="00A54ABE" w:rsidRPr="00466A75" w:rsidRDefault="00A54ABE" w:rsidP="00A146D7">
            <w:pPr>
              <w:ind w:left="0"/>
              <w:rPr>
                <w:b/>
                <w:bCs/>
              </w:rPr>
            </w:pPr>
            <w:r w:rsidRPr="00466A75">
              <w:rPr>
                <w:b/>
                <w:bCs/>
              </w:rPr>
              <w:t>I</w:t>
            </w:r>
          </w:p>
        </w:tc>
        <w:tc>
          <w:tcPr>
            <w:tcW w:w="565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222EAD2F" w14:textId="5F98CF4C" w:rsidR="00A54ABE" w:rsidRPr="00466A75" w:rsidRDefault="00A54ABE" w:rsidP="00A146D7">
            <w:pPr>
              <w:ind w:left="0"/>
              <w:rPr>
                <w:b/>
                <w:bCs/>
                <w:u w:val="single"/>
              </w:rPr>
            </w:pPr>
            <w:r w:rsidRPr="00466A75">
              <w:rPr>
                <w:b/>
                <w:bCs/>
                <w:u w:val="single"/>
              </w:rPr>
              <w:t>Definition</w:t>
            </w:r>
          </w:p>
        </w:tc>
      </w:tr>
      <w:tr w:rsidR="00197152" w14:paraId="19FB463C" w14:textId="77777777" w:rsidTr="00B20EE9"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49329CA8" w14:textId="77777777" w:rsidR="00197152" w:rsidRDefault="00197152" w:rsidP="00A146D7">
            <w:pPr>
              <w:ind w:left="0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35B0BA5D" w14:textId="4FD17419" w:rsidR="00197152" w:rsidRPr="00466A75" w:rsidRDefault="00197152" w:rsidP="00A146D7">
            <w:pPr>
              <w:ind w:left="0"/>
              <w:rPr>
                <w:b/>
                <w:bCs/>
              </w:rPr>
            </w:pPr>
            <w:r w:rsidRPr="00466A75">
              <w:rPr>
                <w:b/>
                <w:bCs/>
              </w:rPr>
              <w:t>A.</w:t>
            </w:r>
          </w:p>
        </w:tc>
        <w:tc>
          <w:tcPr>
            <w:tcW w:w="433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481FE07" w14:textId="78A442C5" w:rsidR="00197152" w:rsidRPr="006A7E8E" w:rsidRDefault="00197152" w:rsidP="00A146D7">
            <w:pPr>
              <w:ind w:left="0"/>
              <w:rPr>
                <w:b/>
                <w:bCs/>
                <w:i/>
                <w:iCs/>
              </w:rPr>
            </w:pPr>
            <w:r w:rsidRPr="006A7E8E">
              <w:rPr>
                <w:b/>
                <w:bCs/>
                <w:i/>
                <w:iCs/>
              </w:rPr>
              <w:t>Ström med låg spänning</w:t>
            </w:r>
          </w:p>
        </w:tc>
      </w:tr>
      <w:tr w:rsidR="00197152" w14:paraId="2F2FFD0F" w14:textId="77777777" w:rsidTr="00B20EE9"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54FDC651" w14:textId="77777777" w:rsidR="00197152" w:rsidRDefault="00197152" w:rsidP="00A146D7">
            <w:pPr>
              <w:ind w:left="0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26AE0052" w14:textId="77777777" w:rsidR="00197152" w:rsidRDefault="00197152" w:rsidP="00A146D7">
            <w:pPr>
              <w:ind w:left="0"/>
            </w:pPr>
          </w:p>
        </w:tc>
        <w:tc>
          <w:tcPr>
            <w:tcW w:w="433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219B48B" w14:textId="6DF6F834" w:rsidR="00197152" w:rsidRDefault="00197152" w:rsidP="00A146D7">
            <w:pPr>
              <w:ind w:left="0"/>
            </w:pPr>
            <w:r>
              <w:t xml:space="preserve">(växelström m/låg spänning; hushållsström </w:t>
            </w:r>
            <w:proofErr w:type="gramStart"/>
            <w:r>
              <w:rPr>
                <w:u w:val="single"/>
              </w:rPr>
              <w:t>&lt;</w:t>
            </w:r>
            <w:r w:rsidR="008E2894">
              <w:rPr>
                <w:u w:val="single"/>
              </w:rPr>
              <w:t xml:space="preserve"> </w:t>
            </w:r>
            <w:r>
              <w:t>220</w:t>
            </w:r>
            <w:proofErr w:type="gramEnd"/>
            <w:r>
              <w:t xml:space="preserve"> V)</w:t>
            </w:r>
          </w:p>
        </w:tc>
      </w:tr>
      <w:tr w:rsidR="00466A75" w14:paraId="4149FE75" w14:textId="77777777" w:rsidTr="00B20EE9"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226A8B1C" w14:textId="77777777" w:rsidR="00466A75" w:rsidRDefault="00466A75" w:rsidP="00A146D7">
            <w:pPr>
              <w:ind w:left="0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6C677AAD" w14:textId="5B42E12D" w:rsidR="00466A75" w:rsidRPr="006A7E8E" w:rsidRDefault="00466A75" w:rsidP="00A146D7">
            <w:pPr>
              <w:ind w:left="0"/>
              <w:rPr>
                <w:b/>
                <w:bCs/>
              </w:rPr>
            </w:pPr>
            <w:r w:rsidRPr="006A7E8E">
              <w:rPr>
                <w:b/>
                <w:bCs/>
              </w:rPr>
              <w:t>B.</w:t>
            </w:r>
          </w:p>
        </w:tc>
        <w:tc>
          <w:tcPr>
            <w:tcW w:w="433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308BD11" w14:textId="4C5936F9" w:rsidR="00466A75" w:rsidRPr="006A7E8E" w:rsidRDefault="00466A75" w:rsidP="006A7E8E">
            <w:pPr>
              <w:ind w:left="0" w:right="-35"/>
              <w:rPr>
                <w:b/>
                <w:bCs/>
                <w:i/>
                <w:iCs/>
              </w:rPr>
            </w:pPr>
            <w:r w:rsidRPr="006A7E8E">
              <w:rPr>
                <w:b/>
                <w:bCs/>
                <w:i/>
                <w:iCs/>
              </w:rPr>
              <w:t>Ström med hög spänning</w:t>
            </w:r>
          </w:p>
        </w:tc>
      </w:tr>
      <w:tr w:rsidR="00466A75" w14:paraId="2E29E804" w14:textId="77777777" w:rsidTr="00B20EE9"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691D5CBA" w14:textId="77777777" w:rsidR="00466A75" w:rsidRDefault="00466A75" w:rsidP="006855EB">
            <w:pPr>
              <w:ind w:left="0" w:right="855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267B34B2" w14:textId="77777777" w:rsidR="00466A75" w:rsidRDefault="00466A75" w:rsidP="00A146D7">
            <w:pPr>
              <w:ind w:left="0"/>
            </w:pPr>
          </w:p>
        </w:tc>
        <w:tc>
          <w:tcPr>
            <w:tcW w:w="433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D96D303" w14:textId="369CCA25" w:rsidR="00466A75" w:rsidRDefault="00466A75" w:rsidP="00A146D7">
            <w:pPr>
              <w:ind w:left="0"/>
            </w:pPr>
            <w:r>
              <w:t>(högspänningsström/</w:t>
            </w:r>
            <w:proofErr w:type="gramStart"/>
            <w:r>
              <w:t>blixtnedslag &gt;</w:t>
            </w:r>
            <w:proofErr w:type="gramEnd"/>
            <w:r w:rsidR="008E2894">
              <w:t xml:space="preserve"> </w:t>
            </w:r>
            <w:r>
              <w:t>220 V)</w:t>
            </w:r>
          </w:p>
        </w:tc>
      </w:tr>
      <w:tr w:rsidR="005B5074" w14:paraId="046D080E" w14:textId="77777777" w:rsidTr="00B20EE9"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2B762F11" w14:textId="366B18E7" w:rsidR="005B5074" w:rsidRPr="00A41F27" w:rsidRDefault="005B5074" w:rsidP="005B5074">
            <w:pPr>
              <w:ind w:left="0" w:right="697"/>
              <w:rPr>
                <w:b/>
                <w:bCs/>
              </w:rPr>
            </w:pPr>
            <w:r w:rsidRPr="00A41F27">
              <w:rPr>
                <w:b/>
                <w:bCs/>
              </w:rPr>
              <w:t>II</w:t>
            </w:r>
          </w:p>
        </w:tc>
        <w:tc>
          <w:tcPr>
            <w:tcW w:w="565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CB199FB" w14:textId="709CC437" w:rsidR="005B5074" w:rsidRPr="00A41F27" w:rsidRDefault="005B5074" w:rsidP="00A146D7">
            <w:pPr>
              <w:ind w:left="0"/>
              <w:rPr>
                <w:b/>
                <w:bCs/>
                <w:u w:val="single"/>
              </w:rPr>
            </w:pPr>
            <w:r w:rsidRPr="00A41F27">
              <w:rPr>
                <w:b/>
                <w:bCs/>
                <w:u w:val="single"/>
              </w:rPr>
              <w:t>Diagnostik och utredning akut</w:t>
            </w:r>
          </w:p>
        </w:tc>
      </w:tr>
      <w:tr w:rsidR="00377D25" w14:paraId="1B06E3CA" w14:textId="77777777" w:rsidTr="00B20EE9"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7A4F616A" w14:textId="77777777" w:rsidR="00377D25" w:rsidRDefault="00377D25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52590DE0" w14:textId="3F90935C" w:rsidR="00377D25" w:rsidRPr="00A41F27" w:rsidRDefault="00377D25" w:rsidP="00A146D7">
            <w:pPr>
              <w:ind w:left="0"/>
              <w:rPr>
                <w:b/>
                <w:bCs/>
              </w:rPr>
            </w:pPr>
            <w:r w:rsidRPr="00A41F27">
              <w:rPr>
                <w:b/>
                <w:bCs/>
              </w:rPr>
              <w:t>A</w:t>
            </w:r>
            <w:r w:rsidR="007E5CE3">
              <w:rPr>
                <w:b/>
                <w:bCs/>
              </w:rPr>
              <w:t>.</w:t>
            </w:r>
          </w:p>
        </w:tc>
        <w:tc>
          <w:tcPr>
            <w:tcW w:w="433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B8E3EA9" w14:textId="03158FE8" w:rsidR="00377D25" w:rsidRPr="00A41F27" w:rsidRDefault="00377D25" w:rsidP="00A146D7">
            <w:pPr>
              <w:ind w:left="0"/>
              <w:rPr>
                <w:b/>
                <w:bCs/>
              </w:rPr>
            </w:pPr>
            <w:r w:rsidRPr="00A41F27">
              <w:rPr>
                <w:b/>
                <w:bCs/>
              </w:rPr>
              <w:t>Ström med låg spänning</w:t>
            </w:r>
          </w:p>
        </w:tc>
      </w:tr>
      <w:tr w:rsidR="00755D4E" w14:paraId="4A3C71C0" w14:textId="77777777" w:rsidTr="00B20EE9"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7A6308C6" w14:textId="77777777" w:rsidR="00755D4E" w:rsidRDefault="00755D4E" w:rsidP="005B5074">
            <w:pPr>
              <w:ind w:left="0" w:right="697"/>
            </w:pPr>
          </w:p>
        </w:tc>
        <w:tc>
          <w:tcPr>
            <w:tcW w:w="565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75F81B4E" w14:textId="17760EB0" w:rsidR="00755D4E" w:rsidRPr="00555F81" w:rsidRDefault="00755D4E" w:rsidP="00A146D7">
            <w:pPr>
              <w:ind w:left="0"/>
              <w:rPr>
                <w:b/>
                <w:bCs/>
                <w:i/>
                <w:iCs/>
              </w:rPr>
            </w:pPr>
            <w:proofErr w:type="spellStart"/>
            <w:r w:rsidRPr="00555F81">
              <w:rPr>
                <w:b/>
                <w:bCs/>
                <w:i/>
                <w:iCs/>
              </w:rPr>
              <w:t>Kardiell</w:t>
            </w:r>
            <w:proofErr w:type="spellEnd"/>
            <w:r w:rsidRPr="00555F81">
              <w:rPr>
                <w:b/>
                <w:bCs/>
                <w:i/>
                <w:iCs/>
              </w:rPr>
              <w:t xml:space="preserve"> påverkan:</w:t>
            </w:r>
          </w:p>
        </w:tc>
      </w:tr>
      <w:tr w:rsidR="00755D4E" w14:paraId="4CDD95B3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6EB30CE5" w14:textId="77777777" w:rsidR="00755D4E" w:rsidRDefault="00755D4E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6602A380" w14:textId="77777777" w:rsidR="00755D4E" w:rsidRDefault="00755D4E" w:rsidP="00A146D7">
            <w:pPr>
              <w:ind w:left="0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0E475E83" w14:textId="40186E39" w:rsidR="00755D4E" w:rsidRDefault="00A41F27" w:rsidP="00A146D7">
            <w:pPr>
              <w:ind w:left="0"/>
            </w:pPr>
            <w:r>
              <w:t>-</w:t>
            </w:r>
          </w:p>
        </w:tc>
        <w:tc>
          <w:tcPr>
            <w:tcW w:w="3751" w:type="dxa"/>
            <w:tcBorders>
              <w:top w:val="nil"/>
              <w:left w:val="nil"/>
              <w:bottom w:val="nil"/>
              <w:right w:val="nil"/>
            </w:tcBorders>
          </w:tcPr>
          <w:p w14:paraId="6301887A" w14:textId="58F8F200" w:rsidR="00755D4E" w:rsidRDefault="00373852" w:rsidP="00A146D7">
            <w:pPr>
              <w:ind w:left="0"/>
            </w:pPr>
            <w:r>
              <w:t xml:space="preserve">Kan ge akut </w:t>
            </w:r>
            <w:proofErr w:type="gramStart"/>
            <w:r>
              <w:t>hjärtstopp- ventrikelflimmer</w:t>
            </w:r>
            <w:proofErr w:type="gramEnd"/>
          </w:p>
        </w:tc>
      </w:tr>
      <w:tr w:rsidR="009B7EAE" w14:paraId="03AEF156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4567AE25" w14:textId="77777777" w:rsidR="009B7EAE" w:rsidRDefault="009B7EAE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35908E78" w14:textId="77777777" w:rsidR="009B7EAE" w:rsidRDefault="009B7EAE" w:rsidP="00A146D7">
            <w:pPr>
              <w:ind w:left="0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05B660F2" w14:textId="6168C4D0" w:rsidR="009B7EAE" w:rsidRDefault="00373852" w:rsidP="00A146D7">
            <w:pPr>
              <w:ind w:left="0"/>
            </w:pPr>
            <w:r>
              <w:t>-</w:t>
            </w:r>
          </w:p>
        </w:tc>
        <w:tc>
          <w:tcPr>
            <w:tcW w:w="3751" w:type="dxa"/>
            <w:tcBorders>
              <w:top w:val="nil"/>
              <w:left w:val="nil"/>
              <w:bottom w:val="nil"/>
              <w:right w:val="nil"/>
            </w:tcBorders>
          </w:tcPr>
          <w:p w14:paraId="40B1E51A" w14:textId="2D8150E3" w:rsidR="009B7EAE" w:rsidRDefault="00373852" w:rsidP="00A146D7">
            <w:pPr>
              <w:ind w:left="0"/>
            </w:pPr>
            <w:r>
              <w:t xml:space="preserve">Akut/subakut </w:t>
            </w:r>
            <w:proofErr w:type="spellStart"/>
            <w:r>
              <w:t>trombotisering</w:t>
            </w:r>
            <w:proofErr w:type="spellEnd"/>
          </w:p>
        </w:tc>
      </w:tr>
      <w:tr w:rsidR="00A9527B" w14:paraId="058FA926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75B301EC" w14:textId="77777777" w:rsidR="00A9527B" w:rsidRDefault="00A9527B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F944108" w14:textId="3C148597" w:rsidR="00A9527B" w:rsidRPr="00737FE9" w:rsidRDefault="00A9527B" w:rsidP="00A146D7">
            <w:pPr>
              <w:ind w:left="0"/>
              <w:rPr>
                <w:b/>
                <w:bCs/>
                <w:i/>
                <w:iCs/>
              </w:rPr>
            </w:pPr>
            <w:r w:rsidRPr="00737FE9">
              <w:rPr>
                <w:b/>
                <w:bCs/>
                <w:i/>
                <w:iCs/>
              </w:rPr>
              <w:t>Vävnads</w:t>
            </w:r>
            <w:r w:rsidR="00D85915" w:rsidRPr="00737FE9">
              <w:rPr>
                <w:b/>
                <w:bCs/>
                <w:i/>
                <w:iCs/>
              </w:rPr>
              <w:t>/brännskada:</w:t>
            </w:r>
          </w:p>
        </w:tc>
      </w:tr>
      <w:tr w:rsidR="00A9527B" w14:paraId="2FBBDB29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0DEAB179" w14:textId="77777777" w:rsidR="00A9527B" w:rsidRDefault="00A9527B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7FA71ADD" w14:textId="77777777" w:rsidR="00A9527B" w:rsidRDefault="00A9527B" w:rsidP="00A146D7">
            <w:pPr>
              <w:ind w:left="0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48BE7B0F" w14:textId="7A55CBEB" w:rsidR="00A9527B" w:rsidRDefault="00D85915" w:rsidP="00A146D7">
            <w:pPr>
              <w:ind w:left="0"/>
            </w:pPr>
            <w:r>
              <w:t>-</w:t>
            </w:r>
          </w:p>
        </w:tc>
        <w:tc>
          <w:tcPr>
            <w:tcW w:w="3751" w:type="dxa"/>
            <w:tcBorders>
              <w:top w:val="nil"/>
              <w:left w:val="nil"/>
              <w:bottom w:val="nil"/>
              <w:right w:val="nil"/>
            </w:tcBorders>
          </w:tcPr>
          <w:p w14:paraId="4E83C225" w14:textId="39BD8CF1" w:rsidR="00A9527B" w:rsidRDefault="00D85915" w:rsidP="00A146D7">
            <w:pPr>
              <w:ind w:left="0"/>
            </w:pPr>
            <w:r>
              <w:t>Njurskada</w:t>
            </w:r>
          </w:p>
        </w:tc>
      </w:tr>
      <w:tr w:rsidR="00D85915" w14:paraId="662E07D9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52710633" w14:textId="77777777" w:rsidR="00D85915" w:rsidRDefault="00D85915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5507B79B" w14:textId="77777777" w:rsidR="00D85915" w:rsidRDefault="00D85915" w:rsidP="00A146D7">
            <w:pPr>
              <w:ind w:left="0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241B906C" w14:textId="0EF00ACB" w:rsidR="00D85915" w:rsidRDefault="00D85915" w:rsidP="00A146D7">
            <w:pPr>
              <w:ind w:left="0"/>
            </w:pPr>
            <w:r>
              <w:t>-</w:t>
            </w:r>
          </w:p>
        </w:tc>
        <w:tc>
          <w:tcPr>
            <w:tcW w:w="3751" w:type="dxa"/>
            <w:tcBorders>
              <w:top w:val="nil"/>
              <w:left w:val="nil"/>
              <w:bottom w:val="nil"/>
              <w:right w:val="nil"/>
            </w:tcBorders>
          </w:tcPr>
          <w:p w14:paraId="50805447" w14:textId="69B6BE58" w:rsidR="00D85915" w:rsidRDefault="00D85915" w:rsidP="00A146D7">
            <w:pPr>
              <w:ind w:left="0"/>
            </w:pPr>
            <w:r>
              <w:t>Muskel/skelettskada</w:t>
            </w:r>
          </w:p>
        </w:tc>
      </w:tr>
      <w:tr w:rsidR="00D85915" w14:paraId="4A18EF72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2F89B152" w14:textId="77777777" w:rsidR="00D85915" w:rsidRDefault="00D85915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50646DEE" w14:textId="77777777" w:rsidR="00D85915" w:rsidRDefault="00D85915" w:rsidP="00A146D7">
            <w:pPr>
              <w:ind w:left="0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37DA26D1" w14:textId="39A6BFDB" w:rsidR="00D85915" w:rsidRDefault="00D85915" w:rsidP="00A146D7">
            <w:pPr>
              <w:ind w:left="0"/>
            </w:pPr>
            <w:r>
              <w:t>-</w:t>
            </w:r>
          </w:p>
        </w:tc>
        <w:tc>
          <w:tcPr>
            <w:tcW w:w="3751" w:type="dxa"/>
            <w:tcBorders>
              <w:top w:val="nil"/>
              <w:left w:val="nil"/>
              <w:bottom w:val="nil"/>
              <w:right w:val="nil"/>
            </w:tcBorders>
          </w:tcPr>
          <w:p w14:paraId="470FF438" w14:textId="67D682A7" w:rsidR="00D85915" w:rsidRDefault="00D85915" w:rsidP="00A146D7">
            <w:pPr>
              <w:ind w:left="0"/>
            </w:pPr>
            <w:r>
              <w:t>Hörselskada</w:t>
            </w:r>
          </w:p>
        </w:tc>
      </w:tr>
      <w:tr w:rsidR="00D85915" w14:paraId="132BAC26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7F2EBDA5" w14:textId="77777777" w:rsidR="00D85915" w:rsidRDefault="00D85915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3F2E5103" w14:textId="77777777" w:rsidR="00D85915" w:rsidRDefault="00D85915" w:rsidP="00A146D7">
            <w:pPr>
              <w:ind w:left="0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6EE6B37C" w14:textId="61B0D4B5" w:rsidR="00D85915" w:rsidRDefault="003D7F5A" w:rsidP="00A146D7">
            <w:pPr>
              <w:ind w:left="0"/>
            </w:pPr>
            <w:r>
              <w:t>-</w:t>
            </w:r>
          </w:p>
        </w:tc>
        <w:tc>
          <w:tcPr>
            <w:tcW w:w="3751" w:type="dxa"/>
            <w:tcBorders>
              <w:top w:val="nil"/>
              <w:left w:val="nil"/>
              <w:bottom w:val="nil"/>
              <w:right w:val="nil"/>
            </w:tcBorders>
          </w:tcPr>
          <w:p w14:paraId="23807C42" w14:textId="0634B221" w:rsidR="00D85915" w:rsidRDefault="003D7F5A" w:rsidP="00A146D7">
            <w:pPr>
              <w:ind w:left="0"/>
            </w:pPr>
            <w:r>
              <w:t>CNS-affektion:</w:t>
            </w:r>
            <w:r>
              <w:br/>
              <w:t>-perifera nerver</w:t>
            </w:r>
            <w:r>
              <w:br/>
              <w:t>-autonoma nervsystem</w:t>
            </w:r>
          </w:p>
        </w:tc>
      </w:tr>
      <w:tr w:rsidR="003D7F5A" w14:paraId="7DE9DD5A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5AFF5467" w14:textId="77777777" w:rsidR="003D7F5A" w:rsidRDefault="003D7F5A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1055E4B6" w14:textId="77777777" w:rsidR="003D7F5A" w:rsidRDefault="003D7F5A" w:rsidP="00A146D7">
            <w:pPr>
              <w:ind w:left="0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4A33E62B" w14:textId="0FDDC214" w:rsidR="003D7F5A" w:rsidRDefault="003D7F5A" w:rsidP="00A146D7">
            <w:pPr>
              <w:ind w:left="0"/>
            </w:pPr>
            <w:r>
              <w:t>-</w:t>
            </w:r>
          </w:p>
        </w:tc>
        <w:tc>
          <w:tcPr>
            <w:tcW w:w="3751" w:type="dxa"/>
            <w:tcBorders>
              <w:top w:val="nil"/>
              <w:left w:val="nil"/>
              <w:bottom w:val="nil"/>
              <w:right w:val="nil"/>
            </w:tcBorders>
          </w:tcPr>
          <w:p w14:paraId="4411E779" w14:textId="6F7BCD7C" w:rsidR="003D7F5A" w:rsidRDefault="003D7F5A" w:rsidP="00A146D7">
            <w:pPr>
              <w:ind w:left="0"/>
            </w:pPr>
            <w:r>
              <w:t>Hud/underhud</w:t>
            </w:r>
          </w:p>
        </w:tc>
      </w:tr>
      <w:tr w:rsidR="000411EC" w14:paraId="3DD75D0F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362F6CFC" w14:textId="77777777" w:rsidR="000411EC" w:rsidRDefault="000411EC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881278E" w14:textId="57AFD474" w:rsidR="000411EC" w:rsidRPr="0082213B" w:rsidRDefault="000411EC" w:rsidP="00A146D7">
            <w:pPr>
              <w:ind w:left="0"/>
              <w:rPr>
                <w:b/>
                <w:bCs/>
                <w:i/>
                <w:iCs/>
              </w:rPr>
            </w:pPr>
            <w:r w:rsidRPr="0082213B">
              <w:rPr>
                <w:b/>
                <w:bCs/>
                <w:i/>
                <w:iCs/>
              </w:rPr>
              <w:t>Utredning:</w:t>
            </w:r>
          </w:p>
        </w:tc>
      </w:tr>
      <w:tr w:rsidR="000411EC" w14:paraId="5DB1AC9D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266FA498" w14:textId="77777777" w:rsidR="000411EC" w:rsidRDefault="000411EC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240A1D4F" w14:textId="77777777" w:rsidR="000411EC" w:rsidRDefault="000411EC" w:rsidP="00A146D7">
            <w:pPr>
              <w:ind w:left="0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33131B1E" w14:textId="0F763BB6" w:rsidR="000411EC" w:rsidRDefault="000411EC" w:rsidP="00A146D7">
            <w:pPr>
              <w:ind w:left="0"/>
            </w:pPr>
            <w:r>
              <w:t>-</w:t>
            </w:r>
          </w:p>
        </w:tc>
        <w:tc>
          <w:tcPr>
            <w:tcW w:w="3751" w:type="dxa"/>
            <w:tcBorders>
              <w:top w:val="nil"/>
              <w:left w:val="nil"/>
              <w:bottom w:val="nil"/>
              <w:right w:val="nil"/>
            </w:tcBorders>
          </w:tcPr>
          <w:p w14:paraId="7F04294F" w14:textId="495BB7F2" w:rsidR="000411EC" w:rsidRDefault="000411EC" w:rsidP="00A146D7">
            <w:pPr>
              <w:ind w:left="0"/>
            </w:pPr>
            <w:r>
              <w:t>EKG</w:t>
            </w:r>
          </w:p>
        </w:tc>
      </w:tr>
      <w:tr w:rsidR="000411EC" w14:paraId="0288BDC2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23F89ECE" w14:textId="77777777" w:rsidR="000411EC" w:rsidRDefault="000411EC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13F11324" w14:textId="77777777" w:rsidR="000411EC" w:rsidRDefault="000411EC" w:rsidP="00A146D7">
            <w:pPr>
              <w:ind w:left="0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2277F870" w14:textId="1C1EA656" w:rsidR="000411EC" w:rsidRDefault="00A50767" w:rsidP="00A146D7">
            <w:pPr>
              <w:ind w:left="0"/>
            </w:pPr>
            <w:r>
              <w:t>-</w:t>
            </w:r>
          </w:p>
        </w:tc>
        <w:tc>
          <w:tcPr>
            <w:tcW w:w="3751" w:type="dxa"/>
            <w:tcBorders>
              <w:top w:val="nil"/>
              <w:left w:val="nil"/>
              <w:bottom w:val="nil"/>
              <w:right w:val="nil"/>
            </w:tcBorders>
          </w:tcPr>
          <w:p w14:paraId="6F82A88B" w14:textId="515E5599" w:rsidR="000411EC" w:rsidRDefault="00A50767" w:rsidP="00A146D7">
            <w:pPr>
              <w:ind w:left="0"/>
            </w:pPr>
            <w:r>
              <w:t>CK</w:t>
            </w:r>
          </w:p>
        </w:tc>
      </w:tr>
      <w:tr w:rsidR="00A50767" w14:paraId="79FAA1F6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1D0087EC" w14:textId="77777777" w:rsidR="00A50767" w:rsidRDefault="00A50767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386B19BD" w14:textId="77777777" w:rsidR="00A50767" w:rsidRDefault="00A50767" w:rsidP="00A146D7">
            <w:pPr>
              <w:ind w:left="0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7FC7398E" w14:textId="1F244D9C" w:rsidR="00A50767" w:rsidRDefault="00A50767" w:rsidP="00A146D7">
            <w:pPr>
              <w:ind w:left="0"/>
            </w:pPr>
            <w:r>
              <w:t>-</w:t>
            </w:r>
          </w:p>
        </w:tc>
        <w:tc>
          <w:tcPr>
            <w:tcW w:w="3751" w:type="dxa"/>
            <w:tcBorders>
              <w:top w:val="nil"/>
              <w:left w:val="nil"/>
              <w:bottom w:val="nil"/>
              <w:right w:val="nil"/>
            </w:tcBorders>
          </w:tcPr>
          <w:p w14:paraId="18F7EAE2" w14:textId="1413FA3E" w:rsidR="00A50767" w:rsidRDefault="00A50767" w:rsidP="00A146D7">
            <w:pPr>
              <w:ind w:left="0"/>
            </w:pPr>
            <w:r>
              <w:t xml:space="preserve">Klinisk undersökning inklusive central + perifer neurologstatus. </w:t>
            </w:r>
          </w:p>
        </w:tc>
      </w:tr>
      <w:tr w:rsidR="0038695B" w14:paraId="50D3C802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17AA6192" w14:textId="77777777" w:rsidR="0038695B" w:rsidRDefault="0038695B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7E6DD94E" w14:textId="122454C7" w:rsidR="0038695B" w:rsidRPr="00EA5254" w:rsidRDefault="0038695B" w:rsidP="00A146D7">
            <w:pPr>
              <w:ind w:left="0"/>
              <w:rPr>
                <w:b/>
                <w:bCs/>
              </w:rPr>
            </w:pPr>
            <w:r w:rsidRPr="00EA5254">
              <w:rPr>
                <w:b/>
                <w:bCs/>
              </w:rPr>
              <w:t>B</w:t>
            </w:r>
            <w:r w:rsidR="0082213B">
              <w:rPr>
                <w:b/>
                <w:bCs/>
              </w:rPr>
              <w:t>.</w:t>
            </w:r>
          </w:p>
        </w:tc>
        <w:tc>
          <w:tcPr>
            <w:tcW w:w="4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FD3864B" w14:textId="10512735" w:rsidR="0038695B" w:rsidRPr="00EA5254" w:rsidRDefault="00EA5254" w:rsidP="00A146D7">
            <w:pPr>
              <w:ind w:left="0"/>
              <w:rPr>
                <w:b/>
                <w:bCs/>
              </w:rPr>
            </w:pPr>
            <w:r w:rsidRPr="00EA5254">
              <w:rPr>
                <w:b/>
                <w:bCs/>
              </w:rPr>
              <w:t>Ström med hög spänning</w:t>
            </w:r>
          </w:p>
        </w:tc>
      </w:tr>
      <w:tr w:rsidR="002F0847" w14:paraId="7792EA5D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56514960" w14:textId="77777777" w:rsidR="002F0847" w:rsidRDefault="002F0847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C72B4E8" w14:textId="162454E1" w:rsidR="002F0847" w:rsidRPr="0082213B" w:rsidRDefault="002F0847" w:rsidP="00A146D7">
            <w:pPr>
              <w:ind w:left="0"/>
              <w:rPr>
                <w:b/>
                <w:bCs/>
                <w:i/>
                <w:iCs/>
              </w:rPr>
            </w:pPr>
            <w:proofErr w:type="spellStart"/>
            <w:r w:rsidRPr="0082213B">
              <w:rPr>
                <w:b/>
                <w:bCs/>
                <w:i/>
                <w:iCs/>
              </w:rPr>
              <w:t>Kardiell</w:t>
            </w:r>
            <w:proofErr w:type="spellEnd"/>
            <w:r w:rsidRPr="0082213B">
              <w:rPr>
                <w:b/>
                <w:bCs/>
                <w:i/>
                <w:iCs/>
              </w:rPr>
              <w:t xml:space="preserve"> påverkan: </w:t>
            </w:r>
          </w:p>
        </w:tc>
      </w:tr>
      <w:tr w:rsidR="00E179DB" w14:paraId="1AFD59D9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3891CF00" w14:textId="77777777" w:rsidR="00E179DB" w:rsidRDefault="00E179DB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4CBF033F" w14:textId="77777777" w:rsidR="00E179DB" w:rsidRDefault="00E179DB" w:rsidP="00A146D7">
            <w:pPr>
              <w:ind w:left="0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56EC7654" w14:textId="0AD8FE5A" w:rsidR="00E179DB" w:rsidRDefault="002F0847" w:rsidP="00A146D7">
            <w:pPr>
              <w:ind w:left="0"/>
            </w:pPr>
            <w:r>
              <w:t>-</w:t>
            </w:r>
          </w:p>
        </w:tc>
        <w:tc>
          <w:tcPr>
            <w:tcW w:w="3751" w:type="dxa"/>
            <w:tcBorders>
              <w:top w:val="nil"/>
              <w:left w:val="nil"/>
              <w:bottom w:val="nil"/>
              <w:right w:val="nil"/>
            </w:tcBorders>
          </w:tcPr>
          <w:p w14:paraId="48846AAD" w14:textId="349734A2" w:rsidR="00E179DB" w:rsidRDefault="002F0847" w:rsidP="00A146D7">
            <w:pPr>
              <w:ind w:left="0"/>
            </w:pPr>
            <w:r>
              <w:t>Arytmier (oftast övergående)</w:t>
            </w:r>
          </w:p>
        </w:tc>
      </w:tr>
      <w:tr w:rsidR="002F0847" w14:paraId="3FCBF972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146DF87E" w14:textId="77777777" w:rsidR="002F0847" w:rsidRDefault="002F0847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59E2BD5C" w14:textId="77777777" w:rsidR="002F0847" w:rsidRDefault="002F0847" w:rsidP="00A146D7">
            <w:pPr>
              <w:ind w:left="0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6A87461D" w14:textId="0F2D6049" w:rsidR="002F0847" w:rsidRDefault="002F0847" w:rsidP="00A146D7">
            <w:pPr>
              <w:ind w:left="0"/>
            </w:pPr>
            <w:r>
              <w:t>-</w:t>
            </w:r>
          </w:p>
        </w:tc>
        <w:tc>
          <w:tcPr>
            <w:tcW w:w="3751" w:type="dxa"/>
            <w:tcBorders>
              <w:top w:val="nil"/>
              <w:left w:val="nil"/>
              <w:bottom w:val="nil"/>
              <w:right w:val="nil"/>
            </w:tcBorders>
          </w:tcPr>
          <w:p w14:paraId="6299C29D" w14:textId="440C7C87" w:rsidR="002F0847" w:rsidRDefault="002F0847" w:rsidP="00A146D7">
            <w:pPr>
              <w:ind w:left="0"/>
            </w:pPr>
            <w:r>
              <w:t>Risk för hjärtstopp</w:t>
            </w:r>
          </w:p>
        </w:tc>
      </w:tr>
      <w:tr w:rsidR="002F5E44" w14:paraId="6E89DEA4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77031686" w14:textId="77777777" w:rsidR="002F5E44" w:rsidRDefault="002F5E44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4F46314" w14:textId="2DDDE240" w:rsidR="002F5E44" w:rsidRPr="0082213B" w:rsidRDefault="002F5E44" w:rsidP="00A146D7">
            <w:pPr>
              <w:ind w:left="0"/>
              <w:rPr>
                <w:b/>
                <w:bCs/>
                <w:i/>
                <w:iCs/>
              </w:rPr>
            </w:pPr>
            <w:r w:rsidRPr="0082213B">
              <w:rPr>
                <w:b/>
                <w:bCs/>
                <w:i/>
                <w:iCs/>
              </w:rPr>
              <w:t>Hemoglobinpåverkan:</w:t>
            </w:r>
          </w:p>
        </w:tc>
      </w:tr>
      <w:tr w:rsidR="00B41866" w14:paraId="759F4745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0B3FACB3" w14:textId="77777777" w:rsidR="00B41866" w:rsidRDefault="00B41866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24D116E3" w14:textId="77777777" w:rsidR="00B41866" w:rsidRDefault="00B41866" w:rsidP="00A146D7">
            <w:pPr>
              <w:ind w:left="0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0467BD5D" w14:textId="7B82D523" w:rsidR="00B41866" w:rsidRDefault="001E70CB" w:rsidP="00A146D7">
            <w:pPr>
              <w:ind w:left="0"/>
            </w:pPr>
            <w:r>
              <w:t>-</w:t>
            </w:r>
          </w:p>
        </w:tc>
        <w:tc>
          <w:tcPr>
            <w:tcW w:w="3751" w:type="dxa"/>
            <w:tcBorders>
              <w:top w:val="nil"/>
              <w:left w:val="nil"/>
              <w:bottom w:val="nil"/>
              <w:right w:val="nil"/>
            </w:tcBorders>
          </w:tcPr>
          <w:p w14:paraId="1AD8436C" w14:textId="2EC3714D" w:rsidR="00B41866" w:rsidRDefault="001E70CB" w:rsidP="001E70CB">
            <w:pPr>
              <w:tabs>
                <w:tab w:val="left" w:pos="2671"/>
              </w:tabs>
              <w:ind w:left="0"/>
            </w:pPr>
            <w:r>
              <w:t>Risk för hemoglobinpåverkad njurskada</w:t>
            </w:r>
          </w:p>
        </w:tc>
      </w:tr>
      <w:tr w:rsidR="00F74CCE" w14:paraId="3D36C5E0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6F0B90B8" w14:textId="77777777" w:rsidR="00F74CCE" w:rsidRDefault="00F74CCE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29BBC3A7" w14:textId="77777777" w:rsidR="00F74CCE" w:rsidRDefault="00F74CCE" w:rsidP="00A146D7">
            <w:pPr>
              <w:ind w:left="0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234DAB39" w14:textId="7951FFF5" w:rsidR="00F74CCE" w:rsidRDefault="00F74CCE" w:rsidP="00A146D7">
            <w:pPr>
              <w:ind w:left="0"/>
            </w:pPr>
            <w:r>
              <w:t>-</w:t>
            </w:r>
          </w:p>
        </w:tc>
        <w:tc>
          <w:tcPr>
            <w:tcW w:w="3751" w:type="dxa"/>
            <w:tcBorders>
              <w:top w:val="nil"/>
              <w:left w:val="nil"/>
              <w:bottom w:val="nil"/>
              <w:right w:val="nil"/>
            </w:tcBorders>
          </w:tcPr>
          <w:p w14:paraId="75AE5D1B" w14:textId="403E9E35" w:rsidR="00F74CCE" w:rsidRDefault="00F74CCE" w:rsidP="001E70CB">
            <w:pPr>
              <w:tabs>
                <w:tab w:val="left" w:pos="2671"/>
              </w:tabs>
              <w:ind w:left="0"/>
            </w:pPr>
            <w:r>
              <w:t>Indicerar tidigt insatt riklig vätsketillförsel (</w:t>
            </w:r>
            <w:proofErr w:type="spellStart"/>
            <w:r>
              <w:t>Ringeracetat</w:t>
            </w:r>
            <w:proofErr w:type="spellEnd"/>
            <w:r>
              <w:t>)</w:t>
            </w:r>
          </w:p>
        </w:tc>
      </w:tr>
      <w:tr w:rsidR="00F74CCE" w14:paraId="0A6B1723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5D0D6506" w14:textId="77777777" w:rsidR="00F74CCE" w:rsidRDefault="00F74CCE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346B3C3" w14:textId="660DEB5C" w:rsidR="00F74CCE" w:rsidRPr="0082213B" w:rsidRDefault="00F74CCE" w:rsidP="001E70CB">
            <w:pPr>
              <w:tabs>
                <w:tab w:val="left" w:pos="2671"/>
              </w:tabs>
              <w:ind w:left="0"/>
              <w:rPr>
                <w:b/>
                <w:bCs/>
                <w:i/>
                <w:iCs/>
              </w:rPr>
            </w:pPr>
            <w:r w:rsidRPr="0082213B">
              <w:rPr>
                <w:b/>
                <w:bCs/>
                <w:i/>
                <w:iCs/>
              </w:rPr>
              <w:t>Neurologiska sym</w:t>
            </w:r>
            <w:r w:rsidR="00877D83" w:rsidRPr="0082213B">
              <w:rPr>
                <w:b/>
                <w:bCs/>
                <w:i/>
                <w:iCs/>
              </w:rPr>
              <w:t>ptom:</w:t>
            </w:r>
          </w:p>
        </w:tc>
      </w:tr>
      <w:tr w:rsidR="00F74CCE" w14:paraId="443E8C49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2E136004" w14:textId="77777777" w:rsidR="00F74CCE" w:rsidRDefault="00F74CCE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385738C5" w14:textId="77777777" w:rsidR="00F74CCE" w:rsidRDefault="00F74CCE" w:rsidP="00A146D7">
            <w:pPr>
              <w:ind w:left="0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0529A3B4" w14:textId="3F0B13CB" w:rsidR="00F74CCE" w:rsidRDefault="00877D83" w:rsidP="00A146D7">
            <w:pPr>
              <w:ind w:left="0"/>
            </w:pPr>
            <w:r>
              <w:t>-</w:t>
            </w:r>
          </w:p>
        </w:tc>
        <w:tc>
          <w:tcPr>
            <w:tcW w:w="3751" w:type="dxa"/>
            <w:tcBorders>
              <w:top w:val="nil"/>
              <w:left w:val="nil"/>
              <w:bottom w:val="nil"/>
              <w:right w:val="nil"/>
            </w:tcBorders>
          </w:tcPr>
          <w:p w14:paraId="2979E478" w14:textId="5222812C" w:rsidR="00F74CCE" w:rsidRDefault="00877D83" w:rsidP="001E70CB">
            <w:pPr>
              <w:tabs>
                <w:tab w:val="left" w:pos="2671"/>
              </w:tabs>
              <w:ind w:left="0"/>
            </w:pPr>
            <w:r>
              <w:t xml:space="preserve">Medvetslöshet, ryggmärgsskador, perifer nervskada kan ses beroende på </w:t>
            </w:r>
            <w:proofErr w:type="spellStart"/>
            <w:r>
              <w:t>strömvägen</w:t>
            </w:r>
            <w:proofErr w:type="spellEnd"/>
          </w:p>
        </w:tc>
      </w:tr>
      <w:tr w:rsidR="00B36034" w14:paraId="712B172D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761941CE" w14:textId="78EE6242" w:rsidR="00B36034" w:rsidRPr="00B36034" w:rsidRDefault="00B36034" w:rsidP="005B5074">
            <w:pPr>
              <w:ind w:left="0" w:right="697"/>
              <w:rPr>
                <w:b/>
                <w:bCs/>
              </w:rPr>
            </w:pPr>
            <w:r w:rsidRPr="00B36034">
              <w:rPr>
                <w:b/>
                <w:bCs/>
              </w:rPr>
              <w:t>III</w:t>
            </w:r>
          </w:p>
        </w:tc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ED80B01" w14:textId="39187901" w:rsidR="00B36034" w:rsidRPr="00D15E80" w:rsidRDefault="00B36034" w:rsidP="001E70CB">
            <w:pPr>
              <w:tabs>
                <w:tab w:val="left" w:pos="2671"/>
              </w:tabs>
              <w:ind w:left="0"/>
              <w:rPr>
                <w:b/>
                <w:bCs/>
                <w:u w:val="single"/>
              </w:rPr>
            </w:pPr>
            <w:r w:rsidRPr="00D15E80">
              <w:rPr>
                <w:b/>
                <w:bCs/>
                <w:u w:val="single"/>
              </w:rPr>
              <w:t>Handläggning</w:t>
            </w:r>
          </w:p>
        </w:tc>
      </w:tr>
      <w:tr w:rsidR="00685B23" w14:paraId="0E70F7DB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12538A9B" w14:textId="77777777" w:rsidR="00685B23" w:rsidRDefault="00685B23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29F9237E" w14:textId="0CF23906" w:rsidR="00685B23" w:rsidRPr="00741857" w:rsidRDefault="00685B23" w:rsidP="00A146D7">
            <w:pPr>
              <w:ind w:left="0"/>
              <w:rPr>
                <w:b/>
                <w:bCs/>
              </w:rPr>
            </w:pPr>
            <w:r w:rsidRPr="00741857">
              <w:rPr>
                <w:b/>
                <w:bCs/>
              </w:rPr>
              <w:t>A</w:t>
            </w:r>
            <w:r w:rsidR="00BC5BA9">
              <w:rPr>
                <w:b/>
                <w:bCs/>
              </w:rPr>
              <w:t>.</w:t>
            </w:r>
          </w:p>
        </w:tc>
        <w:tc>
          <w:tcPr>
            <w:tcW w:w="4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9571FF0" w14:textId="71F261FD" w:rsidR="00685B23" w:rsidRPr="00BC5BA9" w:rsidRDefault="00685B23" w:rsidP="001E70CB">
            <w:pPr>
              <w:tabs>
                <w:tab w:val="left" w:pos="2671"/>
              </w:tabs>
              <w:ind w:left="0"/>
              <w:rPr>
                <w:b/>
                <w:bCs/>
                <w:i/>
                <w:iCs/>
              </w:rPr>
            </w:pPr>
            <w:r w:rsidRPr="00BC5BA9">
              <w:rPr>
                <w:b/>
                <w:bCs/>
                <w:i/>
                <w:iCs/>
              </w:rPr>
              <w:t>Bedömning/åtgärd:</w:t>
            </w:r>
          </w:p>
        </w:tc>
      </w:tr>
      <w:tr w:rsidR="00685B23" w14:paraId="06195CB4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1F2ECBDB" w14:textId="77777777" w:rsidR="00685B23" w:rsidRDefault="00685B23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614F5797" w14:textId="77777777" w:rsidR="00685B23" w:rsidRDefault="00685B23" w:rsidP="00A146D7">
            <w:pPr>
              <w:ind w:left="0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3BE01D30" w14:textId="6E8A86E2" w:rsidR="00685B23" w:rsidRDefault="00D951C0" w:rsidP="00A146D7">
            <w:pPr>
              <w:ind w:left="0"/>
            </w:pPr>
            <w:r>
              <w:t>-</w:t>
            </w:r>
          </w:p>
        </w:tc>
        <w:tc>
          <w:tcPr>
            <w:tcW w:w="3751" w:type="dxa"/>
            <w:tcBorders>
              <w:top w:val="nil"/>
              <w:left w:val="nil"/>
              <w:bottom w:val="nil"/>
              <w:right w:val="nil"/>
            </w:tcBorders>
          </w:tcPr>
          <w:p w14:paraId="1FCC9268" w14:textId="3A25A08B" w:rsidR="00685B23" w:rsidRDefault="00D951C0" w:rsidP="001E70CB">
            <w:pPr>
              <w:tabs>
                <w:tab w:val="left" w:pos="2671"/>
              </w:tabs>
              <w:ind w:left="0"/>
            </w:pPr>
            <w:proofErr w:type="gramStart"/>
            <w:r>
              <w:t xml:space="preserve">Klinisk </w:t>
            </w:r>
            <w:proofErr w:type="spellStart"/>
            <w:r>
              <w:t>normalfynd</w:t>
            </w:r>
            <w:proofErr w:type="spellEnd"/>
            <w:proofErr w:type="gramEnd"/>
          </w:p>
        </w:tc>
      </w:tr>
      <w:tr w:rsidR="00D951C0" w14:paraId="60CF1C6A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4B4423D4" w14:textId="77777777" w:rsidR="00D951C0" w:rsidRDefault="00D951C0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101F5436" w14:textId="77777777" w:rsidR="00D951C0" w:rsidRDefault="00D951C0" w:rsidP="00A146D7">
            <w:pPr>
              <w:ind w:left="0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1CEE4714" w14:textId="04820187" w:rsidR="00D951C0" w:rsidRDefault="00D951C0" w:rsidP="00A146D7">
            <w:pPr>
              <w:ind w:left="0"/>
            </w:pPr>
            <w:r>
              <w:t>-</w:t>
            </w:r>
          </w:p>
        </w:tc>
        <w:tc>
          <w:tcPr>
            <w:tcW w:w="3751" w:type="dxa"/>
            <w:tcBorders>
              <w:top w:val="nil"/>
              <w:left w:val="nil"/>
              <w:bottom w:val="nil"/>
              <w:right w:val="nil"/>
            </w:tcBorders>
          </w:tcPr>
          <w:p w14:paraId="7C298B3A" w14:textId="3CED7852" w:rsidR="00D951C0" w:rsidRDefault="00D951C0" w:rsidP="001E70CB">
            <w:pPr>
              <w:tabs>
                <w:tab w:val="left" w:pos="2671"/>
              </w:tabs>
              <w:ind w:left="0"/>
            </w:pPr>
            <w:r>
              <w:t>Ingen hjärtpåverkan</w:t>
            </w:r>
            <w:r>
              <w:br/>
              <w:t>-normalt EKG?</w:t>
            </w:r>
            <w:r>
              <w:br/>
              <w:t>-normala CK/</w:t>
            </w:r>
            <w:proofErr w:type="spellStart"/>
            <w:r>
              <w:t>Troponin</w:t>
            </w:r>
            <w:proofErr w:type="spellEnd"/>
            <w:r>
              <w:t>?</w:t>
            </w:r>
          </w:p>
        </w:tc>
      </w:tr>
      <w:tr w:rsidR="008B664E" w14:paraId="3AFA2206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56FFF533" w14:textId="77777777" w:rsidR="008B664E" w:rsidRDefault="008B664E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7DE6CA0" w14:textId="6E38CC4F" w:rsidR="008B664E" w:rsidRPr="008B664E" w:rsidRDefault="008B664E" w:rsidP="001E70CB">
            <w:pPr>
              <w:tabs>
                <w:tab w:val="left" w:pos="2671"/>
              </w:tabs>
              <w:ind w:left="0"/>
              <w:rPr>
                <w:b/>
                <w:bCs/>
              </w:rPr>
            </w:pPr>
            <w:r w:rsidRPr="008B664E">
              <w:rPr>
                <w:b/>
                <w:bCs/>
              </w:rPr>
              <w:t>Konklusion:</w:t>
            </w:r>
          </w:p>
        </w:tc>
      </w:tr>
      <w:tr w:rsidR="001525E3" w14:paraId="5D7B46DB" w14:textId="77777777" w:rsidTr="00B20EE9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53BD1D20" w14:textId="77777777" w:rsidR="001525E3" w:rsidRDefault="001525E3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81A8C0A" w14:textId="13697873" w:rsidR="001525E3" w:rsidRDefault="001525E3" w:rsidP="001E70CB">
            <w:pPr>
              <w:tabs>
                <w:tab w:val="left" w:pos="2671"/>
              </w:tabs>
              <w:ind w:left="0"/>
            </w:pPr>
            <w:r>
              <w:t>Skickas hem utan vidare åtgärd.</w:t>
            </w:r>
          </w:p>
        </w:tc>
      </w:tr>
      <w:tr w:rsidR="005D3CFB" w14:paraId="4FCBF64A" w14:textId="77777777" w:rsidTr="0028181E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32EBB849" w14:textId="77777777" w:rsidR="005D3CFB" w:rsidRDefault="005D3CFB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E17ED7" w14:textId="1A37D9F3" w:rsidR="005D3CFB" w:rsidRPr="00EB2AF1" w:rsidRDefault="005D3CFB" w:rsidP="001E70CB">
            <w:pPr>
              <w:tabs>
                <w:tab w:val="left" w:pos="2671"/>
              </w:tabs>
              <w:ind w:left="0"/>
              <w:rPr>
                <w:b/>
                <w:bCs/>
              </w:rPr>
            </w:pPr>
            <w:r w:rsidRPr="00EB2AF1">
              <w:rPr>
                <w:b/>
                <w:bCs/>
              </w:rPr>
              <w:t>Kriterier för uppföljning (tabell I)</w:t>
            </w:r>
          </w:p>
        </w:tc>
      </w:tr>
      <w:tr w:rsidR="00EB2AF1" w14:paraId="3CCF77E6" w14:textId="77777777" w:rsidTr="0028181E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9AD9080" w14:textId="77777777" w:rsidR="00EB2AF1" w:rsidRDefault="00EB2AF1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5A6DAE95" w14:textId="126A87EC" w:rsidR="00EB2AF1" w:rsidRDefault="00EB2AF1" w:rsidP="001E70CB">
            <w:pPr>
              <w:tabs>
                <w:tab w:val="left" w:pos="2671"/>
              </w:tabs>
              <w:ind w:left="0"/>
            </w:pPr>
            <w:r>
              <w:t>Utsatt för högspänning</w:t>
            </w:r>
          </w:p>
        </w:tc>
      </w:tr>
      <w:tr w:rsidR="00EB2AF1" w14:paraId="104B9A27" w14:textId="77777777" w:rsidTr="0028181E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D18E497" w14:textId="77777777" w:rsidR="00EB2AF1" w:rsidRDefault="00EB2AF1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left w:val="single" w:sz="4" w:space="0" w:color="auto"/>
            </w:tcBorders>
          </w:tcPr>
          <w:p w14:paraId="1879B619" w14:textId="688E5163" w:rsidR="00EB2AF1" w:rsidRDefault="00772154" w:rsidP="001E70CB">
            <w:pPr>
              <w:tabs>
                <w:tab w:val="left" w:pos="2671"/>
              </w:tabs>
              <w:ind w:left="0"/>
            </w:pPr>
            <w:r>
              <w:t>Blixtnedslag</w:t>
            </w:r>
          </w:p>
        </w:tc>
      </w:tr>
      <w:tr w:rsidR="00772154" w14:paraId="4A9CA548" w14:textId="77777777" w:rsidTr="0028181E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AA7C480" w14:textId="77777777" w:rsidR="00772154" w:rsidRDefault="00772154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left w:val="single" w:sz="4" w:space="0" w:color="auto"/>
            </w:tcBorders>
          </w:tcPr>
          <w:p w14:paraId="5508B88C" w14:textId="49830528" w:rsidR="00772154" w:rsidRDefault="00772154" w:rsidP="001E70CB">
            <w:pPr>
              <w:tabs>
                <w:tab w:val="left" w:pos="2671"/>
              </w:tabs>
              <w:ind w:left="0"/>
            </w:pPr>
            <w:r>
              <w:t>Utsatt för lågspänningsström genom kroppen</w:t>
            </w:r>
          </w:p>
        </w:tc>
      </w:tr>
      <w:tr w:rsidR="00772154" w14:paraId="4877B6DC" w14:textId="77777777" w:rsidTr="0028181E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C3F0363" w14:textId="77777777" w:rsidR="00772154" w:rsidRDefault="00772154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left w:val="single" w:sz="4" w:space="0" w:color="auto"/>
            </w:tcBorders>
          </w:tcPr>
          <w:p w14:paraId="5AA35EC6" w14:textId="11B48A08" w:rsidR="00772154" w:rsidRDefault="002313F8" w:rsidP="001E70CB">
            <w:pPr>
              <w:tabs>
                <w:tab w:val="left" w:pos="2671"/>
              </w:tabs>
              <w:ind w:left="0"/>
            </w:pPr>
            <w:r>
              <w:t>Medvetslös efter olyckan</w:t>
            </w:r>
          </w:p>
        </w:tc>
      </w:tr>
      <w:tr w:rsidR="002313F8" w14:paraId="5624BDF0" w14:textId="77777777" w:rsidTr="0028181E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8320061" w14:textId="77777777" w:rsidR="002313F8" w:rsidRDefault="002313F8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left w:val="single" w:sz="4" w:space="0" w:color="auto"/>
            </w:tcBorders>
          </w:tcPr>
          <w:p w14:paraId="7EDBED1F" w14:textId="091042C4" w:rsidR="002313F8" w:rsidRDefault="002313F8" w:rsidP="001E70CB">
            <w:pPr>
              <w:tabs>
                <w:tab w:val="left" w:pos="2671"/>
              </w:tabs>
              <w:ind w:left="0"/>
            </w:pPr>
            <w:r>
              <w:t>Brandskador</w:t>
            </w:r>
          </w:p>
        </w:tc>
      </w:tr>
      <w:tr w:rsidR="002313F8" w14:paraId="1E5E079E" w14:textId="77777777" w:rsidTr="0028181E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F2E85BD" w14:textId="77777777" w:rsidR="002313F8" w:rsidRDefault="002313F8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5C3CAA4C" w14:textId="4B152556" w:rsidR="002313F8" w:rsidRDefault="002313F8" w:rsidP="001E70CB">
            <w:pPr>
              <w:tabs>
                <w:tab w:val="left" w:pos="2671"/>
              </w:tabs>
              <w:ind w:left="0"/>
            </w:pPr>
            <w:r>
              <w:t xml:space="preserve">Tecken till nervskador </w:t>
            </w:r>
            <w:proofErr w:type="gramStart"/>
            <w:r>
              <w:t>t ex</w:t>
            </w:r>
            <w:proofErr w:type="gramEnd"/>
            <w:r>
              <w:t xml:space="preserve"> förlamningar</w:t>
            </w:r>
          </w:p>
        </w:tc>
      </w:tr>
      <w:tr w:rsidR="00123175" w14:paraId="353EA924" w14:textId="77777777" w:rsidTr="00ED313D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7C5930DB" w14:textId="77777777" w:rsidR="00123175" w:rsidRDefault="00123175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342D053" w14:textId="564281D1" w:rsidR="00123175" w:rsidRPr="00741857" w:rsidRDefault="00741857" w:rsidP="001E70CB">
            <w:pPr>
              <w:tabs>
                <w:tab w:val="left" w:pos="2671"/>
              </w:tabs>
              <w:ind w:left="0"/>
              <w:rPr>
                <w:b/>
                <w:bCs/>
              </w:rPr>
            </w:pPr>
            <w:r w:rsidRPr="00741857">
              <w:rPr>
                <w:b/>
                <w:bCs/>
              </w:rPr>
              <w:t>Sjukhusinläggning</w:t>
            </w:r>
          </w:p>
        </w:tc>
      </w:tr>
      <w:tr w:rsidR="00741857" w14:paraId="1BB6EE36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1797E54E" w14:textId="77777777" w:rsidR="00741857" w:rsidRDefault="00741857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C087680" w14:textId="0BEBB484" w:rsidR="00741857" w:rsidRDefault="00741857" w:rsidP="001E70CB">
            <w:pPr>
              <w:tabs>
                <w:tab w:val="left" w:pos="2671"/>
              </w:tabs>
              <w:ind w:left="0"/>
            </w:pPr>
            <w:r>
              <w:t>Alla som uppfyller ett eller flera kriterier i tabell I</w:t>
            </w:r>
          </w:p>
        </w:tc>
      </w:tr>
      <w:tr w:rsidR="009D154D" w14:paraId="34C0E43B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62C409AD" w14:textId="77777777" w:rsidR="009D154D" w:rsidRDefault="009D154D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15B410EF" w14:textId="3CA1667A" w:rsidR="009D154D" w:rsidRPr="009D154D" w:rsidRDefault="009D154D" w:rsidP="00A146D7">
            <w:pPr>
              <w:ind w:left="0"/>
              <w:rPr>
                <w:b/>
                <w:bCs/>
              </w:rPr>
            </w:pPr>
            <w:r w:rsidRPr="009D154D">
              <w:rPr>
                <w:b/>
                <w:bCs/>
              </w:rPr>
              <w:t>B</w:t>
            </w:r>
            <w:r w:rsidR="006323BF">
              <w:rPr>
                <w:b/>
                <w:bCs/>
              </w:rPr>
              <w:t>.</w:t>
            </w:r>
          </w:p>
        </w:tc>
        <w:tc>
          <w:tcPr>
            <w:tcW w:w="4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C639E69" w14:textId="131508D7" w:rsidR="009D154D" w:rsidRPr="006323BF" w:rsidRDefault="009D154D" w:rsidP="001E70CB">
            <w:pPr>
              <w:tabs>
                <w:tab w:val="left" w:pos="2671"/>
              </w:tabs>
              <w:ind w:left="0"/>
              <w:rPr>
                <w:b/>
                <w:bCs/>
                <w:i/>
                <w:iCs/>
              </w:rPr>
            </w:pPr>
            <w:r w:rsidRPr="006323BF">
              <w:rPr>
                <w:b/>
                <w:bCs/>
                <w:i/>
                <w:iCs/>
              </w:rPr>
              <w:t>Bedömning/åtgärd</w:t>
            </w:r>
          </w:p>
        </w:tc>
      </w:tr>
      <w:tr w:rsidR="009D154D" w14:paraId="7003F38B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6EF6A30F" w14:textId="77777777" w:rsidR="009D154D" w:rsidRDefault="009D154D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06DA60C7" w14:textId="77777777" w:rsidR="009D154D" w:rsidRDefault="009D154D" w:rsidP="00A146D7">
            <w:pPr>
              <w:ind w:left="0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02BF5C2F" w14:textId="28F70DED" w:rsidR="009D154D" w:rsidRDefault="006E2D54" w:rsidP="00A146D7">
            <w:pPr>
              <w:ind w:left="0"/>
            </w:pPr>
            <w:r>
              <w:t>-</w:t>
            </w:r>
          </w:p>
        </w:tc>
        <w:tc>
          <w:tcPr>
            <w:tcW w:w="3751" w:type="dxa"/>
            <w:tcBorders>
              <w:top w:val="nil"/>
              <w:left w:val="nil"/>
              <w:bottom w:val="nil"/>
              <w:right w:val="nil"/>
            </w:tcBorders>
          </w:tcPr>
          <w:p w14:paraId="024018CC" w14:textId="15044A13" w:rsidR="009D154D" w:rsidRDefault="006E2D54" w:rsidP="001E70CB">
            <w:pPr>
              <w:tabs>
                <w:tab w:val="left" w:pos="2671"/>
              </w:tabs>
              <w:ind w:left="0"/>
            </w:pPr>
            <w:r>
              <w:t xml:space="preserve">Alltid EKG: </w:t>
            </w:r>
            <w:r>
              <w:br/>
              <w:t>arytmibedömning</w:t>
            </w:r>
            <w:r>
              <w:br/>
              <w:t>(tidsperspektiv)</w:t>
            </w:r>
            <w:r>
              <w:br/>
            </w:r>
            <w:proofErr w:type="spellStart"/>
            <w:r>
              <w:t>retledningshinder</w:t>
            </w:r>
            <w:proofErr w:type="spellEnd"/>
            <w:r>
              <w:br/>
            </w:r>
            <w:proofErr w:type="spellStart"/>
            <w:r>
              <w:t>myocardskada</w:t>
            </w:r>
            <w:proofErr w:type="spellEnd"/>
          </w:p>
        </w:tc>
      </w:tr>
      <w:tr w:rsidR="00A41391" w14:paraId="6432B195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605A5C10" w14:textId="77777777" w:rsidR="00A41391" w:rsidRDefault="00A41391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4E6C57A" w14:textId="1A9AD7A3" w:rsidR="00A41391" w:rsidRPr="00A41391" w:rsidRDefault="00A41391" w:rsidP="001E70CB">
            <w:pPr>
              <w:tabs>
                <w:tab w:val="left" w:pos="2671"/>
              </w:tabs>
              <w:ind w:left="0"/>
              <w:rPr>
                <w:b/>
                <w:bCs/>
              </w:rPr>
            </w:pPr>
            <w:r w:rsidRPr="00A41391">
              <w:rPr>
                <w:b/>
                <w:bCs/>
              </w:rPr>
              <w:t xml:space="preserve">Följ upp: </w:t>
            </w:r>
          </w:p>
        </w:tc>
      </w:tr>
      <w:tr w:rsidR="00737A61" w14:paraId="7C3058E2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4718E959" w14:textId="77777777" w:rsidR="00737A61" w:rsidRDefault="00737A61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21BCD087" w14:textId="5B4E18BA" w:rsidR="00737A61" w:rsidRDefault="00737A61" w:rsidP="00A41391">
            <w:pPr>
              <w:ind w:left="0"/>
            </w:pPr>
            <w:r>
              <w:t>1</w:t>
            </w:r>
            <w:r w:rsidR="00587D58">
              <w:t>.</w:t>
            </w:r>
          </w:p>
        </w:tc>
        <w:tc>
          <w:tcPr>
            <w:tcW w:w="4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F3FC332" w14:textId="081E5AC2" w:rsidR="00737A61" w:rsidRDefault="00737A61" w:rsidP="001E70CB">
            <w:pPr>
              <w:tabs>
                <w:tab w:val="left" w:pos="2671"/>
              </w:tabs>
              <w:ind w:left="0"/>
            </w:pPr>
            <w:r>
              <w:t>Medvetenhetsnivå</w:t>
            </w:r>
          </w:p>
        </w:tc>
      </w:tr>
      <w:tr w:rsidR="00826D50" w14:paraId="627B5D0C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76F87D5D" w14:textId="77777777" w:rsidR="00826D50" w:rsidRDefault="00826D50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35EE540B" w14:textId="5E177C7F" w:rsidR="00826D50" w:rsidRDefault="00826D50" w:rsidP="00A41391">
            <w:pPr>
              <w:ind w:left="0"/>
            </w:pPr>
            <w:r>
              <w:t>2</w:t>
            </w:r>
            <w:r w:rsidR="00587D58">
              <w:t>.</w:t>
            </w:r>
          </w:p>
        </w:tc>
        <w:tc>
          <w:tcPr>
            <w:tcW w:w="4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D49C79C" w14:textId="46F584F2" w:rsidR="00826D50" w:rsidRDefault="00826D50" w:rsidP="001E70CB">
            <w:pPr>
              <w:tabs>
                <w:tab w:val="left" w:pos="2671"/>
              </w:tabs>
              <w:ind w:left="0"/>
            </w:pPr>
            <w:r>
              <w:t>Talsvårigheter?</w:t>
            </w:r>
          </w:p>
        </w:tc>
      </w:tr>
      <w:tr w:rsidR="00826D50" w14:paraId="5C35A887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2711BB24" w14:textId="77777777" w:rsidR="00826D50" w:rsidRDefault="00826D50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6E452DB1" w14:textId="461007AD" w:rsidR="00826D50" w:rsidRDefault="006B384A" w:rsidP="00A41391">
            <w:pPr>
              <w:ind w:left="0"/>
            </w:pPr>
            <w:r>
              <w:t>3</w:t>
            </w:r>
            <w:r w:rsidR="00587D58">
              <w:t>.</w:t>
            </w:r>
          </w:p>
        </w:tc>
        <w:tc>
          <w:tcPr>
            <w:tcW w:w="4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B8DDBCB" w14:textId="10E44208" w:rsidR="00826D50" w:rsidRDefault="00826D50" w:rsidP="001E70CB">
            <w:pPr>
              <w:tabs>
                <w:tab w:val="left" w:pos="2671"/>
              </w:tabs>
              <w:ind w:left="0"/>
            </w:pPr>
            <w:r>
              <w:t>Cirkulation/hud?</w:t>
            </w:r>
          </w:p>
        </w:tc>
      </w:tr>
      <w:tr w:rsidR="006B384A" w14:paraId="46B88A74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0C623EE3" w14:textId="77777777" w:rsidR="006B384A" w:rsidRDefault="006B384A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30135013" w14:textId="70035521" w:rsidR="006B384A" w:rsidRDefault="006B384A" w:rsidP="00A41391">
            <w:pPr>
              <w:ind w:left="0"/>
            </w:pPr>
            <w:r>
              <w:t>4</w:t>
            </w:r>
            <w:r w:rsidR="00587D58">
              <w:t>.</w:t>
            </w:r>
          </w:p>
        </w:tc>
        <w:tc>
          <w:tcPr>
            <w:tcW w:w="4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40A35A2" w14:textId="7F24F855" w:rsidR="006B384A" w:rsidRDefault="006B384A" w:rsidP="001E70CB">
            <w:pPr>
              <w:tabs>
                <w:tab w:val="left" w:pos="2671"/>
              </w:tabs>
              <w:ind w:left="0"/>
            </w:pPr>
            <w:r>
              <w:t xml:space="preserve">Neurologisk </w:t>
            </w:r>
            <w:proofErr w:type="spellStart"/>
            <w:r>
              <w:t>us</w:t>
            </w:r>
            <w:proofErr w:type="spellEnd"/>
          </w:p>
        </w:tc>
      </w:tr>
      <w:tr w:rsidR="006B384A" w14:paraId="387E5C4E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75096656" w14:textId="77777777" w:rsidR="006B384A" w:rsidRDefault="006B384A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04A7F977" w14:textId="4AE5D8A9" w:rsidR="006B384A" w:rsidRDefault="006B384A" w:rsidP="00A41391">
            <w:pPr>
              <w:ind w:left="0"/>
            </w:pPr>
            <w:r>
              <w:t>5</w:t>
            </w:r>
            <w:r w:rsidR="00587D58">
              <w:t>.</w:t>
            </w:r>
          </w:p>
        </w:tc>
        <w:tc>
          <w:tcPr>
            <w:tcW w:w="4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0744B6C" w14:textId="3655C28F" w:rsidR="006B384A" w:rsidRDefault="006B384A" w:rsidP="001E70CB">
            <w:pPr>
              <w:tabs>
                <w:tab w:val="left" w:pos="2671"/>
              </w:tabs>
              <w:ind w:left="0"/>
            </w:pPr>
            <w:r>
              <w:t>M</w:t>
            </w:r>
            <w:r w:rsidR="0044150C">
              <w:t>uskel/skelettundersökning</w:t>
            </w:r>
          </w:p>
        </w:tc>
      </w:tr>
      <w:tr w:rsidR="0044150C" w14:paraId="0AD53BFC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19980AB5" w14:textId="77777777" w:rsidR="0044150C" w:rsidRDefault="0044150C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78DF6EB5" w14:textId="6EB5A708" w:rsidR="0044150C" w:rsidRDefault="0044150C" w:rsidP="00A41391">
            <w:pPr>
              <w:ind w:left="0"/>
            </w:pPr>
            <w:r>
              <w:t>6</w:t>
            </w:r>
            <w:r w:rsidR="00587D58">
              <w:t>.</w:t>
            </w:r>
          </w:p>
        </w:tc>
        <w:tc>
          <w:tcPr>
            <w:tcW w:w="4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AEB2AC9" w14:textId="67D59738" w:rsidR="0044150C" w:rsidRDefault="0044150C" w:rsidP="001E70CB">
            <w:pPr>
              <w:tabs>
                <w:tab w:val="left" w:pos="2671"/>
              </w:tabs>
              <w:ind w:left="0"/>
            </w:pPr>
            <w:r>
              <w:t>EKG-</w:t>
            </w:r>
            <w:proofErr w:type="spellStart"/>
            <w:r>
              <w:t>us</w:t>
            </w:r>
            <w:proofErr w:type="spellEnd"/>
            <w:r>
              <w:t xml:space="preserve">: </w:t>
            </w:r>
            <w:r>
              <w:br/>
              <w:t xml:space="preserve">-normalt EKG, normalt </w:t>
            </w:r>
            <w:proofErr w:type="spellStart"/>
            <w:r>
              <w:t>troponin</w:t>
            </w:r>
            <w:proofErr w:type="spellEnd"/>
            <w:r>
              <w:t>-</w:t>
            </w:r>
            <w:r>
              <w:br/>
              <w:t xml:space="preserve">värde: Nytt EKG onödigt. </w:t>
            </w:r>
            <w:r w:rsidR="002F068F">
              <w:br/>
              <w:t xml:space="preserve">-förhöjt </w:t>
            </w:r>
            <w:proofErr w:type="spellStart"/>
            <w:r w:rsidR="002F068F">
              <w:t>troponinvärde</w:t>
            </w:r>
            <w:proofErr w:type="spellEnd"/>
            <w:r w:rsidR="002F068F">
              <w:t>: Nytt EKG efter 24 timmar (följs upp).</w:t>
            </w:r>
            <w:r w:rsidR="002F068F">
              <w:br/>
              <w:t xml:space="preserve">-patologiskt EKG, normalt </w:t>
            </w:r>
            <w:proofErr w:type="spellStart"/>
            <w:r w:rsidR="002F068F">
              <w:t>tropo</w:t>
            </w:r>
            <w:r w:rsidR="009340F3">
              <w:t>ninvärde</w:t>
            </w:r>
            <w:proofErr w:type="spellEnd"/>
            <w:r w:rsidR="009340F3">
              <w:t>: Nytt EKG efter 24 timmar.</w:t>
            </w:r>
            <w:r w:rsidR="009340F3">
              <w:br/>
              <w:t xml:space="preserve">-förhöjt </w:t>
            </w:r>
            <w:proofErr w:type="spellStart"/>
            <w:r w:rsidR="009340F3">
              <w:t>troponinvärde</w:t>
            </w:r>
            <w:proofErr w:type="spellEnd"/>
            <w:r w:rsidR="009340F3">
              <w:t xml:space="preserve">: Nytt EKG (flera) efter klinisk värdering. </w:t>
            </w:r>
            <w:r w:rsidR="001B016E">
              <w:br/>
              <w:t>-EKG uttalad patologiskt: Monitorering (hjärtövervakning)</w:t>
            </w:r>
          </w:p>
        </w:tc>
      </w:tr>
      <w:tr w:rsidR="00A25333" w14:paraId="1DEA0724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1785CE26" w14:textId="77777777" w:rsidR="00A25333" w:rsidRDefault="00A25333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034233F1" w14:textId="49D5BD5D" w:rsidR="00A25333" w:rsidRDefault="00A25333" w:rsidP="00A41391">
            <w:pPr>
              <w:ind w:left="0"/>
            </w:pPr>
            <w:r>
              <w:t>7</w:t>
            </w:r>
            <w:r w:rsidR="00587D58">
              <w:t>.</w:t>
            </w:r>
          </w:p>
        </w:tc>
        <w:tc>
          <w:tcPr>
            <w:tcW w:w="4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65CB720" w14:textId="37C8949A" w:rsidR="00A25333" w:rsidRDefault="00A25333" w:rsidP="001E70CB">
            <w:pPr>
              <w:tabs>
                <w:tab w:val="left" w:pos="2671"/>
              </w:tabs>
              <w:ind w:left="0"/>
            </w:pPr>
            <w:r>
              <w:t xml:space="preserve">CK </w:t>
            </w:r>
            <w:r w:rsidRPr="00A25333">
              <w:rPr>
                <w:i/>
                <w:iCs/>
              </w:rPr>
              <w:t xml:space="preserve">normal </w:t>
            </w:r>
            <w:r>
              <w:t>och ingen misstanke om muskelnekros eller cirkulationsstörning</w:t>
            </w:r>
            <w:r w:rsidR="001C77E8">
              <w:t>:</w:t>
            </w:r>
            <w:r w:rsidR="001C77E8">
              <w:br/>
              <w:t>Nya prover efter 24 timmar (bedöms individuellt)</w:t>
            </w:r>
            <w:r w:rsidR="001C77E8">
              <w:br/>
              <w:t>-Normal, men misstanke om muskelnekros eller cirkulationsstörning</w:t>
            </w:r>
            <w:r w:rsidR="00B26ADC">
              <w:br/>
            </w:r>
            <w:r w:rsidR="00B26ADC" w:rsidRPr="00B26ADC">
              <w:rPr>
                <w:i/>
                <w:iCs/>
              </w:rPr>
              <w:t>Förhöjt:</w:t>
            </w:r>
            <w:r w:rsidR="00B26ADC">
              <w:t xml:space="preserve"> </w:t>
            </w:r>
            <w:r w:rsidR="00B26ADC">
              <w:br/>
              <w:t xml:space="preserve">-Nya prover, intervall olika, senast efter 6 timmar. </w:t>
            </w:r>
            <w:r w:rsidR="00D953D2">
              <w:br/>
            </w:r>
            <w:r w:rsidR="00D953D2" w:rsidRPr="00D953D2">
              <w:rPr>
                <w:i/>
                <w:iCs/>
              </w:rPr>
              <w:t>Starkt förhöjt:</w:t>
            </w:r>
            <w:r w:rsidR="00D953D2">
              <w:t xml:space="preserve"> </w:t>
            </w:r>
            <w:r w:rsidR="00D953D2">
              <w:br/>
              <w:t xml:space="preserve">-Nya prover snabbt. Kontakta kirurg </w:t>
            </w:r>
            <w:proofErr w:type="spellStart"/>
            <w:r w:rsidR="00D953D2">
              <w:t>mtp</w:t>
            </w:r>
            <w:proofErr w:type="spellEnd"/>
            <w:r w:rsidR="00D953D2">
              <w:t xml:space="preserve"> revision av </w:t>
            </w:r>
            <w:proofErr w:type="spellStart"/>
            <w:r w:rsidR="00D953D2">
              <w:t>nektorisk</w:t>
            </w:r>
            <w:proofErr w:type="spellEnd"/>
            <w:r w:rsidR="00D953D2">
              <w:t xml:space="preserve"> muskulatur</w:t>
            </w:r>
            <w:r w:rsidR="00A74C78">
              <w:t xml:space="preserve"> (”</w:t>
            </w:r>
            <w:proofErr w:type="spellStart"/>
            <w:r w:rsidR="00A74C78">
              <w:t>compartmentsyndrom</w:t>
            </w:r>
            <w:proofErr w:type="spellEnd"/>
            <w:r w:rsidR="00A74C78">
              <w:t>”)</w:t>
            </w:r>
          </w:p>
        </w:tc>
      </w:tr>
      <w:tr w:rsidR="00A74C78" w14:paraId="01CACE55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08EE4E3C" w14:textId="77777777" w:rsidR="00A74C78" w:rsidRDefault="00A74C78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393C00C1" w14:textId="27CE8283" w:rsidR="00A74C78" w:rsidRDefault="00A74C78" w:rsidP="00A41391">
            <w:pPr>
              <w:ind w:left="0"/>
            </w:pPr>
            <w:r>
              <w:t>8</w:t>
            </w:r>
            <w:r w:rsidR="00587D58">
              <w:t>.</w:t>
            </w:r>
          </w:p>
        </w:tc>
        <w:tc>
          <w:tcPr>
            <w:tcW w:w="4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8A0F458" w14:textId="5CFB711B" w:rsidR="00A74C78" w:rsidRDefault="00A74C78" w:rsidP="001E70CB">
            <w:pPr>
              <w:tabs>
                <w:tab w:val="left" w:pos="2671"/>
              </w:tabs>
              <w:ind w:left="0"/>
            </w:pPr>
            <w:proofErr w:type="spellStart"/>
            <w:r>
              <w:t>Kreatinin</w:t>
            </w:r>
            <w:proofErr w:type="spellEnd"/>
            <w:r>
              <w:t xml:space="preserve">-/karbamid-/leverprov: Värderas parallellt med CK. </w:t>
            </w:r>
          </w:p>
        </w:tc>
      </w:tr>
      <w:tr w:rsidR="00A116ED" w14:paraId="373C80B3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0B234B79" w14:textId="77777777" w:rsidR="00A116ED" w:rsidRDefault="00A116ED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641322D1" w14:textId="38719A61" w:rsidR="00A116ED" w:rsidRDefault="00A116ED" w:rsidP="00A41391">
            <w:pPr>
              <w:ind w:left="0"/>
            </w:pPr>
            <w:r>
              <w:t>9</w:t>
            </w:r>
            <w:r w:rsidR="00587D58">
              <w:t>.</w:t>
            </w:r>
          </w:p>
        </w:tc>
        <w:tc>
          <w:tcPr>
            <w:tcW w:w="4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85F609" w14:textId="1403700D" w:rsidR="00A116ED" w:rsidRDefault="00A116ED" w:rsidP="001E70CB">
            <w:pPr>
              <w:tabs>
                <w:tab w:val="left" w:pos="2671"/>
              </w:tabs>
              <w:ind w:left="0"/>
            </w:pPr>
            <w:r>
              <w:t xml:space="preserve">Urinundersökning: </w:t>
            </w:r>
            <w:proofErr w:type="spellStart"/>
            <w:r>
              <w:t>Urinstix</w:t>
            </w:r>
            <w:proofErr w:type="spellEnd"/>
            <w:r>
              <w:t xml:space="preserve"> normal: ingen uppföljning. Patologiskt: Uppföljning avhängig av blodprov. </w:t>
            </w:r>
          </w:p>
        </w:tc>
      </w:tr>
      <w:tr w:rsidR="001D5D4C" w14:paraId="3D05E33C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488B9F6A" w14:textId="77777777" w:rsidR="001D5D4C" w:rsidRDefault="001D5D4C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2F6F9228" w14:textId="793C5D51" w:rsidR="001D5D4C" w:rsidRDefault="001D5D4C" w:rsidP="001D5D4C">
            <w:pPr>
              <w:ind w:left="0" w:right="600"/>
            </w:pPr>
            <w:r>
              <w:t>10</w:t>
            </w:r>
            <w:r w:rsidR="00587D58">
              <w:t>.</w:t>
            </w:r>
          </w:p>
        </w:tc>
        <w:tc>
          <w:tcPr>
            <w:tcW w:w="4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4D5114F" w14:textId="438D6451" w:rsidR="001D5D4C" w:rsidRDefault="001D5D4C" w:rsidP="001E70CB">
            <w:pPr>
              <w:tabs>
                <w:tab w:val="left" w:pos="2671"/>
              </w:tabs>
              <w:ind w:left="0"/>
            </w:pPr>
            <w:r>
              <w:t xml:space="preserve">Följande </w:t>
            </w:r>
            <w:proofErr w:type="spellStart"/>
            <w:r>
              <w:t>us</w:t>
            </w:r>
            <w:proofErr w:type="spellEnd"/>
            <w:r>
              <w:t xml:space="preserve"> bör värderas subakut:</w:t>
            </w:r>
            <w:r>
              <w:br/>
            </w:r>
            <w:r w:rsidR="00A614AF">
              <w:t>-NLH/EMG i extremiteterna</w:t>
            </w:r>
            <w:r w:rsidR="00A614AF">
              <w:br/>
              <w:t>-MR av extremiteterna</w:t>
            </w:r>
            <w:r w:rsidR="00A614AF">
              <w:br/>
              <w:t>-MR hjärna/</w:t>
            </w:r>
            <w:proofErr w:type="spellStart"/>
            <w:r w:rsidR="00A614AF">
              <w:t>medulla</w:t>
            </w:r>
            <w:proofErr w:type="spellEnd"/>
            <w:r w:rsidR="00A614AF">
              <w:t xml:space="preserve"> vid misstanke till skada i hjärna/ryggmärg.</w:t>
            </w:r>
            <w:r w:rsidR="00584B4E">
              <w:br/>
              <w:t>-</w:t>
            </w:r>
            <w:proofErr w:type="spellStart"/>
            <w:r w:rsidR="00584B4E">
              <w:t>Audiometri</w:t>
            </w:r>
            <w:proofErr w:type="spellEnd"/>
            <w:r w:rsidR="00584B4E">
              <w:br/>
              <w:t>-Ögonundersökning</w:t>
            </w:r>
            <w:r w:rsidR="00584B4E">
              <w:br/>
              <w:t xml:space="preserve">-Neurologisk specialistundersökning där följande funktionstest kan bli aktuella: </w:t>
            </w:r>
            <w:r w:rsidR="00F07F87">
              <w:br/>
              <w:t>-</w:t>
            </w:r>
            <w:proofErr w:type="spellStart"/>
            <w:r w:rsidR="00F07F87">
              <w:t>somatosensorisk</w:t>
            </w:r>
            <w:proofErr w:type="spellEnd"/>
            <w:r w:rsidR="00F07F87">
              <w:t xml:space="preserve"> framkallad respons</w:t>
            </w:r>
            <w:r w:rsidR="00F07F87">
              <w:br/>
              <w:t>-audi</w:t>
            </w:r>
            <w:r w:rsidR="00506EE0">
              <w:t>tivt framkallad respons</w:t>
            </w:r>
          </w:p>
        </w:tc>
      </w:tr>
      <w:tr w:rsidR="000B7DDC" w14:paraId="0A35AAA3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658AC6AC" w14:textId="77777777" w:rsidR="000B7DDC" w:rsidRDefault="000B7DDC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DC002BC" w14:textId="2B6FA5A2" w:rsidR="000B7DDC" w:rsidRDefault="000B7DDC" w:rsidP="001E70CB">
            <w:pPr>
              <w:tabs>
                <w:tab w:val="left" w:pos="2671"/>
              </w:tabs>
              <w:ind w:left="0"/>
            </w:pPr>
            <w:r>
              <w:t xml:space="preserve">Om data enligt ovan ger misstanke om skada är uppföljningsundersökningar viktiga för att värdera möjliga </w:t>
            </w:r>
            <w:proofErr w:type="spellStart"/>
            <w:r>
              <w:t>senkomplikationer</w:t>
            </w:r>
            <w:proofErr w:type="spellEnd"/>
            <w:r>
              <w:t>.</w:t>
            </w:r>
          </w:p>
        </w:tc>
      </w:tr>
      <w:tr w:rsidR="00212085" w14:paraId="0FB79A08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495A5EFC" w14:textId="3F27A178" w:rsidR="00212085" w:rsidRPr="00212085" w:rsidRDefault="00212085" w:rsidP="005B5074">
            <w:pPr>
              <w:ind w:left="0" w:right="697"/>
              <w:rPr>
                <w:b/>
                <w:bCs/>
              </w:rPr>
            </w:pPr>
            <w:r w:rsidRPr="00212085">
              <w:rPr>
                <w:b/>
                <w:bCs/>
              </w:rPr>
              <w:t>IV</w:t>
            </w:r>
          </w:p>
        </w:tc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7122F90" w14:textId="469974C4" w:rsidR="00212085" w:rsidRPr="00001315" w:rsidRDefault="00212085" w:rsidP="001E70CB">
            <w:pPr>
              <w:tabs>
                <w:tab w:val="left" w:pos="2671"/>
              </w:tabs>
              <w:ind w:left="0"/>
              <w:rPr>
                <w:b/>
                <w:bCs/>
                <w:i/>
                <w:iCs/>
              </w:rPr>
            </w:pPr>
            <w:r w:rsidRPr="00001315">
              <w:rPr>
                <w:b/>
                <w:bCs/>
                <w:i/>
                <w:iCs/>
              </w:rPr>
              <w:t>Konklusion:</w:t>
            </w:r>
          </w:p>
        </w:tc>
      </w:tr>
      <w:tr w:rsidR="000C2391" w14:paraId="01BEA05B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47D8C66B" w14:textId="77777777" w:rsidR="000C2391" w:rsidRDefault="000C2391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88497C1" w14:textId="7BD09A76" w:rsidR="000C2391" w:rsidRDefault="000C2391" w:rsidP="000C2391">
            <w:pPr>
              <w:tabs>
                <w:tab w:val="left" w:pos="2671"/>
              </w:tabs>
              <w:ind w:left="0"/>
            </w:pPr>
            <w:r>
              <w:t>-EKG-övervakning</w:t>
            </w:r>
          </w:p>
        </w:tc>
      </w:tr>
      <w:tr w:rsidR="000C2391" w14:paraId="3D73D862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67B2019A" w14:textId="77777777" w:rsidR="000C2391" w:rsidRDefault="000C2391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514E3CB" w14:textId="352A11AB" w:rsidR="000C2391" w:rsidRDefault="000C2391" w:rsidP="001E70CB">
            <w:pPr>
              <w:tabs>
                <w:tab w:val="left" w:pos="2671"/>
              </w:tabs>
              <w:ind w:left="0"/>
            </w:pPr>
            <w:r>
              <w:t>-</w:t>
            </w:r>
            <w:proofErr w:type="spellStart"/>
            <w:r>
              <w:t>Myoglobulinuri</w:t>
            </w:r>
            <w:proofErr w:type="spellEnd"/>
            <w:r>
              <w:t>:</w:t>
            </w:r>
            <w:r w:rsidR="00A0283F">
              <w:t xml:space="preserve"> </w:t>
            </w:r>
          </w:p>
        </w:tc>
      </w:tr>
      <w:tr w:rsidR="00924F14" w14:paraId="377C46B0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7D6B38C4" w14:textId="77777777" w:rsidR="00924F14" w:rsidRDefault="00924F14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156DBBE7" w14:textId="6FA7A27E" w:rsidR="00924F14" w:rsidRDefault="00924F14" w:rsidP="00A41391">
            <w:pPr>
              <w:ind w:left="0"/>
            </w:pPr>
            <w:r>
              <w:t>-</w:t>
            </w:r>
          </w:p>
        </w:tc>
        <w:tc>
          <w:tcPr>
            <w:tcW w:w="4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07D06D7" w14:textId="68231EA6" w:rsidR="00924F14" w:rsidRDefault="00E03A70" w:rsidP="001E70CB">
            <w:pPr>
              <w:tabs>
                <w:tab w:val="left" w:pos="2671"/>
              </w:tabs>
              <w:ind w:left="0"/>
            </w:pPr>
            <w:r>
              <w:t>s</w:t>
            </w:r>
            <w:r w:rsidR="00924F14">
              <w:t>nabbtest</w:t>
            </w:r>
            <w:r w:rsidR="00073C77">
              <w:t xml:space="preserve"> m/Hb-sticka (korsreaktion för </w:t>
            </w:r>
            <w:proofErr w:type="spellStart"/>
            <w:r w:rsidR="00073C77">
              <w:t>myoglobulin</w:t>
            </w:r>
            <w:proofErr w:type="spellEnd"/>
            <w:r w:rsidR="00073C77">
              <w:t>)</w:t>
            </w:r>
          </w:p>
        </w:tc>
      </w:tr>
      <w:tr w:rsidR="00073C77" w14:paraId="48EF6366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45CE03B3" w14:textId="77777777" w:rsidR="00073C77" w:rsidRDefault="00073C77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0B70C585" w14:textId="065C9540" w:rsidR="00073C77" w:rsidRDefault="00073C77" w:rsidP="00A41391">
            <w:pPr>
              <w:ind w:left="0"/>
            </w:pPr>
            <w:r>
              <w:t>-</w:t>
            </w:r>
          </w:p>
        </w:tc>
        <w:tc>
          <w:tcPr>
            <w:tcW w:w="4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4A855C7" w14:textId="279974E5" w:rsidR="00073C77" w:rsidRDefault="00E03A70" w:rsidP="001E70CB">
            <w:pPr>
              <w:tabs>
                <w:tab w:val="left" w:pos="2671"/>
              </w:tabs>
              <w:ind w:left="0"/>
            </w:pPr>
            <w:r>
              <w:t>k</w:t>
            </w:r>
            <w:r w:rsidR="00073C77">
              <w:t>ontroller S-</w:t>
            </w:r>
            <w:proofErr w:type="spellStart"/>
            <w:r w:rsidR="00073C77">
              <w:t>myoglobulin</w:t>
            </w:r>
            <w:proofErr w:type="spellEnd"/>
          </w:p>
        </w:tc>
      </w:tr>
      <w:tr w:rsidR="009D07A0" w14:paraId="6A9B2795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4D92952F" w14:textId="77777777" w:rsidR="009D07A0" w:rsidRDefault="009D07A0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990FF34" w14:textId="17E325ED" w:rsidR="009D07A0" w:rsidRDefault="009D07A0" w:rsidP="001E70CB">
            <w:pPr>
              <w:tabs>
                <w:tab w:val="left" w:pos="2671"/>
              </w:tabs>
              <w:ind w:left="0"/>
            </w:pPr>
            <w:r>
              <w:t xml:space="preserve">-Forcerad </w:t>
            </w:r>
            <w:proofErr w:type="spellStart"/>
            <w:r>
              <w:t>diures</w:t>
            </w:r>
            <w:proofErr w:type="spellEnd"/>
            <w:r>
              <w:t xml:space="preserve">: </w:t>
            </w:r>
          </w:p>
        </w:tc>
      </w:tr>
      <w:tr w:rsidR="00B92396" w14:paraId="10C4587B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4E0577C3" w14:textId="77777777" w:rsidR="00B92396" w:rsidRDefault="00B92396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42D044FD" w14:textId="53A18898" w:rsidR="00B92396" w:rsidRDefault="00B92396" w:rsidP="00A41391">
            <w:pPr>
              <w:ind w:left="0"/>
            </w:pPr>
            <w:r>
              <w:t>-</w:t>
            </w:r>
          </w:p>
        </w:tc>
        <w:tc>
          <w:tcPr>
            <w:tcW w:w="4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A5052C" w14:textId="75D229C2" w:rsidR="00B92396" w:rsidRDefault="00B92396" w:rsidP="001E70CB">
            <w:pPr>
              <w:tabs>
                <w:tab w:val="left" w:pos="2671"/>
              </w:tabs>
              <w:ind w:left="0"/>
            </w:pPr>
            <w:r>
              <w:t xml:space="preserve">1,5 ml/kg/timme – ökad tillförsel av </w:t>
            </w:r>
            <w:proofErr w:type="spellStart"/>
            <w:r>
              <w:t>Ringeracetat</w:t>
            </w:r>
            <w:proofErr w:type="spellEnd"/>
            <w:r w:rsidR="008E7345">
              <w:t>.</w:t>
            </w:r>
          </w:p>
        </w:tc>
      </w:tr>
      <w:tr w:rsidR="008E7345" w14:paraId="55FF69C6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69A0C1DA" w14:textId="77777777" w:rsidR="008E7345" w:rsidRDefault="008E7345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A1C2D36" w14:textId="4061F63B" w:rsidR="008E7345" w:rsidRDefault="008E7345" w:rsidP="001E70CB">
            <w:pPr>
              <w:tabs>
                <w:tab w:val="left" w:pos="2671"/>
              </w:tabs>
              <w:ind w:left="0"/>
            </w:pPr>
            <w:r>
              <w:t xml:space="preserve">-Alkalisering av urin: </w:t>
            </w:r>
          </w:p>
        </w:tc>
      </w:tr>
      <w:tr w:rsidR="008E7345" w14:paraId="52EC706B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7CE10E36" w14:textId="77777777" w:rsidR="008E7345" w:rsidRDefault="008E7345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60EB1E3C" w14:textId="3481CA2D" w:rsidR="008E7345" w:rsidRDefault="008E7345" w:rsidP="00A41391">
            <w:pPr>
              <w:ind w:left="0"/>
            </w:pPr>
            <w:r>
              <w:t>-</w:t>
            </w:r>
          </w:p>
        </w:tc>
        <w:tc>
          <w:tcPr>
            <w:tcW w:w="4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FCA675F" w14:textId="6748B362" w:rsidR="008E7345" w:rsidRDefault="00E03A70" w:rsidP="001E70CB">
            <w:pPr>
              <w:tabs>
                <w:tab w:val="left" w:pos="2671"/>
              </w:tabs>
              <w:ind w:left="0"/>
            </w:pPr>
            <w:r>
              <w:t xml:space="preserve">ge bikarbonat 200 ml </w:t>
            </w:r>
            <w:r>
              <w:br/>
              <w:t>(om U-pH &lt;7)</w:t>
            </w:r>
          </w:p>
        </w:tc>
      </w:tr>
      <w:tr w:rsidR="00955D0E" w14:paraId="3F838B3F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1FB79F96" w14:textId="77777777" w:rsidR="00955D0E" w:rsidRDefault="00955D0E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CFDCBE2" w14:textId="771E7011" w:rsidR="00955D0E" w:rsidRDefault="00955D0E" w:rsidP="001E70CB">
            <w:pPr>
              <w:tabs>
                <w:tab w:val="left" w:pos="2671"/>
              </w:tabs>
              <w:ind w:left="0"/>
            </w:pPr>
            <w:r>
              <w:t>-</w:t>
            </w:r>
            <w:proofErr w:type="spellStart"/>
            <w:r>
              <w:t>Ev</w:t>
            </w:r>
            <w:proofErr w:type="spellEnd"/>
            <w:r>
              <w:t xml:space="preserve"> </w:t>
            </w:r>
            <w:proofErr w:type="spellStart"/>
            <w:r>
              <w:t>mannitol</w:t>
            </w:r>
            <w:proofErr w:type="spellEnd"/>
            <w:r>
              <w:t xml:space="preserve"> om </w:t>
            </w:r>
            <w:proofErr w:type="spellStart"/>
            <w:r>
              <w:t>diuresen</w:t>
            </w:r>
            <w:proofErr w:type="spellEnd"/>
            <w:r>
              <w:t xml:space="preserve"> sviktar trots normalt CVP (inte gärna </w:t>
            </w:r>
            <w:proofErr w:type="spellStart"/>
            <w:r>
              <w:t>furosemid</w:t>
            </w:r>
            <w:proofErr w:type="spellEnd"/>
            <w:r>
              <w:t xml:space="preserve"> i akut skede)</w:t>
            </w:r>
          </w:p>
        </w:tc>
      </w:tr>
      <w:tr w:rsidR="00415156" w14:paraId="2685B8AD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522702F1" w14:textId="77777777" w:rsidR="00415156" w:rsidRDefault="00415156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3906BD6" w14:textId="1731BFEA" w:rsidR="00415156" w:rsidRDefault="00415156" w:rsidP="001E70CB">
            <w:pPr>
              <w:tabs>
                <w:tab w:val="left" w:pos="2671"/>
              </w:tabs>
              <w:ind w:left="0"/>
            </w:pPr>
            <w:r>
              <w:t xml:space="preserve">-Vid </w:t>
            </w:r>
            <w:proofErr w:type="spellStart"/>
            <w:r>
              <w:t>hyperkalemi</w:t>
            </w:r>
            <w:proofErr w:type="spellEnd"/>
            <w:r>
              <w:t xml:space="preserve">: </w:t>
            </w:r>
          </w:p>
        </w:tc>
      </w:tr>
      <w:tr w:rsidR="00415156" w14:paraId="43A11B7A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32EFA997" w14:textId="77777777" w:rsidR="00415156" w:rsidRDefault="00415156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2F49DA4D" w14:textId="3259CC3E" w:rsidR="00415156" w:rsidRDefault="00415156" w:rsidP="00A41391">
            <w:pPr>
              <w:ind w:left="0"/>
            </w:pPr>
            <w:r>
              <w:t>-</w:t>
            </w:r>
          </w:p>
        </w:tc>
        <w:tc>
          <w:tcPr>
            <w:tcW w:w="4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CFBD181" w14:textId="29871EF8" w:rsidR="00415156" w:rsidRDefault="001E43EA" w:rsidP="001E70CB">
            <w:pPr>
              <w:tabs>
                <w:tab w:val="left" w:pos="2671"/>
              </w:tabs>
              <w:ind w:left="0"/>
            </w:pPr>
            <w:r>
              <w:t xml:space="preserve">s-K&gt;6 </w:t>
            </w:r>
            <w:proofErr w:type="spellStart"/>
            <w:r>
              <w:t>mmol</w:t>
            </w:r>
            <w:proofErr w:type="spellEnd"/>
            <w:r>
              <w:t xml:space="preserve">/l ge </w:t>
            </w:r>
            <w:proofErr w:type="spellStart"/>
            <w:r>
              <w:t>Resonium</w:t>
            </w:r>
            <w:proofErr w:type="spellEnd"/>
            <w:r>
              <w:t xml:space="preserve">, byt ut </w:t>
            </w:r>
            <w:proofErr w:type="spellStart"/>
            <w:r>
              <w:t>Ringeracetat</w:t>
            </w:r>
            <w:proofErr w:type="spellEnd"/>
            <w:r>
              <w:t xml:space="preserve"> till Buffrad Glukos</w:t>
            </w:r>
            <w:r w:rsidR="007E69E9">
              <w:t xml:space="preserve"> 5% (eller motsvarande) m/tillsats av </w:t>
            </w:r>
            <w:proofErr w:type="spellStart"/>
            <w:r w:rsidR="007E69E9">
              <w:t>Addex</w:t>
            </w:r>
            <w:proofErr w:type="spellEnd"/>
            <w:r w:rsidR="007E69E9">
              <w:t xml:space="preserve">-Na 70 </w:t>
            </w:r>
            <w:proofErr w:type="spellStart"/>
            <w:r w:rsidR="007E69E9">
              <w:t>mmol</w:t>
            </w:r>
            <w:proofErr w:type="spellEnd"/>
            <w:r w:rsidR="007E69E9">
              <w:t>/l.</w:t>
            </w:r>
            <w:r w:rsidR="006109FD">
              <w:t xml:space="preserve"> Glukos-Insulin-infusion</w:t>
            </w:r>
            <w:r w:rsidR="00E3152E">
              <w:t xml:space="preserve"> m/30% Glukos (överväg annan koncentration beroende på iv-infart) m/</w:t>
            </w:r>
            <w:proofErr w:type="gramStart"/>
            <w:r w:rsidR="00E3152E">
              <w:t>40-60</w:t>
            </w:r>
            <w:proofErr w:type="gramEnd"/>
            <w:r w:rsidR="00E3152E">
              <w:t xml:space="preserve"> EAR (=Enheter </w:t>
            </w:r>
            <w:proofErr w:type="spellStart"/>
            <w:r w:rsidR="00E3152E">
              <w:t>Actrapid</w:t>
            </w:r>
            <w:proofErr w:type="spellEnd"/>
            <w:r w:rsidR="00E3152E">
              <w:t>).</w:t>
            </w:r>
          </w:p>
        </w:tc>
      </w:tr>
      <w:tr w:rsidR="0045315E" w14:paraId="4EDDE9A9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39F5AD3D" w14:textId="77777777" w:rsidR="0045315E" w:rsidRDefault="0045315E" w:rsidP="005B5074">
            <w:pPr>
              <w:ind w:left="0" w:right="697"/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</w:tcPr>
          <w:p w14:paraId="2103BD87" w14:textId="119ADCA7" w:rsidR="0045315E" w:rsidRDefault="0045315E" w:rsidP="00A41391">
            <w:pPr>
              <w:ind w:left="0"/>
            </w:pPr>
            <w:r>
              <w:t>-</w:t>
            </w:r>
          </w:p>
        </w:tc>
        <w:tc>
          <w:tcPr>
            <w:tcW w:w="4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B0EB90D" w14:textId="2F262746" w:rsidR="0045315E" w:rsidRDefault="0045315E" w:rsidP="001E70CB">
            <w:pPr>
              <w:tabs>
                <w:tab w:val="left" w:pos="2671"/>
              </w:tabs>
              <w:ind w:left="0"/>
            </w:pPr>
            <w:r>
              <w:t>överväg dialys</w:t>
            </w:r>
          </w:p>
        </w:tc>
      </w:tr>
      <w:tr w:rsidR="00420F19" w14:paraId="38D78976" w14:textId="77777777" w:rsidTr="00115EEC">
        <w:trPr>
          <w:gridAfter w:val="1"/>
          <w:wAfter w:w="15" w:type="dxa"/>
        </w:trPr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</w:tcPr>
          <w:p w14:paraId="0240434C" w14:textId="77777777" w:rsidR="00420F19" w:rsidRDefault="00420F19" w:rsidP="005B5074">
            <w:pPr>
              <w:ind w:left="0" w:right="697"/>
            </w:pPr>
          </w:p>
        </w:tc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483A180" w14:textId="0F0E7A40" w:rsidR="00420F19" w:rsidRDefault="00420F19" w:rsidP="001E70CB">
            <w:pPr>
              <w:tabs>
                <w:tab w:val="left" w:pos="2671"/>
              </w:tabs>
              <w:ind w:left="0"/>
            </w:pPr>
            <w:r>
              <w:t>-Följ EKG kontinuerligt/ta CK</w:t>
            </w:r>
            <w:r w:rsidR="00032B7F">
              <w:t xml:space="preserve"> (-MB/</w:t>
            </w:r>
            <w:proofErr w:type="spellStart"/>
            <w:r w:rsidR="00032B7F">
              <w:t>troponin</w:t>
            </w:r>
            <w:proofErr w:type="spellEnd"/>
            <w:r w:rsidR="00032B7F">
              <w:t xml:space="preserve"> (differentierar </w:t>
            </w:r>
            <w:proofErr w:type="spellStart"/>
            <w:r w:rsidR="00032B7F">
              <w:t>myocard</w:t>
            </w:r>
            <w:proofErr w:type="spellEnd"/>
            <w:r w:rsidR="00032B7F">
              <w:t xml:space="preserve"> övriga muskelskador).</w:t>
            </w:r>
          </w:p>
        </w:tc>
      </w:tr>
    </w:tbl>
    <w:p w14:paraId="28D8950F" w14:textId="77777777" w:rsidR="00A146D7" w:rsidRDefault="00A146D7" w:rsidP="00A146D7"/>
    <w:p w14:paraId="67A00EA6" w14:textId="370C5255" w:rsidR="002739FA" w:rsidRDefault="002739FA" w:rsidP="002A2589">
      <w:pPr>
        <w:pStyle w:val="Rubrik2"/>
      </w:pPr>
      <w:r>
        <w:t>Referens</w:t>
      </w:r>
    </w:p>
    <w:p w14:paraId="404CF4BD" w14:textId="7F638D6C" w:rsidR="002A2589" w:rsidRPr="002A2589" w:rsidRDefault="002A2589" w:rsidP="002A2589">
      <w:proofErr w:type="spellStart"/>
      <w:r>
        <w:t>Veierstad</w:t>
      </w:r>
      <w:proofErr w:type="spellEnd"/>
      <w:r>
        <w:t xml:space="preserve"> KB et al. </w:t>
      </w:r>
      <w:proofErr w:type="spellStart"/>
      <w:r>
        <w:t>Tidsskr</w:t>
      </w:r>
      <w:proofErr w:type="spellEnd"/>
      <w:r>
        <w:t xml:space="preserve"> Nor </w:t>
      </w:r>
      <w:proofErr w:type="spellStart"/>
      <w:r>
        <w:t>Laegefpren</w:t>
      </w:r>
      <w:proofErr w:type="spellEnd"/>
      <w:r w:rsidR="00F314AF">
        <w:t xml:space="preserve"> 2003 </w:t>
      </w:r>
      <w:proofErr w:type="spellStart"/>
      <w:r w:rsidR="00F314AF">
        <w:t>vol</w:t>
      </w:r>
      <w:proofErr w:type="spellEnd"/>
      <w:r w:rsidR="00F314AF">
        <w:t xml:space="preserve"> </w:t>
      </w:r>
      <w:proofErr w:type="gramStart"/>
      <w:r w:rsidR="00F314AF">
        <w:t>17;123:2453</w:t>
      </w:r>
      <w:proofErr w:type="gramEnd"/>
      <w:r w:rsidR="00F314AF">
        <w:t>-6.</w:t>
      </w:r>
    </w:p>
    <w:p w14:paraId="1B6F63DB" w14:textId="77777777" w:rsidR="00DE31EB" w:rsidRPr="00DE31EB" w:rsidRDefault="00DE31EB" w:rsidP="00DE31EB">
      <w:pPr>
        <w:keepNext/>
        <w:spacing w:line="240" w:lineRule="auto"/>
        <w:ind w:left="360" w:right="0"/>
        <w:outlineLvl w:val="0"/>
        <w:rPr>
          <w:rFonts w:ascii="Arial" w:hAnsi="Arial"/>
          <w:sz w:val="20"/>
          <w:szCs w:val="20"/>
        </w:rPr>
      </w:pPr>
    </w:p>
    <w:p w14:paraId="1B5687BA" w14:textId="77777777" w:rsidR="00DE31EB" w:rsidRPr="00DE31EB" w:rsidRDefault="00DE31EB" w:rsidP="00DE31EB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4E3E5D0" w14:textId="77777777" w:rsidR="00DE31EB" w:rsidRPr="00DE31EB" w:rsidRDefault="00DE31EB" w:rsidP="00DE31EB">
      <w:pPr>
        <w:keepNext/>
        <w:spacing w:line="240" w:lineRule="auto"/>
        <w:ind w:left="360" w:right="0"/>
        <w:outlineLvl w:val="0"/>
        <w:rPr>
          <w:rFonts w:ascii="Arial" w:hAnsi="Arial"/>
          <w:sz w:val="20"/>
          <w:szCs w:val="20"/>
        </w:rPr>
      </w:pPr>
    </w:p>
    <w:p w14:paraId="409C3594" w14:textId="77777777" w:rsidR="00DE31EB" w:rsidRPr="00DE31EB" w:rsidRDefault="00DE31EB" w:rsidP="00DE31EB">
      <w:pPr>
        <w:keepNext/>
        <w:spacing w:line="240" w:lineRule="auto"/>
        <w:ind w:left="0" w:right="0"/>
        <w:outlineLvl w:val="0"/>
        <w:rPr>
          <w:rFonts w:ascii="Arial" w:hAnsi="Arial"/>
          <w:sz w:val="20"/>
          <w:szCs w:val="20"/>
        </w:rPr>
      </w:pPr>
    </w:p>
    <w:p w14:paraId="43C056EB" w14:textId="77777777" w:rsidR="00DE31EB" w:rsidRPr="00DE31EB" w:rsidRDefault="00DE31EB" w:rsidP="00DE31EB">
      <w:pPr>
        <w:keepNext/>
        <w:spacing w:line="240" w:lineRule="auto"/>
        <w:ind w:left="0" w:right="0"/>
        <w:outlineLvl w:val="0"/>
        <w:rPr>
          <w:rFonts w:ascii="Arial" w:hAnsi="Arial"/>
          <w:sz w:val="20"/>
          <w:szCs w:val="20"/>
        </w:rPr>
      </w:pPr>
    </w:p>
    <w:p w14:paraId="44D33B47" w14:textId="77777777" w:rsidR="00DE31EB" w:rsidRPr="00DE31EB" w:rsidRDefault="00DE31EB" w:rsidP="00DE31EB">
      <w:pPr>
        <w:keepNext/>
        <w:spacing w:line="240" w:lineRule="auto"/>
        <w:ind w:left="360" w:right="0"/>
        <w:outlineLvl w:val="0"/>
        <w:rPr>
          <w:rFonts w:ascii="Arial" w:hAnsi="Arial"/>
          <w:b/>
          <w:sz w:val="20"/>
          <w:szCs w:val="20"/>
          <w:u w:val="single"/>
        </w:rPr>
      </w:pPr>
    </w:p>
    <w:p w14:paraId="41F7936E" w14:textId="77777777" w:rsidR="00DE31EB" w:rsidRPr="00DE31EB" w:rsidRDefault="00DE31EB" w:rsidP="00DE31EB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E31E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1E084D" w14:textId="77777777" w:rsidR="00363B23" w:rsidRDefault="00363B23">
      <w:r>
        <w:separator/>
      </w:r>
    </w:p>
  </w:endnote>
  <w:endnote w:type="continuationSeparator" w:id="0">
    <w:p w14:paraId="0FC5CA43" w14:textId="77777777" w:rsidR="00363B23" w:rsidRDefault="00363B23">
      <w:r>
        <w:continuationSeparator/>
      </w:r>
    </w:p>
  </w:endnote>
  <w:endnote w:type="continuationNotice" w:id="1">
    <w:p w14:paraId="713DC2D8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F8F6CB" w14:textId="77777777" w:rsidR="00363B23" w:rsidRDefault="00363B23"/>
  </w:footnote>
  <w:footnote w:type="continuationSeparator" w:id="0">
    <w:p w14:paraId="2BC859DB" w14:textId="77777777" w:rsidR="00363B23" w:rsidRDefault="00363B23">
      <w:r>
        <w:continuationSeparator/>
      </w:r>
    </w:p>
  </w:footnote>
  <w:footnote w:type="continuationNotice" w:id="1">
    <w:p w14:paraId="71EA484E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22099D"/>
    <w:multiLevelType w:val="hybridMultilevel"/>
    <w:tmpl w:val="2092E6CE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9E7118"/>
    <w:multiLevelType w:val="hybridMultilevel"/>
    <w:tmpl w:val="9E140104"/>
    <w:lvl w:ilvl="0" w:tplc="2968049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3BD42C8"/>
    <w:multiLevelType w:val="hybridMultilevel"/>
    <w:tmpl w:val="E7A8D8F8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A5526DE"/>
    <w:multiLevelType w:val="hybridMultilevel"/>
    <w:tmpl w:val="D5ACDD34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CA4313"/>
    <w:multiLevelType w:val="hybridMultilevel"/>
    <w:tmpl w:val="B3927996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6D92B41"/>
    <w:multiLevelType w:val="hybridMultilevel"/>
    <w:tmpl w:val="092C1DBC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0C0B6C"/>
    <w:multiLevelType w:val="multilevel"/>
    <w:tmpl w:val="D5D4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B5C4AC8"/>
    <w:multiLevelType w:val="hybridMultilevel"/>
    <w:tmpl w:val="FF5E3D2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87174380">
    <w:abstractNumId w:val="25"/>
  </w:num>
  <w:num w:numId="2" w16cid:durableId="1475678719">
    <w:abstractNumId w:val="17"/>
  </w:num>
  <w:num w:numId="3" w16cid:durableId="938758323">
    <w:abstractNumId w:val="0"/>
  </w:num>
  <w:num w:numId="4" w16cid:durableId="503787514">
    <w:abstractNumId w:val="7"/>
  </w:num>
  <w:num w:numId="5" w16cid:durableId="1844778625">
    <w:abstractNumId w:val="20"/>
  </w:num>
  <w:num w:numId="6" w16cid:durableId="826674347">
    <w:abstractNumId w:val="2"/>
  </w:num>
  <w:num w:numId="7" w16cid:durableId="875315606">
    <w:abstractNumId w:val="12"/>
  </w:num>
  <w:num w:numId="8" w16cid:durableId="1329553021">
    <w:abstractNumId w:val="9"/>
  </w:num>
  <w:num w:numId="9" w16cid:durableId="1277297999">
    <w:abstractNumId w:val="1"/>
  </w:num>
  <w:num w:numId="10" w16cid:durableId="1363826425">
    <w:abstractNumId w:val="1"/>
  </w:num>
  <w:num w:numId="11" w16cid:durableId="1283876300">
    <w:abstractNumId w:val="3"/>
  </w:num>
  <w:num w:numId="12" w16cid:durableId="1726374251">
    <w:abstractNumId w:val="4"/>
  </w:num>
  <w:num w:numId="13" w16cid:durableId="362025332">
    <w:abstractNumId w:val="16"/>
  </w:num>
  <w:num w:numId="14" w16cid:durableId="1093209510">
    <w:abstractNumId w:val="10"/>
  </w:num>
  <w:num w:numId="15" w16cid:durableId="1030958556">
    <w:abstractNumId w:val="8"/>
  </w:num>
  <w:num w:numId="16" w16cid:durableId="146673799">
    <w:abstractNumId w:val="14"/>
  </w:num>
  <w:num w:numId="17" w16cid:durableId="1251886593">
    <w:abstractNumId w:val="6"/>
  </w:num>
  <w:num w:numId="18" w16cid:durableId="1093429580">
    <w:abstractNumId w:val="11"/>
  </w:num>
  <w:num w:numId="19" w16cid:durableId="1321032545">
    <w:abstractNumId w:val="24"/>
  </w:num>
  <w:num w:numId="20" w16cid:durableId="1558281868">
    <w:abstractNumId w:val="15"/>
  </w:num>
  <w:num w:numId="21" w16cid:durableId="136345280">
    <w:abstractNumId w:val="21"/>
  </w:num>
  <w:num w:numId="22" w16cid:durableId="230848937">
    <w:abstractNumId w:val="5"/>
  </w:num>
  <w:num w:numId="23" w16cid:durableId="1129401938">
    <w:abstractNumId w:val="18"/>
  </w:num>
  <w:num w:numId="24" w16cid:durableId="1013263330">
    <w:abstractNumId w:val="22"/>
  </w:num>
  <w:num w:numId="25" w16cid:durableId="117915284">
    <w:abstractNumId w:val="19"/>
  </w:num>
  <w:num w:numId="26" w16cid:durableId="1026908399">
    <w:abstractNumId w:val="23"/>
  </w:num>
  <w:num w:numId="27" w16cid:durableId="24546000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315"/>
    <w:rsid w:val="000051D5"/>
    <w:rsid w:val="00006D2A"/>
    <w:rsid w:val="00010D47"/>
    <w:rsid w:val="00016CF0"/>
    <w:rsid w:val="0002435C"/>
    <w:rsid w:val="00030DDD"/>
    <w:rsid w:val="000313BB"/>
    <w:rsid w:val="00032B7F"/>
    <w:rsid w:val="00033ED5"/>
    <w:rsid w:val="000411EC"/>
    <w:rsid w:val="00050500"/>
    <w:rsid w:val="0005691C"/>
    <w:rsid w:val="00056ECB"/>
    <w:rsid w:val="00056ED5"/>
    <w:rsid w:val="000655CC"/>
    <w:rsid w:val="000700AE"/>
    <w:rsid w:val="00073C77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B7DDC"/>
    <w:rsid w:val="000C2391"/>
    <w:rsid w:val="000C7388"/>
    <w:rsid w:val="000D0933"/>
    <w:rsid w:val="000E463B"/>
    <w:rsid w:val="000E5A7E"/>
    <w:rsid w:val="000F43A3"/>
    <w:rsid w:val="000F5AB9"/>
    <w:rsid w:val="000F7681"/>
    <w:rsid w:val="00103031"/>
    <w:rsid w:val="001044FE"/>
    <w:rsid w:val="001139D4"/>
    <w:rsid w:val="00115EEC"/>
    <w:rsid w:val="00123175"/>
    <w:rsid w:val="00123C37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25E3"/>
    <w:rsid w:val="00157D5B"/>
    <w:rsid w:val="00161FE6"/>
    <w:rsid w:val="001642C5"/>
    <w:rsid w:val="001647EA"/>
    <w:rsid w:val="00164C3D"/>
    <w:rsid w:val="00166D3A"/>
    <w:rsid w:val="00180C1D"/>
    <w:rsid w:val="00181FDC"/>
    <w:rsid w:val="001830EF"/>
    <w:rsid w:val="001860B9"/>
    <w:rsid w:val="00186F2B"/>
    <w:rsid w:val="001874D6"/>
    <w:rsid w:val="0019632A"/>
    <w:rsid w:val="00197152"/>
    <w:rsid w:val="001A4E7C"/>
    <w:rsid w:val="001B016E"/>
    <w:rsid w:val="001B521F"/>
    <w:rsid w:val="001B762C"/>
    <w:rsid w:val="001C4D0A"/>
    <w:rsid w:val="001C5FEF"/>
    <w:rsid w:val="001C6521"/>
    <w:rsid w:val="001C77E8"/>
    <w:rsid w:val="001D2F82"/>
    <w:rsid w:val="001D5D4C"/>
    <w:rsid w:val="001E43EA"/>
    <w:rsid w:val="001E70CB"/>
    <w:rsid w:val="00211487"/>
    <w:rsid w:val="00211D91"/>
    <w:rsid w:val="00212085"/>
    <w:rsid w:val="00217DEC"/>
    <w:rsid w:val="002313F8"/>
    <w:rsid w:val="00235B57"/>
    <w:rsid w:val="00236CD2"/>
    <w:rsid w:val="00250F24"/>
    <w:rsid w:val="002523C5"/>
    <w:rsid w:val="0025380B"/>
    <w:rsid w:val="0025703A"/>
    <w:rsid w:val="00262F3D"/>
    <w:rsid w:val="00263281"/>
    <w:rsid w:val="002651D6"/>
    <w:rsid w:val="0026551F"/>
    <w:rsid w:val="002739FA"/>
    <w:rsid w:val="00280A85"/>
    <w:rsid w:val="0028181E"/>
    <w:rsid w:val="00284119"/>
    <w:rsid w:val="00290B5C"/>
    <w:rsid w:val="00294791"/>
    <w:rsid w:val="00296657"/>
    <w:rsid w:val="002A2589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68F"/>
    <w:rsid w:val="002F0847"/>
    <w:rsid w:val="002F08BA"/>
    <w:rsid w:val="002F2CFF"/>
    <w:rsid w:val="002F568B"/>
    <w:rsid w:val="002F5E44"/>
    <w:rsid w:val="002F7818"/>
    <w:rsid w:val="00301E22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3852"/>
    <w:rsid w:val="00377D25"/>
    <w:rsid w:val="00384019"/>
    <w:rsid w:val="003854F1"/>
    <w:rsid w:val="0038695B"/>
    <w:rsid w:val="0039118E"/>
    <w:rsid w:val="00397F54"/>
    <w:rsid w:val="003A0D43"/>
    <w:rsid w:val="003B2A4B"/>
    <w:rsid w:val="003D099E"/>
    <w:rsid w:val="003D21A2"/>
    <w:rsid w:val="003D29D2"/>
    <w:rsid w:val="003D7F5A"/>
    <w:rsid w:val="003E0705"/>
    <w:rsid w:val="003E2FF7"/>
    <w:rsid w:val="003F1013"/>
    <w:rsid w:val="003F1ACF"/>
    <w:rsid w:val="00404948"/>
    <w:rsid w:val="00406BEA"/>
    <w:rsid w:val="00413A60"/>
    <w:rsid w:val="00415156"/>
    <w:rsid w:val="00420F19"/>
    <w:rsid w:val="004230F7"/>
    <w:rsid w:val="0043167E"/>
    <w:rsid w:val="0043409A"/>
    <w:rsid w:val="0044150C"/>
    <w:rsid w:val="00443C1E"/>
    <w:rsid w:val="00446255"/>
    <w:rsid w:val="00451935"/>
    <w:rsid w:val="0045315E"/>
    <w:rsid w:val="00460ED0"/>
    <w:rsid w:val="00465651"/>
    <w:rsid w:val="00466A75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6EE0"/>
    <w:rsid w:val="00511CC4"/>
    <w:rsid w:val="005230AC"/>
    <w:rsid w:val="00531E60"/>
    <w:rsid w:val="00536A5A"/>
    <w:rsid w:val="00541D07"/>
    <w:rsid w:val="00544BAB"/>
    <w:rsid w:val="00545F31"/>
    <w:rsid w:val="00555F81"/>
    <w:rsid w:val="005578FA"/>
    <w:rsid w:val="00565129"/>
    <w:rsid w:val="00565CD0"/>
    <w:rsid w:val="00567820"/>
    <w:rsid w:val="005770AD"/>
    <w:rsid w:val="00581414"/>
    <w:rsid w:val="00582490"/>
    <w:rsid w:val="005826FA"/>
    <w:rsid w:val="00584B4E"/>
    <w:rsid w:val="00587D58"/>
    <w:rsid w:val="00591835"/>
    <w:rsid w:val="00597E28"/>
    <w:rsid w:val="005A2BB6"/>
    <w:rsid w:val="005A2E3B"/>
    <w:rsid w:val="005A54ED"/>
    <w:rsid w:val="005A5D5B"/>
    <w:rsid w:val="005A6081"/>
    <w:rsid w:val="005A627D"/>
    <w:rsid w:val="005B5074"/>
    <w:rsid w:val="005C0045"/>
    <w:rsid w:val="005C084E"/>
    <w:rsid w:val="005C4606"/>
    <w:rsid w:val="005D0B0C"/>
    <w:rsid w:val="005D3CFB"/>
    <w:rsid w:val="005E02B3"/>
    <w:rsid w:val="005E1E24"/>
    <w:rsid w:val="0060596B"/>
    <w:rsid w:val="00606D97"/>
    <w:rsid w:val="006100B7"/>
    <w:rsid w:val="006109FD"/>
    <w:rsid w:val="00614E64"/>
    <w:rsid w:val="00617710"/>
    <w:rsid w:val="00617EE6"/>
    <w:rsid w:val="0062184C"/>
    <w:rsid w:val="00623724"/>
    <w:rsid w:val="00627BEA"/>
    <w:rsid w:val="006319DB"/>
    <w:rsid w:val="006323BF"/>
    <w:rsid w:val="0065595B"/>
    <w:rsid w:val="00660269"/>
    <w:rsid w:val="00665F89"/>
    <w:rsid w:val="00667839"/>
    <w:rsid w:val="00673C92"/>
    <w:rsid w:val="006753EC"/>
    <w:rsid w:val="006855EB"/>
    <w:rsid w:val="00685B23"/>
    <w:rsid w:val="006A2789"/>
    <w:rsid w:val="006A4978"/>
    <w:rsid w:val="006A7261"/>
    <w:rsid w:val="006A7E8E"/>
    <w:rsid w:val="006B0D29"/>
    <w:rsid w:val="006B1819"/>
    <w:rsid w:val="006B384A"/>
    <w:rsid w:val="006B5DE7"/>
    <w:rsid w:val="006C5048"/>
    <w:rsid w:val="006C6A4B"/>
    <w:rsid w:val="006C779F"/>
    <w:rsid w:val="006D01F5"/>
    <w:rsid w:val="006D0CFB"/>
    <w:rsid w:val="006D30C0"/>
    <w:rsid w:val="006D7535"/>
    <w:rsid w:val="006E2D54"/>
    <w:rsid w:val="006E450B"/>
    <w:rsid w:val="006E6D50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37A61"/>
    <w:rsid w:val="00737FE9"/>
    <w:rsid w:val="00741857"/>
    <w:rsid w:val="00750AEE"/>
    <w:rsid w:val="00754905"/>
    <w:rsid w:val="00755D4E"/>
    <w:rsid w:val="00760038"/>
    <w:rsid w:val="00762EE0"/>
    <w:rsid w:val="00765C41"/>
    <w:rsid w:val="00771100"/>
    <w:rsid w:val="00772154"/>
    <w:rsid w:val="007759DD"/>
    <w:rsid w:val="0078609F"/>
    <w:rsid w:val="007917BA"/>
    <w:rsid w:val="007A5C6F"/>
    <w:rsid w:val="007D4241"/>
    <w:rsid w:val="007D4317"/>
    <w:rsid w:val="007D4EA3"/>
    <w:rsid w:val="007E5CE3"/>
    <w:rsid w:val="007E69E9"/>
    <w:rsid w:val="007F1CFF"/>
    <w:rsid w:val="007F5DD5"/>
    <w:rsid w:val="00821A1B"/>
    <w:rsid w:val="0082213B"/>
    <w:rsid w:val="008262E9"/>
    <w:rsid w:val="00826D50"/>
    <w:rsid w:val="00827E69"/>
    <w:rsid w:val="00832DD3"/>
    <w:rsid w:val="00835C4D"/>
    <w:rsid w:val="00843F48"/>
    <w:rsid w:val="00851423"/>
    <w:rsid w:val="00857848"/>
    <w:rsid w:val="008654B6"/>
    <w:rsid w:val="0087139C"/>
    <w:rsid w:val="00877D83"/>
    <w:rsid w:val="00880E83"/>
    <w:rsid w:val="00892F28"/>
    <w:rsid w:val="0089648D"/>
    <w:rsid w:val="008A0C5F"/>
    <w:rsid w:val="008A3DEA"/>
    <w:rsid w:val="008A4EB9"/>
    <w:rsid w:val="008A74C0"/>
    <w:rsid w:val="008B1694"/>
    <w:rsid w:val="008B664E"/>
    <w:rsid w:val="008C4B27"/>
    <w:rsid w:val="008C7F2A"/>
    <w:rsid w:val="008D0F3B"/>
    <w:rsid w:val="008E2894"/>
    <w:rsid w:val="008E36F8"/>
    <w:rsid w:val="008E46B2"/>
    <w:rsid w:val="008E682C"/>
    <w:rsid w:val="008E7345"/>
    <w:rsid w:val="008E78A1"/>
    <w:rsid w:val="008F589F"/>
    <w:rsid w:val="008F5F46"/>
    <w:rsid w:val="00906238"/>
    <w:rsid w:val="00907EF9"/>
    <w:rsid w:val="0091295C"/>
    <w:rsid w:val="00914D58"/>
    <w:rsid w:val="00921F47"/>
    <w:rsid w:val="009228AB"/>
    <w:rsid w:val="00924F14"/>
    <w:rsid w:val="0093085B"/>
    <w:rsid w:val="00931C57"/>
    <w:rsid w:val="009340F3"/>
    <w:rsid w:val="009347A5"/>
    <w:rsid w:val="00942257"/>
    <w:rsid w:val="009471BF"/>
    <w:rsid w:val="00950E4E"/>
    <w:rsid w:val="009529BD"/>
    <w:rsid w:val="009533B4"/>
    <w:rsid w:val="00955D0E"/>
    <w:rsid w:val="00971D93"/>
    <w:rsid w:val="00991CFA"/>
    <w:rsid w:val="00994B15"/>
    <w:rsid w:val="009B1F6B"/>
    <w:rsid w:val="009B7EAE"/>
    <w:rsid w:val="009C0D12"/>
    <w:rsid w:val="009C192E"/>
    <w:rsid w:val="009D07A0"/>
    <w:rsid w:val="009D154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83F"/>
    <w:rsid w:val="00A05942"/>
    <w:rsid w:val="00A07BEC"/>
    <w:rsid w:val="00A116ED"/>
    <w:rsid w:val="00A12174"/>
    <w:rsid w:val="00A146D7"/>
    <w:rsid w:val="00A23B95"/>
    <w:rsid w:val="00A25333"/>
    <w:rsid w:val="00A264BE"/>
    <w:rsid w:val="00A272CA"/>
    <w:rsid w:val="00A33051"/>
    <w:rsid w:val="00A407AD"/>
    <w:rsid w:val="00A40923"/>
    <w:rsid w:val="00A41391"/>
    <w:rsid w:val="00A41C05"/>
    <w:rsid w:val="00A41F27"/>
    <w:rsid w:val="00A42426"/>
    <w:rsid w:val="00A50767"/>
    <w:rsid w:val="00A514B7"/>
    <w:rsid w:val="00A54A0B"/>
    <w:rsid w:val="00A54ABE"/>
    <w:rsid w:val="00A614AF"/>
    <w:rsid w:val="00A65FD4"/>
    <w:rsid w:val="00A71DD6"/>
    <w:rsid w:val="00A74C78"/>
    <w:rsid w:val="00A81198"/>
    <w:rsid w:val="00A81C89"/>
    <w:rsid w:val="00A81E48"/>
    <w:rsid w:val="00A82035"/>
    <w:rsid w:val="00A90D77"/>
    <w:rsid w:val="00A92E07"/>
    <w:rsid w:val="00A9527B"/>
    <w:rsid w:val="00AA0B3A"/>
    <w:rsid w:val="00AA6EB4"/>
    <w:rsid w:val="00AA767D"/>
    <w:rsid w:val="00AB0CC9"/>
    <w:rsid w:val="00AC3FF6"/>
    <w:rsid w:val="00AC5A0F"/>
    <w:rsid w:val="00AD73EC"/>
    <w:rsid w:val="00AE5BC7"/>
    <w:rsid w:val="00AF5AAF"/>
    <w:rsid w:val="00B046D8"/>
    <w:rsid w:val="00B13F4C"/>
    <w:rsid w:val="00B16219"/>
    <w:rsid w:val="00B16C59"/>
    <w:rsid w:val="00B20EE9"/>
    <w:rsid w:val="00B26ADC"/>
    <w:rsid w:val="00B33FDD"/>
    <w:rsid w:val="00B359CC"/>
    <w:rsid w:val="00B36034"/>
    <w:rsid w:val="00B36107"/>
    <w:rsid w:val="00B41789"/>
    <w:rsid w:val="00B41866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396"/>
    <w:rsid w:val="00B92C14"/>
    <w:rsid w:val="00BA0066"/>
    <w:rsid w:val="00BB69DB"/>
    <w:rsid w:val="00BC322E"/>
    <w:rsid w:val="00BC44CD"/>
    <w:rsid w:val="00BC48A6"/>
    <w:rsid w:val="00BC5BA9"/>
    <w:rsid w:val="00BE7978"/>
    <w:rsid w:val="00C07DDB"/>
    <w:rsid w:val="00C4115D"/>
    <w:rsid w:val="00C43BDD"/>
    <w:rsid w:val="00C43D70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5E80"/>
    <w:rsid w:val="00D37E7F"/>
    <w:rsid w:val="00D47AD7"/>
    <w:rsid w:val="00D51529"/>
    <w:rsid w:val="00D85218"/>
    <w:rsid w:val="00D85915"/>
    <w:rsid w:val="00D915B1"/>
    <w:rsid w:val="00D951C0"/>
    <w:rsid w:val="00D953D2"/>
    <w:rsid w:val="00DA160C"/>
    <w:rsid w:val="00DA299D"/>
    <w:rsid w:val="00DA65C4"/>
    <w:rsid w:val="00DD2BE0"/>
    <w:rsid w:val="00DE31EB"/>
    <w:rsid w:val="00DE378D"/>
    <w:rsid w:val="00DE4447"/>
    <w:rsid w:val="00DE5DA2"/>
    <w:rsid w:val="00DF0033"/>
    <w:rsid w:val="00E00D5C"/>
    <w:rsid w:val="00E026BF"/>
    <w:rsid w:val="00E03A70"/>
    <w:rsid w:val="00E07B1B"/>
    <w:rsid w:val="00E11853"/>
    <w:rsid w:val="00E179DB"/>
    <w:rsid w:val="00E269DD"/>
    <w:rsid w:val="00E3152E"/>
    <w:rsid w:val="00E433A2"/>
    <w:rsid w:val="00E52A86"/>
    <w:rsid w:val="00E54B47"/>
    <w:rsid w:val="00E553BF"/>
    <w:rsid w:val="00E55D93"/>
    <w:rsid w:val="00E61294"/>
    <w:rsid w:val="00E624B3"/>
    <w:rsid w:val="00E62631"/>
    <w:rsid w:val="00E66153"/>
    <w:rsid w:val="00E7237C"/>
    <w:rsid w:val="00E75BF3"/>
    <w:rsid w:val="00E77C46"/>
    <w:rsid w:val="00E86CE8"/>
    <w:rsid w:val="00E90E82"/>
    <w:rsid w:val="00EA00CB"/>
    <w:rsid w:val="00EA1BAA"/>
    <w:rsid w:val="00EA3FCD"/>
    <w:rsid w:val="00EA42A0"/>
    <w:rsid w:val="00EA5254"/>
    <w:rsid w:val="00EB2AF1"/>
    <w:rsid w:val="00EB6714"/>
    <w:rsid w:val="00EC0A68"/>
    <w:rsid w:val="00EC5006"/>
    <w:rsid w:val="00ED313D"/>
    <w:rsid w:val="00ED49C3"/>
    <w:rsid w:val="00ED6CE8"/>
    <w:rsid w:val="00ED7AA6"/>
    <w:rsid w:val="00EE2A56"/>
    <w:rsid w:val="00EE3818"/>
    <w:rsid w:val="00F07F87"/>
    <w:rsid w:val="00F22264"/>
    <w:rsid w:val="00F2347A"/>
    <w:rsid w:val="00F2564D"/>
    <w:rsid w:val="00F314AF"/>
    <w:rsid w:val="00F35B05"/>
    <w:rsid w:val="00F3758B"/>
    <w:rsid w:val="00F37BBF"/>
    <w:rsid w:val="00F413D9"/>
    <w:rsid w:val="00F5135F"/>
    <w:rsid w:val="00F51F78"/>
    <w:rsid w:val="00F74CCE"/>
    <w:rsid w:val="00F7732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337</TotalTime>
  <Pages>6</Pages>
  <Words>640</Words>
  <Characters>3394</Characters>
  <Application>Microsoft Office Word</Application>
  <DocSecurity>0</DocSecurity>
  <Lines>28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Elektriska olycksfall - barn och ungdomar</vt:lpstr>
    </vt:vector>
  </TitlesOfParts>
  <Manager/>
  <Company/>
  <LinksUpToDate>false</LinksUpToDate>
  <CharactersWithSpaces>4026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Elektriska olycksfall - barn och ungdomar</dc:title>
  <dc:subject/>
  <dc:creator>patrik.jens.johansson@vgregion.se</dc:creator>
  <keywords/>
  <lastModifiedBy>Catharina Grenabo</lastModifiedBy>
  <revision>122</revision>
  <lastPrinted>2023-01-12T10:55:00.0000000Z</lastPrinted>
  <dcterms:created xsi:type="dcterms:W3CDTF">2022-03-03T11:31:00.0000000Z</dcterms:created>
  <dcterms:modified xsi:type="dcterms:W3CDTF">2023-01-12T15:09:00.0000000Z</dcterms:modified>
</coreProperties>
</file>