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895B39" w14:textId="77777777" w:rsidR="00147EB1" w:rsidRDefault="00147EB1" w:rsidP="00F35B05">
      <w:pPr>
        <w:pStyle w:val="Rubrik2"/>
        <w:sectPr w:rsidR="00147EB1" w:rsidSect="00147E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AA4E97" w14:textId="2067F199" w:rsidR="0037670D" w:rsidRDefault="0037670D" w:rsidP="0037670D">
      <w:pPr>
        <w:pStyle w:val="Rubrik1"/>
      </w:pPr>
      <w:r>
        <w:t>Akut astmabehandling hos barn</w:t>
      </w:r>
    </w:p>
    <w:p w14:paraId="287D7AE4" w14:textId="1D5C0EA3" w:rsidR="00147EB1" w:rsidRPr="00147EB1" w:rsidRDefault="00147EB1" w:rsidP="0037670D">
      <w:pPr>
        <w:pStyle w:val="Rubrik2"/>
      </w:pPr>
      <w:r w:rsidRPr="00147EB1">
        <w:t>Revideringar i denna version</w:t>
      </w:r>
    </w:p>
    <w:p w14:paraId="70E046DB" w14:textId="4A8154C4" w:rsidR="00147EB1" w:rsidRPr="00147EB1" w:rsidRDefault="0037670D" w:rsidP="0037670D">
      <w:r w:rsidRPr="0037670D">
        <w:rPr>
          <w:highlight w:val="yellow"/>
        </w:rPr>
        <w:t xml:space="preserve">Revidering markerat med </w:t>
      </w:r>
      <w:r w:rsidRPr="001268F5">
        <w:rPr>
          <w:highlight w:val="yellow"/>
        </w:rPr>
        <w:t>gult</w:t>
      </w:r>
      <w:r w:rsidR="00D27197" w:rsidRPr="001268F5">
        <w:rPr>
          <w:highlight w:val="yellow"/>
        </w:rPr>
        <w:t xml:space="preserve"> samt ersätter dokumentet ”Bedömningsprotokoll för små barn med </w:t>
      </w:r>
      <w:r w:rsidR="001268F5" w:rsidRPr="001268F5">
        <w:rPr>
          <w:highlight w:val="yellow"/>
        </w:rPr>
        <w:t>astma eller obstruktiv bronkit”</w:t>
      </w:r>
    </w:p>
    <w:p w14:paraId="670B2B14" w14:textId="77777777" w:rsidR="00147EB1" w:rsidRPr="00147EB1" w:rsidRDefault="00147EB1" w:rsidP="009A555F">
      <w:pPr>
        <w:pStyle w:val="Rubrik2"/>
      </w:pPr>
      <w:r w:rsidRPr="00147EB1">
        <w:t>Bakgrund, syfte och mål</w:t>
      </w:r>
    </w:p>
    <w:p w14:paraId="32809148" w14:textId="77777777" w:rsidR="00147EB1" w:rsidRPr="00147EB1" w:rsidRDefault="00147EB1" w:rsidP="009A555F">
      <w:r w:rsidRPr="00147EB1">
        <w:t xml:space="preserve">Förbättra vård av barn med akut astma. </w:t>
      </w:r>
    </w:p>
    <w:p w14:paraId="09524A08" w14:textId="77777777" w:rsidR="00147EB1" w:rsidRDefault="00147EB1" w:rsidP="0037670D">
      <w:pPr>
        <w:pStyle w:val="Rubrik2"/>
      </w:pPr>
      <w:r w:rsidRPr="00147EB1">
        <w:t>Arbetsbeskrivning</w:t>
      </w:r>
    </w:p>
    <w:p w14:paraId="4D753571" w14:textId="700F4AFA" w:rsidR="001268F5" w:rsidRDefault="000A4B3F" w:rsidP="001268F5">
      <w:r w:rsidRPr="00012E90">
        <w:rPr>
          <w:highlight w:val="yellow"/>
        </w:rPr>
        <w:t>För Akut astmabehandling hos barn hänvisas till nedanstående länk från Barnläkarföreningens delförening för allergi och lungmedicin.</w:t>
      </w:r>
      <w:r>
        <w:t xml:space="preserve"> </w:t>
      </w:r>
    </w:p>
    <w:p w14:paraId="717FDD3D" w14:textId="04AC8C34" w:rsidR="000A4B3F" w:rsidRDefault="00B76732" w:rsidP="001268F5">
      <w:hyperlink r:id="rId17" w:history="1">
        <w:r w:rsidRPr="00B76732">
          <w:rPr>
            <w:rStyle w:val="Hyperlnk"/>
          </w:rPr>
          <w:t>Akut_astma_241206.pdf</w:t>
        </w:r>
      </w:hyperlink>
    </w:p>
    <w:p w14:paraId="1EB5A105" w14:textId="77777777" w:rsidR="000A4B3F" w:rsidRPr="001268F5" w:rsidRDefault="000A4B3F" w:rsidP="001268F5"/>
    <w:p w14:paraId="34EEC456" w14:textId="77777777" w:rsidR="00147EB1" w:rsidRPr="00147EB1" w:rsidRDefault="00147EB1" w:rsidP="00147EB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2C34E9E" w14:textId="77777777" w:rsidR="00147EB1" w:rsidRPr="00147EB1" w:rsidRDefault="00147EB1" w:rsidP="00147EB1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sectPr w:rsidR="00147EB1" w:rsidRPr="00147EB1" w:rsidSect="00147E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D0406" w14:textId="77777777" w:rsidR="00FA3F31" w:rsidRDefault="00FA3F31">
      <w:r>
        <w:separator/>
      </w:r>
    </w:p>
  </w:endnote>
  <w:endnote w:type="continuationSeparator" w:id="0">
    <w:p w14:paraId="3CD9C104" w14:textId="77777777" w:rsidR="00FA3F31" w:rsidRDefault="00FA3F31">
      <w:r>
        <w:continuationSeparator/>
      </w:r>
    </w:p>
  </w:endnote>
  <w:endnote w:type="continuationNotice" w:id="1">
    <w:p w14:paraId="795F8972" w14:textId="77777777" w:rsidR="00FA3F31" w:rsidRDefault="00FA3F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1E871" w14:textId="77777777" w:rsidR="00FA3F31" w:rsidRDefault="00FA3F31"/>
  </w:footnote>
  <w:footnote w:type="continuationSeparator" w:id="0">
    <w:p w14:paraId="3598E21D" w14:textId="77777777" w:rsidR="00FA3F31" w:rsidRDefault="00FA3F31">
      <w:r>
        <w:continuationSeparator/>
      </w:r>
    </w:p>
  </w:footnote>
  <w:footnote w:type="continuationNotice" w:id="1">
    <w:p w14:paraId="103F49D3" w14:textId="77777777" w:rsidR="00FA3F31" w:rsidRDefault="00FA3F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CF5AE7"/>
    <w:multiLevelType w:val="hybridMultilevel"/>
    <w:tmpl w:val="284A159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0361437">
    <w:abstractNumId w:val="18"/>
  </w:num>
  <w:num w:numId="2" w16cid:durableId="991133682">
    <w:abstractNumId w:val="15"/>
  </w:num>
  <w:num w:numId="3" w16cid:durableId="1869677811">
    <w:abstractNumId w:val="0"/>
  </w:num>
  <w:num w:numId="4" w16cid:durableId="1851261167">
    <w:abstractNumId w:val="6"/>
  </w:num>
  <w:num w:numId="5" w16cid:durableId="565342123">
    <w:abstractNumId w:val="16"/>
  </w:num>
  <w:num w:numId="6" w16cid:durableId="1808204687">
    <w:abstractNumId w:val="2"/>
  </w:num>
  <w:num w:numId="7" w16cid:durableId="487675744">
    <w:abstractNumId w:val="12"/>
  </w:num>
  <w:num w:numId="8" w16cid:durableId="1738743144">
    <w:abstractNumId w:val="9"/>
  </w:num>
  <w:num w:numId="9" w16cid:durableId="1779521431">
    <w:abstractNumId w:val="1"/>
  </w:num>
  <w:num w:numId="10" w16cid:durableId="1644383758">
    <w:abstractNumId w:val="1"/>
  </w:num>
  <w:num w:numId="11" w16cid:durableId="205610057">
    <w:abstractNumId w:val="3"/>
  </w:num>
  <w:num w:numId="12" w16cid:durableId="1768424877">
    <w:abstractNumId w:val="4"/>
  </w:num>
  <w:num w:numId="13" w16cid:durableId="2058774804">
    <w:abstractNumId w:val="14"/>
  </w:num>
  <w:num w:numId="14" w16cid:durableId="945503368">
    <w:abstractNumId w:val="10"/>
  </w:num>
  <w:num w:numId="15" w16cid:durableId="606884364">
    <w:abstractNumId w:val="7"/>
  </w:num>
  <w:num w:numId="16" w16cid:durableId="719481102">
    <w:abstractNumId w:val="13"/>
  </w:num>
  <w:num w:numId="17" w16cid:durableId="752943151">
    <w:abstractNumId w:val="5"/>
  </w:num>
  <w:num w:numId="18" w16cid:durableId="687410456">
    <w:abstractNumId w:val="11"/>
  </w:num>
  <w:num w:numId="19" w16cid:durableId="559175211">
    <w:abstractNumId w:val="17"/>
  </w:num>
  <w:num w:numId="20" w16cid:durableId="200766240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057"/>
    <w:rsid w:val="000051D5"/>
    <w:rsid w:val="00006D2A"/>
    <w:rsid w:val="00010D47"/>
    <w:rsid w:val="00012E90"/>
    <w:rsid w:val="00016CF0"/>
    <w:rsid w:val="0002435C"/>
    <w:rsid w:val="00025CF7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B3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8F5"/>
    <w:rsid w:val="00131B08"/>
    <w:rsid w:val="00132A59"/>
    <w:rsid w:val="00133337"/>
    <w:rsid w:val="00133A0F"/>
    <w:rsid w:val="0013580F"/>
    <w:rsid w:val="00137B6D"/>
    <w:rsid w:val="0014070B"/>
    <w:rsid w:val="001422C1"/>
    <w:rsid w:val="00147EB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70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A74"/>
    <w:rsid w:val="0049236A"/>
    <w:rsid w:val="00492718"/>
    <w:rsid w:val="004A355D"/>
    <w:rsid w:val="004A4970"/>
    <w:rsid w:val="004B2183"/>
    <w:rsid w:val="004B2A01"/>
    <w:rsid w:val="004C2559"/>
    <w:rsid w:val="004D7BA3"/>
    <w:rsid w:val="004E2867"/>
    <w:rsid w:val="004F4518"/>
    <w:rsid w:val="004F451E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7BC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E0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440D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E7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3FC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A32"/>
    <w:rsid w:val="00971D93"/>
    <w:rsid w:val="00976587"/>
    <w:rsid w:val="009A555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27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F49"/>
    <w:rsid w:val="00AF5AAF"/>
    <w:rsid w:val="00B046D8"/>
    <w:rsid w:val="00B131E5"/>
    <w:rsid w:val="00B13812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732"/>
    <w:rsid w:val="00B77D88"/>
    <w:rsid w:val="00B77FAF"/>
    <w:rsid w:val="00B84336"/>
    <w:rsid w:val="00B851B9"/>
    <w:rsid w:val="00B86453"/>
    <w:rsid w:val="00B90054"/>
    <w:rsid w:val="00B92C14"/>
    <w:rsid w:val="00BA0066"/>
    <w:rsid w:val="00BB22A7"/>
    <w:rsid w:val="00BB563C"/>
    <w:rsid w:val="00BB69DB"/>
    <w:rsid w:val="00BC322E"/>
    <w:rsid w:val="00BC44CD"/>
    <w:rsid w:val="00BC48A6"/>
    <w:rsid w:val="00BC4B8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986"/>
    <w:rsid w:val="00CF70BB"/>
    <w:rsid w:val="00D074DB"/>
    <w:rsid w:val="00D139CF"/>
    <w:rsid w:val="00D27197"/>
    <w:rsid w:val="00D37E7F"/>
    <w:rsid w:val="00D47AD7"/>
    <w:rsid w:val="00D51529"/>
    <w:rsid w:val="00D57C5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757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635"/>
    <w:rsid w:val="00F5135F"/>
    <w:rsid w:val="00F51F78"/>
    <w:rsid w:val="00F86F47"/>
    <w:rsid w:val="00F90B64"/>
    <w:rsid w:val="00FA3F3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55A32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050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ol.barnlakarforeningen.se/wp-content/uploads/sites/24/2024/12/Akut_astma_241206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1</Pages>
  <Words>53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astmabehandling hos barn</dc:title>
  <dc:subject/>
  <dc:creator>patrik.jens.johansson@vgregion.se</dc:creator>
  <keywords/>
  <lastModifiedBy>Catharina Grenabo</lastModifiedBy>
  <revision>29</revision>
  <lastPrinted>2016-03-31T10:56:00.0000000Z</lastPrinted>
  <dcterms:created xsi:type="dcterms:W3CDTF">2022-03-03T11:26:00.0000000Z</dcterms:created>
  <dcterms:modified xsi:type="dcterms:W3CDTF">2026-02-19T12:48:00.0000000Z</dcterms:modified>
</coreProperties>
</file>