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94D0A" w:rsidP="00F35B05" w:rsidRDefault="00294D0A" w14:paraId="33554B48" w14:textId="77777777">
      <w:pPr>
        <w:pStyle w:val="Heading2"/>
        <w:sectPr w:rsidR="00294D0A" w:rsidSect="00294D0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182F4D17" w:rsidP="2FE54CEB" w:rsidRDefault="182F4D17" w14:paraId="700BCFF7" w14:textId="2B72B142">
      <w:pPr>
        <w:pStyle w:val="Heading1"/>
        <w:keepNext w:val="1"/>
        <w:ind w:left="0"/>
      </w:pPr>
      <w:r w:rsidR="182F4D17">
        <w:rPr/>
        <w:t>Platsbrist jourtid för postoperativ vård</w:t>
      </w:r>
    </w:p>
    <w:p w:rsidRPr="00294D0A" w:rsidR="00294D0A" w:rsidP="2FE54CEB" w:rsidRDefault="00294D0A" w14:paraId="7364F202" w14:textId="77F6C33E">
      <w:pPr>
        <w:pStyle w:val="Heading2"/>
        <w:keepNext w:val="1"/>
        <w:ind w:left="0"/>
      </w:pPr>
      <w:r w:rsidR="00294D0A">
        <w:rPr/>
        <w:t>Revideringar i denna version</w:t>
      </w:r>
    </w:p>
    <w:p w:rsidR="34513828" w:rsidP="44490F8B" w:rsidRDefault="34513828" w14:paraId="2B17403C" w14:textId="1BE24137">
      <w:pPr>
        <w:pStyle w:val="Normal"/>
        <w:keepNext w:val="1"/>
        <w:suppressLineNumbers w:val="0"/>
        <w:bidi w:val="0"/>
        <w:spacing w:before="0" w:beforeAutospacing="off" w:after="120" w:afterAutospacing="off" w:line="288" w:lineRule="auto"/>
        <w:ind w:left="0" w:right="868"/>
        <w:jc w:val="left"/>
      </w:pPr>
      <w:r w:rsidR="34513828">
        <w:rPr/>
        <w:t xml:space="preserve">Förlängd giltighet. </w:t>
      </w:r>
    </w:p>
    <w:p w:rsidRPr="00294D0A" w:rsidR="00294D0A" w:rsidP="2FE54CEB" w:rsidRDefault="00294D0A" w14:paraId="5A1A2732" w14:textId="77777777">
      <w:pPr>
        <w:pStyle w:val="Heading2"/>
        <w:keepNext w:val="1"/>
        <w:ind w:left="0"/>
        <w:rPr>
          <w:rFonts w:ascii="Arial" w:hAnsi="Arial"/>
          <w:b w:val="1"/>
          <w:bCs w:val="1"/>
        </w:rPr>
      </w:pPr>
      <w:r w:rsidR="00294D0A">
        <w:rPr/>
        <w:t>Bakgrund, syfte och mål</w:t>
      </w:r>
    </w:p>
    <w:p w:rsidRPr="00294D0A" w:rsidR="00294D0A" w:rsidP="2FE54CEB" w:rsidRDefault="00294D0A" w14:paraId="1D308AE6" w14:textId="4F5408C4">
      <w:pPr>
        <w:pStyle w:val="Normal"/>
        <w:spacing w:line="240" w:lineRule="auto"/>
        <w:ind w:left="0"/>
        <w:rPr>
          <w:rFonts w:ascii="Arial" w:hAnsi="Arial" w:cs="Arial"/>
          <w:sz w:val="20"/>
          <w:szCs w:val="20"/>
        </w:rPr>
      </w:pPr>
      <w:r w:rsidR="00294D0A">
        <w:rPr/>
        <w:t xml:space="preserve">Tillämpas i Skövde. </w:t>
      </w:r>
      <w:r>
        <w:br/>
      </w:r>
      <w:r w:rsidR="00294D0A">
        <w:rPr/>
        <w:t xml:space="preserve">Lokal rutin för platsbrist </w:t>
      </w:r>
      <w:r w:rsidR="24FF7B5F">
        <w:rPr/>
        <w:t>jourtid</w:t>
      </w:r>
      <w:r w:rsidR="00294D0A">
        <w:rPr/>
        <w:t xml:space="preserve"> på IVA-</w:t>
      </w:r>
      <w:r w:rsidR="00294D0A">
        <w:rPr/>
        <w:t>Postop</w:t>
      </w:r>
      <w:r w:rsidR="00294D0A">
        <w:rPr/>
        <w:t>.</w:t>
      </w:r>
    </w:p>
    <w:p w:rsidRPr="00294D0A" w:rsidR="00294D0A" w:rsidP="2FE54CEB" w:rsidRDefault="00294D0A" w14:paraId="78ED9552" w14:textId="77777777">
      <w:pPr>
        <w:pStyle w:val="Heading2"/>
        <w:keepNext w:val="1"/>
        <w:ind w:left="0"/>
        <w:rPr>
          <w:rFonts w:ascii="Arial" w:hAnsi="Arial"/>
          <w:b w:val="1"/>
          <w:bCs w:val="1"/>
        </w:rPr>
      </w:pPr>
      <w:r w:rsidR="00294D0A">
        <w:rPr/>
        <w:t>Arbetsbeskrivning</w:t>
      </w:r>
    </w:p>
    <w:p w:rsidRPr="00294D0A" w:rsidR="00294D0A" w:rsidP="1295EDAB" w:rsidRDefault="00294D0A" w14:paraId="4D8655F0" w14:textId="3708E547">
      <w:pPr>
        <w:pStyle w:val="Normal"/>
        <w:spacing w:line="240" w:lineRule="auto"/>
        <w:ind w:left="0"/>
      </w:pPr>
      <w:r w:rsidRPr="1295EDAB" w:rsidR="5ED9CE57">
        <w:rPr>
          <w:noProof w:val="0"/>
          <w:lang w:val="sv-SE"/>
        </w:rPr>
        <w:t>På Pre-/</w:t>
      </w:r>
      <w:r w:rsidRPr="1295EDAB" w:rsidR="5ED9CE57">
        <w:rPr>
          <w:noProof w:val="0"/>
          <w:lang w:val="sv-SE"/>
        </w:rPr>
        <w:t>Postop</w:t>
      </w:r>
      <w:r w:rsidRPr="1295EDAB" w:rsidR="5ED9CE57">
        <w:rPr>
          <w:noProof w:val="0"/>
          <w:lang w:val="sv-SE"/>
        </w:rPr>
        <w:t xml:space="preserve"> i Skövde finns vårdplatser öppna dygnet runt. Reducering av antalet platser sker under jourtid samt under semesterperioden. </w:t>
      </w:r>
      <w:r w:rsidR="594297B5">
        <w:rPr/>
        <w:t xml:space="preserve">Det är viktigt att koordinatorn på Operation och IVA kommunicerar kring behovet av postoperativa vårdplatser under jourtid. </w:t>
      </w:r>
    </w:p>
    <w:p w:rsidR="0C2F5747" w:rsidP="1295EDAB" w:rsidRDefault="0C2F5747" w14:paraId="2A36BB7C" w14:textId="642D0B6E">
      <w:pPr>
        <w:pStyle w:val="Normal"/>
        <w:spacing w:line="240" w:lineRule="auto"/>
        <w:ind w:left="0"/>
      </w:pPr>
      <w:r w:rsidRPr="1295EDAB" w:rsidR="0C2F5747">
        <w:rPr>
          <w:noProof w:val="0"/>
          <w:lang w:val="sv-SE"/>
        </w:rPr>
        <w:t>Vid anhopning av akuta operationer kan en relativ brist på postoperativa vårdplatser uppstå. Sedan samtliga platser belagts, får de patienter som opererats övervakas postoperativt av personal från operationsavdelningen tills postoperativ vårdplats finns tillgänglig. Alternativt överförs patienten direkt till vårdavdelning. Vid de tillfällen då IVA-</w:t>
      </w:r>
      <w:r w:rsidRPr="1295EDAB" w:rsidR="0C2F5747">
        <w:rPr>
          <w:noProof w:val="0"/>
          <w:lang w:val="sv-SE"/>
        </w:rPr>
        <w:t>Postop</w:t>
      </w:r>
      <w:r w:rsidRPr="1295EDAB" w:rsidR="0C2F5747">
        <w:rPr>
          <w:noProof w:val="0"/>
          <w:lang w:val="sv-SE"/>
        </w:rPr>
        <w:t xml:space="preserve"> är fullbelagt beslutar anestesibakjour, i samråd med ansvarig operatör om vilka postoperativa patienter som kan överföras direkt till vårdavdelning. </w:t>
      </w:r>
    </w:p>
    <w:p w:rsidR="0C2F5747" w:rsidP="1295EDAB" w:rsidRDefault="0C2F5747" w14:paraId="445E5995" w14:textId="009B376A">
      <w:pPr>
        <w:pStyle w:val="Normal"/>
        <w:spacing w:line="240" w:lineRule="auto"/>
        <w:ind w:left="0"/>
        <w:rPr>
          <w:noProof w:val="0"/>
          <w:lang w:val="sv-SE"/>
        </w:rPr>
      </w:pPr>
      <w:r w:rsidRPr="1295EDAB" w:rsidR="0C2F5747">
        <w:rPr>
          <w:noProof w:val="0"/>
          <w:lang w:val="sv-SE"/>
        </w:rPr>
        <w:t xml:space="preserve">Vid extra hög belastning på IVA (vårdtyngd och/eller antal patienter) under jourtid, kan det vara aktuellt att personal på operationsavdelningen ansvarar för den postoperativa övervakningen, även om inte </w:t>
      </w:r>
      <w:r w:rsidRPr="1295EDAB" w:rsidR="0C2F5747">
        <w:rPr>
          <w:noProof w:val="0"/>
          <w:lang w:val="sv-SE"/>
        </w:rPr>
        <w:t>postop</w:t>
      </w:r>
      <w:r w:rsidRPr="1295EDAB" w:rsidR="0C2F5747">
        <w:rPr>
          <w:noProof w:val="0"/>
          <w:lang w:val="sv-SE"/>
        </w:rPr>
        <w:t xml:space="preserve"> är fullbelagt. Förslagsvis sker övervakningen på </w:t>
      </w:r>
      <w:r w:rsidRPr="1295EDAB" w:rsidR="0C2F5747">
        <w:rPr>
          <w:noProof w:val="0"/>
          <w:lang w:val="sv-SE"/>
        </w:rPr>
        <w:t>Postop</w:t>
      </w:r>
      <w:r w:rsidRPr="1295EDAB" w:rsidR="0C2F5747">
        <w:rPr>
          <w:noProof w:val="0"/>
          <w:lang w:val="sv-SE"/>
        </w:rPr>
        <w:t xml:space="preserve"> 1, så att ansvaret utan dröjsmål kan överlämnas till personal från IVA, om anestesi- och/eller operationspersonal akut måste ta sig till förlossning eller akutmottagning. Beslut fattas av anestesijour i samråd med koordinator på IVA och Operation.</w:t>
      </w:r>
    </w:p>
    <w:p w:rsidR="1295EDAB" w:rsidP="1295EDAB" w:rsidRDefault="1295EDAB" w14:paraId="056A8CE4" w14:textId="4746175A">
      <w:pPr>
        <w:pStyle w:val="Normal"/>
        <w:spacing w:line="240" w:lineRule="auto"/>
        <w:ind w:left="0"/>
      </w:pPr>
    </w:p>
    <w:p w:rsidRPr="00294D0A" w:rsidR="00294D0A" w:rsidP="00294D0A" w:rsidRDefault="00294D0A" w14:paraId="2505C82F"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294D0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52AB36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7170DA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4D0A"/>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2F5747"/>
    <w:rsid w:val="1295EDAB"/>
    <w:rsid w:val="12ADDD1A"/>
    <w:rsid w:val="1323033B"/>
    <w:rsid w:val="182F4D17"/>
    <w:rsid w:val="1C73D929"/>
    <w:rsid w:val="24FF7B5F"/>
    <w:rsid w:val="2FE54CEB"/>
    <w:rsid w:val="34513828"/>
    <w:rsid w:val="391F02FE"/>
    <w:rsid w:val="3E997AEC"/>
    <w:rsid w:val="3EFF5F71"/>
    <w:rsid w:val="4141776F"/>
    <w:rsid w:val="44490F8B"/>
    <w:rsid w:val="594297B5"/>
    <w:rsid w:val="5ED9CE57"/>
    <w:rsid w:val="647B2B65"/>
    <w:rsid w:val="665C5AC2"/>
    <w:rsid w:val="6B2CF8ED"/>
    <w:rsid w:val="767A6C1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64abe15ef4fc4ab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a53ed6dc-17ca-4d19-86e3-b888bc0894c0}"/>
      </w:docPartPr>
      <w:docPartBody>
        <w:p xmlns:wp14="http://schemas.microsoft.com/office/word/2010/wordml" w14:paraId="01F7FA33"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Platsbrist jourtid för postoperativ vård</dc:title>
  <dc:subject/>
  <dc:creator>patrik.jens.johansson@vgregion.se</dc:creator>
  <keywords/>
  <lastModifiedBy>Anna Lind</lastModifiedBy>
  <revision>5</revision>
  <lastPrinted>2016-03-31T10:56:00.0000000Z</lastPrinted>
  <dcterms:created xsi:type="dcterms:W3CDTF">2022-03-02T07:20:00.0000000Z</dcterms:created>
  <dcterms:modified xsi:type="dcterms:W3CDTF">2025-12-29T08:58:19.0000000Z</dcterms:modified>
</coreProperties>
</file>