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84903" w:rsidP="00F35B05" w:rsidRDefault="00D84903" w14:paraId="5E2FB2D8" w14:textId="77777777">
      <w:pPr>
        <w:pStyle w:val="Rubrik2"/>
        <w:sectPr w:rsidR="00D84903" w:rsidSect="00D849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780CACCE" w:rsidP="4F3B4EF8" w:rsidRDefault="780CACCE" w14:paraId="56B42B2A" w14:textId="325D8AD4">
      <w:pPr>
        <w:pStyle w:val="Rubrik1"/>
      </w:pPr>
      <w:proofErr w:type="spellStart"/>
      <w:r>
        <w:t>Invasiv</w:t>
      </w:r>
      <w:proofErr w:type="spellEnd"/>
      <w:r>
        <w:t xml:space="preserve"> ventilation – SVP intensivvård</w:t>
      </w:r>
    </w:p>
    <w:p w:rsidR="4F3B4EF8" w:rsidP="3BB9BBBF" w:rsidRDefault="4F3B4EF8" w14:paraId="4C4661AF" w14:textId="75AF13E3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  <w:r w:rsidRPr="3BB9BBBF" w:rsidR="36C6B801">
        <w:rPr>
          <w:rFonts w:ascii="Arial" w:hAnsi="Arial" w:cs="Arial"/>
          <w:b w:val="1"/>
          <w:bCs w:val="1"/>
        </w:rPr>
        <w:t>Innehållsansvariga</w:t>
      </w:r>
      <w:r>
        <w:br/>
      </w:r>
      <w:r w:rsidRPr="3BB9BBBF" w:rsidR="1E3A2094">
        <w:rPr>
          <w:rFonts w:ascii="Arial" w:hAnsi="Arial" w:cs="Arial"/>
          <w:sz w:val="20"/>
          <w:szCs w:val="20"/>
        </w:rPr>
        <w:t>Marie Eriksson</w:t>
      </w:r>
      <w:r w:rsidRPr="3BB9BBBF" w:rsidR="4976490B">
        <w:rPr>
          <w:rFonts w:ascii="Arial" w:hAnsi="Arial" w:cs="Arial"/>
          <w:sz w:val="20"/>
          <w:szCs w:val="20"/>
        </w:rPr>
        <w:t xml:space="preserve"> IVA-sjuksköterska, Ska</w:t>
      </w:r>
      <w:r w:rsidRPr="3BB9BBBF" w:rsidR="579A2FE5">
        <w:rPr>
          <w:rFonts w:ascii="Arial" w:hAnsi="Arial" w:cs="Arial"/>
          <w:sz w:val="20"/>
          <w:szCs w:val="20"/>
        </w:rPr>
        <w:t>S</w:t>
      </w:r>
      <w:r w:rsidRPr="3BB9BBBF" w:rsidR="4976490B">
        <w:rPr>
          <w:rFonts w:ascii="Arial" w:hAnsi="Arial" w:cs="Arial"/>
          <w:sz w:val="20"/>
          <w:szCs w:val="20"/>
        </w:rPr>
        <w:t xml:space="preserve"> Skövde</w:t>
      </w:r>
      <w:r>
        <w:br/>
      </w:r>
    </w:p>
    <w:p w:rsidRPr="00D84903" w:rsidR="00D84903" w:rsidP="00D84903" w:rsidRDefault="00D84903" w14:paraId="66ECE00F" w14:textId="77777777">
      <w:pPr>
        <w:spacing w:after="0" w:line="276" w:lineRule="auto"/>
        <w:ind w:left="0" w:right="0"/>
        <w:rPr>
          <w:rFonts w:ascii="Arial" w:hAnsi="Arial" w:cs="Arial"/>
          <w:b/>
        </w:rPr>
      </w:pPr>
      <w:r w:rsidRPr="3BB9BBBF" w:rsidR="00D84903">
        <w:rPr>
          <w:rFonts w:ascii="Arial" w:hAnsi="Arial" w:cs="Arial"/>
          <w:b w:val="1"/>
          <w:bCs w:val="1"/>
        </w:rPr>
        <w:t>Revideringar i denna version</w:t>
      </w:r>
    </w:p>
    <w:p w:rsidRPr="00D84903" w:rsidR="00D84903" w:rsidP="3BB9BBBF" w:rsidRDefault="00D84903" w14:paraId="0097272F" w14:textId="02C1A383">
      <w:pPr>
        <w:pStyle w:val="Normal"/>
        <w:suppressLineNumbers w:val="0"/>
        <w:bidi w:val="0"/>
        <w:spacing w:before="0" w:beforeAutospacing="off" w:after="0" w:afterAutospacing="off" w:line="276" w:lineRule="auto"/>
        <w:ind w:left="0" w:right="0"/>
        <w:jc w:val="left"/>
        <w:rPr>
          <w:rFonts w:ascii="Arial" w:hAnsi="Arial" w:cs="Arial"/>
          <w:sz w:val="20"/>
          <w:szCs w:val="20"/>
        </w:rPr>
      </w:pPr>
      <w:r w:rsidRPr="3BB9BBBF" w:rsidR="723AEC7D">
        <w:rPr>
          <w:rFonts w:ascii="Arial" w:hAnsi="Arial" w:cs="Arial"/>
          <w:sz w:val="20"/>
          <w:szCs w:val="20"/>
        </w:rPr>
        <w:t xml:space="preserve">Förlängd giltighet. </w:t>
      </w:r>
      <w:r>
        <w:br/>
      </w:r>
    </w:p>
    <w:p w:rsidRPr="00D84903" w:rsidR="00D84903" w:rsidP="00D84903" w:rsidRDefault="00D84903" w14:paraId="41C6F90F" w14:textId="77777777">
      <w:pPr>
        <w:spacing w:after="0" w:line="276" w:lineRule="auto"/>
        <w:ind w:left="0" w:right="0"/>
        <w:rPr>
          <w:rFonts w:ascii="Arial" w:hAnsi="Arial" w:cs="Arial"/>
          <w:b/>
        </w:rPr>
      </w:pPr>
      <w:r w:rsidRPr="00D84903">
        <w:rPr>
          <w:rFonts w:ascii="Arial" w:hAnsi="Arial" w:cs="Arial"/>
          <w:b/>
        </w:rPr>
        <w:t>Bakgrund, syfte och mål</w:t>
      </w:r>
    </w:p>
    <w:p w:rsidRPr="00D84903" w:rsidR="00D84903" w:rsidP="00D84903" w:rsidRDefault="00D84903" w14:paraId="094D9D21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  <w:r w:rsidRPr="00D84903">
        <w:rPr>
          <w:rFonts w:ascii="Arial" w:hAnsi="Arial" w:cs="Arial"/>
          <w:sz w:val="20"/>
          <w:szCs w:val="20"/>
        </w:rPr>
        <w:t xml:space="preserve">Tillämpas i Skövde. </w:t>
      </w:r>
    </w:p>
    <w:p w:rsidRPr="00D84903" w:rsidR="00D84903" w:rsidP="00D84903" w:rsidRDefault="00D84903" w14:paraId="0191B06B" w14:textId="77777777">
      <w:pPr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84903" w:rsidR="00D84903" w:rsidP="00D84903" w:rsidRDefault="00D84903" w14:paraId="4D29998A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D84903">
        <w:rPr>
          <w:rFonts w:ascii="Arial" w:hAnsi="Arial" w:cs="Arial"/>
          <w:sz w:val="20"/>
          <w:szCs w:val="20"/>
        </w:rPr>
        <w:t>En standardvårdplan (SVP) föreslår omvårdnadsdiagnoser, formulerar rimliga mål och beskriver omvårdnadsåtgärder som tillgodoser basala vårdbehov. Syftet med SVP är att skapa högkvalitativ vård, underlätta dokumentation och effektivisera vården.</w:t>
      </w:r>
      <w:r w:rsidRPr="00D84903">
        <w:rPr>
          <w:rFonts w:ascii="Arial" w:hAnsi="Arial" w:cs="Arial"/>
          <w:color w:val="00B050"/>
          <w:sz w:val="20"/>
          <w:szCs w:val="20"/>
        </w:rPr>
        <w:t xml:space="preserve"> </w:t>
      </w:r>
      <w:r w:rsidRPr="00D84903">
        <w:rPr>
          <w:rFonts w:ascii="Arial" w:hAnsi="Arial" w:cs="Arial"/>
          <w:sz w:val="20"/>
          <w:szCs w:val="20"/>
        </w:rPr>
        <w:t xml:space="preserve">Den är utformad så att 75 % av vuxna </w:t>
      </w:r>
      <w:proofErr w:type="spellStart"/>
      <w:r w:rsidRPr="00D84903">
        <w:rPr>
          <w:rFonts w:ascii="Arial" w:hAnsi="Arial" w:cs="Arial"/>
          <w:sz w:val="20"/>
          <w:szCs w:val="20"/>
        </w:rPr>
        <w:t>invasivt</w:t>
      </w:r>
      <w:proofErr w:type="spellEnd"/>
      <w:r w:rsidRPr="00D84903">
        <w:rPr>
          <w:rFonts w:ascii="Arial" w:hAnsi="Arial" w:cs="Arial"/>
          <w:sz w:val="20"/>
          <w:szCs w:val="20"/>
        </w:rPr>
        <w:t xml:space="preserve"> ventilatorbehandlade patienter ska kunna följa vårdplanen och är utformad på basen av intensivvårdssjuksköterskans kunskaper om vilka de vanligaste omvårdnadsproblemen, mål och åtgärder är för dessa patienter. </w:t>
      </w:r>
    </w:p>
    <w:p w:rsidRPr="00D84903" w:rsidR="00D84903" w:rsidP="00D84903" w:rsidRDefault="00D84903" w14:paraId="4FF42477" w14:textId="77777777">
      <w:pPr>
        <w:autoSpaceDE w:val="0"/>
        <w:autoSpaceDN w:val="0"/>
        <w:adjustRightInd w:val="0"/>
        <w:spacing w:after="0" w:line="276" w:lineRule="auto"/>
        <w:ind w:left="0" w:right="0"/>
        <w:rPr>
          <w:rFonts w:ascii="Arial" w:hAnsi="Arial" w:cs="Arial"/>
          <w:sz w:val="20"/>
          <w:szCs w:val="20"/>
        </w:rPr>
      </w:pPr>
    </w:p>
    <w:p w:rsidRPr="00D84903" w:rsidR="00D84903" w:rsidP="00D84903" w:rsidRDefault="00D84903" w14:paraId="6427CCA9" w14:textId="4E8F19E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D84903">
        <w:rPr>
          <w:rFonts w:ascii="Arial" w:hAnsi="Arial" w:cs="Arial"/>
          <w:sz w:val="20"/>
          <w:szCs w:val="20"/>
        </w:rPr>
        <w:t xml:space="preserve">Vårdplanen startas genom att öppna och aktivera </w:t>
      </w:r>
      <w:proofErr w:type="spellStart"/>
      <w:r w:rsidRPr="00D84903">
        <w:rPr>
          <w:rFonts w:ascii="Arial" w:hAnsi="Arial" w:cs="Arial"/>
          <w:sz w:val="20"/>
          <w:szCs w:val="20"/>
        </w:rPr>
        <w:t>Meliormallen</w:t>
      </w:r>
      <w:proofErr w:type="spellEnd"/>
      <w:r w:rsidRPr="00D84903">
        <w:rPr>
          <w:rFonts w:ascii="Arial" w:hAnsi="Arial" w:cs="Arial"/>
          <w:sz w:val="20"/>
          <w:szCs w:val="20"/>
        </w:rPr>
        <w:t xml:space="preserve"> (IVA SVP </w:t>
      </w:r>
      <w:proofErr w:type="spellStart"/>
      <w:r w:rsidRPr="00D84903">
        <w:rPr>
          <w:rFonts w:ascii="Arial" w:hAnsi="Arial" w:cs="Arial"/>
          <w:sz w:val="20"/>
          <w:szCs w:val="20"/>
        </w:rPr>
        <w:t>invasiv</w:t>
      </w:r>
      <w:proofErr w:type="spellEnd"/>
      <w:r w:rsidRPr="00D84903">
        <w:rPr>
          <w:rFonts w:ascii="Arial" w:hAnsi="Arial" w:cs="Arial"/>
          <w:sz w:val="20"/>
          <w:szCs w:val="20"/>
        </w:rPr>
        <w:t xml:space="preserve"> ventilation) när </w:t>
      </w:r>
      <w:proofErr w:type="spellStart"/>
      <w:r w:rsidRPr="00D84903">
        <w:rPr>
          <w:rFonts w:ascii="Arial" w:hAnsi="Arial" w:cs="Arial"/>
          <w:sz w:val="20"/>
          <w:szCs w:val="20"/>
        </w:rPr>
        <w:t>invasiv</w:t>
      </w:r>
      <w:proofErr w:type="spellEnd"/>
      <w:r w:rsidRPr="00D84903">
        <w:rPr>
          <w:rFonts w:ascii="Arial" w:hAnsi="Arial" w:cs="Arial"/>
          <w:sz w:val="20"/>
          <w:szCs w:val="20"/>
        </w:rPr>
        <w:t xml:space="preserve"> ventilatorbehandling påbörjas. Den dokumenteras och signeras i Melior och i </w:t>
      </w:r>
      <w:hyperlink w:history="1" r:id="rId17">
        <w:r w:rsidRPr="00D84903">
          <w:rPr>
            <w:rFonts w:ascii="Arial" w:hAnsi="Arial" w:cs="Arial"/>
            <w:color w:val="0563C1"/>
            <w:sz w:val="20"/>
            <w:szCs w:val="20"/>
            <w:u w:val="single"/>
          </w:rPr>
          <w:t>övervakningsjournal på IVA</w:t>
        </w:r>
      </w:hyperlink>
      <w:r w:rsidRPr="00D84903">
        <w:rPr>
          <w:rFonts w:ascii="Arial" w:hAnsi="Arial" w:cs="Arial"/>
          <w:sz w:val="20"/>
          <w:szCs w:val="20"/>
        </w:rPr>
        <w:t xml:space="preserve">. När patientens tillstånd eller behov avviker från det förväntade, startas en individuell vårdplan, t.ex. vid </w:t>
      </w:r>
      <w:proofErr w:type="spellStart"/>
      <w:r w:rsidRPr="00D84903">
        <w:rPr>
          <w:rFonts w:ascii="Arial" w:hAnsi="Arial" w:cs="Arial"/>
          <w:sz w:val="20"/>
          <w:szCs w:val="20"/>
        </w:rPr>
        <w:t>urträning</w:t>
      </w:r>
      <w:proofErr w:type="spellEnd"/>
      <w:r w:rsidRPr="00D84903">
        <w:rPr>
          <w:rFonts w:ascii="Arial" w:hAnsi="Arial" w:cs="Arial"/>
          <w:sz w:val="20"/>
          <w:szCs w:val="20"/>
        </w:rPr>
        <w:t xml:space="preserve"> eller inför överflyttning till vårdavdelning.</w:t>
      </w:r>
    </w:p>
    <w:p w:rsidRPr="00D84903" w:rsidR="00D84903" w:rsidP="00D84903" w:rsidRDefault="00D84903" w14:paraId="65E34AA8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D84903" w:rsidR="00D84903" w:rsidP="00D84903" w:rsidRDefault="00D84903" w14:paraId="5BB3F203" w14:textId="77777777">
      <w:pPr>
        <w:spacing w:after="0" w:line="240" w:lineRule="auto"/>
        <w:ind w:left="0" w:right="0"/>
        <w:rPr>
          <w:rFonts w:ascii="Arial" w:hAnsi="Arial"/>
          <w:b/>
        </w:rPr>
      </w:pPr>
      <w:r w:rsidRPr="00D84903">
        <w:rPr>
          <w:rFonts w:ascii="Arial" w:hAnsi="Arial"/>
          <w:b/>
        </w:rPr>
        <w:t>Arbetsbeskrivning</w:t>
      </w:r>
    </w:p>
    <w:p w:rsidRPr="00D84903" w:rsidR="00D84903" w:rsidP="00D84903" w:rsidRDefault="00D84903" w14:paraId="215834E8" w14:textId="77777777">
      <w:pPr>
        <w:spacing w:after="0" w:line="240" w:lineRule="auto"/>
        <w:ind w:left="0" w:right="0"/>
        <w:rPr>
          <w:rFonts w:ascii="Arial" w:hAnsi="Arial"/>
          <w:b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119"/>
        <w:gridCol w:w="6810"/>
      </w:tblGrid>
      <w:tr w:rsidRPr="00D84903" w:rsidR="00D84903" w:rsidTr="3BB9BBBF" w14:paraId="7CEDC8C5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FF27DA0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0"/>
                <w:szCs w:val="20"/>
              </w:rPr>
            </w:pPr>
            <w:r w:rsidRPr="00D84903">
              <w:rPr>
                <w:rFonts w:ascii="Arial" w:hAnsi="Arial" w:eastAsia="Calibri"/>
                <w:sz w:val="20"/>
                <w:szCs w:val="20"/>
              </w:rPr>
              <w:t>Sökord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24CA38B2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0"/>
                <w:szCs w:val="20"/>
              </w:rPr>
            </w:pPr>
            <w:r w:rsidRPr="00D84903">
              <w:rPr>
                <w:rFonts w:ascii="Arial" w:hAnsi="Arial" w:eastAsia="Calibri"/>
                <w:sz w:val="20"/>
                <w:szCs w:val="20"/>
              </w:rPr>
              <w:t>Omvårdnadsdiagnos (OVD) – Mål- Åtgärder – Utvärdering</w:t>
            </w:r>
          </w:p>
        </w:tc>
      </w:tr>
      <w:tr w:rsidRPr="00D84903" w:rsidR="00D84903" w:rsidTr="3BB9BBBF" w14:paraId="50878151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93C320A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255888DE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0"/>
                <w:szCs w:val="20"/>
              </w:rPr>
            </w:pPr>
          </w:p>
        </w:tc>
      </w:tr>
      <w:tr w:rsidRPr="00D84903" w:rsidR="00D84903" w:rsidTr="3BB9BBBF" w14:paraId="1B59E60E" w14:textId="77777777">
        <w:tc>
          <w:tcPr>
            <w:tcW w:w="2127" w:type="dxa"/>
            <w:shd w:val="clear" w:color="auto" w:fill="BFBFBF" w:themeFill="background1" w:themeFillShade="BF"/>
            <w:tcMar/>
          </w:tcPr>
          <w:p w:rsidRPr="00D84903" w:rsidR="00D84903" w:rsidP="00D84903" w:rsidRDefault="00D84903" w14:paraId="7978E401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/>
                <w:b/>
                <w:sz w:val="20"/>
                <w:szCs w:val="20"/>
              </w:rPr>
              <w:t>Kommunikation</w:t>
            </w:r>
          </w:p>
        </w:tc>
        <w:tc>
          <w:tcPr>
            <w:tcW w:w="6885" w:type="dxa"/>
            <w:shd w:val="clear" w:color="auto" w:fill="BFBFBF" w:themeFill="background1" w:themeFillShade="BF"/>
            <w:tcMar/>
          </w:tcPr>
          <w:p w:rsidRPr="00D84903" w:rsidR="00D84903" w:rsidP="00D84903" w:rsidRDefault="00D84903" w14:paraId="2DCFE390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0"/>
                <w:szCs w:val="20"/>
              </w:rPr>
            </w:pPr>
          </w:p>
        </w:tc>
      </w:tr>
      <w:tr w:rsidRPr="00D84903" w:rsidR="00D84903" w:rsidTr="3BB9BBBF" w14:paraId="74ADEFCB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62DB5949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13FD3A30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0"/>
                <w:szCs w:val="20"/>
              </w:rPr>
            </w:pPr>
          </w:p>
        </w:tc>
      </w:tr>
      <w:tr w:rsidRPr="00D84903" w:rsidR="00D84903" w:rsidTr="3BB9BBBF" w14:paraId="02EDCDCC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FD52CF7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/>
                <w:b/>
                <w:sz w:val="20"/>
                <w:szCs w:val="20"/>
              </w:rPr>
              <w:t>Diagnos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402AE110" w14:textId="77777777">
            <w:pPr>
              <w:spacing w:after="0" w:line="276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OVD:</w:t>
            </w:r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 Upphävd autonomi </w:t>
            </w: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r.t.</w:t>
            </w:r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 sedering </w:t>
            </w: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l.t.</w:t>
            </w:r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 minskad delaktighet i beslut kring vård och behandling, bristande integritet.</w:t>
            </w:r>
          </w:p>
          <w:p w:rsidRPr="00D84903" w:rsidR="00D84903" w:rsidP="00D84903" w:rsidRDefault="00D84903" w14:paraId="4808FAC7" w14:textId="7E942A29">
            <w:pPr>
              <w:spacing w:after="0" w:line="276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4F3B4EF8">
              <w:rPr>
                <w:rFonts w:ascii="Arial" w:hAnsi="Arial" w:eastAsia="Calibri" w:cs="Arial"/>
                <w:b/>
                <w:bCs/>
                <w:sz w:val="20"/>
                <w:szCs w:val="20"/>
              </w:rPr>
              <w:t>OVD:</w:t>
            </w:r>
            <w:r w:rsidRPr="4F3B4EF8">
              <w:rPr>
                <w:rFonts w:ascii="Arial" w:hAnsi="Arial" w:eastAsia="Calibri" w:cs="Arial"/>
                <w:sz w:val="20"/>
                <w:szCs w:val="20"/>
              </w:rPr>
              <w:t xml:space="preserve"> Upphävd förmåga till verbal kommunikation </w:t>
            </w:r>
            <w:r w:rsidRPr="4F3B4EF8">
              <w:rPr>
                <w:rFonts w:ascii="Arial" w:hAnsi="Arial" w:eastAsia="Calibri" w:cs="Arial"/>
                <w:b/>
                <w:bCs/>
                <w:sz w:val="20"/>
                <w:szCs w:val="20"/>
              </w:rPr>
              <w:t>r.t</w:t>
            </w:r>
            <w:r w:rsidRPr="4F3B4EF8">
              <w:rPr>
                <w:rFonts w:ascii="Arial" w:hAnsi="Arial" w:eastAsia="Calibri" w:cs="Arial"/>
                <w:sz w:val="20"/>
                <w:szCs w:val="20"/>
              </w:rPr>
              <w:t xml:space="preserve">. </w:t>
            </w:r>
            <w:r w:rsidRPr="4F3B4EF8" w:rsidR="54BE0FCB">
              <w:rPr>
                <w:rFonts w:ascii="Arial" w:hAnsi="Arial" w:eastAsia="Calibri" w:cs="Arial"/>
                <w:sz w:val="20"/>
                <w:szCs w:val="20"/>
              </w:rPr>
              <w:t>ventilator</w:t>
            </w:r>
            <w:r w:rsidRPr="4F3B4EF8">
              <w:rPr>
                <w:rFonts w:ascii="Arial" w:hAnsi="Arial" w:eastAsia="Calibri" w:cs="Arial"/>
                <w:sz w:val="20"/>
                <w:szCs w:val="20"/>
              </w:rPr>
              <w:t xml:space="preserve">vård och sedering </w:t>
            </w:r>
            <w:r w:rsidRPr="4F3B4EF8">
              <w:rPr>
                <w:rFonts w:ascii="Arial" w:hAnsi="Arial" w:eastAsia="Calibri" w:cs="Arial"/>
                <w:b/>
                <w:bCs/>
                <w:sz w:val="20"/>
                <w:szCs w:val="20"/>
              </w:rPr>
              <w:t>l.t.</w:t>
            </w:r>
            <w:r w:rsidRPr="4F3B4EF8">
              <w:rPr>
                <w:rFonts w:ascii="Arial" w:hAnsi="Arial" w:eastAsia="Calibri" w:cs="Arial"/>
                <w:sz w:val="20"/>
                <w:szCs w:val="20"/>
              </w:rPr>
              <w:t xml:space="preserve"> minskad delaktighet i beslut kring vård och behandling och bristande integritet.</w:t>
            </w:r>
          </w:p>
          <w:p w:rsidRPr="00D84903" w:rsidR="00D84903" w:rsidP="00D84903" w:rsidRDefault="00D84903" w14:paraId="1B898793" w14:textId="52A13BFD">
            <w:pPr>
              <w:spacing w:after="0" w:line="276" w:lineRule="auto"/>
              <w:ind w:left="0" w:right="0"/>
              <w:rPr>
                <w:rFonts w:eastAsia="Calibri"/>
              </w:rPr>
            </w:pPr>
            <w:r w:rsidRPr="4F3B4EF8">
              <w:rPr>
                <w:rFonts w:ascii="Arial" w:hAnsi="Arial" w:eastAsia="Calibri" w:cs="Arial"/>
                <w:b/>
                <w:bCs/>
                <w:sz w:val="20"/>
                <w:szCs w:val="20"/>
              </w:rPr>
              <w:t>OVD:</w:t>
            </w:r>
            <w:r w:rsidRPr="4F3B4EF8">
              <w:rPr>
                <w:rFonts w:ascii="Arial" w:hAnsi="Arial" w:eastAsia="Calibri" w:cs="Arial"/>
                <w:sz w:val="20"/>
                <w:szCs w:val="20"/>
              </w:rPr>
              <w:t xml:space="preserve"> Förändrade sinnesintryck</w:t>
            </w:r>
            <w:r w:rsidRPr="4F3B4EF8">
              <w:rPr>
                <w:rFonts w:ascii="Arial" w:hAnsi="Arial" w:eastAsia="Calibri" w:cs="Arial"/>
                <w:b/>
                <w:bCs/>
                <w:sz w:val="20"/>
                <w:szCs w:val="20"/>
              </w:rPr>
              <w:t xml:space="preserve"> r.t. </w:t>
            </w:r>
            <w:r w:rsidRPr="4F3B4EF8">
              <w:rPr>
                <w:rFonts w:ascii="Arial" w:hAnsi="Arial" w:eastAsia="Calibri" w:cs="Arial"/>
                <w:sz w:val="20"/>
                <w:szCs w:val="20"/>
              </w:rPr>
              <w:t xml:space="preserve">sedering, </w:t>
            </w:r>
            <w:r w:rsidRPr="4F3B4EF8" w:rsidR="1E915E19">
              <w:rPr>
                <w:rFonts w:ascii="Arial" w:hAnsi="Arial" w:eastAsia="Calibri" w:cs="Arial"/>
                <w:sz w:val="20"/>
                <w:szCs w:val="20"/>
              </w:rPr>
              <w:t>ventilator</w:t>
            </w:r>
            <w:r w:rsidRPr="4F3B4EF8">
              <w:rPr>
                <w:rFonts w:ascii="Arial" w:hAnsi="Arial" w:eastAsia="Calibri" w:cs="Arial"/>
                <w:sz w:val="20"/>
                <w:szCs w:val="20"/>
              </w:rPr>
              <w:t xml:space="preserve">vård, medicinsk diagnos, läkemedel och aktuell miljö </w:t>
            </w:r>
            <w:r w:rsidRPr="4F3B4EF8">
              <w:rPr>
                <w:rFonts w:ascii="Arial" w:hAnsi="Arial" w:eastAsia="Calibri" w:cs="Arial"/>
                <w:b/>
                <w:bCs/>
                <w:sz w:val="20"/>
                <w:szCs w:val="20"/>
              </w:rPr>
              <w:t>l.t.</w:t>
            </w:r>
            <w:r w:rsidRPr="4F3B4EF8">
              <w:rPr>
                <w:rFonts w:ascii="Arial" w:hAnsi="Arial" w:eastAsia="Calibri" w:cs="Arial"/>
                <w:sz w:val="20"/>
                <w:szCs w:val="20"/>
              </w:rPr>
              <w:t xml:space="preserve"> störd dygnsrytm och desorientering</w:t>
            </w:r>
            <w:r w:rsidRPr="4F3B4EF8">
              <w:rPr>
                <w:rFonts w:eastAsia="Calibri"/>
              </w:rPr>
              <w:t>.</w:t>
            </w:r>
          </w:p>
          <w:p w:rsidRPr="00D84903" w:rsidR="00D84903" w:rsidP="00D84903" w:rsidRDefault="00D84903" w14:paraId="0622DFBB" w14:textId="77777777">
            <w:pPr>
              <w:spacing w:after="0" w:line="240" w:lineRule="auto"/>
              <w:ind w:left="0" w:right="0"/>
              <w:rPr>
                <w:rFonts w:ascii="Arial" w:hAnsi="Arial" w:eastAsia="Calibri"/>
                <w:sz w:val="20"/>
                <w:szCs w:val="20"/>
              </w:rPr>
            </w:pPr>
          </w:p>
        </w:tc>
      </w:tr>
      <w:tr w:rsidRPr="00D84903" w:rsidR="00D84903" w:rsidTr="3BB9BBBF" w14:paraId="7ADA57D4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7FCBBC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Mål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5BDF6F4" w14:textId="77777777">
            <w:pPr>
              <w:numPr>
                <w:ilvl w:val="0"/>
                <w:numId w:val="20"/>
              </w:numPr>
              <w:spacing w:after="0" w:line="276" w:lineRule="auto"/>
              <w:ind w:right="0"/>
              <w:contextualSpacing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Följsamhet enligt basvård på IVA </w:t>
            </w:r>
          </w:p>
          <w:p w:rsidRPr="00D84903" w:rsidR="00D84903" w:rsidP="00D84903" w:rsidRDefault="00D84903" w14:paraId="53B7B7B2" w14:textId="77777777">
            <w:pPr>
              <w:numPr>
                <w:ilvl w:val="0"/>
                <w:numId w:val="20"/>
              </w:numPr>
              <w:spacing w:after="0" w:line="276" w:lineRule="auto"/>
              <w:ind w:right="0"/>
              <w:contextualSpacing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En skyddad personlig sfär</w:t>
            </w:r>
          </w:p>
          <w:p w:rsidRPr="00D84903" w:rsidR="00D84903" w:rsidP="00D84903" w:rsidRDefault="00D84903" w14:paraId="4A0F0553" w14:textId="77777777">
            <w:pPr>
              <w:numPr>
                <w:ilvl w:val="0"/>
                <w:numId w:val="20"/>
              </w:numPr>
              <w:spacing w:after="0" w:line="276" w:lineRule="auto"/>
              <w:ind w:right="0"/>
              <w:contextualSpacing/>
              <w:rPr>
                <w:rFonts w:ascii="Arial" w:hAnsi="Arial" w:eastAsia="Calibri" w:cs="Arial"/>
                <w:sz w:val="20"/>
                <w:szCs w:val="20"/>
              </w:rPr>
            </w:pPr>
            <w:proofErr w:type="spellStart"/>
            <w:r w:rsidRPr="00D84903">
              <w:rPr>
                <w:rFonts w:ascii="Arial" w:hAnsi="Arial" w:eastAsia="Calibri" w:cs="Arial"/>
                <w:sz w:val="20"/>
                <w:szCs w:val="20"/>
              </w:rPr>
              <w:lastRenderedPageBreak/>
              <w:t>Nonverbal</w:t>
            </w:r>
            <w:proofErr w:type="spellEnd"/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 kommunikation anpassad till situationen</w:t>
            </w:r>
          </w:p>
          <w:p w:rsidRPr="00D84903" w:rsidR="00D84903" w:rsidP="00D84903" w:rsidRDefault="00D84903" w14:paraId="3D4C1CF1" w14:textId="77777777">
            <w:pPr>
              <w:numPr>
                <w:ilvl w:val="0"/>
                <w:numId w:val="20"/>
              </w:numPr>
              <w:spacing w:after="0" w:line="276" w:lineRule="auto"/>
              <w:ind w:right="0"/>
              <w:contextualSpacing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Vaken på dagen och sova på natten </w:t>
            </w:r>
          </w:p>
          <w:p w:rsidRPr="00D84903" w:rsidR="00D84903" w:rsidP="00D84903" w:rsidRDefault="00D84903" w14:paraId="2BFF1096" w14:textId="77777777">
            <w:pPr>
              <w:numPr>
                <w:ilvl w:val="0"/>
                <w:numId w:val="20"/>
              </w:numPr>
              <w:spacing w:after="0" w:line="276" w:lineRule="auto"/>
              <w:ind w:right="0"/>
              <w:contextualSpacing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Att patienten och/eller minst en närstående är informerad/delaktig i beslut och planerade/utförda åtgärder avseende vård och behandling där så är möjligt.</w:t>
            </w:r>
          </w:p>
          <w:p w:rsidRPr="00D84903" w:rsidR="00D84903" w:rsidP="00D84903" w:rsidRDefault="00D84903" w14:paraId="732C0575" w14:textId="77777777">
            <w:pPr>
              <w:spacing w:after="0" w:line="276" w:lineRule="auto"/>
              <w:ind w:left="720" w:right="0"/>
              <w:contextualSpacing/>
              <w:rPr>
                <w:rFonts w:ascii="Arial" w:hAnsi="Arial" w:eastAsia="Calibri" w:cs="Arial"/>
                <w:sz w:val="20"/>
                <w:szCs w:val="20"/>
              </w:rPr>
            </w:pPr>
          </w:p>
        </w:tc>
      </w:tr>
      <w:tr w:rsidRPr="00D84903" w:rsidR="00D84903" w:rsidTr="3BB9BBBF" w14:paraId="48D142B8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256869D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2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1B0058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2"/>
                <w:szCs w:val="20"/>
              </w:rPr>
            </w:pPr>
          </w:p>
        </w:tc>
      </w:tr>
      <w:tr w:rsidRPr="00D84903" w:rsidR="00D84903" w:rsidTr="3BB9BBBF" w14:paraId="7A517BC3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EF9608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Åtgärder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FF963D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 xml:space="preserve">Medverkan: </w:t>
            </w:r>
          </w:p>
          <w:p w:rsidRPr="00D84903" w:rsidR="00D84903" w:rsidP="00D84903" w:rsidRDefault="00D84903" w14:paraId="7D78743D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Patienten och närståendes medverkan i åtgärder/beslut </w:t>
            </w:r>
          </w:p>
          <w:p w:rsidRPr="00D84903" w:rsidR="00D84903" w:rsidP="00D84903" w:rsidRDefault="00D84903" w14:paraId="11104465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Genomgång av dagsschema.</w:t>
            </w:r>
          </w:p>
          <w:p w:rsidRPr="00D84903" w:rsidR="00D84903" w:rsidP="00D84903" w:rsidRDefault="00D84903" w14:paraId="381C907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</w:p>
          <w:p w:rsidRPr="00D84903" w:rsidR="00D84903" w:rsidP="00D84903" w:rsidRDefault="00D84903" w14:paraId="3ADEDA6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 xml:space="preserve">Information: </w:t>
            </w:r>
          </w:p>
          <w:p w:rsidRPr="00D84903" w:rsidR="00D84903" w:rsidP="00D84903" w:rsidRDefault="00D84903" w14:paraId="126E8674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En gång per pass informera patienten om att talförmågan återkommer när tub/kanyl är borttagen </w:t>
            </w:r>
          </w:p>
          <w:p w:rsidRPr="00D84903" w:rsidR="00D84903" w:rsidP="00D84903" w:rsidRDefault="00D84903" w14:paraId="3528D779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Informera inför varje omvårdnadsåtgärd</w:t>
            </w:r>
          </w:p>
          <w:p w:rsidRPr="00D84903" w:rsidR="00D84903" w:rsidP="00D84903" w:rsidRDefault="00D84903" w14:paraId="7ADF13CC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Tala om för patienten vilken dag, tid och rum det är vid starten av varje arbetspass.</w:t>
            </w:r>
          </w:p>
          <w:p w:rsidRPr="00D84903" w:rsidR="00D84903" w:rsidP="00D84903" w:rsidRDefault="00D84903" w14:paraId="5B0766F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</w:p>
          <w:p w:rsidRPr="00D84903" w:rsidR="00D84903" w:rsidP="00D84903" w:rsidRDefault="00D84903" w14:paraId="4605839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 xml:space="preserve">Stöd: </w:t>
            </w:r>
          </w:p>
          <w:p w:rsidRPr="00D84903" w:rsidR="00D84903" w:rsidP="00D84903" w:rsidRDefault="00D84903" w14:paraId="5C954537" w14:textId="77777777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Utprovade kommunikationshjälpmedel</w:t>
            </w:r>
          </w:p>
          <w:p w:rsidRPr="00D84903" w:rsidR="00D84903" w:rsidP="00D84903" w:rsidRDefault="00D84903" w14:paraId="658D2C44" w14:textId="77777777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Uppmuntra närstående att vara delaktig vid skötsel</w:t>
            </w:r>
          </w:p>
          <w:p w:rsidRPr="00D84903" w:rsidR="00D84903" w:rsidP="00D84903" w:rsidRDefault="00D84903" w14:paraId="73E80C02" w14:textId="77777777">
            <w:pPr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Ständig närvaro hos patienten.</w:t>
            </w:r>
          </w:p>
          <w:p w:rsidRPr="00D84903" w:rsidR="00D84903" w:rsidP="00D84903" w:rsidRDefault="00D84903" w14:paraId="2821AABB" w14:textId="77777777">
            <w:pPr>
              <w:spacing w:after="0" w:line="240" w:lineRule="auto"/>
              <w:ind w:left="720" w:right="0"/>
              <w:rPr>
                <w:rFonts w:ascii="Arial" w:hAnsi="Arial" w:eastAsia="Calibri" w:cs="Arial"/>
                <w:sz w:val="20"/>
                <w:szCs w:val="20"/>
              </w:rPr>
            </w:pPr>
          </w:p>
          <w:p w:rsidRPr="00D84903" w:rsidR="00D84903" w:rsidP="00D84903" w:rsidRDefault="00D84903" w14:paraId="2E9F811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 xml:space="preserve">Miljö: </w:t>
            </w:r>
          </w:p>
          <w:p w:rsidRPr="00D84903" w:rsidR="00D84903" w:rsidP="00D84903" w:rsidRDefault="00D84903" w14:paraId="3828B2FD" w14:textId="77777777">
            <w:pPr>
              <w:numPr>
                <w:ilvl w:val="0"/>
                <w:numId w:val="24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Dygnsplanering enligt </w:t>
            </w:r>
            <w:hyperlink w:history="1" r:id="rId18">
              <w:r w:rsidRPr="00D84903">
                <w:rPr>
                  <w:rFonts w:ascii="Arial" w:hAnsi="Arial" w:eastAsia="Calibri" w:cs="Arial"/>
                  <w:color w:val="0563C1"/>
                  <w:sz w:val="20"/>
                  <w:szCs w:val="20"/>
                  <w:u w:val="single"/>
                </w:rPr>
                <w:t>IVP</w:t>
              </w:r>
            </w:hyperlink>
          </w:p>
          <w:p w:rsidRPr="00D84903" w:rsidR="00D84903" w:rsidP="00D84903" w:rsidRDefault="00D84903" w14:paraId="0C676702" w14:textId="77777777">
            <w:pPr>
              <w:numPr>
                <w:ilvl w:val="0"/>
                <w:numId w:val="24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Individuellt utprovad förströelse och aktivitet</w:t>
            </w:r>
          </w:p>
          <w:p w:rsidRPr="00D84903" w:rsidR="00D84903" w:rsidP="00D84903" w:rsidRDefault="00D84903" w14:paraId="75E77C0F" w14:textId="77777777">
            <w:pPr>
              <w:numPr>
                <w:ilvl w:val="0"/>
                <w:numId w:val="24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Placera foton eller bilder som patienten uppskattar inom synhåll</w:t>
            </w:r>
          </w:p>
          <w:p w:rsidRPr="00D84903" w:rsidR="00D84903" w:rsidP="00D84903" w:rsidRDefault="00D84903" w14:paraId="4C8F3E77" w14:textId="77777777">
            <w:pPr>
              <w:numPr>
                <w:ilvl w:val="0"/>
                <w:numId w:val="24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Patienten ska ha tillgång till ringklocka. </w:t>
            </w:r>
          </w:p>
          <w:p w:rsidRPr="00D84903" w:rsidR="00D84903" w:rsidP="00D84903" w:rsidRDefault="00D84903" w14:paraId="2E5C2E2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</w:p>
          <w:p w:rsidRPr="00D84903" w:rsidR="00D84903" w:rsidP="00D84903" w:rsidRDefault="00D84903" w14:paraId="2164511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 xml:space="preserve">Observation: </w:t>
            </w:r>
          </w:p>
          <w:p w:rsidRPr="00D84903" w:rsidR="00D84903" w:rsidP="00D84903" w:rsidRDefault="00D84903" w14:paraId="20887411" w14:textId="0B0BBB12">
            <w:pPr>
              <w:numPr>
                <w:ilvl w:val="0"/>
                <w:numId w:val="25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69423F66" w:rsidR="00D84903">
              <w:rPr>
                <w:rFonts w:ascii="Arial" w:hAnsi="Arial" w:eastAsia="Calibri" w:cs="Arial"/>
                <w:sz w:val="20"/>
                <w:szCs w:val="20"/>
              </w:rPr>
              <w:t xml:space="preserve">Kontroll av </w:t>
            </w:r>
            <w:r w:rsidRPr="69423F66" w:rsidR="00D84903">
              <w:rPr>
                <w:rFonts w:ascii="Arial" w:hAnsi="Arial" w:eastAsia="Calibri" w:cs="Arial"/>
                <w:sz w:val="20"/>
                <w:szCs w:val="20"/>
              </w:rPr>
              <w:t>sederingsgrad</w:t>
            </w:r>
            <w:r w:rsidRPr="69423F66" w:rsidR="00D84903">
              <w:rPr>
                <w:rFonts w:ascii="Arial" w:hAnsi="Arial" w:eastAsia="Calibri" w:cs="Arial"/>
                <w:sz w:val="20"/>
                <w:szCs w:val="20"/>
              </w:rPr>
              <w:t xml:space="preserve"> enligt </w:t>
            </w:r>
            <w:hyperlink r:id="R4dba0c8dc27a4464">
              <w:r w:rsidRPr="69423F66" w:rsidR="68FD56C7">
                <w:rPr>
                  <w:rStyle w:val="Hyperlnk"/>
                  <w:rFonts w:ascii="Arial" w:hAnsi="Arial" w:eastAsia="Calibri" w:cs="Arial"/>
                  <w:sz w:val="20"/>
                  <w:szCs w:val="20"/>
                </w:rPr>
                <w:t xml:space="preserve">Sedering och delirium - intesivvård - Bilaga 2 </w:t>
              </w:r>
              <w:r w:rsidRPr="69423F66" w:rsidR="00D84903">
                <w:rPr>
                  <w:rStyle w:val="Hyperlnk"/>
                  <w:rFonts w:ascii="Arial" w:hAnsi="Arial" w:eastAsia="Calibri" w:cs="Arial"/>
                  <w:sz w:val="20"/>
                  <w:szCs w:val="20"/>
                </w:rPr>
                <w:t>RASS</w:t>
              </w:r>
            </w:hyperlink>
          </w:p>
          <w:p w:rsidRPr="00D84903" w:rsidR="00D84903" w:rsidP="00D84903" w:rsidRDefault="00D84903" w14:paraId="2DD9824C" w14:textId="7D7E15F1">
            <w:pPr>
              <w:numPr>
                <w:ilvl w:val="0"/>
                <w:numId w:val="25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69423F66" w:rsidR="00D84903">
              <w:rPr>
                <w:rFonts w:ascii="Arial" w:hAnsi="Arial" w:eastAsia="Calibri" w:cs="Arial"/>
                <w:sz w:val="20"/>
                <w:szCs w:val="20"/>
              </w:rPr>
              <w:t>Deliriumscreening</w:t>
            </w:r>
            <w:r w:rsidRPr="69423F66" w:rsidR="00D84903">
              <w:rPr>
                <w:rFonts w:ascii="Arial" w:hAnsi="Arial" w:eastAsia="Calibri" w:cs="Arial"/>
                <w:sz w:val="20"/>
                <w:szCs w:val="20"/>
              </w:rPr>
              <w:t xml:space="preserve"> enligt </w:t>
            </w:r>
            <w:hyperlink r:id="R5f7b2074967c4fb1">
              <w:r w:rsidRPr="69423F66" w:rsidR="469F599F">
                <w:rPr>
                  <w:rStyle w:val="Hyperlnk"/>
                  <w:rFonts w:ascii="Arial" w:hAnsi="Arial" w:eastAsia="Calibri" w:cs="Arial"/>
                  <w:sz w:val="20"/>
                  <w:szCs w:val="20"/>
                </w:rPr>
                <w:t>Sedering och delirium - intensivvård Bilaga 4 Delirium skattning - Nu-DESC</w:t>
              </w:r>
            </w:hyperlink>
          </w:p>
          <w:p w:rsidRPr="00D84903" w:rsidR="00D84903" w:rsidP="00D84903" w:rsidRDefault="00D84903" w14:paraId="0C687A73" w14:textId="77777777">
            <w:pPr>
              <w:spacing w:after="0" w:line="240" w:lineRule="auto"/>
              <w:ind w:left="720" w:right="0"/>
              <w:rPr>
                <w:rFonts w:ascii="Arial" w:hAnsi="Arial" w:eastAsia="Calibri" w:cs="Arial"/>
                <w:sz w:val="20"/>
                <w:szCs w:val="20"/>
              </w:rPr>
            </w:pPr>
          </w:p>
          <w:p w:rsidRPr="00D84903" w:rsidR="00D84903" w:rsidP="00D84903" w:rsidRDefault="00D84903" w14:paraId="1F2E434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Läkemedelshantering:</w:t>
            </w:r>
          </w:p>
          <w:p w:rsidRPr="00D84903" w:rsidR="00D84903" w:rsidP="00D84903" w:rsidRDefault="00D84903" w14:paraId="4CD7C8CB" w14:textId="77777777">
            <w:pPr>
              <w:numPr>
                <w:ilvl w:val="0"/>
                <w:numId w:val="26"/>
              </w:numPr>
              <w:spacing w:after="0" w:line="240" w:lineRule="auto"/>
              <w:ind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 xml:space="preserve">Initiera vid behov sedering enligt ordination. </w:t>
            </w:r>
          </w:p>
          <w:p w:rsidRPr="00D84903" w:rsidR="00D84903" w:rsidP="00D84903" w:rsidRDefault="00D84903" w14:paraId="0D3EF0F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</w:p>
          <w:p w:rsidRPr="00D84903" w:rsidR="00D84903" w:rsidP="00D84903" w:rsidRDefault="00D84903" w14:paraId="42AEBF5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 xml:space="preserve">Samordning: </w:t>
            </w:r>
          </w:p>
          <w:p w:rsidRPr="00D84903" w:rsidR="00D84903" w:rsidP="00D84903" w:rsidRDefault="00D84903" w14:paraId="44EF72BA" w14:textId="77777777">
            <w:pPr>
              <w:numPr>
                <w:ilvl w:val="0"/>
                <w:numId w:val="26"/>
              </w:numPr>
              <w:spacing w:after="0" w:line="240" w:lineRule="auto"/>
              <w:ind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>Erbjuda kontakt med tolk.</w:t>
            </w:r>
          </w:p>
          <w:p w:rsidRPr="00D84903" w:rsidR="00D84903" w:rsidP="00D84903" w:rsidRDefault="00D84903" w14:paraId="311128A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</w:p>
        </w:tc>
      </w:tr>
      <w:tr w:rsidRPr="00D84903" w:rsidR="00D84903" w:rsidTr="3BB9BBBF" w14:paraId="5E2F3A1F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2305D3A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Utvärdering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195E2E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sz w:val="20"/>
                <w:szCs w:val="20"/>
              </w:rPr>
              <w:t xml:space="preserve">Sker kontinuerligt i omvårdnadsstatus i Melior. Vid avvikelser starta individuell vårdplan (IVP) i Melior. </w:t>
            </w:r>
          </w:p>
        </w:tc>
      </w:tr>
      <w:tr w:rsidRPr="00D84903" w:rsidR="00D84903" w:rsidTr="3BB9BBBF" w14:paraId="3CAF9C02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54D58E8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1FCAA88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59B97F41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3800BA3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0EF4A06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76272326" w14:textId="77777777">
        <w:tc>
          <w:tcPr>
            <w:tcW w:w="9012" w:type="dxa"/>
            <w:gridSpan w:val="2"/>
            <w:shd w:val="clear" w:color="auto" w:fill="BFBFBF" w:themeFill="background1" w:themeFillShade="BF"/>
            <w:tcMar/>
          </w:tcPr>
          <w:p w:rsidRPr="00D84903" w:rsidR="00D84903" w:rsidP="00D84903" w:rsidRDefault="00D84903" w14:paraId="3C53CE8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Andning/Cirkulation</w:t>
            </w:r>
          </w:p>
        </w:tc>
      </w:tr>
      <w:tr w:rsidRPr="00D84903" w:rsidR="00D84903" w:rsidTr="3BB9BBBF" w14:paraId="69988A29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567C70A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7EFA764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56D645B9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BF9373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Diagnos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42C7F72C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OVD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: Oförmåga till fullgod egenandning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r.t.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medicinsk diagnos.</w:t>
            </w:r>
            <w:r w:rsidRPr="00D84903">
              <w:rPr>
                <w:rFonts w:ascii="Arial" w:hAnsi="Arial" w:cs="Arial"/>
                <w:sz w:val="20"/>
                <w:szCs w:val="20"/>
              </w:rPr>
              <w:br/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OVD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: Risk för aspiration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r.t.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otillräckligt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kufftryck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>, avsaknad av/nedsatt hostreflex, tarmparalys och ev. sondmatning.</w:t>
            </w:r>
          </w:p>
          <w:p w:rsidRPr="00D84903" w:rsidR="00D84903" w:rsidP="00D84903" w:rsidRDefault="00D84903" w14:paraId="0C6223B0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OVD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: Risk för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atelektaser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och nedre luftvägsinfektion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r.t. </w:t>
            </w:r>
            <w:r w:rsidRPr="00D84903">
              <w:rPr>
                <w:rFonts w:ascii="Arial" w:hAnsi="Arial" w:cs="Arial"/>
                <w:sz w:val="20"/>
                <w:szCs w:val="20"/>
              </w:rPr>
              <w:t>ventilatorvård och medicinska komplikationer.</w:t>
            </w:r>
          </w:p>
          <w:p w:rsidRPr="00D84903" w:rsidR="00D84903" w:rsidP="00D84903" w:rsidRDefault="00D84903" w14:paraId="2BFFBC1A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OVD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: Risk för sekretstagnation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r.t.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ventilatorvård, ev.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sedering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upphävd/nedsatt hostförmåga,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immobilisering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och muskelsvaghet.</w:t>
            </w:r>
          </w:p>
          <w:p w:rsidRPr="00D84903" w:rsidR="00D84903" w:rsidP="00D84903" w:rsidRDefault="00D84903" w14:paraId="0CE00EE2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OVD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: Risk för skada och lokal smärta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r.t.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endotrakealtub,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kufftryck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och mobilisering.</w:t>
            </w:r>
          </w:p>
          <w:p w:rsidRPr="00D84903" w:rsidR="00D84903" w:rsidP="00D84903" w:rsidRDefault="00D84903" w14:paraId="0AA7BAF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</w:p>
          <w:p w:rsidRPr="00D84903" w:rsidR="008F0937" w:rsidP="00D84903" w:rsidRDefault="008F0937" w14:paraId="62865776" w14:textId="6A4ECD79">
            <w:pPr>
              <w:spacing w:after="0" w:line="240" w:lineRule="auto"/>
              <w:ind w:left="0" w:right="0"/>
              <w:rPr>
                <w:rFonts w:ascii="Arial" w:hAnsi="Arial" w:eastAsia="Calibri" w:cs="Arial"/>
                <w:sz w:val="20"/>
                <w:szCs w:val="20"/>
              </w:rPr>
            </w:pPr>
          </w:p>
        </w:tc>
      </w:tr>
      <w:tr w:rsidRPr="00D84903" w:rsidR="00D84903" w:rsidTr="3BB9BBBF" w14:paraId="0A7378B7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53DADB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Mål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A3E0159" w14:textId="77777777">
            <w:pPr>
              <w:numPr>
                <w:ilvl w:val="0"/>
                <w:numId w:val="27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Fri luftväg</w:t>
            </w:r>
          </w:p>
          <w:p w:rsidRPr="00D84903" w:rsidR="00D84903" w:rsidP="00D84903" w:rsidRDefault="00D84903" w14:paraId="17C69245" w14:textId="77777777">
            <w:pPr>
              <w:numPr>
                <w:ilvl w:val="0"/>
                <w:numId w:val="27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lastRenderedPageBreak/>
              <w:t>Att klara sin andning själv</w:t>
            </w:r>
          </w:p>
          <w:p w:rsidRPr="00D84903" w:rsidR="00D84903" w:rsidP="00D84903" w:rsidRDefault="00D84903" w14:paraId="37E619DD" w14:textId="77777777">
            <w:pPr>
              <w:numPr>
                <w:ilvl w:val="0"/>
                <w:numId w:val="27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Effektivt kunna frigöra sekret</w:t>
            </w:r>
          </w:p>
          <w:p w:rsidRPr="00D84903" w:rsidR="00D84903" w:rsidP="00D84903" w:rsidRDefault="00D84903" w14:paraId="117B00FD" w14:textId="77777777">
            <w:pPr>
              <w:numPr>
                <w:ilvl w:val="0"/>
                <w:numId w:val="27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Smärtfrihet och oskadade slemhinnor i mun, svalg och nedre luftvägar</w:t>
            </w:r>
          </w:p>
          <w:p w:rsidRPr="00D84903" w:rsidR="00D84903" w:rsidP="00D84903" w:rsidRDefault="00D84903" w14:paraId="36E1AB40" w14:textId="77777777">
            <w:pPr>
              <w:numPr>
                <w:ilvl w:val="0"/>
                <w:numId w:val="27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Avsaknad av andningsrelaterad rädsla, oro och ångest.</w:t>
            </w:r>
          </w:p>
        </w:tc>
      </w:tr>
      <w:tr w:rsidRPr="00D84903" w:rsidR="00D84903" w:rsidTr="3BB9BBBF" w14:paraId="24F444CA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0AEABC6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6A499C0B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4F78C4FC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9FFB75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Åtgärder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7229B37C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Observation:</w:t>
            </w:r>
          </w:p>
          <w:p w:rsidRPr="00D84903" w:rsidR="00D84903" w:rsidP="00D84903" w:rsidRDefault="00D84903" w14:paraId="44D79A4D" w14:textId="77777777">
            <w:pPr>
              <w:spacing w:after="0" w:line="276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D84903">
              <w:rPr>
                <w:rFonts w:ascii="Arial" w:hAnsi="Arial" w:cs="Arial"/>
                <w:i/>
                <w:sz w:val="20"/>
                <w:szCs w:val="20"/>
              </w:rPr>
              <w:t>Cirkulation:</w:t>
            </w:r>
          </w:p>
          <w:p w:rsidRPr="00D84903" w:rsidR="00D84903" w:rsidP="00D84903" w:rsidRDefault="00D84903" w14:paraId="1E47585D" w14:textId="77777777">
            <w:pPr>
              <w:numPr>
                <w:ilvl w:val="0"/>
                <w:numId w:val="2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Kontrollera och dokumentera blodtryck, hjärtfrekvens och hjärtrytm. Eventuell cyanos, perifer cirkulation osv.</w:t>
            </w:r>
            <w:r w:rsidRPr="00D84903">
              <w:rPr>
                <w:rFonts w:ascii="Arial" w:hAnsi="Arial" w:cs="Arial"/>
                <w:sz w:val="20"/>
                <w:szCs w:val="20"/>
              </w:rPr>
              <w:br/>
            </w:r>
          </w:p>
          <w:p w:rsidRPr="00D84903" w:rsidR="00D84903" w:rsidP="00D84903" w:rsidRDefault="00D84903" w14:paraId="321599D7" w14:textId="77777777">
            <w:pPr>
              <w:spacing w:after="0" w:line="276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D84903">
              <w:rPr>
                <w:rFonts w:ascii="Arial" w:hAnsi="Arial" w:cs="Arial"/>
                <w:i/>
                <w:sz w:val="20"/>
                <w:szCs w:val="20"/>
              </w:rPr>
              <w:t xml:space="preserve">Respiration: </w:t>
            </w:r>
          </w:p>
          <w:p w:rsidRPr="00D84903" w:rsidR="00D84903" w:rsidP="00D84903" w:rsidRDefault="00D84903" w14:paraId="01BB8D79" w14:textId="77777777">
            <w:pPr>
              <w:numPr>
                <w:ilvl w:val="0"/>
                <w:numId w:val="2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Kontrollera och dokumentera ventilatorinställningen en gång per pass eller efter ändring</w:t>
            </w:r>
          </w:p>
          <w:p w:rsidRPr="00D84903" w:rsidR="00D84903" w:rsidP="00D84903" w:rsidRDefault="00D84903" w14:paraId="132F0F8F" w14:textId="77777777">
            <w:pPr>
              <w:numPr>
                <w:ilvl w:val="0"/>
                <w:numId w:val="2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Dokumentera avlästa ventilatorparametrar varje timma eller oftare vid behov</w:t>
            </w:r>
          </w:p>
          <w:p w:rsidRPr="00D84903" w:rsidR="00D84903" w:rsidP="00D84903" w:rsidRDefault="00D84903" w14:paraId="0F74A810" w14:textId="21240A28">
            <w:pPr>
              <w:numPr>
                <w:ilvl w:val="0"/>
                <w:numId w:val="2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4F3B4EF8">
              <w:rPr>
                <w:rFonts w:ascii="Arial" w:hAnsi="Arial" w:cs="Arial"/>
                <w:sz w:val="20"/>
                <w:szCs w:val="20"/>
              </w:rPr>
              <w:t>Utvärdera alla larm kontinuerligt och fastställ orsak</w:t>
            </w:r>
            <w:r w:rsidRPr="4F3B4EF8" w:rsidR="77C05B74">
              <w:rPr>
                <w:rFonts w:ascii="Arial" w:hAnsi="Arial" w:cs="Arial"/>
                <w:sz w:val="20"/>
                <w:szCs w:val="20"/>
              </w:rPr>
              <w:t xml:space="preserve"> + kontrollera larmgränser</w:t>
            </w:r>
          </w:p>
          <w:p w:rsidRPr="00D84903" w:rsidR="00D84903" w:rsidP="00D84903" w:rsidRDefault="00D84903" w14:paraId="09602065" w14:textId="77777777">
            <w:pPr>
              <w:numPr>
                <w:ilvl w:val="0"/>
                <w:numId w:val="2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Övervaka och auskultera att endotrakealtub/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trakealkanyl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inte förflyttats ur läge, förhindra ofrivillig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extubation</w:t>
            </w:r>
            <w:proofErr w:type="spellEnd"/>
          </w:p>
          <w:p w:rsidRPr="00D84903" w:rsidR="00D84903" w:rsidP="00D84903" w:rsidRDefault="42737806" w14:paraId="47C7671B" w14:textId="291C580E">
            <w:pPr>
              <w:numPr>
                <w:ilvl w:val="0"/>
                <w:numId w:val="2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4F3B4EF8">
              <w:rPr>
                <w:rFonts w:ascii="Arial" w:hAnsi="Arial" w:cs="Arial"/>
                <w:sz w:val="20"/>
                <w:szCs w:val="20"/>
              </w:rPr>
              <w:t xml:space="preserve">Kontinuerlig </w:t>
            </w:r>
            <w:proofErr w:type="spellStart"/>
            <w:r w:rsidRPr="4F3B4EF8">
              <w:rPr>
                <w:rFonts w:ascii="Arial" w:hAnsi="Arial" w:cs="Arial"/>
                <w:sz w:val="20"/>
                <w:szCs w:val="20"/>
              </w:rPr>
              <w:t>kufftrycksmätning</w:t>
            </w:r>
            <w:proofErr w:type="spellEnd"/>
          </w:p>
          <w:p w:rsidRPr="00D84903" w:rsidR="00D84903" w:rsidP="00D84903" w:rsidRDefault="00D84903" w14:paraId="47CB5B4A" w14:textId="77777777">
            <w:pPr>
              <w:numPr>
                <w:ilvl w:val="0"/>
                <w:numId w:val="2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Observera och dokumentera symtom som indikerar infektion, det vill säga inspektera sekretets färg, konsistens och mängd</w:t>
            </w:r>
          </w:p>
          <w:p w:rsidRPr="00D84903" w:rsidR="00D84903" w:rsidP="00D84903" w:rsidRDefault="00D84903" w14:paraId="5F79EF9C" w14:textId="5D74E0D5">
            <w:pPr>
              <w:numPr>
                <w:ilvl w:val="0"/>
                <w:numId w:val="2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4F3B4EF8">
              <w:rPr>
                <w:rFonts w:ascii="Arial" w:hAnsi="Arial" w:cs="Arial"/>
                <w:sz w:val="20"/>
                <w:szCs w:val="20"/>
              </w:rPr>
              <w:t>Intubation, endotrakealtub; storlek, läge cm mungipa</w:t>
            </w:r>
            <w:r w:rsidRPr="4F3B4EF8" w:rsidR="54D99A34">
              <w:rPr>
                <w:rFonts w:ascii="Arial" w:hAnsi="Arial" w:cs="Arial"/>
                <w:sz w:val="20"/>
                <w:szCs w:val="20"/>
              </w:rPr>
              <w:t>, dokumentera även i mallen!</w:t>
            </w:r>
          </w:p>
          <w:p w:rsidRPr="00D84903" w:rsidR="00D84903" w:rsidP="00D84903" w:rsidRDefault="00D84903" w14:paraId="63EA29AF" w14:textId="77777777">
            <w:pPr>
              <w:numPr>
                <w:ilvl w:val="0"/>
                <w:numId w:val="2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Trakeotomi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trakealkanyl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; storlek, omläggning och suturer (dokumenteras även i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trakealkanylmallen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i Melior).</w:t>
            </w:r>
          </w:p>
          <w:p w:rsidRPr="00D84903" w:rsidR="00D84903" w:rsidP="00D84903" w:rsidRDefault="00D84903" w14:paraId="294DFBA3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2FBB669F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Miljö:</w:t>
            </w:r>
          </w:p>
          <w:p w:rsidRPr="00D84903" w:rsidR="00D84903" w:rsidP="00D84903" w:rsidRDefault="00D84903" w14:paraId="435CA366" w14:textId="77777777">
            <w:pPr>
              <w:numPr>
                <w:ilvl w:val="0"/>
                <w:numId w:val="2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4F3B4EF8">
              <w:rPr>
                <w:rFonts w:ascii="Arial" w:hAnsi="Arial" w:cs="Arial"/>
                <w:sz w:val="20"/>
                <w:szCs w:val="20"/>
              </w:rPr>
              <w:t>Basala hygienrutiner enligt vårdhandboken och lokala anvisningar från Vårdhygien SkaS</w:t>
            </w:r>
          </w:p>
          <w:p w:rsidRPr="00D84903" w:rsidR="00D84903" w:rsidP="00D84903" w:rsidRDefault="00D84903" w14:paraId="53F55E63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0732F01C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Skötsel: </w:t>
            </w:r>
          </w:p>
          <w:p w:rsidRPr="00D84903" w:rsidR="00D84903" w:rsidP="00D84903" w:rsidRDefault="00D84903" w14:paraId="4832041D" w14:textId="77777777">
            <w:pPr>
              <w:numPr>
                <w:ilvl w:val="0"/>
                <w:numId w:val="2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4F3B4EF8">
              <w:rPr>
                <w:rFonts w:ascii="Arial" w:hAnsi="Arial" w:cs="Arial"/>
                <w:sz w:val="20"/>
                <w:szCs w:val="20"/>
              </w:rPr>
              <w:t>Höjd huvudända 30 grader</w:t>
            </w:r>
          </w:p>
          <w:p w:rsidR="2DD3AF83" w:rsidP="4F3B4EF8" w:rsidRDefault="2DD3AF83" w14:paraId="7B8F4973" w14:textId="5176A3FD">
            <w:pPr>
              <w:numPr>
                <w:ilvl w:val="0"/>
                <w:numId w:val="2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4F3B4EF8">
              <w:rPr>
                <w:rFonts w:ascii="Arial" w:hAnsi="Arial" w:cs="Arial"/>
                <w:sz w:val="20"/>
                <w:szCs w:val="20"/>
              </w:rPr>
              <w:t xml:space="preserve">Byt </w:t>
            </w:r>
            <w:proofErr w:type="spellStart"/>
            <w:r w:rsidRPr="4F3B4EF8">
              <w:rPr>
                <w:rFonts w:ascii="Arial" w:hAnsi="Arial" w:cs="Arial"/>
                <w:sz w:val="20"/>
                <w:szCs w:val="20"/>
              </w:rPr>
              <w:t>tubtejp</w:t>
            </w:r>
            <w:proofErr w:type="spellEnd"/>
            <w:r w:rsidRPr="4F3B4EF8">
              <w:rPr>
                <w:rFonts w:ascii="Arial" w:hAnsi="Arial" w:cs="Arial"/>
                <w:sz w:val="20"/>
                <w:szCs w:val="20"/>
              </w:rPr>
              <w:t xml:space="preserve"> dagligen och vid behov, inspektera alltid mungiporna i samband med detta samt överväg </w:t>
            </w:r>
            <w:proofErr w:type="spellStart"/>
            <w:r w:rsidRPr="4F3B4EF8">
              <w:rPr>
                <w:rFonts w:ascii="Arial" w:hAnsi="Arial" w:cs="Arial"/>
                <w:sz w:val="20"/>
                <w:szCs w:val="20"/>
              </w:rPr>
              <w:t>sidobyte</w:t>
            </w:r>
            <w:proofErr w:type="spellEnd"/>
            <w:r w:rsidRPr="4F3B4EF8">
              <w:rPr>
                <w:rFonts w:ascii="Arial" w:hAnsi="Arial" w:cs="Arial"/>
                <w:sz w:val="20"/>
                <w:szCs w:val="20"/>
              </w:rPr>
              <w:t xml:space="preserve"> av tuben vid tecken på tryckskador</w:t>
            </w:r>
          </w:p>
          <w:p w:rsidRPr="00D84903" w:rsidR="00D84903" w:rsidP="00D84903" w:rsidRDefault="00D84903" w14:paraId="7C220864" w14:textId="77777777">
            <w:pPr>
              <w:numPr>
                <w:ilvl w:val="0"/>
                <w:numId w:val="2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Lyssna så att bilaterala andningsljud finns en gång per pass, vid lägesändringar av tub och vid behov</w:t>
            </w:r>
          </w:p>
          <w:p w:rsidRPr="00D84903" w:rsidR="00D84903" w:rsidP="00D84903" w:rsidRDefault="00D84903" w14:paraId="40A8E8E0" w14:textId="052C41FB">
            <w:pPr>
              <w:numPr>
                <w:ilvl w:val="0"/>
                <w:numId w:val="2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4F3B4EF8">
              <w:rPr>
                <w:rFonts w:ascii="Arial" w:hAnsi="Arial" w:cs="Arial"/>
                <w:sz w:val="20"/>
                <w:szCs w:val="20"/>
              </w:rPr>
              <w:t xml:space="preserve">Byte </w:t>
            </w:r>
            <w:r w:rsidRPr="4F3B4EF8" w:rsidR="1BA8509B">
              <w:rPr>
                <w:rFonts w:ascii="Arial" w:hAnsi="Arial" w:cs="Arial"/>
                <w:sz w:val="20"/>
                <w:szCs w:val="20"/>
              </w:rPr>
              <w:t>enligt separat dokument</w:t>
            </w:r>
          </w:p>
          <w:p w:rsidRPr="00D84903" w:rsidR="00D84903" w:rsidP="00D84903" w:rsidRDefault="00D84903" w14:paraId="2AFABFA7" w14:textId="77777777">
            <w:pPr>
              <w:numPr>
                <w:ilvl w:val="0"/>
                <w:numId w:val="2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Kontroll av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trakealkanylband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en gång per pass</w:t>
            </w:r>
          </w:p>
          <w:p w:rsidRPr="00D84903" w:rsidR="00D84903" w:rsidP="00D84903" w:rsidRDefault="00D84903" w14:paraId="7097412E" w14:textId="77777777">
            <w:pPr>
              <w:numPr>
                <w:ilvl w:val="0"/>
                <w:numId w:val="2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Rengöring/omläggning av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trakeostoma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en gång per dag</w:t>
            </w:r>
          </w:p>
          <w:p w:rsidR="00D84903" w:rsidP="4F3B4EF8" w:rsidRDefault="00D84903" w14:paraId="1B34A835" w14:textId="343E6EEF">
            <w:pPr>
              <w:numPr>
                <w:ilvl w:val="0"/>
                <w:numId w:val="2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25EF50FE">
              <w:rPr>
                <w:rFonts w:ascii="Arial" w:hAnsi="Arial" w:cs="Arial"/>
                <w:sz w:val="20"/>
                <w:szCs w:val="20"/>
              </w:rPr>
              <w:t xml:space="preserve">Byte av </w:t>
            </w:r>
            <w:r w:rsidRPr="25EF50FE" w:rsidR="456470E9">
              <w:rPr>
                <w:rFonts w:ascii="Arial" w:hAnsi="Arial" w:cs="Arial"/>
                <w:sz w:val="20"/>
                <w:szCs w:val="20"/>
              </w:rPr>
              <w:t xml:space="preserve">filter och slangar/kopplingar enligt rutin bytesintervall (finns under </w:t>
            </w:r>
            <w:hyperlink r:id="rId21">
              <w:r w:rsidRPr="25EF50FE" w:rsidR="456470E9">
                <w:rPr>
                  <w:rStyle w:val="Hyperlnk"/>
                  <w:rFonts w:ascii="Arial" w:hAnsi="Arial" w:cs="Arial"/>
                  <w:sz w:val="20"/>
                  <w:szCs w:val="20"/>
                </w:rPr>
                <w:t>MTU/Andning</w:t>
              </w:r>
            </w:hyperlink>
            <w:r w:rsidRPr="25EF50FE" w:rsidR="456470E9">
              <w:rPr>
                <w:rFonts w:ascii="Arial" w:hAnsi="Arial" w:cs="Arial"/>
                <w:sz w:val="20"/>
                <w:szCs w:val="20"/>
              </w:rPr>
              <w:t>)</w:t>
            </w:r>
          </w:p>
          <w:p w:rsidRPr="00D84903" w:rsidR="00D84903" w:rsidP="00D84903" w:rsidRDefault="00D84903" w14:paraId="76E6B568" w14:textId="4F49979F">
            <w:pPr>
              <w:numPr>
                <w:ilvl w:val="0"/>
                <w:numId w:val="29"/>
              </w:numPr>
              <w:spacing w:after="0" w:line="276" w:lineRule="auto"/>
              <w:ind w:right="0"/>
              <w:rPr>
                <w:rFonts w:ascii="Arial" w:hAnsi="Arial" w:cs="Arial"/>
                <w:color w:val="5B9BD5"/>
                <w:sz w:val="20"/>
                <w:szCs w:val="20"/>
                <w:u w:val="single"/>
              </w:rPr>
            </w:pP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Bukläge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enligt</w:t>
            </w:r>
            <w:r w:rsidR="00AB5E75">
              <w:rPr>
                <w:rFonts w:ascii="Arial" w:hAnsi="Arial" w:cs="Arial"/>
                <w:sz w:val="20"/>
                <w:szCs w:val="20"/>
              </w:rPr>
              <w:t xml:space="preserve"> styrdokument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w:history="1" r:id="rId22">
              <w:r w:rsidR="00AB5E75">
                <w:rPr>
                  <w:rFonts w:ascii="Arial" w:hAnsi="Arial" w:cs="Arial"/>
                  <w:color w:val="0563C1"/>
                  <w:sz w:val="20"/>
                  <w:szCs w:val="20"/>
                  <w:u w:val="single"/>
                </w:rPr>
                <w:t>Buklägesbehandling vid intensivvård</w:t>
              </w:r>
            </w:hyperlink>
            <w:r w:rsidRPr="00D84903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Pr="00D84903" w:rsidR="00D84903" w:rsidP="00D84903" w:rsidRDefault="00D84903" w14:paraId="4CAC8C9D" w14:textId="77777777">
            <w:pPr>
              <w:spacing w:after="0" w:line="276" w:lineRule="auto"/>
              <w:ind w:left="0" w:right="0"/>
              <w:rPr>
                <w:rFonts w:ascii="Arial" w:hAnsi="Arial" w:cs="Arial"/>
                <w:color w:val="5B9BD5"/>
                <w:sz w:val="20"/>
                <w:szCs w:val="20"/>
                <w:u w:val="single"/>
              </w:rPr>
            </w:pPr>
          </w:p>
          <w:p w:rsidRPr="00D84903" w:rsidR="00D84903" w:rsidP="00D84903" w:rsidRDefault="00D84903" w14:paraId="129B4EEF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Speciell omvårdnad:</w:t>
            </w:r>
          </w:p>
          <w:p w:rsidRPr="00D84903" w:rsidR="00D84903" w:rsidP="00D84903" w:rsidRDefault="00D84903" w14:paraId="6B2FEFE1" w14:textId="77777777">
            <w:pPr>
              <w:numPr>
                <w:ilvl w:val="0"/>
                <w:numId w:val="30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Rensugning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av luftvägar och svalg enligt vårdhandboken</w:t>
            </w:r>
          </w:p>
          <w:p w:rsidRPr="00D84903" w:rsidR="00D84903" w:rsidP="00D84903" w:rsidRDefault="00D84903" w14:paraId="29126866" w14:textId="77777777">
            <w:pPr>
              <w:numPr>
                <w:ilvl w:val="0"/>
                <w:numId w:val="30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Rensugning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med slutet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sugsystem</w:t>
            </w:r>
            <w:proofErr w:type="spellEnd"/>
          </w:p>
          <w:p w:rsidRPr="00D84903" w:rsidR="00D84903" w:rsidP="00D84903" w:rsidRDefault="00D84903" w14:paraId="423BECFE" w14:textId="77777777">
            <w:pPr>
              <w:numPr>
                <w:ilvl w:val="0"/>
                <w:numId w:val="30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Utvärdera ifall patientens läge orsakar minskad saturation eller om andningsbesvär uppstår efter vändning</w:t>
            </w:r>
          </w:p>
          <w:p w:rsidRPr="00D84903" w:rsidR="00D84903" w:rsidP="00D84903" w:rsidRDefault="00D84903" w14:paraId="0FFFA13F" w14:textId="77777777">
            <w:pPr>
              <w:numPr>
                <w:ilvl w:val="0"/>
                <w:numId w:val="30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Initiera aktiv befuktning</w:t>
            </w:r>
          </w:p>
          <w:p w:rsidRPr="00D84903" w:rsidR="00D84903" w:rsidP="00D84903" w:rsidRDefault="00D84903" w14:paraId="5CD9A09D" w14:textId="6C5291E1">
            <w:pPr>
              <w:numPr>
                <w:ilvl w:val="0"/>
                <w:numId w:val="30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2691177E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Urträning</w:t>
            </w:r>
            <w:proofErr w:type="spellEnd"/>
            <w:r w:rsidRPr="269117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ur </w:t>
            </w:r>
            <w:r w:rsidRPr="2691177E" w:rsidR="2C6B3220">
              <w:rPr>
                <w:rFonts w:ascii="Arial" w:hAnsi="Arial" w:cs="Arial"/>
                <w:b/>
                <w:bCs/>
                <w:sz w:val="20"/>
                <w:szCs w:val="20"/>
              </w:rPr>
              <w:t>ventilatorn</w:t>
            </w:r>
            <w:r w:rsidRPr="269117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enligt ordination</w:t>
            </w:r>
            <w:r w:rsidRPr="2691177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2691177E" w:rsidR="6BFB92F0">
              <w:rPr>
                <w:rFonts w:ascii="Arial" w:hAnsi="Arial" w:cs="Arial"/>
                <w:sz w:val="20"/>
                <w:szCs w:val="20"/>
              </w:rPr>
              <w:t>eller</w:t>
            </w:r>
            <w:r w:rsidRPr="2691177E" w:rsidR="309894AB">
              <w:rPr>
                <w:rFonts w:ascii="Arial" w:hAnsi="Arial" w:cs="Arial"/>
                <w:sz w:val="20"/>
                <w:szCs w:val="20"/>
              </w:rPr>
              <w:t xml:space="preserve"> enligt</w:t>
            </w:r>
            <w:r w:rsidRPr="2691177E" w:rsidR="6BFB92F0">
              <w:rPr>
                <w:rFonts w:ascii="Arial" w:hAnsi="Arial" w:cs="Arial"/>
                <w:sz w:val="20"/>
                <w:szCs w:val="20"/>
              </w:rPr>
              <w:t xml:space="preserve"> </w:t>
            </w:r>
            <w:hyperlink r:id="rId23">
              <w:r w:rsidR="00670D2D">
                <w:rPr>
                  <w:rStyle w:val="Hyperlnk"/>
                  <w:rFonts w:ascii="Arial" w:hAnsi="Arial" w:cs="Arial"/>
                  <w:sz w:val="20"/>
                  <w:szCs w:val="20"/>
                </w:rPr>
                <w:t xml:space="preserve">Respiratorvård – standardiserat </w:t>
              </w:r>
              <w:proofErr w:type="spellStart"/>
              <w:r w:rsidR="00670D2D">
                <w:rPr>
                  <w:rStyle w:val="Hyperlnk"/>
                  <w:rFonts w:ascii="Arial" w:hAnsi="Arial" w:cs="Arial"/>
                  <w:sz w:val="20"/>
                  <w:szCs w:val="20"/>
                </w:rPr>
                <w:t>urträningsprotokoll</w:t>
              </w:r>
              <w:proofErr w:type="spellEnd"/>
              <w:r w:rsidRPr="2691177E" w:rsidR="7DA7177A">
                <w:rPr>
                  <w:rStyle w:val="Hyperlnk"/>
                  <w:rFonts w:ascii="Arial" w:hAnsi="Arial" w:cs="Arial"/>
                  <w:sz w:val="20"/>
                  <w:szCs w:val="20"/>
                </w:rPr>
                <w:t>.</w:t>
              </w:r>
            </w:hyperlink>
            <w:r w:rsidRPr="2691177E" w:rsidR="6BFB92F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D84903" w:rsidR="00D84903" w:rsidP="00D84903" w:rsidRDefault="00D84903" w14:paraId="23F37FC1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1B8E070A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6729E86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lastRenderedPageBreak/>
              <w:t>Utvärdering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4DC50CEF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Sker kontinuerligt i omvårdnadsstatus i Melior. Vid avvikelser starta individuell vårdplan (IVP) i Melior. </w:t>
            </w:r>
          </w:p>
        </w:tc>
      </w:tr>
      <w:tr w:rsidRPr="00D84903" w:rsidR="00D84903" w:rsidTr="3BB9BBBF" w14:paraId="5BC3BDEF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32B0D8C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45795BCE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17D58FB2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F5A5A5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484846EB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672D4C37" w14:textId="77777777">
        <w:tc>
          <w:tcPr>
            <w:tcW w:w="9012" w:type="dxa"/>
            <w:gridSpan w:val="2"/>
            <w:shd w:val="clear" w:color="auto" w:fill="BFBFBF" w:themeFill="background1" w:themeFillShade="BF"/>
            <w:tcMar/>
          </w:tcPr>
          <w:p w:rsidRPr="00D84903" w:rsidR="00D84903" w:rsidP="00D84903" w:rsidRDefault="00D84903" w14:paraId="76F66FD6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Nutrition</w:t>
            </w:r>
          </w:p>
        </w:tc>
      </w:tr>
      <w:tr w:rsidRPr="00D84903" w:rsidR="00D84903" w:rsidTr="3BB9BBBF" w14:paraId="0A4A4B4F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FD1D45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FCBD8D5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46AFFACA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5F37C6B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Diagnos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79CEB949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OVD: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Oförmåga att äta och dricka per os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r.t.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sedering och ventilatorvård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l.t.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muntorrhet och störningar i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tarmmotilitet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Pr="00D84903" w:rsidR="00D84903" w:rsidP="00D84903" w:rsidRDefault="00D84903" w14:paraId="0AA713D1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OVD: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Risk för illamående och kräkning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r.t. </w:t>
            </w:r>
            <w:r w:rsidRPr="00D84903">
              <w:rPr>
                <w:rFonts w:ascii="Arial" w:hAnsi="Arial" w:cs="Arial"/>
                <w:sz w:val="20"/>
                <w:szCs w:val="20"/>
              </w:rPr>
              <w:t>medicinsk behandling och sjukdom.</w:t>
            </w:r>
          </w:p>
        </w:tc>
      </w:tr>
      <w:tr w:rsidRPr="00D84903" w:rsidR="00D84903" w:rsidTr="3BB9BBBF" w14:paraId="4E6E788B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6834E44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0259FC0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7680E6BA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F1346A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Mål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2189A266" w14:textId="77777777">
            <w:pPr>
              <w:numPr>
                <w:ilvl w:val="0"/>
                <w:numId w:val="31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Frisk munslemhinna</w:t>
            </w:r>
          </w:p>
          <w:p w:rsidRPr="00D84903" w:rsidR="00D84903" w:rsidP="00D84903" w:rsidRDefault="00D84903" w14:paraId="3827EC1C" w14:textId="77777777">
            <w:pPr>
              <w:numPr>
                <w:ilvl w:val="0"/>
                <w:numId w:val="31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Tillräckligt näringsintag</w:t>
            </w:r>
          </w:p>
          <w:p w:rsidRPr="00D84903" w:rsidR="00D84903" w:rsidP="00D84903" w:rsidRDefault="00D84903" w14:paraId="6E99CBD4" w14:textId="77777777">
            <w:pPr>
              <w:numPr>
                <w:ilvl w:val="0"/>
                <w:numId w:val="31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Inget illamående eller kräkning. </w:t>
            </w:r>
          </w:p>
          <w:p w:rsidRPr="00D84903" w:rsidR="00D84903" w:rsidP="00D84903" w:rsidRDefault="00D84903" w14:paraId="1D2D862B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5DA86013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A2055D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Åtgärder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58B1FDB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Observationer:</w:t>
            </w:r>
          </w:p>
          <w:p w:rsidRPr="00D84903" w:rsidR="00D84903" w:rsidP="00D84903" w:rsidRDefault="00D84903" w14:paraId="5551F836" w14:textId="2358D693">
            <w:pPr>
              <w:numPr>
                <w:ilvl w:val="0"/>
                <w:numId w:val="32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Vikt enligt ordination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/enligt styrdokument </w:t>
            </w:r>
            <w:hyperlink w:history="1" r:id="rId24">
              <w:r w:rsidRPr="00D84903">
                <w:rPr>
                  <w:rFonts w:ascii="Arial" w:hAnsi="Arial" w:cs="Arial"/>
                  <w:color w:val="0563C1"/>
                  <w:sz w:val="20"/>
                  <w:szCs w:val="20"/>
                  <w:u w:val="single"/>
                </w:rPr>
                <w:t>Nutrition vid intensivvård</w:t>
              </w:r>
            </w:hyperlink>
          </w:p>
          <w:p w:rsidRPr="00D84903" w:rsidR="00D84903" w:rsidP="00D84903" w:rsidRDefault="00D84903" w14:paraId="44AC1FC9" w14:textId="77777777">
            <w:pPr>
              <w:numPr>
                <w:ilvl w:val="0"/>
                <w:numId w:val="32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Vätskebalans dagligen</w:t>
            </w:r>
          </w:p>
          <w:p w:rsidRPr="00D84903" w:rsidR="00D84903" w:rsidP="00D84903" w:rsidRDefault="00D84903" w14:paraId="1A4C38A4" w14:textId="77777777">
            <w:pPr>
              <w:numPr>
                <w:ilvl w:val="0"/>
                <w:numId w:val="32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Kostregistrering (enligt mat- och vätskelista)</w:t>
            </w:r>
          </w:p>
          <w:p w:rsidRPr="00D84903" w:rsidR="00D84903" w:rsidP="00D84903" w:rsidRDefault="00D84903" w14:paraId="79259E27" w14:textId="77777777">
            <w:pPr>
              <w:numPr>
                <w:ilvl w:val="0"/>
                <w:numId w:val="32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Illamående eller kräkningar</w:t>
            </w:r>
          </w:p>
          <w:p w:rsidRPr="00D84903" w:rsidR="00D84903" w:rsidP="00D84903" w:rsidRDefault="00D84903" w14:paraId="33312F50" w14:textId="77777777">
            <w:pPr>
              <w:numPr>
                <w:ilvl w:val="0"/>
                <w:numId w:val="32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Inspektera munhåla en gång per dag.</w:t>
            </w:r>
          </w:p>
          <w:p w:rsidRPr="00D84903" w:rsidR="00D84903" w:rsidP="00D84903" w:rsidRDefault="00D84903" w14:paraId="00F0CE55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3128442F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Skötsel:</w:t>
            </w:r>
          </w:p>
          <w:p w:rsidRPr="00D84903" w:rsidR="00D84903" w:rsidP="00D84903" w:rsidRDefault="00D84903" w14:paraId="70CC867B" w14:textId="77777777">
            <w:pPr>
              <w:numPr>
                <w:ilvl w:val="0"/>
                <w:numId w:val="33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Hjälp med mun- och tandvård enligt </w:t>
            </w:r>
            <w:hyperlink w:history="1" r:id="rId25">
              <w:r w:rsidRPr="00D84903">
                <w:rPr>
                  <w:rFonts w:ascii="Arial" w:hAnsi="Arial" w:cs="Arial"/>
                  <w:color w:val="0563C1"/>
                  <w:sz w:val="20"/>
                  <w:szCs w:val="20"/>
                  <w:u w:val="single"/>
                </w:rPr>
                <w:t>arbetsinstruk</w:t>
              </w:r>
              <w:r w:rsidRPr="00D84903">
                <w:rPr>
                  <w:rFonts w:ascii="Arial" w:hAnsi="Arial" w:cs="Arial"/>
                  <w:color w:val="0563C1"/>
                  <w:sz w:val="20"/>
                  <w:szCs w:val="20"/>
                  <w:u w:val="single"/>
                </w:rPr>
                <w:t>t</w:t>
              </w:r>
              <w:r w:rsidRPr="00D84903">
                <w:rPr>
                  <w:rFonts w:ascii="Arial" w:hAnsi="Arial" w:cs="Arial"/>
                  <w:color w:val="0563C1"/>
                  <w:sz w:val="20"/>
                  <w:szCs w:val="20"/>
                  <w:u w:val="single"/>
                </w:rPr>
                <w:t>ion för munvård.</w:t>
              </w:r>
            </w:hyperlink>
            <w:r w:rsidRPr="00D8490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Pr="00D84903" w:rsidR="00D84903" w:rsidP="00D84903" w:rsidRDefault="00D84903" w14:paraId="715005FE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2602D9AF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Speciell omvårdnad:</w:t>
            </w:r>
          </w:p>
          <w:p w:rsidRPr="00D84903" w:rsidR="00D84903" w:rsidP="3BB9BBBF" w:rsidRDefault="00D84903" w14:paraId="5665E484" w14:textId="7591F4A3">
            <w:pPr>
              <w:numPr>
                <w:ilvl w:val="0"/>
                <w:numId w:val="32"/>
              </w:numPr>
              <w:spacing w:after="0" w:line="276" w:lineRule="auto"/>
              <w:ind w:right="0"/>
              <w:rPr>
                <w:rFonts w:ascii="Arial" w:hAnsi="Arial" w:cs="Arial"/>
                <w:b w:val="1"/>
                <w:bCs w:val="1"/>
                <w:sz w:val="20"/>
                <w:szCs w:val="20"/>
              </w:rPr>
            </w:pPr>
            <w:r w:rsidRPr="3BB9BBBF" w:rsidR="00D8490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TPN och/eller </w:t>
            </w:r>
            <w:r w:rsidRPr="3BB9BBBF" w:rsidR="00D8490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>enteral</w:t>
            </w:r>
            <w:r w:rsidRPr="3BB9BBBF" w:rsidR="00D84903">
              <w:rPr>
                <w:rFonts w:ascii="Arial" w:hAnsi="Arial" w:cs="Arial"/>
                <w:b w:val="1"/>
                <w:bCs w:val="1"/>
                <w:sz w:val="20"/>
                <w:szCs w:val="20"/>
              </w:rPr>
              <w:t xml:space="preserve"> nutrition enligt ordination</w:t>
            </w:r>
            <w:r w:rsidRPr="3BB9BBBF" w:rsidR="00D84903">
              <w:rPr>
                <w:rFonts w:ascii="Arial" w:hAnsi="Arial" w:cs="Arial"/>
                <w:sz w:val="20"/>
                <w:szCs w:val="20"/>
              </w:rPr>
              <w:t xml:space="preserve">/enligt styrdokument </w:t>
            </w:r>
            <w:hyperlink r:id="R05b1943b856647c9">
              <w:r w:rsidRPr="3BB9BBBF" w:rsidR="00D84903">
                <w:rPr>
                  <w:rStyle w:val="Hyperlnk"/>
                  <w:rFonts w:ascii="Arial" w:hAnsi="Arial" w:cs="Arial"/>
                  <w:sz w:val="20"/>
                  <w:szCs w:val="20"/>
                </w:rPr>
                <w:t>Nutrition intensivvård</w:t>
              </w:r>
            </w:hyperlink>
          </w:p>
          <w:p w:rsidRPr="00D84903" w:rsidR="00D84903" w:rsidP="00D84903" w:rsidRDefault="00D84903" w14:paraId="1DFC82E8" w14:textId="77777777">
            <w:pPr>
              <w:numPr>
                <w:ilvl w:val="0"/>
                <w:numId w:val="32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D84903">
              <w:rPr>
                <w:rFonts w:ascii="Arial" w:hAnsi="Arial" w:cs="Arial"/>
                <w:b/>
                <w:sz w:val="20"/>
                <w:szCs w:val="20"/>
              </w:rPr>
              <w:t>Trakealkanyl</w:t>
            </w:r>
            <w:proofErr w:type="spellEnd"/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84903">
              <w:rPr>
                <w:rFonts w:ascii="Arial" w:hAnsi="Arial" w:cs="Arial"/>
                <w:b/>
                <w:sz w:val="20"/>
                <w:szCs w:val="20"/>
              </w:rPr>
              <w:t>kuffad</w:t>
            </w:r>
            <w:proofErr w:type="spellEnd"/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 eller </w:t>
            </w:r>
            <w:proofErr w:type="spellStart"/>
            <w:r w:rsidRPr="00D84903">
              <w:rPr>
                <w:rFonts w:ascii="Arial" w:hAnsi="Arial" w:cs="Arial"/>
                <w:b/>
                <w:sz w:val="20"/>
                <w:szCs w:val="20"/>
              </w:rPr>
              <w:t>okuffad</w:t>
            </w:r>
            <w:proofErr w:type="spellEnd"/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 vid dryck enligt ordination.</w:t>
            </w:r>
          </w:p>
          <w:p w:rsidRPr="00D84903" w:rsidR="00D84903" w:rsidP="00D84903" w:rsidRDefault="00D84903" w14:paraId="7B36C7C8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D84903" w:rsidR="00D84903" w:rsidP="00D84903" w:rsidRDefault="00D84903" w14:paraId="7F9B4B1F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Läkemedelshantering:</w:t>
            </w:r>
          </w:p>
          <w:p w:rsidRPr="00D84903" w:rsidR="00D84903" w:rsidP="00D84903" w:rsidRDefault="00D84903" w14:paraId="039DF40E" w14:textId="77777777">
            <w:pPr>
              <w:numPr>
                <w:ilvl w:val="0"/>
                <w:numId w:val="34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Initiera eventuell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antiemetika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D84903" w:rsidR="00D84903" w:rsidTr="3BB9BBBF" w14:paraId="738301CD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F7AB27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411C3DFE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21B8C433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03E90F1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Utvärdering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1EF46AFA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Sker kontinuerligt i omvårdnadsstatus i Melior. Vid avvikelser starta individuell vårdplan (IVP) i Melior.</w:t>
            </w:r>
          </w:p>
        </w:tc>
      </w:tr>
      <w:tr w:rsidRPr="00D84903" w:rsidR="00D84903" w:rsidTr="3BB9BBBF" w14:paraId="741FE9C4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84BA80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1979E3AC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52F0A6AB" w14:textId="77777777">
        <w:tc>
          <w:tcPr>
            <w:tcW w:w="9012" w:type="dxa"/>
            <w:gridSpan w:val="2"/>
            <w:shd w:val="clear" w:color="auto" w:fill="BFBFBF" w:themeFill="background1" w:themeFillShade="BF"/>
            <w:tcMar/>
          </w:tcPr>
          <w:p w:rsidRPr="00D84903" w:rsidR="00D84903" w:rsidP="00D84903" w:rsidRDefault="00D84903" w14:paraId="0757EB75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Elimination</w:t>
            </w:r>
          </w:p>
        </w:tc>
      </w:tr>
      <w:tr w:rsidRPr="00D84903" w:rsidR="00D84903" w:rsidTr="3BB9BBBF" w14:paraId="71563A35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536CCA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25711E4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016B0F65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403F00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Diagnos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761CF2AB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OVD: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Risk för förstoppning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r.t.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immobilisering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och aktuella läkemedel</w:t>
            </w:r>
          </w:p>
          <w:p w:rsidRPr="00D84903" w:rsidR="00D84903" w:rsidP="00D84903" w:rsidRDefault="00D84903" w14:paraId="4F96830E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OVD: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Risk för övertänjd urinblåsa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r.t. </w:t>
            </w:r>
            <w:r w:rsidRPr="00D84903">
              <w:rPr>
                <w:rFonts w:ascii="Arial" w:hAnsi="Arial" w:cs="Arial"/>
                <w:sz w:val="20"/>
                <w:szCs w:val="20"/>
              </w:rPr>
              <w:t>aktuell läkemedelsbehandling</w:t>
            </w:r>
          </w:p>
          <w:p w:rsidRPr="00D84903" w:rsidR="00D84903" w:rsidP="00D84903" w:rsidRDefault="00D84903" w14:paraId="5C2E9084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OVD: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Diarré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r.t.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antibiotika och/eller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enteral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nutrition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l.t.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skadad hud kring rektum</w:t>
            </w:r>
          </w:p>
        </w:tc>
      </w:tr>
      <w:tr w:rsidRPr="00D84903" w:rsidR="00D84903" w:rsidTr="3BB9BBBF" w14:paraId="4F3B5828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033A375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6B69A712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43FBD2A6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32B1D65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Mål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6B7993D6" w14:textId="77777777">
            <w:pPr>
              <w:numPr>
                <w:ilvl w:val="0"/>
                <w:numId w:val="34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Adekvat </w:t>
            </w:r>
            <w:proofErr w:type="spellStart"/>
            <w:r w:rsidRPr="00D84903">
              <w:rPr>
                <w:rFonts w:ascii="Arial" w:hAnsi="Arial" w:cs="Arial"/>
                <w:b/>
                <w:sz w:val="20"/>
                <w:szCs w:val="20"/>
              </w:rPr>
              <w:t>miktion</w:t>
            </w:r>
            <w:proofErr w:type="spellEnd"/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 enligt ordination</w:t>
            </w:r>
          </w:p>
          <w:p w:rsidRPr="00D84903" w:rsidR="00D84903" w:rsidP="00D84903" w:rsidRDefault="00D84903" w14:paraId="322961B8" w14:textId="77777777">
            <w:pPr>
              <w:numPr>
                <w:ilvl w:val="0"/>
                <w:numId w:val="34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Sköta magen utifrån individuella förutsättningar. </w:t>
            </w:r>
          </w:p>
          <w:p w:rsidRPr="00D84903" w:rsidR="00D84903" w:rsidP="00D84903" w:rsidRDefault="00D84903" w14:paraId="789695C0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28F64687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2ECCF35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Åtgärder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07A0EE16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Observationer: </w:t>
            </w:r>
          </w:p>
          <w:p w:rsidRPr="00D84903" w:rsidR="00D84903" w:rsidP="00D84903" w:rsidRDefault="00D84903" w14:paraId="43DA776B" w14:textId="77777777">
            <w:pPr>
              <w:numPr>
                <w:ilvl w:val="0"/>
                <w:numId w:val="35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Urinmätning eventuell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timdiures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>, inspektion av utseende</w:t>
            </w:r>
          </w:p>
          <w:p w:rsidRPr="00D84903" w:rsidR="00D84903" w:rsidP="00D84903" w:rsidRDefault="00D84903" w14:paraId="2F240AE8" w14:textId="77777777">
            <w:pPr>
              <w:numPr>
                <w:ilvl w:val="0"/>
                <w:numId w:val="35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lastRenderedPageBreak/>
              <w:t>Auskultera om tarmljud finns, gaser och avföring; volym, konsistens, form och färg</w:t>
            </w:r>
          </w:p>
          <w:p w:rsidRPr="00D84903" w:rsidR="00D84903" w:rsidP="00D84903" w:rsidRDefault="00D84903" w14:paraId="14C32141" w14:textId="77777777">
            <w:pPr>
              <w:numPr>
                <w:ilvl w:val="0"/>
                <w:numId w:val="35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Kräkningar; volym och utseende. </w:t>
            </w:r>
          </w:p>
          <w:p w:rsidRPr="00D84903" w:rsidR="00D84903" w:rsidP="00D84903" w:rsidRDefault="00D84903" w14:paraId="1CDF6C38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42475D43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Skötsel:</w:t>
            </w:r>
          </w:p>
          <w:p w:rsidRPr="00D84903" w:rsidR="00D84903" w:rsidP="00D84903" w:rsidRDefault="00D84903" w14:paraId="46D1A0AA" w14:textId="77777777">
            <w:pPr>
              <w:numPr>
                <w:ilvl w:val="0"/>
                <w:numId w:val="36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KAD storlek, in, ut och byte</w:t>
            </w:r>
          </w:p>
          <w:p w:rsidRPr="00D84903" w:rsidR="00D84903" w:rsidP="00D84903" w:rsidRDefault="00D84903" w14:paraId="730D84FA" w14:textId="77777777">
            <w:pPr>
              <w:numPr>
                <w:ilvl w:val="0"/>
                <w:numId w:val="36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Blöja, inkontinensskydd.</w:t>
            </w:r>
          </w:p>
          <w:p w:rsidRPr="00D84903" w:rsidR="00D84903" w:rsidP="00D84903" w:rsidRDefault="00D84903" w14:paraId="68B36840" w14:textId="77777777">
            <w:pPr>
              <w:spacing w:after="0" w:line="276" w:lineRule="auto"/>
              <w:ind w:left="72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45B33BC9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Speciell omvårdnad</w:t>
            </w:r>
          </w:p>
          <w:p w:rsidRPr="00D84903" w:rsidR="00D84903" w:rsidP="00D84903" w:rsidRDefault="00D84903" w14:paraId="08097460" w14:textId="77777777">
            <w:pPr>
              <w:numPr>
                <w:ilvl w:val="0"/>
                <w:numId w:val="37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Initiera byte av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enteral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nutrition</w:t>
            </w:r>
          </w:p>
          <w:p w:rsidRPr="00D84903" w:rsidR="00D84903" w:rsidP="00D84903" w:rsidRDefault="00D84903" w14:paraId="6DC23EFE" w14:textId="77777777">
            <w:pPr>
              <w:numPr>
                <w:ilvl w:val="0"/>
                <w:numId w:val="37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Initiera justering av nutritionshastigheten (ml/timme)</w:t>
            </w:r>
          </w:p>
          <w:p w:rsidRPr="00D84903" w:rsidR="00D84903" w:rsidP="00D84903" w:rsidRDefault="00D84903" w14:paraId="4FF79859" w14:textId="77777777">
            <w:pPr>
              <w:numPr>
                <w:ilvl w:val="0"/>
                <w:numId w:val="37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Initiera fekalpåse eller tarmsond vid behov</w:t>
            </w:r>
          </w:p>
          <w:p w:rsidRPr="00D84903" w:rsidR="00D84903" w:rsidP="00D84903" w:rsidRDefault="00D84903" w14:paraId="689C74C2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55381BEE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Läkemedelshantering:</w:t>
            </w:r>
          </w:p>
          <w:p w:rsidRPr="00D84903" w:rsidR="00D84903" w:rsidP="00D84903" w:rsidRDefault="00D84903" w14:paraId="6494510D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Initiera eventuell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laxantia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D84903" w:rsidR="00D84903" w:rsidTr="3BB9BBBF" w14:paraId="6C370E7D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0AFC649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0FAC9E06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0F798208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733C81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Utvärdering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8903622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Sker kontinuerligt i omvårdnadsstatus i Melior. Vid avvikelser starta individuell vårdplan (IVP) i Melior.</w:t>
            </w:r>
          </w:p>
        </w:tc>
      </w:tr>
      <w:tr w:rsidRPr="00D84903" w:rsidR="00D84903" w:rsidTr="3BB9BBBF" w14:paraId="513F1E3C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37E31E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B4DC303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0AFD0FEB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D77BCF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7599090C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3CE46D37" w14:textId="77777777">
        <w:tc>
          <w:tcPr>
            <w:tcW w:w="9012" w:type="dxa"/>
            <w:gridSpan w:val="2"/>
            <w:shd w:val="clear" w:color="auto" w:fill="BFBFBF" w:themeFill="background1" w:themeFillShade="BF"/>
            <w:tcMar/>
          </w:tcPr>
          <w:p w:rsidRPr="00D84903" w:rsidR="00D84903" w:rsidP="00D84903" w:rsidRDefault="00D84903" w14:paraId="295855E8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Hud/Vävnad</w:t>
            </w:r>
          </w:p>
        </w:tc>
      </w:tr>
      <w:tr w:rsidRPr="00D84903" w:rsidR="00D84903" w:rsidTr="3BB9BBBF" w14:paraId="30420EBF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223E98D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67A6358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4EC99B32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13C7ED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Diagnos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8D9F211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OVD: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Högrisk för trycksår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r.t.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immobilisering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sekundärt till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sedering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och ventilatorvård</w:t>
            </w:r>
          </w:p>
          <w:p w:rsidRPr="00D84903" w:rsidR="00D84903" w:rsidP="00D84903" w:rsidRDefault="00D84903" w14:paraId="1C283D6F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OVD: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Risk för hornhinneskada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r.t. </w:t>
            </w:r>
            <w:r w:rsidRPr="00D84903">
              <w:rPr>
                <w:rFonts w:ascii="Arial" w:hAnsi="Arial" w:cs="Arial"/>
                <w:sz w:val="20"/>
                <w:szCs w:val="20"/>
              </w:rPr>
              <w:t>oförmåga att aktivt stänga ögonlocken</w:t>
            </w:r>
          </w:p>
        </w:tc>
      </w:tr>
      <w:tr w:rsidRPr="00D84903" w:rsidR="00D84903" w:rsidTr="3BB9BBBF" w14:paraId="4C1E9A74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2753BF22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2D83964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778DB0B9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D1827E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Mål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2BFF255" w14:textId="77777777">
            <w:pPr>
              <w:numPr>
                <w:ilvl w:val="0"/>
                <w:numId w:val="3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Hel hudkostym</w:t>
            </w:r>
          </w:p>
          <w:p w:rsidRPr="00D84903" w:rsidR="00D84903" w:rsidP="00D84903" w:rsidRDefault="00D84903" w14:paraId="08C074CF" w14:textId="77777777">
            <w:pPr>
              <w:numPr>
                <w:ilvl w:val="0"/>
                <w:numId w:val="3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Oskadade hornhinnor.</w:t>
            </w:r>
          </w:p>
          <w:p w:rsidRPr="00D84903" w:rsidR="00D84903" w:rsidP="00D84903" w:rsidRDefault="00D84903" w14:paraId="5A4DD914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358FF27A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1C1AEF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Åtgärder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4E61A952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Observation: </w:t>
            </w:r>
          </w:p>
          <w:p w:rsidRPr="00D84903" w:rsidR="00D84903" w:rsidP="00D84903" w:rsidRDefault="00D84903" w14:paraId="13A99119" w14:textId="77777777">
            <w:pPr>
              <w:numPr>
                <w:ilvl w:val="0"/>
                <w:numId w:val="3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Enligt Modifierad Nortonskala</w:t>
            </w:r>
          </w:p>
          <w:p w:rsidRPr="00D84903" w:rsidR="00D84903" w:rsidP="00D84903" w:rsidRDefault="00D84903" w14:paraId="6B302B8B" w14:textId="77777777">
            <w:pPr>
              <w:numPr>
                <w:ilvl w:val="0"/>
                <w:numId w:val="3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Inspektion av hudkostym minst en gång per pass</w:t>
            </w:r>
          </w:p>
          <w:p w:rsidRPr="00D84903" w:rsidR="00D84903" w:rsidP="00D84903" w:rsidRDefault="00D84903" w14:paraId="32036DEE" w14:textId="77777777">
            <w:pPr>
              <w:numPr>
                <w:ilvl w:val="0"/>
                <w:numId w:val="3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Inspektion av ögonslemhinnor minst en gång per dygn</w:t>
            </w:r>
          </w:p>
          <w:p w:rsidRPr="00D84903" w:rsidR="00D84903" w:rsidP="00D84903" w:rsidRDefault="00D84903" w14:paraId="489D15CF" w14:textId="77777777">
            <w:pPr>
              <w:numPr>
                <w:ilvl w:val="0"/>
                <w:numId w:val="3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Kallsvettig, hudfärg osv.</w:t>
            </w:r>
          </w:p>
          <w:p w:rsidRPr="00D84903" w:rsidR="00D84903" w:rsidP="00D84903" w:rsidRDefault="00D84903" w14:paraId="4D5A7194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4F3B4EF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Miljö: </w:t>
            </w:r>
          </w:p>
          <w:p w:rsidRPr="00D84903" w:rsidR="00D84903" w:rsidP="00D84903" w:rsidRDefault="00D84903" w14:paraId="78CAA1D3" w14:textId="77777777">
            <w:pPr>
              <w:numPr>
                <w:ilvl w:val="0"/>
                <w:numId w:val="40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4F3B4EF8">
              <w:rPr>
                <w:rFonts w:ascii="Arial" w:hAnsi="Arial" w:cs="Arial"/>
                <w:sz w:val="20"/>
                <w:szCs w:val="20"/>
              </w:rPr>
              <w:t xml:space="preserve">Torra och rena sängkläder, </w:t>
            </w:r>
            <w:proofErr w:type="spellStart"/>
            <w:r w:rsidRPr="4F3B4EF8">
              <w:rPr>
                <w:rFonts w:ascii="Arial" w:hAnsi="Arial" w:cs="Arial"/>
                <w:sz w:val="20"/>
                <w:szCs w:val="20"/>
              </w:rPr>
              <w:t>renbäddning</w:t>
            </w:r>
            <w:proofErr w:type="spellEnd"/>
            <w:r w:rsidRPr="4F3B4EF8">
              <w:rPr>
                <w:rFonts w:ascii="Arial" w:hAnsi="Arial" w:cs="Arial"/>
                <w:sz w:val="20"/>
                <w:szCs w:val="20"/>
              </w:rPr>
              <w:t xml:space="preserve"> minst en gång per dygn.</w:t>
            </w:r>
          </w:p>
          <w:p w:rsidRPr="00D84903" w:rsidR="00D84903" w:rsidP="00D84903" w:rsidRDefault="00D84903" w14:paraId="10AF14AA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27B87EB9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Skötsel:</w:t>
            </w:r>
          </w:p>
          <w:p w:rsidRPr="00D84903" w:rsidR="00D84903" w:rsidP="00D84903" w:rsidRDefault="00D84903" w14:paraId="6BE24530" w14:textId="77777777">
            <w:pPr>
              <w:spacing w:after="0" w:line="276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D84903">
              <w:rPr>
                <w:rFonts w:ascii="Arial" w:hAnsi="Arial" w:cs="Arial"/>
                <w:i/>
                <w:sz w:val="20"/>
                <w:szCs w:val="20"/>
              </w:rPr>
              <w:t>Trycksårsprevention;</w:t>
            </w:r>
          </w:p>
          <w:p w:rsidRPr="00D84903" w:rsidR="00D84903" w:rsidP="00D84903" w:rsidRDefault="00D84903" w14:paraId="6285354D" w14:textId="77777777">
            <w:pPr>
              <w:numPr>
                <w:ilvl w:val="0"/>
                <w:numId w:val="41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Lägesförändringar med individuellt utformat intervall</w:t>
            </w:r>
          </w:p>
          <w:p w:rsidRPr="00D84903" w:rsidR="00D84903" w:rsidP="00D84903" w:rsidRDefault="00D84903" w14:paraId="2B5AB659" w14:textId="77777777">
            <w:pPr>
              <w:numPr>
                <w:ilvl w:val="0"/>
                <w:numId w:val="41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Avlasta utsatta hudområden</w:t>
            </w:r>
          </w:p>
          <w:p w:rsidRPr="00D84903" w:rsidR="00D84903" w:rsidP="00D84903" w:rsidRDefault="00D84903" w14:paraId="521232F9" w14:textId="77777777">
            <w:pPr>
              <w:numPr>
                <w:ilvl w:val="0"/>
                <w:numId w:val="41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Stänga ögonlock vid behov.</w:t>
            </w:r>
          </w:p>
          <w:p w:rsidRPr="00D84903" w:rsidR="00D84903" w:rsidP="00D84903" w:rsidRDefault="00D84903" w14:paraId="1F3A4E9B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1AE6431D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Speciell omvårdnad: </w:t>
            </w:r>
          </w:p>
          <w:p w:rsidRPr="00D84903" w:rsidR="00D84903" w:rsidP="00D84903" w:rsidRDefault="00D84903" w14:paraId="0EA968DC" w14:textId="77777777">
            <w:pPr>
              <w:numPr>
                <w:ilvl w:val="0"/>
                <w:numId w:val="42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Initiera ögonsalva eller tårsubstitut vid behov</w:t>
            </w:r>
          </w:p>
          <w:p w:rsidRPr="00D84903" w:rsidR="00D84903" w:rsidP="00D84903" w:rsidRDefault="00D84903" w14:paraId="142871AD" w14:textId="77777777">
            <w:pPr>
              <w:numPr>
                <w:ilvl w:val="0"/>
                <w:numId w:val="42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Sårvårdsjournal vid behov.</w:t>
            </w:r>
          </w:p>
          <w:p w:rsidRPr="00D84903" w:rsidR="00D84903" w:rsidP="00D84903" w:rsidRDefault="00D84903" w14:paraId="6E9DC4B3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6C3E8384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6E55F81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 xml:space="preserve">Utvärdering 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731AF539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Sker kontinuerligt i omvårdnadsstatus i Melior. Vid avvikelser starta individuell vårdplan (IVP) i Melior.</w:t>
            </w:r>
          </w:p>
        </w:tc>
      </w:tr>
      <w:tr w:rsidRPr="00D84903" w:rsidR="00D84903" w:rsidTr="3BB9BBBF" w14:paraId="0AA53235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354849E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146F802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619C0AF9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E83C7AF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209079C4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3FEE3DAE" w14:textId="77777777">
        <w:tc>
          <w:tcPr>
            <w:tcW w:w="9012" w:type="dxa"/>
            <w:gridSpan w:val="2"/>
            <w:shd w:val="clear" w:color="auto" w:fill="BFBFBF" w:themeFill="background1" w:themeFillShade="BF"/>
            <w:tcMar/>
          </w:tcPr>
          <w:p w:rsidRPr="00D84903" w:rsidR="00D84903" w:rsidP="00D84903" w:rsidRDefault="00D84903" w14:paraId="3A5DEA31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Aktivitet</w:t>
            </w:r>
          </w:p>
        </w:tc>
      </w:tr>
      <w:tr w:rsidRPr="00D84903" w:rsidR="00D84903" w:rsidTr="3BB9BBBF" w14:paraId="284A58FA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31C11AE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83299FD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651BE7F5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7442F0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Diagnos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1DCD394C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OVD: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Upphävd förmåga att själv klara dagliga aktiviteter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r.t.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sedering och ventilatorvård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l.t.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immobilisering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och muskelsvaghet.</w:t>
            </w:r>
          </w:p>
        </w:tc>
      </w:tr>
      <w:tr w:rsidRPr="00D84903" w:rsidR="00D84903" w:rsidTr="3BB9BBBF" w14:paraId="102FF389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A9E898D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2F0FE77A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639AD3F9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A9E9BC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Mål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1CBB075" w14:textId="77777777">
            <w:pPr>
              <w:numPr>
                <w:ilvl w:val="0"/>
                <w:numId w:val="43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Rörelseförmåga enligt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habitualtillstånd</w:t>
            </w:r>
            <w:proofErr w:type="spellEnd"/>
          </w:p>
          <w:p w:rsidRPr="00D84903" w:rsidR="00D84903" w:rsidP="00D84903" w:rsidRDefault="00D84903" w14:paraId="0E3D600F" w14:textId="77777777">
            <w:pPr>
              <w:numPr>
                <w:ilvl w:val="0"/>
                <w:numId w:val="43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Fri från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kontrakturer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Pr="00D84903" w:rsidR="00D84903" w:rsidTr="3BB9BBBF" w14:paraId="607FE511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5C2DDF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FC9EC6C" w14:textId="77777777">
            <w:pPr>
              <w:spacing w:after="0" w:line="276" w:lineRule="auto"/>
              <w:ind w:left="72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43A90A81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2583A45B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Åtgärder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4644EF1B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Medverkan:</w:t>
            </w:r>
          </w:p>
          <w:p w:rsidRPr="00D84903" w:rsidR="00D84903" w:rsidP="00D84903" w:rsidRDefault="00D84903" w14:paraId="5D95B38D" w14:textId="77777777">
            <w:pPr>
              <w:numPr>
                <w:ilvl w:val="0"/>
                <w:numId w:val="44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Patientens egna resurser. Tar själv ansvar: t.ex. tandborstning, kamma sig, övre toalett, äta, ta dryck och vända sig.</w:t>
            </w:r>
          </w:p>
          <w:p w:rsidRPr="00D84903" w:rsidR="00D84903" w:rsidP="00D84903" w:rsidRDefault="00D84903" w14:paraId="531612C5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10DAF4A6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Skötsel: </w:t>
            </w:r>
          </w:p>
          <w:p w:rsidRPr="00D84903" w:rsidR="00D84903" w:rsidP="00D84903" w:rsidRDefault="00D84903" w14:paraId="3AE8390E" w14:textId="77777777">
            <w:pPr>
              <w:numPr>
                <w:ilvl w:val="0"/>
                <w:numId w:val="44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Mobilisera till hjärtsängsläge,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combilizer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>, sitta på sängkant, stå vid sängen, sitta i stol/fåtölj, rullstol och så vidare</w:t>
            </w:r>
          </w:p>
          <w:p w:rsidRPr="00D84903" w:rsidR="00D84903" w:rsidP="00D84903" w:rsidRDefault="00D84903" w14:paraId="79E1A320" w14:textId="77777777">
            <w:pPr>
              <w:numPr>
                <w:ilvl w:val="0"/>
                <w:numId w:val="44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Hjälp till att utföra aktiviteter i dagligt liv</w:t>
            </w:r>
          </w:p>
          <w:p w:rsidRPr="00D84903" w:rsidR="00D84903" w:rsidP="00D84903" w:rsidRDefault="00D84903" w14:paraId="603C090B" w14:textId="77777777">
            <w:pPr>
              <w:numPr>
                <w:ilvl w:val="0"/>
                <w:numId w:val="44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Tillgodose patientens totala hygienbehov enligt basvården och därutöver vid behov</w:t>
            </w:r>
          </w:p>
          <w:p w:rsidRPr="00D84903" w:rsidR="00D84903" w:rsidP="00D84903" w:rsidRDefault="00D84903" w14:paraId="7A33E61A" w14:textId="77777777">
            <w:pPr>
              <w:numPr>
                <w:ilvl w:val="0"/>
                <w:numId w:val="44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Dusch/bad/hårtvätt.</w:t>
            </w:r>
          </w:p>
          <w:p w:rsidRPr="00D84903" w:rsidR="00D84903" w:rsidP="00D84903" w:rsidRDefault="00D84903" w14:paraId="340F5DFF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4C95BE80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Träning: </w:t>
            </w:r>
          </w:p>
          <w:p w:rsidRPr="00D84903" w:rsidR="00D84903" w:rsidP="00D84903" w:rsidRDefault="00D84903" w14:paraId="27BA1D8D" w14:textId="77777777">
            <w:pPr>
              <w:numPr>
                <w:ilvl w:val="0"/>
                <w:numId w:val="45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Kontrakturprofylax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i samråd med sjukgymnast</w:t>
            </w:r>
          </w:p>
          <w:p w:rsidRPr="00D84903" w:rsidR="00D84903" w:rsidP="00D84903" w:rsidRDefault="00D84903" w14:paraId="2A0C7707" w14:textId="77777777">
            <w:pPr>
              <w:numPr>
                <w:ilvl w:val="0"/>
                <w:numId w:val="45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Träning individuellt utprovat av sjukgymnast. </w:t>
            </w:r>
          </w:p>
          <w:p w:rsidRPr="00D84903" w:rsidR="00D84903" w:rsidP="00D84903" w:rsidRDefault="00D84903" w14:paraId="3B3F01FD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7B3C1475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Samordning: </w:t>
            </w:r>
          </w:p>
          <w:p w:rsidRPr="00D84903" w:rsidR="00D84903" w:rsidP="00D84903" w:rsidRDefault="00D84903" w14:paraId="4AE9CCA2" w14:textId="77777777">
            <w:pPr>
              <w:numPr>
                <w:ilvl w:val="0"/>
                <w:numId w:val="46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Främja kontinuitet genom samordning av aktiviteter, undersökningar osv.</w:t>
            </w:r>
          </w:p>
          <w:p w:rsidRPr="00D84903" w:rsidR="00D84903" w:rsidP="00D84903" w:rsidRDefault="00D84903" w14:paraId="065C2DB5" w14:textId="77777777">
            <w:pPr>
              <w:numPr>
                <w:ilvl w:val="0"/>
                <w:numId w:val="46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Främja kontakt med arbetsterapin.</w:t>
            </w:r>
          </w:p>
          <w:p w:rsidRPr="00D84903" w:rsidR="00D84903" w:rsidP="00D84903" w:rsidRDefault="00D84903" w14:paraId="19523DD7" w14:textId="2DDB3A08">
            <w:pPr>
              <w:numPr>
                <w:ilvl w:val="0"/>
                <w:numId w:val="46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Dygnsplanering enligt </w:t>
            </w:r>
            <w:hyperlink w:history="1" r:id="rId27">
              <w:r w:rsidRPr="00D84903">
                <w:rPr>
                  <w:rFonts w:ascii="Arial" w:hAnsi="Arial" w:cs="Arial"/>
                  <w:color w:val="0563C1"/>
                  <w:sz w:val="20"/>
                  <w:szCs w:val="20"/>
                  <w:u w:val="single"/>
                </w:rPr>
                <w:t>IVP</w:t>
              </w:r>
            </w:hyperlink>
          </w:p>
          <w:p w:rsidRPr="00D84903" w:rsidR="00D84903" w:rsidP="00D84903" w:rsidRDefault="00D84903" w14:paraId="031B26B8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2B561EF0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704D068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 xml:space="preserve">Utvärdering 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1EBBF296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Sker kontinuerligt i omvårdnadsstatus i Melior. Vid avvikelser starta individuell vårdplan (IVP) i Melior.</w:t>
            </w:r>
          </w:p>
        </w:tc>
      </w:tr>
      <w:tr w:rsidRPr="00D84903" w:rsidR="00D84903" w:rsidTr="3BB9BBBF" w14:paraId="05B6964E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21EDAAB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5BBEE6D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2516ADD5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48B0E57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456093E6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0A609298" w14:textId="77777777">
        <w:tc>
          <w:tcPr>
            <w:tcW w:w="9012" w:type="dxa"/>
            <w:gridSpan w:val="2"/>
            <w:shd w:val="clear" w:color="auto" w:fill="BFBFBF" w:themeFill="background1" w:themeFillShade="BF"/>
            <w:tcMar/>
          </w:tcPr>
          <w:p w:rsidRPr="00D84903" w:rsidR="00D84903" w:rsidP="00D84903" w:rsidRDefault="00D84903" w14:paraId="72177E98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Sömn</w:t>
            </w:r>
          </w:p>
        </w:tc>
      </w:tr>
      <w:tr w:rsidRPr="00D84903" w:rsidR="00D84903" w:rsidTr="3BB9BBBF" w14:paraId="7C21FCB2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35E490F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1C9ADD21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57DC6273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3EE84455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Diagnos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6F923A88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OVD: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Förändrad dygnsrytm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r.t.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sedering och intensivvårdsmiljö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l.t. </w:t>
            </w:r>
            <w:r w:rsidRPr="00D84903">
              <w:rPr>
                <w:rFonts w:ascii="Arial" w:hAnsi="Arial" w:cs="Arial"/>
                <w:sz w:val="20"/>
                <w:szCs w:val="20"/>
              </w:rPr>
              <w:t>sömnsvårigheter, trötthet och desorientering.</w:t>
            </w:r>
          </w:p>
        </w:tc>
      </w:tr>
      <w:tr w:rsidRPr="00D84903" w:rsidR="00D84903" w:rsidTr="3BB9BBBF" w14:paraId="4AAA72FF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3CB9B71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BB28523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31D69E1F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080A6DF7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Mål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13296198" w14:textId="77777777">
            <w:pPr>
              <w:numPr>
                <w:ilvl w:val="0"/>
                <w:numId w:val="47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Balans mellan aktivitet och vila utifrån individuella förutsättningar</w:t>
            </w:r>
          </w:p>
          <w:p w:rsidRPr="00D84903" w:rsidR="00D84903" w:rsidP="00D84903" w:rsidRDefault="00D84903" w14:paraId="3591B4EC" w14:textId="77777777">
            <w:pPr>
              <w:numPr>
                <w:ilvl w:val="0"/>
                <w:numId w:val="47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Vaken dagtid och sova nattetid. </w:t>
            </w:r>
          </w:p>
        </w:tc>
      </w:tr>
      <w:tr w:rsidRPr="00D84903" w:rsidR="00D84903" w:rsidTr="3BB9BBBF" w14:paraId="0734C45E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17CE3A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7F374A92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1A20FFA0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0E5E116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Åtgärder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49CE92A8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Information: </w:t>
            </w:r>
          </w:p>
          <w:p w:rsidRPr="00D84903" w:rsidR="00D84903" w:rsidP="00D84903" w:rsidRDefault="00D84903" w14:paraId="14DD02A3" w14:textId="77777777">
            <w:pPr>
              <w:numPr>
                <w:ilvl w:val="0"/>
                <w:numId w:val="4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Om dag, tid och rum minst en gång per pass.</w:t>
            </w:r>
          </w:p>
          <w:p w:rsidRPr="00D84903" w:rsidR="00D84903" w:rsidP="00D84903" w:rsidRDefault="00D84903" w14:paraId="7DBAE541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05F9D7BE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Miljö: </w:t>
            </w:r>
          </w:p>
          <w:p w:rsidRPr="00D84903" w:rsidR="00D84903" w:rsidP="00D84903" w:rsidRDefault="00D84903" w14:paraId="5CD64181" w14:textId="77777777">
            <w:pPr>
              <w:numPr>
                <w:ilvl w:val="0"/>
                <w:numId w:val="4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Minimera ljud och larm på rummet. Ljus; tända/släckta lampor</w:t>
            </w:r>
          </w:p>
          <w:p w:rsidRPr="00D84903" w:rsidR="00D84903" w:rsidP="00D84903" w:rsidRDefault="00D84903" w14:paraId="229BD585" w14:textId="77777777">
            <w:pPr>
              <w:numPr>
                <w:ilvl w:val="0"/>
                <w:numId w:val="4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Erbjuda öronproppar/ögonbindel nattetid</w:t>
            </w:r>
          </w:p>
          <w:p w:rsidRPr="00D84903" w:rsidR="00D84903" w:rsidP="00D84903" w:rsidRDefault="00D84903" w14:paraId="4F5B191F" w14:textId="77777777">
            <w:pPr>
              <w:numPr>
                <w:ilvl w:val="0"/>
                <w:numId w:val="4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Tillgodose vila minst en och en halv timme dagtid</w:t>
            </w:r>
          </w:p>
          <w:p w:rsidRPr="00D84903" w:rsidR="00D84903" w:rsidP="00D84903" w:rsidRDefault="00D84903" w14:paraId="74DF90E0" w14:textId="77777777">
            <w:pPr>
              <w:numPr>
                <w:ilvl w:val="0"/>
                <w:numId w:val="48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Erbjuda behaglig musik osv. </w:t>
            </w:r>
          </w:p>
          <w:p w:rsidRPr="00D84903" w:rsidR="00D84903" w:rsidP="00D84903" w:rsidRDefault="00D84903" w14:paraId="3FC5E0AE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25493E11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Läkemedelshantering:</w:t>
            </w:r>
          </w:p>
          <w:p w:rsidRPr="00D84903" w:rsidR="00D84903" w:rsidP="00D84903" w:rsidRDefault="00D84903" w14:paraId="05DED743" w14:textId="77777777">
            <w:pPr>
              <w:numPr>
                <w:ilvl w:val="0"/>
                <w:numId w:val="49"/>
              </w:numPr>
              <w:spacing w:after="0" w:line="276" w:lineRule="auto"/>
              <w:ind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lastRenderedPageBreak/>
              <w:t>Sederande läkemedel, sömntabletter, smärtlindring enligt ordination.</w:t>
            </w:r>
          </w:p>
          <w:p w:rsidRPr="00D84903" w:rsidR="00D84903" w:rsidP="00D84903" w:rsidRDefault="00D84903" w14:paraId="50F4EAF3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:rsidRPr="00D84903" w:rsidR="00D84903" w:rsidP="00D84903" w:rsidRDefault="00D84903" w14:paraId="5EE63C4D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Samordning:</w:t>
            </w:r>
          </w:p>
          <w:p w:rsidRPr="00D84903" w:rsidR="00D84903" w:rsidP="00D84903" w:rsidRDefault="00D84903" w14:paraId="41A42F83" w14:textId="77777777">
            <w:pPr>
              <w:numPr>
                <w:ilvl w:val="0"/>
                <w:numId w:val="4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Samordning av aktiviteter och undersökningar för att minimera störningar.</w:t>
            </w:r>
          </w:p>
          <w:p w:rsidRPr="00D84903" w:rsidR="00D84903" w:rsidP="00D84903" w:rsidRDefault="00D84903" w14:paraId="52BF90C0" w14:textId="041A7A31">
            <w:pPr>
              <w:numPr>
                <w:ilvl w:val="0"/>
                <w:numId w:val="4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Dygnsplanering enligt </w:t>
            </w:r>
            <w:hyperlink w:history="1" r:id="rId28">
              <w:r w:rsidRPr="00D84903">
                <w:rPr>
                  <w:rFonts w:ascii="Arial" w:hAnsi="Arial" w:cs="Arial"/>
                  <w:color w:val="0563C1"/>
                  <w:sz w:val="20"/>
                  <w:szCs w:val="20"/>
                  <w:u w:val="single"/>
                </w:rPr>
                <w:t>IVP</w:t>
              </w:r>
            </w:hyperlink>
          </w:p>
        </w:tc>
      </w:tr>
      <w:tr w:rsidRPr="00D84903" w:rsidR="00D84903" w:rsidTr="3BB9BBBF" w14:paraId="633FED04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EFB69D9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0E18AA0A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2FCD0F40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267492D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Utvärdering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6130FFAA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Sker kontinuerligt i omvårdnadsstatus i Melior. Vid avvikelser starta individuell vårdplan (IVP) i Melior.</w:t>
            </w:r>
          </w:p>
        </w:tc>
      </w:tr>
      <w:tr w:rsidRPr="00D84903" w:rsidR="00D84903" w:rsidTr="3BB9BBBF" w14:paraId="0F03A74D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68CED2B4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61763607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165B6002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A35F903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239E98DF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7F974621" w14:textId="77777777">
        <w:tc>
          <w:tcPr>
            <w:tcW w:w="9012" w:type="dxa"/>
            <w:gridSpan w:val="2"/>
            <w:shd w:val="clear" w:color="auto" w:fill="BFBFBF" w:themeFill="background1" w:themeFillShade="BF"/>
            <w:tcMar/>
          </w:tcPr>
          <w:p w:rsidRPr="00D84903" w:rsidR="00D84903" w:rsidP="00D84903" w:rsidRDefault="00D84903" w14:paraId="4A7EDAA8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Psykosocialt</w:t>
            </w:r>
          </w:p>
        </w:tc>
      </w:tr>
      <w:tr w:rsidRPr="00D84903" w:rsidR="00D84903" w:rsidTr="3BB9BBBF" w14:paraId="1422E3B8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696A5DCA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309D0DB0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5FA178BB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986C7F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Diagnos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62B1F218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OVD: 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Förändrad hälso- och livssituation </w:t>
            </w:r>
            <w:r w:rsidRPr="00D84903">
              <w:rPr>
                <w:rFonts w:ascii="Arial" w:hAnsi="Arial" w:cs="Arial"/>
                <w:b/>
                <w:sz w:val="20"/>
                <w:szCs w:val="20"/>
              </w:rPr>
              <w:t>r.t.</w:t>
            </w:r>
            <w:r w:rsidRPr="00D84903">
              <w:rPr>
                <w:rFonts w:ascii="Arial" w:hAnsi="Arial" w:cs="Arial"/>
                <w:sz w:val="20"/>
                <w:szCs w:val="20"/>
              </w:rPr>
              <w:t xml:space="preserve"> aktuell sjukdom, intensivvårdsmiljö, eventuell sedering och ventilatorvård. </w:t>
            </w:r>
          </w:p>
        </w:tc>
      </w:tr>
      <w:tr w:rsidRPr="00D84903" w:rsidR="00D84903" w:rsidTr="3BB9BBBF" w14:paraId="1A968EA3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50A17AFE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5DF8530A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6E8E7C49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CEABB3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Mål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741BEE36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Tillit till den egna förmågan att hantera aktuell hälsosituation.</w:t>
            </w:r>
          </w:p>
        </w:tc>
      </w:tr>
      <w:tr w:rsidRPr="00D84903" w:rsidR="00D84903" w:rsidTr="3BB9BBBF" w14:paraId="04600B18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6B42E14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7FCA0649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Pr="00D84903" w:rsidR="00D84903" w:rsidTr="3BB9BBBF" w14:paraId="1F3DA3E2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39652D6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Åtgärder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68F4C1A4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Observation: </w:t>
            </w:r>
          </w:p>
          <w:p w:rsidRPr="00D84903" w:rsidR="00D84903" w:rsidP="00D84903" w:rsidRDefault="00D84903" w14:paraId="10B5B1FC" w14:textId="77777777">
            <w:pPr>
              <w:numPr>
                <w:ilvl w:val="0"/>
                <w:numId w:val="4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Eventuell oro, ångest, rädsla eller visat missnöje.</w:t>
            </w:r>
          </w:p>
          <w:p w:rsidRPr="00D84903" w:rsidR="00D84903" w:rsidP="00D84903" w:rsidRDefault="00D84903" w14:paraId="499EA028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67603494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 xml:space="preserve">Stöd: </w:t>
            </w:r>
          </w:p>
          <w:p w:rsidRPr="00D84903" w:rsidR="00D84903" w:rsidP="00D84903" w:rsidRDefault="00D84903" w14:paraId="70CE0EF8" w14:textId="77777777">
            <w:pPr>
              <w:numPr>
                <w:ilvl w:val="0"/>
                <w:numId w:val="4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Ge patienten tid att uttrycka sina känslor</w:t>
            </w:r>
          </w:p>
          <w:p w:rsidRPr="00D84903" w:rsidR="00D84903" w:rsidP="00D84903" w:rsidRDefault="00D84903" w14:paraId="2C212DF1" w14:textId="77777777">
            <w:pPr>
              <w:numPr>
                <w:ilvl w:val="0"/>
                <w:numId w:val="4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Förklara ”alla slangar” och deras funktioner</w:t>
            </w:r>
          </w:p>
          <w:p w:rsidRPr="00D84903" w:rsidR="00D84903" w:rsidP="00D84903" w:rsidRDefault="00D84903" w14:paraId="0FEC351F" w14:textId="77777777">
            <w:pPr>
              <w:numPr>
                <w:ilvl w:val="0"/>
                <w:numId w:val="4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>Förklara anledning till eventuella larmljud</w:t>
            </w:r>
          </w:p>
          <w:p w:rsidRPr="00D84903" w:rsidR="00D84903" w:rsidP="00D84903" w:rsidRDefault="00D84903" w14:paraId="73BE8D12" w14:textId="77777777">
            <w:pPr>
              <w:numPr>
                <w:ilvl w:val="0"/>
                <w:numId w:val="4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Minimera </w:t>
            </w:r>
            <w:proofErr w:type="spellStart"/>
            <w:r w:rsidRPr="00D84903">
              <w:rPr>
                <w:rFonts w:ascii="Arial" w:hAnsi="Arial" w:cs="Arial"/>
                <w:sz w:val="20"/>
                <w:szCs w:val="20"/>
              </w:rPr>
              <w:t>stressorer</w:t>
            </w:r>
            <w:proofErr w:type="spellEnd"/>
            <w:r w:rsidRPr="00D84903">
              <w:rPr>
                <w:rFonts w:ascii="Arial" w:hAnsi="Arial" w:cs="Arial"/>
                <w:sz w:val="20"/>
                <w:szCs w:val="20"/>
              </w:rPr>
              <w:t xml:space="preserve"> i den psykosociala miljön</w:t>
            </w:r>
          </w:p>
          <w:p w:rsidRPr="00D84903" w:rsidR="00D84903" w:rsidP="00D84903" w:rsidRDefault="00D84903" w14:paraId="7036EF2F" w14:textId="77777777">
            <w:pPr>
              <w:numPr>
                <w:ilvl w:val="0"/>
                <w:numId w:val="49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Start av fotodagbok. </w:t>
            </w:r>
          </w:p>
          <w:p w:rsidRPr="00D84903" w:rsidR="00D84903" w:rsidP="00D84903" w:rsidRDefault="00D84903" w14:paraId="0682E3D3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:rsidRPr="00D84903" w:rsidR="00D84903" w:rsidP="00D84903" w:rsidRDefault="00D84903" w14:paraId="666AD1F8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84903">
              <w:rPr>
                <w:rFonts w:ascii="Arial" w:hAnsi="Arial" w:cs="Arial"/>
                <w:b/>
                <w:sz w:val="20"/>
                <w:szCs w:val="20"/>
              </w:rPr>
              <w:t>Samordning:</w:t>
            </w:r>
          </w:p>
          <w:p w:rsidRPr="00D84903" w:rsidR="00D84903" w:rsidP="00D84903" w:rsidRDefault="00D84903" w14:paraId="2B05F967" w14:textId="77777777">
            <w:pPr>
              <w:numPr>
                <w:ilvl w:val="0"/>
                <w:numId w:val="50"/>
              </w:numPr>
              <w:spacing w:after="0" w:line="276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Erbjuda kontakt med kurator, präst eller annan. </w:t>
            </w:r>
          </w:p>
        </w:tc>
      </w:tr>
      <w:tr w:rsidRPr="00D84903" w:rsidR="00D84903" w:rsidTr="3BB9BBBF" w14:paraId="0E7D3B85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1AC4E92C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0F320F2F" w14:textId="77777777">
            <w:pPr>
              <w:spacing w:after="0" w:line="276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Pr="00D84903" w:rsidR="00D84903" w:rsidTr="3BB9BBBF" w14:paraId="1732067A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5610EB1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  <w:r w:rsidRPr="00D84903">
              <w:rPr>
                <w:rFonts w:ascii="Arial" w:hAnsi="Arial" w:eastAsia="Calibri" w:cs="Arial"/>
                <w:b/>
                <w:sz w:val="20"/>
                <w:szCs w:val="20"/>
              </w:rPr>
              <w:t>Utvärdering</w:t>
            </w: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277D910A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84903">
              <w:rPr>
                <w:rFonts w:ascii="Arial" w:hAnsi="Arial" w:cs="Arial"/>
                <w:sz w:val="20"/>
                <w:szCs w:val="20"/>
              </w:rPr>
              <w:t xml:space="preserve">Sker kontinuerligt i omvårdnadsstatus i Melior. Vid avvikelser starta individuell vårdplan (IVP) i Melior. </w:t>
            </w:r>
          </w:p>
        </w:tc>
      </w:tr>
      <w:tr w:rsidRPr="00D84903" w:rsidR="00D84903" w:rsidTr="3BB9BBBF" w14:paraId="60F0E409" w14:textId="77777777">
        <w:tc>
          <w:tcPr>
            <w:tcW w:w="2127" w:type="dxa"/>
            <w:shd w:val="clear" w:color="auto" w:fill="auto"/>
            <w:tcMar/>
          </w:tcPr>
          <w:p w:rsidRPr="00D84903" w:rsidR="00D84903" w:rsidP="00D84903" w:rsidRDefault="00D84903" w14:paraId="752F21A0" w14:textId="77777777">
            <w:pPr>
              <w:spacing w:after="0" w:line="240" w:lineRule="auto"/>
              <w:ind w:left="0" w:right="0"/>
              <w:rPr>
                <w:rFonts w:ascii="Arial" w:hAnsi="Arial" w:eastAsia="Calibri" w:cs="Arial"/>
                <w:b/>
                <w:sz w:val="20"/>
                <w:szCs w:val="20"/>
              </w:rPr>
            </w:pPr>
          </w:p>
        </w:tc>
        <w:tc>
          <w:tcPr>
            <w:tcW w:w="6885" w:type="dxa"/>
            <w:shd w:val="clear" w:color="auto" w:fill="auto"/>
            <w:tcMar/>
          </w:tcPr>
          <w:p w:rsidRPr="00D84903" w:rsidR="00D84903" w:rsidP="00D84903" w:rsidRDefault="00D84903" w14:paraId="2C29F6E1" w14:textId="77777777">
            <w:pPr>
              <w:spacing w:after="0" w:line="276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Pr="00D84903" w:rsidR="00D84903" w:rsidP="00D84903" w:rsidRDefault="00D84903" w14:paraId="1469265B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D84903" w:rsidR="00D84903" w:rsidP="00D84903" w:rsidRDefault="00D84903" w14:paraId="20F138EB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D84903" w:rsidR="00D84903" w:rsidP="00D84903" w:rsidRDefault="00D84903" w14:paraId="61214A43" w14:textId="77777777">
      <w:pPr>
        <w:spacing w:after="0" w:line="240" w:lineRule="auto"/>
        <w:ind w:left="0" w:right="0"/>
        <w:jc w:val="center"/>
        <w:rPr>
          <w:i/>
          <w:sz w:val="20"/>
        </w:rPr>
      </w:pPr>
      <w:r w:rsidRPr="00D84903">
        <w:rPr>
          <w:rFonts w:ascii="Symbol" w:hAnsi="Symbol" w:eastAsia="Symbol" w:cs="Symbol"/>
          <w:i/>
          <w:sz w:val="20"/>
        </w:rPr>
        <w:t>ã</w:t>
      </w:r>
      <w:r w:rsidRPr="00D84903">
        <w:rPr>
          <w:i/>
          <w:sz w:val="20"/>
        </w:rPr>
        <w:t xml:space="preserve"> Skapat av: Veronika Karlsson PhD., Eva-Britt Nordström, Maria Glad &amp; Ann-Sofie Lidgren</w:t>
      </w:r>
    </w:p>
    <w:p w:rsidRPr="00D84903" w:rsidR="00D84903" w:rsidP="00D84903" w:rsidRDefault="00D84903" w14:paraId="552AE3B3" w14:textId="77777777">
      <w:pPr>
        <w:spacing w:after="0" w:line="240" w:lineRule="auto"/>
        <w:ind w:left="0" w:right="0"/>
        <w:jc w:val="center"/>
        <w:rPr>
          <w:i/>
          <w:sz w:val="20"/>
        </w:rPr>
      </w:pPr>
      <w:r w:rsidRPr="00D84903">
        <w:rPr>
          <w:i/>
          <w:sz w:val="20"/>
        </w:rPr>
        <w:t>Intensivvårdsavdelningen, Skaraborgssjukhus Skövde 2003.</w:t>
      </w:r>
    </w:p>
    <w:p w:rsidRPr="00D84903" w:rsidR="00D84903" w:rsidP="00D84903" w:rsidRDefault="00D84903" w14:paraId="696E316D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8490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5767D" w:rsidRDefault="00C5767D" w14:paraId="34991D5B" w14:textId="77777777">
      <w:r>
        <w:separator/>
      </w:r>
    </w:p>
  </w:endnote>
  <w:endnote w:type="continuationSeparator" w:id="0">
    <w:p w:rsidR="00C5767D" w:rsidRDefault="00C5767D" w14:paraId="5B50004E" w14:textId="77777777">
      <w:r>
        <w:continuationSeparator/>
      </w:r>
    </w:p>
  </w:endnote>
  <w:endnote w:type="continuationNotice" w:id="1">
    <w:p w:rsidR="00C5767D" w:rsidRDefault="00C5767D" w14:paraId="59832F6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5767D" w:rsidRDefault="00C5767D" w14:paraId="6DA73559" w14:textId="77777777"/>
  </w:footnote>
  <w:footnote w:type="continuationSeparator" w:id="0">
    <w:p w:rsidR="00C5767D" w:rsidRDefault="00C5767D" w14:paraId="7178B92B" w14:textId="77777777">
      <w:r>
        <w:continuationSeparator/>
      </w:r>
    </w:p>
  </w:footnote>
  <w:footnote w:type="continuationNotice" w:id="1">
    <w:p w:rsidR="00C5767D" w:rsidRDefault="00C5767D" w14:paraId="13975C0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CE089E"/>
    <w:multiLevelType w:val="hybridMultilevel"/>
    <w:tmpl w:val="12360A76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EBB5A77"/>
    <w:multiLevelType w:val="hybridMultilevel"/>
    <w:tmpl w:val="714CD770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B8C7107"/>
    <w:multiLevelType w:val="hybridMultilevel"/>
    <w:tmpl w:val="9A620EB0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BB77637"/>
    <w:multiLevelType w:val="hybridMultilevel"/>
    <w:tmpl w:val="E25C9BD4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1E500C6A"/>
    <w:multiLevelType w:val="hybridMultilevel"/>
    <w:tmpl w:val="CCD8307E"/>
    <w:lvl w:ilvl="0" w:tplc="FFFFFFFF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EE60524"/>
    <w:multiLevelType w:val="hybridMultilevel"/>
    <w:tmpl w:val="B92EAFF2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1F3D1864"/>
    <w:multiLevelType w:val="hybridMultilevel"/>
    <w:tmpl w:val="D626F5B6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1F6D47FB"/>
    <w:multiLevelType w:val="hybridMultilevel"/>
    <w:tmpl w:val="404AAA40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2BD42863"/>
    <w:multiLevelType w:val="hybridMultilevel"/>
    <w:tmpl w:val="21201994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2BD53A12"/>
    <w:multiLevelType w:val="hybridMultilevel"/>
    <w:tmpl w:val="806E7246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35E4C31"/>
    <w:multiLevelType w:val="hybridMultilevel"/>
    <w:tmpl w:val="67E642D4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38F4283"/>
    <w:multiLevelType w:val="hybridMultilevel"/>
    <w:tmpl w:val="A094CFB0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55D5F5F"/>
    <w:multiLevelType w:val="hybridMultilevel"/>
    <w:tmpl w:val="F06AAB0E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99D6E52"/>
    <w:multiLevelType w:val="hybridMultilevel"/>
    <w:tmpl w:val="328211C4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B24153B"/>
    <w:multiLevelType w:val="hybridMultilevel"/>
    <w:tmpl w:val="6198821A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5" w15:restartNumberingAfterBreak="0">
    <w:nsid w:val="3B710BAA"/>
    <w:multiLevelType w:val="hybridMultilevel"/>
    <w:tmpl w:val="52F87D44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3C5B1DDC"/>
    <w:multiLevelType w:val="hybridMultilevel"/>
    <w:tmpl w:val="660C6C02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47611B39"/>
    <w:multiLevelType w:val="hybridMultilevel"/>
    <w:tmpl w:val="07AA478A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492F650B"/>
    <w:multiLevelType w:val="hybridMultilevel"/>
    <w:tmpl w:val="E530DD7E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4A1B2E67"/>
    <w:multiLevelType w:val="hybridMultilevel"/>
    <w:tmpl w:val="CD525724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4B454B65"/>
    <w:multiLevelType w:val="hybridMultilevel"/>
    <w:tmpl w:val="62B097A8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4" w15:restartNumberingAfterBreak="0">
    <w:nsid w:val="540B6A1B"/>
    <w:multiLevelType w:val="hybridMultilevel"/>
    <w:tmpl w:val="B71068A6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6" w15:restartNumberingAfterBreak="0">
    <w:nsid w:val="55376A3A"/>
    <w:multiLevelType w:val="hybridMultilevel"/>
    <w:tmpl w:val="0BB469F6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8" w15:restartNumberingAfterBreak="0">
    <w:nsid w:val="5A622FFA"/>
    <w:multiLevelType w:val="hybridMultilevel"/>
    <w:tmpl w:val="A8FE8758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5CC001EC"/>
    <w:multiLevelType w:val="hybridMultilevel"/>
    <w:tmpl w:val="C3226A4C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620C434F"/>
    <w:multiLevelType w:val="hybridMultilevel"/>
    <w:tmpl w:val="C044750A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6A853FB8"/>
    <w:multiLevelType w:val="hybridMultilevel"/>
    <w:tmpl w:val="CF9296DA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6C8B4E60"/>
    <w:multiLevelType w:val="hybridMultilevel"/>
    <w:tmpl w:val="F33AA680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3" w15:restartNumberingAfterBreak="0">
    <w:nsid w:val="6FC358D5"/>
    <w:multiLevelType w:val="hybridMultilevel"/>
    <w:tmpl w:val="39E68A2C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5" w15:restartNumberingAfterBreak="0">
    <w:nsid w:val="77B52119"/>
    <w:multiLevelType w:val="hybridMultilevel"/>
    <w:tmpl w:val="D3BC8164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6" w15:restartNumberingAfterBreak="0">
    <w:nsid w:val="79F50CF0"/>
    <w:multiLevelType w:val="hybridMultilevel"/>
    <w:tmpl w:val="2B6A1048"/>
    <w:lvl w:ilvl="0" w:tplc="FFFFFFFF">
      <w:numFmt w:val="bullet"/>
      <w:lvlText w:val="-"/>
      <w:lvlJc w:val="left"/>
      <w:pPr>
        <w:ind w:left="720" w:hanging="360"/>
      </w:pPr>
      <w:rPr>
        <w:rFonts w:hint="default" w:ascii="Verdana" w:hAnsi="Verdana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042590819">
    <w:abstractNumId w:val="48"/>
  </w:num>
  <w:num w:numId="2" w16cid:durableId="115756853">
    <w:abstractNumId w:val="37"/>
  </w:num>
  <w:num w:numId="3" w16cid:durableId="1326474817">
    <w:abstractNumId w:val="0"/>
  </w:num>
  <w:num w:numId="4" w16cid:durableId="1077826464">
    <w:abstractNumId w:val="10"/>
  </w:num>
  <w:num w:numId="5" w16cid:durableId="898134836">
    <w:abstractNumId w:val="44"/>
  </w:num>
  <w:num w:numId="6" w16cid:durableId="1291548670">
    <w:abstractNumId w:val="2"/>
  </w:num>
  <w:num w:numId="7" w16cid:durableId="652755532">
    <w:abstractNumId w:val="28"/>
  </w:num>
  <w:num w:numId="8" w16cid:durableId="150021768">
    <w:abstractNumId w:val="21"/>
  </w:num>
  <w:num w:numId="9" w16cid:durableId="17238592">
    <w:abstractNumId w:val="1"/>
  </w:num>
  <w:num w:numId="10" w16cid:durableId="1658724665">
    <w:abstractNumId w:val="1"/>
  </w:num>
  <w:num w:numId="11" w16cid:durableId="2828788">
    <w:abstractNumId w:val="4"/>
  </w:num>
  <w:num w:numId="12" w16cid:durableId="1708408090">
    <w:abstractNumId w:val="6"/>
  </w:num>
  <w:num w:numId="13" w16cid:durableId="518853330">
    <w:abstractNumId w:val="35"/>
  </w:num>
  <w:num w:numId="14" w16cid:durableId="592322325">
    <w:abstractNumId w:val="24"/>
  </w:num>
  <w:num w:numId="15" w16cid:durableId="2075009491">
    <w:abstractNumId w:val="11"/>
  </w:num>
  <w:num w:numId="16" w16cid:durableId="442654252">
    <w:abstractNumId w:val="33"/>
  </w:num>
  <w:num w:numId="17" w16cid:durableId="1363821618">
    <w:abstractNumId w:val="7"/>
  </w:num>
  <w:num w:numId="18" w16cid:durableId="1358503508">
    <w:abstractNumId w:val="27"/>
  </w:num>
  <w:num w:numId="19" w16cid:durableId="769162054">
    <w:abstractNumId w:val="47"/>
  </w:num>
  <w:num w:numId="20" w16cid:durableId="575358665">
    <w:abstractNumId w:val="43"/>
  </w:num>
  <w:num w:numId="21" w16cid:durableId="455829742">
    <w:abstractNumId w:val="23"/>
  </w:num>
  <w:num w:numId="22" w16cid:durableId="792213470">
    <w:abstractNumId w:val="19"/>
  </w:num>
  <w:num w:numId="23" w16cid:durableId="158231878">
    <w:abstractNumId w:val="13"/>
  </w:num>
  <w:num w:numId="24" w16cid:durableId="1437554282">
    <w:abstractNumId w:val="25"/>
  </w:num>
  <w:num w:numId="25" w16cid:durableId="2043700083">
    <w:abstractNumId w:val="14"/>
  </w:num>
  <w:num w:numId="26" w16cid:durableId="1893496362">
    <w:abstractNumId w:val="17"/>
  </w:num>
  <w:num w:numId="27" w16cid:durableId="44255648">
    <w:abstractNumId w:val="18"/>
  </w:num>
  <w:num w:numId="28" w16cid:durableId="1375542962">
    <w:abstractNumId w:val="8"/>
  </w:num>
  <w:num w:numId="29" w16cid:durableId="1762024034">
    <w:abstractNumId w:val="12"/>
  </w:num>
  <w:num w:numId="30" w16cid:durableId="1126000413">
    <w:abstractNumId w:val="22"/>
  </w:num>
  <w:num w:numId="31" w16cid:durableId="47844853">
    <w:abstractNumId w:val="40"/>
  </w:num>
  <w:num w:numId="32" w16cid:durableId="1443694725">
    <w:abstractNumId w:val="15"/>
  </w:num>
  <w:num w:numId="33" w16cid:durableId="1961957542">
    <w:abstractNumId w:val="3"/>
  </w:num>
  <w:num w:numId="34" w16cid:durableId="1948078193">
    <w:abstractNumId w:val="30"/>
  </w:num>
  <w:num w:numId="35" w16cid:durableId="617033836">
    <w:abstractNumId w:val="36"/>
  </w:num>
  <w:num w:numId="36" w16cid:durableId="1375545474">
    <w:abstractNumId w:val="29"/>
  </w:num>
  <w:num w:numId="37" w16cid:durableId="1393233296">
    <w:abstractNumId w:val="45"/>
  </w:num>
  <w:num w:numId="38" w16cid:durableId="534544056">
    <w:abstractNumId w:val="32"/>
  </w:num>
  <w:num w:numId="39" w16cid:durableId="876164806">
    <w:abstractNumId w:val="39"/>
  </w:num>
  <w:num w:numId="40" w16cid:durableId="1643849516">
    <w:abstractNumId w:val="26"/>
  </w:num>
  <w:num w:numId="41" w16cid:durableId="1919709903">
    <w:abstractNumId w:val="9"/>
  </w:num>
  <w:num w:numId="42" w16cid:durableId="239675130">
    <w:abstractNumId w:val="38"/>
  </w:num>
  <w:num w:numId="43" w16cid:durableId="181941124">
    <w:abstractNumId w:val="34"/>
  </w:num>
  <w:num w:numId="44" w16cid:durableId="240985819">
    <w:abstractNumId w:val="41"/>
  </w:num>
  <w:num w:numId="45" w16cid:durableId="1778283539">
    <w:abstractNumId w:val="31"/>
  </w:num>
  <w:num w:numId="46" w16cid:durableId="877475376">
    <w:abstractNumId w:val="16"/>
  </w:num>
  <w:num w:numId="47" w16cid:durableId="291177421">
    <w:abstractNumId w:val="46"/>
  </w:num>
  <w:num w:numId="48" w16cid:durableId="1853570334">
    <w:abstractNumId w:val="5"/>
  </w:num>
  <w:num w:numId="49" w16cid:durableId="1311599427">
    <w:abstractNumId w:val="20"/>
  </w:num>
  <w:num w:numId="50" w16cid:durableId="1111587231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269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D2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0A1C"/>
    <w:rsid w:val="00804AE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937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5D5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E75"/>
    <w:rsid w:val="00AC1CB9"/>
    <w:rsid w:val="00AC3FF6"/>
    <w:rsid w:val="00AD73EC"/>
    <w:rsid w:val="00AE5BC7"/>
    <w:rsid w:val="00AF5AAF"/>
    <w:rsid w:val="00B046D8"/>
    <w:rsid w:val="00B07707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67D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4903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38FE9F"/>
    <w:rsid w:val="0DDAC216"/>
    <w:rsid w:val="13EF107B"/>
    <w:rsid w:val="1695CEEF"/>
    <w:rsid w:val="1B6221D4"/>
    <w:rsid w:val="1BA8509B"/>
    <w:rsid w:val="1E3A2094"/>
    <w:rsid w:val="1E915E19"/>
    <w:rsid w:val="221263D1"/>
    <w:rsid w:val="25EF50FE"/>
    <w:rsid w:val="2691177E"/>
    <w:rsid w:val="2C6B3220"/>
    <w:rsid w:val="2DD3AF83"/>
    <w:rsid w:val="309894AB"/>
    <w:rsid w:val="341EBB7E"/>
    <w:rsid w:val="356815E3"/>
    <w:rsid w:val="36C6B801"/>
    <w:rsid w:val="374AEA23"/>
    <w:rsid w:val="37E54FDA"/>
    <w:rsid w:val="381E5698"/>
    <w:rsid w:val="3A3B8706"/>
    <w:rsid w:val="3BB9BBBF"/>
    <w:rsid w:val="3C081791"/>
    <w:rsid w:val="3E1D9E37"/>
    <w:rsid w:val="41D347B8"/>
    <w:rsid w:val="42737806"/>
    <w:rsid w:val="43C940EF"/>
    <w:rsid w:val="456470E9"/>
    <w:rsid w:val="469F599F"/>
    <w:rsid w:val="49566B1A"/>
    <w:rsid w:val="4976490B"/>
    <w:rsid w:val="4BBDF1FD"/>
    <w:rsid w:val="4F3B4EF8"/>
    <w:rsid w:val="54BE0FCB"/>
    <w:rsid w:val="54D99A34"/>
    <w:rsid w:val="579A2FE5"/>
    <w:rsid w:val="5A01D64D"/>
    <w:rsid w:val="5CB5CE9B"/>
    <w:rsid w:val="613FAAB9"/>
    <w:rsid w:val="647B2B65"/>
    <w:rsid w:val="68FD56C7"/>
    <w:rsid w:val="69423F66"/>
    <w:rsid w:val="6B2CF8ED"/>
    <w:rsid w:val="6B872C0A"/>
    <w:rsid w:val="6BFB92F0"/>
    <w:rsid w:val="6D430A16"/>
    <w:rsid w:val="6D7BED59"/>
    <w:rsid w:val="70BD460D"/>
    <w:rsid w:val="723AEC7D"/>
    <w:rsid w:val="7293267B"/>
    <w:rsid w:val="77C05B74"/>
    <w:rsid w:val="780CACCE"/>
    <w:rsid w:val="78169292"/>
    <w:rsid w:val="7CEA03B5"/>
    <w:rsid w:val="7DA7177A"/>
    <w:rsid w:val="7E6CA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804AED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.vgregion.se/share/page/dp/ws/rl/archive/stream/auth/v1/source/sofia/skas2071-1445622295-188/native" TargetMode="External" Id="rId18" /><Relationship Type="http://schemas.openxmlformats.org/officeDocument/2006/relationships/hyperlink" Target="https://mellanarkiv-offentlig.vgregion.se/alfresco/s/archive/stream/public/v1/source/available/sofia/skas9982-730528242-2/surrogate/Bytesintervall%20MT-utrustning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.vgregion.se/share/page/dp/ws/rl/archive/stream/auth/v1/source/available/sofia/skas5455-299314688-2122/native" TargetMode="External" Id="rId17" /><Relationship Type="http://schemas.openxmlformats.org/officeDocument/2006/relationships/hyperlink" Target="https://mellanarkiv.vgregion.se/share/page/dp/ws/rl/archive/stream/auth/v1/source/sofia/skas2071-1445622295-189/native" TargetMode="External" Id="rId25" /><Relationship Type="http://schemas.openxmlformats.org/officeDocument/2006/relationships/footer" Target="footer3.xml" Id="rId16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9696-242963441-9/surrogate/Nutrition%20-%20intensivv%c3%a5rd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KAS9696-242963441-108/SURROGATE/Respiratorv%c3%a5rd%20-%20standardiserat%20urtr%c3%a4ningsprotokoll.pdf" TargetMode="External" Id="rId23" /><Relationship Type="http://schemas.openxmlformats.org/officeDocument/2006/relationships/hyperlink" Target="https://mellanarkiv.vgregion.se/share/page/dp/ws/rl/archive/stream/auth/v1/source/sofia/skas2071-1445622295-188/native" TargetMode="External" Id="rId28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kas9696-242963441-32/surrogate/Bukl%c3%a4gesbehandling%20vid%20intensivv%c3%a5rd%20-%20arbetsinstruktion.pdf" TargetMode="External" Id="rId22" /><Relationship Type="http://schemas.openxmlformats.org/officeDocument/2006/relationships/hyperlink" Target="https://mellanarkiv.vgregion.se/share/page/dp/ws/rl/archive/stream/auth/v1/source/sofia/skas2071-1445622295-188/native" TargetMode="External" Id="rId27" /><Relationship Type="http://schemas.openxmlformats.org/officeDocument/2006/relationships/theme" Target="theme/theme1.xml" Id="rId30" /><Relationship Type="http://schemas.openxmlformats.org/officeDocument/2006/relationships/hyperlink" Target="https://mellanarkiv-offentlig.vgregion.se/alfresco/s/archive/stream/public/v1/source/available/sofia/skas9696-242963441-166/surrogate/Sedering%20och%20Delirium%20-%20rutiner%20p%c3%a5%20IVA.pdf" TargetMode="External" Id="R4dba0c8dc27a4464" /><Relationship Type="http://schemas.openxmlformats.org/officeDocument/2006/relationships/hyperlink" Target="https://mellanarkiv-offentlig.vgregion.se/alfresco/s/archive/stream/public/v1/source/available/sofia/skas9696-242963441-166/surrogate/Sedering%20och%20Delirium%20-%20rutiner%20p%c3%a5%20IVA.pdf" TargetMode="External" Id="R5f7b2074967c4fb1" /><Relationship Type="http://schemas.openxmlformats.org/officeDocument/2006/relationships/hyperlink" Target="https://mellanarkiv-offentlig.vgregion.se/alfresco/s/archive/stream/public/v1/source/available/sofia/skas9696-242963441-9/surrogate/Nutrition%20-%20intensivv%c3%a5rd.pdf" TargetMode="External" Id="R05b1943b856647c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Invasiv ventilation  - SVP intensivvård</dc:title>
  <dc:subject/>
  <dc:creator>patrik.jens.johansson@vgregion.se</dc:creator>
  <keywords/>
  <lastModifiedBy>Anna-Karin Blomqvist</lastModifiedBy>
  <revision>16</revision>
  <lastPrinted>2016-03-31T10:56:00.0000000Z</lastPrinted>
  <dcterms:created xsi:type="dcterms:W3CDTF">2022-03-02T07:17:00.0000000Z</dcterms:created>
  <dcterms:modified xsi:type="dcterms:W3CDTF">2025-02-20T08:55:55.0000000Z</dcterms:modified>
</coreProperties>
</file>