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C13C8" w:rsidP="00F35B05" w:rsidRDefault="003C13C8" w14:paraId="1F3AEB92" w14:textId="77777777">
      <w:pPr>
        <w:pStyle w:val="Rubrik2"/>
        <w:sectPr w:rsidR="003C13C8" w:rsidSect="003C13C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71751D1" w:rsidP="7E537D99" w:rsidRDefault="2CF5FAFC" w14:paraId="3D5EEE3C" w14:textId="4DD834DF">
      <w:pPr>
        <w:pStyle w:val="Rubrik1"/>
        <w:rPr>
          <w:szCs w:val="48"/>
        </w:rPr>
      </w:pPr>
      <w:r w:rsidRPr="7E537D99">
        <w:t>Ambulanstransport med behov av medföljande anestesisjuksköterska</w:t>
      </w:r>
    </w:p>
    <w:p w:rsidRPr="006E56EC" w:rsidR="006E56EC" w:rsidP="071751D1" w:rsidRDefault="006E56EC" w14:paraId="7ED7DC36" w14:textId="78102BAC">
      <w:pPr>
        <w:spacing w:line="257" w:lineRule="auto"/>
        <w:rPr>
          <w:rStyle w:val="Rubrik2Char"/>
          <w:rFonts w:ascii="Times New Roman" w:hAnsi="Times New Roman" w:cs="Times New Roman"/>
          <w:sz w:val="24"/>
          <w:szCs w:val="24"/>
        </w:rPr>
      </w:pPr>
      <w:r>
        <w:rPr>
          <w:rStyle w:val="Rubrik2Char"/>
          <w:rFonts w:ascii="Times New Roman" w:hAnsi="Times New Roman" w:cs="Times New Roman"/>
          <w:sz w:val="24"/>
          <w:szCs w:val="24"/>
        </w:rPr>
        <w:t>Innehållsansvariga:</w:t>
      </w:r>
      <w:r>
        <w:rPr>
          <w:rStyle w:val="Rubrik2Char"/>
          <w:rFonts w:ascii="Times New Roman" w:hAnsi="Times New Roman" w:cs="Times New Roman"/>
          <w:sz w:val="24"/>
          <w:szCs w:val="24"/>
        </w:rPr>
        <w:br/>
      </w:r>
      <w:r>
        <w:rPr>
          <w:rStyle w:val="Rubrik2Char"/>
          <w:rFonts w:ascii="Times New Roman" w:hAnsi="Times New Roman" w:cs="Times New Roman"/>
          <w:sz w:val="24"/>
          <w:szCs w:val="24"/>
        </w:rPr>
        <w:t xml:space="preserve">Anna Essemo, </w:t>
      </w:r>
      <w:r w:rsidR="00F1040C">
        <w:rPr>
          <w:rStyle w:val="Rubrik2Char"/>
          <w:rFonts w:ascii="Times New Roman" w:hAnsi="Times New Roman" w:cs="Times New Roman"/>
          <w:sz w:val="24"/>
          <w:szCs w:val="24"/>
        </w:rPr>
        <w:t>e</w:t>
      </w:r>
      <w:r w:rsidR="00603B3E">
        <w:rPr>
          <w:rStyle w:val="Rubrik2Char"/>
          <w:rFonts w:ascii="Times New Roman" w:hAnsi="Times New Roman" w:cs="Times New Roman"/>
          <w:sz w:val="24"/>
          <w:szCs w:val="24"/>
        </w:rPr>
        <w:t>nhetschef Anestesi-Operation, SkaS Skövde</w:t>
      </w:r>
      <w:r w:rsidR="00603B3E">
        <w:rPr>
          <w:rStyle w:val="Rubrik2Char"/>
          <w:rFonts w:ascii="Times New Roman" w:hAnsi="Times New Roman" w:cs="Times New Roman"/>
          <w:sz w:val="24"/>
          <w:szCs w:val="24"/>
        </w:rPr>
        <w:br/>
      </w:r>
      <w:r w:rsidR="00603B3E">
        <w:rPr>
          <w:rStyle w:val="Rubrik2Char"/>
          <w:rFonts w:ascii="Times New Roman" w:hAnsi="Times New Roman" w:cs="Times New Roman"/>
          <w:sz w:val="24"/>
          <w:szCs w:val="24"/>
        </w:rPr>
        <w:t xml:space="preserve">Andreas </w:t>
      </w:r>
      <w:proofErr w:type="spellStart"/>
      <w:r w:rsidR="00603B3E">
        <w:rPr>
          <w:rStyle w:val="Rubrik2Char"/>
          <w:rFonts w:ascii="Times New Roman" w:hAnsi="Times New Roman" w:cs="Times New Roman"/>
          <w:sz w:val="24"/>
          <w:szCs w:val="24"/>
        </w:rPr>
        <w:t>Hällsås</w:t>
      </w:r>
      <w:proofErr w:type="spellEnd"/>
      <w:r w:rsidR="00603B3E">
        <w:rPr>
          <w:rStyle w:val="Rubrik2Char"/>
          <w:rFonts w:ascii="Times New Roman" w:hAnsi="Times New Roman" w:cs="Times New Roman"/>
          <w:sz w:val="24"/>
          <w:szCs w:val="24"/>
        </w:rPr>
        <w:t xml:space="preserve">, </w:t>
      </w:r>
      <w:r w:rsidR="00F1040C">
        <w:rPr>
          <w:rStyle w:val="Rubrik2Char"/>
          <w:rFonts w:ascii="Times New Roman" w:hAnsi="Times New Roman" w:cs="Times New Roman"/>
          <w:sz w:val="24"/>
          <w:szCs w:val="24"/>
        </w:rPr>
        <w:t>anestesisjuksköterska</w:t>
      </w:r>
      <w:r w:rsidR="00BF377A">
        <w:rPr>
          <w:rStyle w:val="Rubrik2Char"/>
          <w:rFonts w:ascii="Times New Roman" w:hAnsi="Times New Roman" w:cs="Times New Roman"/>
          <w:sz w:val="24"/>
          <w:szCs w:val="24"/>
        </w:rPr>
        <w:t>, SkaS Skövde</w:t>
      </w:r>
    </w:p>
    <w:p w:rsidR="071751D1" w:rsidP="071751D1" w:rsidRDefault="66779C66" w14:paraId="71A62976" w14:textId="5B559F94">
      <w:pPr>
        <w:spacing w:line="257" w:lineRule="auto"/>
      </w:pPr>
      <w:r w:rsidRPr="5C39E789">
        <w:rPr>
          <w:rStyle w:val="Rubrik2Char"/>
        </w:rPr>
        <w:t xml:space="preserve">Förändringar sedan föregående </w:t>
      </w:r>
      <w:r w:rsidRPr="5C39E789" w:rsidR="2CF5FAFC">
        <w:rPr>
          <w:rStyle w:val="Rubrik2Char"/>
        </w:rPr>
        <w:t xml:space="preserve">version </w:t>
      </w:r>
    </w:p>
    <w:p w:rsidR="2CF5FAFC" w:rsidP="3449A12A" w:rsidRDefault="2CF5FAFC" w14:paraId="28B26008" w14:textId="4FBAE206">
      <w:pPr>
        <w:spacing w:line="240" w:lineRule="auto"/>
      </w:pPr>
      <w:r>
        <w:t xml:space="preserve">Förlängd giltighet.  </w:t>
      </w:r>
    </w:p>
    <w:p w:rsidR="071751D1" w:rsidP="7E537D99" w:rsidRDefault="2CF5FAFC" w14:paraId="35650D9E" w14:textId="60C78BA3">
      <w:pPr>
        <w:pStyle w:val="Rubrik2"/>
        <w:rPr>
          <w:rFonts w:ascii="Calibri" w:hAnsi="Calibri" w:eastAsia="MS Gothic"/>
          <w:color w:val="000000" w:themeColor="text2"/>
          <w:szCs w:val="40"/>
        </w:rPr>
      </w:pPr>
      <w:r w:rsidRPr="5C39E789">
        <w:t>Arbetsbeskrivning</w:t>
      </w:r>
    </w:p>
    <w:p w:rsidR="071751D1" w:rsidP="5C39E789" w:rsidRDefault="2CF5FAFC" w14:paraId="50037EEE" w14:textId="64B08B01">
      <w:pPr>
        <w:spacing w:line="240" w:lineRule="auto"/>
        <w:ind w:left="0" w:firstLine="992"/>
        <w:rPr>
          <w:b/>
          <w:bCs/>
        </w:rPr>
      </w:pPr>
      <w:r w:rsidRPr="5C39E789">
        <w:rPr>
          <w:b/>
          <w:bCs/>
        </w:rPr>
        <w:t xml:space="preserve">Syfte </w:t>
      </w:r>
    </w:p>
    <w:p w:rsidR="071751D1" w:rsidP="5C39E789" w:rsidRDefault="2CF5FAFC" w14:paraId="44BFC31B" w14:textId="57B8F167">
      <w:pPr>
        <w:spacing w:line="240" w:lineRule="auto"/>
      </w:pPr>
      <w:r>
        <w:t xml:space="preserve">Förenkla vid akut eller sekundär transport av intensivvårdskrävande patient. Gäller </w:t>
      </w:r>
      <w:r w:rsidR="7E9B92B4">
        <w:t>VO3</w:t>
      </w:r>
      <w:r>
        <w:t xml:space="preserve"> SkaS. </w:t>
      </w:r>
    </w:p>
    <w:p w:rsidR="071751D1" w:rsidP="7E537D99" w:rsidRDefault="2CF5FAFC" w14:paraId="6758FDDE" w14:textId="4AA8FA14">
      <w:pPr>
        <w:spacing w:line="257" w:lineRule="auto"/>
      </w:pPr>
      <w:r w:rsidRPr="7E537D99">
        <w:rPr>
          <w:b/>
          <w:bCs/>
        </w:rPr>
        <w:t xml:space="preserve">Förutsättningar </w:t>
      </w:r>
    </w:p>
    <w:p w:rsidR="071751D1" w:rsidP="5C39E789" w:rsidRDefault="2CF5FAFC" w14:paraId="753000B0" w14:textId="4DDD926B">
      <w:pPr>
        <w:spacing w:line="240" w:lineRule="auto"/>
      </w:pPr>
      <w:r w:rsidRPr="5C39E789">
        <w:t xml:space="preserve">Rutin gäller vid transport av svårt sjuk patient med behov av intubationsberedskap eller med pågående ventilationshjälp där aktiv intensivvård och övervakning kräver medföljande anestesisjuksköterska. </w:t>
      </w:r>
    </w:p>
    <w:p w:rsidR="071751D1" w:rsidP="7E537D99" w:rsidRDefault="2CF5FAFC" w14:paraId="700D061B" w14:textId="156C03E9">
      <w:r w:rsidRPr="7E537D99">
        <w:rPr>
          <w:b/>
          <w:bCs/>
        </w:rPr>
        <w:t xml:space="preserve">Ansvar </w:t>
      </w:r>
    </w:p>
    <w:p w:rsidR="071751D1" w:rsidP="5C39E789" w:rsidRDefault="2CF5FAFC" w14:paraId="53A67DC4" w14:textId="1CA4B8E2">
      <w:pPr>
        <w:spacing w:line="240" w:lineRule="auto"/>
      </w:pPr>
      <w:r w:rsidRPr="5C39E789">
        <w:t xml:space="preserve">Det är </w:t>
      </w:r>
      <w:r w:rsidR="00086301">
        <w:t>IVA-</w:t>
      </w:r>
      <w:r w:rsidRPr="5C39E789">
        <w:t>ansvarig läkare/jourhavande anestesiläkare som beslutar att transportberedskapen behöver användas.</w:t>
      </w:r>
    </w:p>
    <w:p w:rsidR="071751D1" w:rsidP="5C39E789" w:rsidRDefault="2CF5FAFC" w14:paraId="033CEB3C" w14:textId="7A212435">
      <w:pPr>
        <w:spacing w:line="240" w:lineRule="auto"/>
      </w:pPr>
      <w:r>
        <w:t xml:space="preserve">Ansvarig </w:t>
      </w:r>
      <w:r w:rsidR="00CE1639">
        <w:t>anestesi</w:t>
      </w:r>
      <w:r>
        <w:t>läkare är medicinskt ansvarig under transport och är ansvarig för beställningen av transport enligt regional checklista. IVA-</w:t>
      </w:r>
      <w:r w:rsidR="00625543">
        <w:t>/</w:t>
      </w:r>
      <w:r w:rsidR="00617ACB">
        <w:t>anestesiläkare</w:t>
      </w:r>
      <w:r>
        <w:t xml:space="preserve"> ombesörjer rapport till mottagande IVA-läkare </w:t>
      </w:r>
      <w:r w:rsidR="00625543">
        <w:t>och</w:t>
      </w:r>
      <w:r>
        <w:t xml:space="preserve"> försäkrar sig om att </w:t>
      </w:r>
      <w:r w:rsidR="71428900">
        <w:t>hem</w:t>
      </w:r>
      <w:r>
        <w:t>avdelning har ordnats av ansvarig klinik. IVA-</w:t>
      </w:r>
      <w:r w:rsidR="00DE364F">
        <w:t>/anestesi</w:t>
      </w:r>
      <w:r>
        <w:t>läkare ansvarar för rapport till medföljande anestesisjuksköterska och ambulanspersonal, samt gemensam genomgång av checklista före avfärd (</w:t>
      </w:r>
      <w:hyperlink r:id="rId17">
        <w:r w:rsidRPr="5BB937D7">
          <w:rPr>
            <w:rStyle w:val="Hyperlnk"/>
          </w:rPr>
          <w:t>se länk</w:t>
        </w:r>
      </w:hyperlink>
      <w:r>
        <w:t xml:space="preserve">).  </w:t>
      </w:r>
    </w:p>
    <w:p w:rsidR="5C39E789" w:rsidP="137788E9" w:rsidRDefault="2CF5FAFC" w14:paraId="721AA483" w14:textId="645ABFE5">
      <w:r w:rsidRPr="5BB937D7">
        <w:rPr>
          <w:b/>
          <w:bCs/>
        </w:rPr>
        <w:t xml:space="preserve">Avgränsningar </w:t>
      </w:r>
      <w:r w:rsidR="5C39E789">
        <w:br/>
      </w:r>
      <w:r>
        <w:t xml:space="preserve">Målgrupp för rutin: </w:t>
      </w:r>
      <w:r w:rsidR="01538BEF">
        <w:t>Sjuksköterska</w:t>
      </w:r>
      <w:r>
        <w:t xml:space="preserve"> och läkare på </w:t>
      </w:r>
      <w:r w:rsidR="14C04BE0">
        <w:t>VO3</w:t>
      </w:r>
      <w:r>
        <w:t xml:space="preserve"> SkaS. </w:t>
      </w:r>
      <w:r w:rsidR="5C39E789">
        <w:br/>
      </w:r>
    </w:p>
    <w:p w:rsidR="071751D1" w:rsidP="7E537D99" w:rsidRDefault="2CF5FAFC" w14:paraId="78258750" w14:textId="03C5B85D">
      <w:r w:rsidRPr="7E537D99">
        <w:rPr>
          <w:b/>
          <w:bCs/>
        </w:rPr>
        <w:t>Vem skall vid behov följa med från kliniken?</w:t>
      </w:r>
      <w:r w:rsidRPr="7E537D99">
        <w:t xml:space="preserve"> </w:t>
      </w:r>
    </w:p>
    <w:p w:rsidR="071751D1" w:rsidP="5C39E789" w:rsidRDefault="2CF5FAFC" w14:paraId="76EC118C" w14:textId="69218372">
      <w:pPr>
        <w:spacing w:line="240" w:lineRule="auto"/>
      </w:pPr>
      <w:r>
        <w:t xml:space="preserve">Om annan kompetens än ambulanssjuksköterska behövs åker alltid anestesisjuksköterska med. Detta gäller oavsett om transporten sker </w:t>
      </w:r>
      <w:proofErr w:type="spellStart"/>
      <w:r>
        <w:t>elektivt</w:t>
      </w:r>
      <w:proofErr w:type="spellEnd"/>
      <w:r>
        <w:t xml:space="preserve"> eller akut. I särskilda situationer kan också anestesiläkare åka med, efter vad individuell situation kräver och vilken bemanning som finns att tillgå. </w:t>
      </w:r>
    </w:p>
    <w:p w:rsidR="071751D1" w:rsidP="7E537D99" w:rsidRDefault="2CF5FAFC" w14:paraId="4C2E95A1" w14:textId="64FFEDE5">
      <w:r w:rsidRPr="7E537D99">
        <w:rPr>
          <w:b/>
          <w:bCs/>
        </w:rPr>
        <w:t xml:space="preserve">Helikoptertransport </w:t>
      </w:r>
    </w:p>
    <w:p w:rsidR="071751D1" w:rsidP="5C39E789" w:rsidRDefault="2CF5FAFC" w14:paraId="6B34BAA6" w14:textId="47FEA742">
      <w:pPr>
        <w:spacing w:line="240" w:lineRule="auto"/>
      </w:pPr>
      <w:r w:rsidRPr="5C39E789">
        <w:t>Vid beställning av transport bör alternativet att utföra transporten med helikopter övervägas, och frågan kan ställas till SOS Alarm. Helikopterläkare återkommer telefonledes för att bedöma indikationen. Helikopterläkare avgör sedan hur transporten praktiskt ordnas och var helikoptern möter upp.</w:t>
      </w:r>
      <w:r w:rsidR="071751D1">
        <w:br/>
      </w:r>
      <w:r w:rsidRPr="5C39E789">
        <w:rPr>
          <w:rFonts w:ascii="Calibri" w:hAnsi="Calibri" w:eastAsia="Calibri" w:cs="Calibri"/>
          <w:sz w:val="22"/>
          <w:szCs w:val="22"/>
        </w:rPr>
        <w:t xml:space="preserve"> </w:t>
      </w:r>
    </w:p>
    <w:p w:rsidR="071751D1" w:rsidP="7E537D99" w:rsidRDefault="2CF5FAFC" w14:paraId="3A9F2DD4" w14:textId="6EDC7222">
      <w:pPr>
        <w:rPr>
          <w:b/>
          <w:bCs/>
        </w:rPr>
      </w:pPr>
      <w:r w:rsidRPr="48263BB5">
        <w:rPr>
          <w:b/>
          <w:bCs/>
        </w:rPr>
        <w:t>Beställning av transport</w:t>
      </w:r>
    </w:p>
    <w:p w:rsidR="071751D1" w:rsidP="5C39E789" w:rsidRDefault="7ECC555B" w14:paraId="1ED5B13D" w14:textId="6EC7D83A">
      <w:pPr>
        <w:spacing w:line="240" w:lineRule="auto"/>
      </w:pPr>
      <w:r>
        <w:t xml:space="preserve">Ambulans för transport mellan </w:t>
      </w:r>
      <w:r w:rsidR="00CE1639">
        <w:t>sjukhus</w:t>
      </w:r>
      <w:r>
        <w:t xml:space="preserve"> beställs via SOS Alarm </w:t>
      </w:r>
      <w:proofErr w:type="spellStart"/>
      <w:r>
        <w:t>tel</w:t>
      </w:r>
      <w:proofErr w:type="spellEnd"/>
      <w:r>
        <w:t xml:space="preserve"> 031–334</w:t>
      </w:r>
      <w:r w:rsidR="44B4699B">
        <w:t xml:space="preserve"> </w:t>
      </w:r>
      <w:r>
        <w:t>12</w:t>
      </w:r>
      <w:r w:rsidR="5B383B52">
        <w:t xml:space="preserve"> </w:t>
      </w:r>
      <w:r>
        <w:t xml:space="preserve">30. </w:t>
      </w:r>
      <w:r w:rsidR="2CF5FAFC">
        <w:br/>
      </w:r>
      <w:r w:rsidR="2CF5FAFC">
        <w:br/>
      </w:r>
      <w:r w:rsidR="2CF5FAFC">
        <w:t>Anestesisjuksköterska i transportberedskap kontaktas via koordinatorn på operation i Skövde på telefonnummer 0500–432952.</w:t>
      </w:r>
      <w:r w:rsidR="27E5D5F2">
        <w:t xml:space="preserve"> Vanligen får man då namn och telefonnummer på aktuell anestesisjuksköterska och man får ringa upp.</w:t>
      </w:r>
    </w:p>
    <w:p w:rsidR="071751D1" w:rsidP="48263BB5" w:rsidRDefault="2CF5FAFC" w14:paraId="35867948" w14:textId="5C8BE4ED">
      <w:pPr>
        <w:spacing w:line="240" w:lineRule="auto"/>
      </w:pPr>
      <w:r w:rsidR="2CF5FAFC">
        <w:rPr/>
        <w:t>Avsändande IVA-</w:t>
      </w:r>
      <w:r w:rsidR="000E12B7">
        <w:rPr/>
        <w:t>/anestesi</w:t>
      </w:r>
      <w:r w:rsidR="2CF5FAFC">
        <w:rPr/>
        <w:t xml:space="preserve">läkare </w:t>
      </w:r>
      <w:r w:rsidRPr="485C083F" w:rsidR="2CF5FAFC">
        <w:rPr>
          <w:b w:val="1"/>
          <w:bCs w:val="1"/>
        </w:rPr>
        <w:t>ansvarar</w:t>
      </w:r>
      <w:r w:rsidR="2CF5FAFC">
        <w:rPr/>
        <w:t xml:space="preserve"> för att kalla in anestesisjuksköterska i transportberedskap. Själva telefonerandet kan delegeras om IVA-läkaren är upptagen med patienten. </w:t>
      </w:r>
      <w:r>
        <w:br/>
      </w:r>
    </w:p>
    <w:p w:rsidR="071751D1" w:rsidP="48263BB5" w:rsidRDefault="39C0D9C6" w14:paraId="139A677C" w14:textId="61614AA2">
      <w:pPr>
        <w:spacing w:line="240" w:lineRule="auto"/>
        <w:rPr>
          <w:i/>
          <w:iCs/>
        </w:rPr>
      </w:pPr>
      <w:r w:rsidRPr="48263BB5">
        <w:rPr>
          <w:i/>
          <w:iCs/>
        </w:rPr>
        <w:t>Rapport till anestesisjuksköterska i transportberedskap</w:t>
      </w:r>
    </w:p>
    <w:p w:rsidR="071751D1" w:rsidP="5C39E789" w:rsidRDefault="39C0D9C6" w14:paraId="7F24DBCF" w14:textId="22AE6135">
      <w:pPr>
        <w:spacing w:line="240" w:lineRule="auto"/>
      </w:pPr>
      <w:r>
        <w:t>I</w:t>
      </w:r>
      <w:r w:rsidR="2CF5FAFC">
        <w:t>VA-</w:t>
      </w:r>
      <w:r w:rsidR="000E12B7">
        <w:t>/anestesi</w:t>
      </w:r>
      <w:r w:rsidR="2CF5FAFC">
        <w:t xml:space="preserve">läkaren rapporterar till anestesisjuksköterska i transportberedskap. Vid den första kontakten behöver information </w:t>
      </w:r>
      <w:r w:rsidR="52262862">
        <w:t xml:space="preserve">förmedlas </w:t>
      </w:r>
      <w:r w:rsidR="2CF5FAFC">
        <w:t>om</w:t>
      </w:r>
      <w:r w:rsidR="4D4DB48D">
        <w:t>:</w:t>
      </w:r>
    </w:p>
    <w:p w:rsidR="071751D1" w:rsidP="137788E9" w:rsidRDefault="2CF5FAFC" w14:paraId="3B66BCA0" w14:textId="6F79DE59">
      <w:pPr>
        <w:pStyle w:val="Liststycke"/>
        <w:numPr>
          <w:ilvl w:val="1"/>
          <w:numId w:val="1"/>
        </w:numPr>
        <w:spacing w:line="240" w:lineRule="auto"/>
      </w:pPr>
      <w:r>
        <w:t xml:space="preserve">brådskandegrad </w:t>
      </w:r>
    </w:p>
    <w:p w:rsidR="071751D1" w:rsidP="137788E9" w:rsidRDefault="2CF5FAFC" w14:paraId="65019B2D" w14:textId="2466E7A9">
      <w:pPr>
        <w:pStyle w:val="Liststycke"/>
        <w:numPr>
          <w:ilvl w:val="1"/>
          <w:numId w:val="1"/>
        </w:numPr>
        <w:spacing w:line="240" w:lineRule="auto"/>
      </w:pPr>
      <w:r>
        <w:t xml:space="preserve">avsändande enhet  </w:t>
      </w:r>
    </w:p>
    <w:p w:rsidR="071751D1" w:rsidP="137788E9" w:rsidRDefault="2CF5FAFC" w14:paraId="413D8294" w14:textId="203DE179">
      <w:pPr>
        <w:pStyle w:val="Liststycke"/>
        <w:numPr>
          <w:ilvl w:val="1"/>
          <w:numId w:val="1"/>
        </w:numPr>
        <w:spacing w:line="240" w:lineRule="auto"/>
      </w:pPr>
      <w:r>
        <w:t xml:space="preserve">mottagande enhet </w:t>
      </w:r>
    </w:p>
    <w:p w:rsidR="071751D1" w:rsidP="137788E9" w:rsidRDefault="2CF5FAFC" w14:paraId="1CBAEE07" w14:textId="78E2A727">
      <w:pPr>
        <w:pStyle w:val="Liststycke"/>
        <w:numPr>
          <w:ilvl w:val="1"/>
          <w:numId w:val="1"/>
        </w:numPr>
        <w:spacing w:line="240" w:lineRule="auto"/>
      </w:pPr>
      <w:r>
        <w:t>orsak till transportbehov med anestesisjuksköterska</w:t>
      </w:r>
    </w:p>
    <w:p w:rsidR="071751D1" w:rsidP="137788E9" w:rsidRDefault="071751D1" w14:paraId="42824F93" w14:textId="0627FA3E">
      <w:pPr>
        <w:spacing w:line="240" w:lineRule="auto"/>
        <w:ind w:left="632"/>
      </w:pPr>
    </w:p>
    <w:p w:rsidR="071751D1" w:rsidP="137788E9" w:rsidRDefault="2CF5FAFC" w14:paraId="66714E87" w14:textId="36866939">
      <w:pPr>
        <w:spacing w:line="240" w:lineRule="auto"/>
        <w:ind w:left="0" w:firstLine="992"/>
      </w:pPr>
      <w:r>
        <w:t>I gengäld får man</w:t>
      </w:r>
      <w:r w:rsidR="2875C484">
        <w:t xml:space="preserve"> anestesisjuksköterskans</w:t>
      </w:r>
      <w:r>
        <w:t xml:space="preserve"> beräknad</w:t>
      </w:r>
      <w:r w:rsidR="1B6CCF58">
        <w:t>e</w:t>
      </w:r>
      <w:r>
        <w:t xml:space="preserve"> ankomsttid till </w:t>
      </w:r>
      <w:r w:rsidR="00D3A3C6">
        <w:t xml:space="preserve">   </w:t>
      </w:r>
      <w:r w:rsidR="63D48586">
        <w:t xml:space="preserve">  </w:t>
      </w:r>
      <w:r w:rsidR="1CECE508">
        <w:t xml:space="preserve"> </w:t>
      </w:r>
      <w:r w:rsidR="39C0D9C6">
        <w:br/>
      </w:r>
      <w:r w:rsidR="20DFEC03">
        <w:t xml:space="preserve">                 </w:t>
      </w:r>
      <w:r>
        <w:t xml:space="preserve">avsändande enhet. </w:t>
      </w:r>
    </w:p>
    <w:p w:rsidR="071751D1" w:rsidP="5C39E789" w:rsidRDefault="2CF5FAFC" w14:paraId="2A76273C" w14:textId="61A50697">
      <w:pPr>
        <w:spacing w:line="240" w:lineRule="auto"/>
        <w:rPr>
          <w:b/>
          <w:bCs/>
        </w:rPr>
      </w:pPr>
      <w:r w:rsidRPr="5C39E789">
        <w:t>Checklista för ambulanstransport gås gemensamt igenom innan avtransport enligt rubriken ”Ansvar” ovan.</w:t>
      </w:r>
      <w:r w:rsidR="071751D1">
        <w:br/>
      </w:r>
      <w:r w:rsidRPr="5C39E789">
        <w:t xml:space="preserve">  </w:t>
      </w:r>
      <w:r w:rsidR="071751D1">
        <w:br/>
      </w:r>
      <w:r w:rsidRPr="5C39E789">
        <w:rPr>
          <w:b/>
          <w:bCs/>
        </w:rPr>
        <w:t xml:space="preserve">Rutiner vid transport </w:t>
      </w:r>
    </w:p>
    <w:p w:rsidR="071751D1" w:rsidP="5C39E789" w:rsidRDefault="2CF5FAFC" w14:paraId="03F6152A" w14:textId="23489E2B">
      <w:pPr>
        <w:spacing w:line="240" w:lineRule="auto"/>
      </w:pPr>
      <w:r>
        <w:t xml:space="preserve">Avsändande sjuksköterska ansvarar för rapport till mottagande enhet.  </w:t>
      </w:r>
      <w:r>
        <w:br/>
      </w:r>
      <w:r>
        <w:t xml:space="preserve">Inför transport fyller </w:t>
      </w:r>
      <w:r w:rsidR="000E12B7">
        <w:t>anestesi</w:t>
      </w:r>
      <w:r>
        <w:t>läkare i dokument ”Ambulansbeställning riktlinjer” som är VG</w:t>
      </w:r>
      <w:r w:rsidR="000E12B7">
        <w:t>R</w:t>
      </w:r>
      <w:r>
        <w:t xml:space="preserve">-gemensamt. Omedelbar kontakt med ansvarig </w:t>
      </w:r>
      <w:r w:rsidR="30CA0F02">
        <w:t>anestesiolog</w:t>
      </w:r>
      <w:r>
        <w:t xml:space="preserve"> kan ske under resan via avtalat telefonnummer eller </w:t>
      </w:r>
      <w:r>
        <w:br/>
      </w:r>
      <w:r>
        <w:t>0500–43</w:t>
      </w:r>
      <w:r w:rsidR="694B2548">
        <w:t xml:space="preserve"> </w:t>
      </w:r>
      <w:r>
        <w:t>20</w:t>
      </w:r>
      <w:r w:rsidR="01774119">
        <w:t xml:space="preserve"> </w:t>
      </w:r>
      <w:r>
        <w:t>20 (</w:t>
      </w:r>
      <w:r w:rsidR="5B0A6172">
        <w:t>anestesiläkar</w:t>
      </w:r>
      <w:r>
        <w:t>jour Skövde)</w:t>
      </w:r>
      <w:r w:rsidR="4326F81F">
        <w:t xml:space="preserve"> eller IVA-jour Skövde 0500-49</w:t>
      </w:r>
      <w:r w:rsidR="52A12087">
        <w:t xml:space="preserve"> </w:t>
      </w:r>
      <w:r w:rsidR="4326F81F">
        <w:t>98</w:t>
      </w:r>
      <w:r w:rsidR="475BD494">
        <w:t xml:space="preserve"> </w:t>
      </w:r>
      <w:r w:rsidR="4326F81F">
        <w:t>02.</w:t>
      </w:r>
      <w:r>
        <w:t xml:space="preserve"> </w:t>
      </w:r>
    </w:p>
    <w:p w:rsidR="071751D1" w:rsidP="5C39E789" w:rsidRDefault="000E12B7" w14:paraId="351C3692" w14:textId="35BC3406">
      <w:pPr>
        <w:spacing w:line="240" w:lineRule="auto"/>
      </w:pPr>
      <w:r>
        <w:t xml:space="preserve">Skövde: </w:t>
      </w:r>
      <w:r>
        <w:br/>
      </w:r>
      <w:r w:rsidR="2CF5FAFC">
        <w:t>När anestesisjuksköterska i beredskap är på väg ska patienten lastas på IVA-bår inför meddelad beräknad ankomsttid. Avsändande enhet skall försäkra sig om att Hamilton-ventilatorn är testad och klar att använda.</w:t>
      </w:r>
      <w:r w:rsidR="00AE19BA">
        <w:t xml:space="preserve"> På övriga orter medföljer bår och ventilator anestesisjuksköterska i transportberedskap</w:t>
      </w:r>
      <w:r w:rsidR="00FE4A6F">
        <w:t>,</w:t>
      </w:r>
      <w:r w:rsidR="00AE19BA">
        <w:t xml:space="preserve"> som utgår från Skövde</w:t>
      </w:r>
      <w:r w:rsidR="00F43BFB">
        <w:t>.</w:t>
      </w:r>
    </w:p>
    <w:p w:rsidR="071751D1" w:rsidP="5C39E789" w:rsidRDefault="2CF5FAFC" w14:paraId="3B219ED4" w14:textId="524A632D">
      <w:pPr>
        <w:spacing w:line="240" w:lineRule="auto"/>
      </w:pPr>
      <w:r w:rsidRPr="5C39E789">
        <w:t xml:space="preserve">Medföljande anestesisjuksköterska dokumenterar övervakningsparametrar, läkemedelstillförsel, observationer </w:t>
      </w:r>
      <w:proofErr w:type="spellStart"/>
      <w:r w:rsidRPr="5C39E789">
        <w:t>etc</w:t>
      </w:r>
      <w:proofErr w:type="spellEnd"/>
      <w:r w:rsidRPr="5C39E789">
        <w:t xml:space="preserve"> på en anestesikurva. På kurvan ska framgå vem som medföljer patienten, tider för avhämtning, avlämnande samt eventuella medföljande patienttillhörigheter. Avsändande sjuksköterska ansvarar för att patienten är id-märkt. </w:t>
      </w:r>
    </w:p>
    <w:p w:rsidR="071751D1" w:rsidP="5C39E789" w:rsidRDefault="2CF5FAFC" w14:paraId="20086F57" w14:textId="3BEA5DC9">
      <w:pPr>
        <w:spacing w:line="240" w:lineRule="auto"/>
      </w:pPr>
      <w:r w:rsidRPr="5C39E789">
        <w:t>Tillse alltid att pumpar och utrustning följer med tillbaka till SkaS</w:t>
      </w:r>
      <w:r w:rsidR="00F43BFB">
        <w:t xml:space="preserve"> Skövde</w:t>
      </w:r>
      <w:r w:rsidRPr="5C39E789">
        <w:t xml:space="preserve">. </w:t>
      </w:r>
    </w:p>
    <w:p w:rsidR="071751D1" w:rsidP="5C39E789" w:rsidRDefault="2CF5FAFC" w14:paraId="650D103D" w14:textId="15CEE887">
      <w:pPr>
        <w:spacing w:line="240" w:lineRule="auto"/>
      </w:pPr>
      <w:r w:rsidRPr="5C39E789">
        <w:t xml:space="preserve">Återtransport av personal: Se transportpärmen. </w:t>
      </w:r>
      <w:r w:rsidRPr="5C39E789">
        <w:rPr>
          <w:rFonts w:ascii="Calibri" w:hAnsi="Calibri" w:eastAsia="Calibri" w:cs="Calibri"/>
          <w:sz w:val="22"/>
          <w:szCs w:val="22"/>
        </w:rPr>
        <w:t xml:space="preserve"> </w:t>
      </w:r>
    </w:p>
    <w:p w:rsidR="071751D1" w:rsidP="7E537D99" w:rsidRDefault="2CF5FAFC" w14:paraId="74582D1A" w14:textId="70BF5F4C">
      <w:pPr>
        <w:rPr>
          <w:b/>
          <w:bCs/>
        </w:rPr>
      </w:pPr>
      <w:r w:rsidRPr="7E537D99">
        <w:rPr>
          <w:b/>
          <w:bCs/>
        </w:rPr>
        <w:t xml:space="preserve">Relaterad information </w:t>
      </w:r>
    </w:p>
    <w:p w:rsidR="071751D1" w:rsidP="7E537D99" w:rsidRDefault="2CF5FAFC" w14:paraId="5BDD2539" w14:textId="2801C0F6">
      <w:hyperlink r:id="rId18">
        <w:r w:rsidRPr="7E537D99">
          <w:rPr>
            <w:rStyle w:val="Hyperlnk"/>
          </w:rPr>
          <w:t>Regional riktlinje, ”Sekundärtransporter mellan IVA-</w:t>
        </w:r>
        <w:proofErr w:type="spellStart"/>
        <w:r w:rsidRPr="7E537D99">
          <w:rPr>
            <w:rStyle w:val="Hyperlnk"/>
          </w:rPr>
          <w:t>avd</w:t>
        </w:r>
        <w:proofErr w:type="spellEnd"/>
        <w:r w:rsidRPr="7E537D99">
          <w:rPr>
            <w:rStyle w:val="Hyperlnk"/>
          </w:rPr>
          <w:t>”</w:t>
        </w:r>
      </w:hyperlink>
      <w:r w:rsidRPr="7E537D99">
        <w:t xml:space="preserve">  </w:t>
      </w:r>
    </w:p>
    <w:p w:rsidR="071751D1" w:rsidP="7E537D99" w:rsidRDefault="2CF5FAFC" w14:paraId="7F245997" w14:textId="14C49877">
      <w:pPr>
        <w:rPr>
          <w:rFonts w:ascii="Calibri" w:hAnsi="Calibri" w:eastAsia="Calibri" w:cs="Calibri"/>
        </w:rPr>
      </w:pPr>
      <w:hyperlink r:id="rId19">
        <w:r w:rsidRPr="7E537D99">
          <w:rPr>
            <w:rStyle w:val="Hyperlnk"/>
          </w:rPr>
          <w:t>Transportdokument och journal för utskrift</w:t>
        </w:r>
      </w:hyperlink>
    </w:p>
    <w:p w:rsidR="071751D1" w:rsidP="071751D1" w:rsidRDefault="071751D1" w14:paraId="3E12C65A" w14:textId="03C05C3A">
      <w:pPr>
        <w:spacing w:line="257" w:lineRule="auto"/>
      </w:pPr>
      <w:r w:rsidRPr="2CF5FAFC">
        <w:rPr>
          <w:rFonts w:ascii="Calibri" w:hAnsi="Calibri" w:eastAsia="Calibri" w:cs="Calibri"/>
          <w:sz w:val="22"/>
          <w:szCs w:val="22"/>
        </w:rPr>
        <w:t xml:space="preserve"> </w:t>
      </w:r>
    </w:p>
    <w:p w:rsidR="071751D1" w:rsidP="071751D1" w:rsidRDefault="071751D1" w14:paraId="4042DAA2" w14:textId="73F46FC0">
      <w:pPr>
        <w:spacing w:line="257" w:lineRule="auto"/>
      </w:pPr>
      <w:r w:rsidRPr="071751D1">
        <w:rPr>
          <w:rFonts w:ascii="Calibri" w:hAnsi="Calibri" w:eastAsia="Calibri" w:cs="Calibri"/>
          <w:sz w:val="22"/>
          <w:szCs w:val="22"/>
        </w:rPr>
        <w:t xml:space="preserve"> </w:t>
      </w:r>
    </w:p>
    <w:p w:rsidR="071751D1" w:rsidP="071751D1" w:rsidRDefault="071751D1" w14:paraId="355CFE51" w14:textId="30067975">
      <w:pPr>
        <w:spacing w:line="257" w:lineRule="auto"/>
      </w:pPr>
      <w:r w:rsidRPr="071751D1">
        <w:rPr>
          <w:rFonts w:ascii="Calibri" w:hAnsi="Calibri" w:eastAsia="Calibri" w:cs="Calibri"/>
          <w:sz w:val="22"/>
          <w:szCs w:val="22"/>
        </w:rPr>
        <w:t xml:space="preserve"> </w:t>
      </w:r>
    </w:p>
    <w:p w:rsidR="071751D1" w:rsidP="071751D1" w:rsidRDefault="071751D1" w14:paraId="1843F1D2" w14:textId="36750143">
      <w:pPr>
        <w:spacing w:line="257" w:lineRule="auto"/>
      </w:pPr>
      <w:r w:rsidRPr="7E537D99">
        <w:rPr>
          <w:rFonts w:ascii="Calibri" w:hAnsi="Calibri" w:eastAsia="Calibri" w:cs="Calibri"/>
          <w:sz w:val="22"/>
          <w:szCs w:val="22"/>
        </w:rPr>
        <w:t xml:space="preserve"> </w:t>
      </w:r>
    </w:p>
    <w:p w:rsidRPr="003C13C8" w:rsidR="003C13C8" w:rsidP="003C13C8" w:rsidRDefault="003C13C8" w14:paraId="69E3B694" w14:textId="77777777">
      <w:pPr>
        <w:autoSpaceDE w:val="0"/>
        <w:autoSpaceDN w:val="0"/>
        <w:adjustRightInd w:val="0"/>
        <w:spacing w:after="0" w:line="240" w:lineRule="auto"/>
        <w:ind w:left="0" w:right="0"/>
        <w:rPr>
          <w:rFonts w:ascii="Arial" w:hAnsi="Arial" w:cs="Arial"/>
          <w:color w:val="0563C2"/>
          <w:sz w:val="20"/>
          <w:szCs w:val="20"/>
        </w:rPr>
      </w:pPr>
    </w:p>
    <w:p w:rsidRPr="003C13C8" w:rsidR="003C13C8" w:rsidP="003C13C8" w:rsidRDefault="003C13C8" w14:paraId="5FE0284D"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3C13C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91D2B" w:rsidRDefault="00491D2B" w14:paraId="2CB1F58F" w14:textId="77777777">
      <w:r>
        <w:separator/>
      </w:r>
    </w:p>
  </w:endnote>
  <w:endnote w:type="continuationSeparator" w:id="0">
    <w:p w:rsidR="00491D2B" w:rsidRDefault="00491D2B" w14:paraId="523639E1" w14:textId="77777777">
      <w:r>
        <w:continuationSeparator/>
      </w:r>
    </w:p>
  </w:endnote>
  <w:endnote w:type="continuationNotice" w:id="1">
    <w:p w:rsidR="00491D2B" w:rsidRDefault="00491D2B" w14:paraId="0434FFA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91D2B" w:rsidRDefault="00491D2B" w14:paraId="37AA0E33" w14:textId="77777777"/>
  </w:footnote>
  <w:footnote w:type="continuationSeparator" w:id="0">
    <w:p w:rsidR="00491D2B" w:rsidRDefault="00491D2B" w14:paraId="2D3E814A" w14:textId="77777777">
      <w:r>
        <w:continuationSeparator/>
      </w:r>
    </w:p>
  </w:footnote>
  <w:footnote w:type="continuationNotice" w:id="1">
    <w:p w:rsidR="00491D2B" w:rsidRDefault="00491D2B" w14:paraId="69C28FC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475690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6B9A2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83178A"/>
    <w:multiLevelType w:val="hybridMultilevel"/>
    <w:tmpl w:val="7826CBAE"/>
    <w:lvl w:ilvl="0" w:tplc="5D0E670A">
      <w:start w:val="1"/>
      <w:numFmt w:val="decimal"/>
      <w:lvlText w:val="%1."/>
      <w:lvlJc w:val="left"/>
      <w:pPr>
        <w:ind w:left="720" w:hanging="360"/>
      </w:pPr>
    </w:lvl>
    <w:lvl w:ilvl="1" w:tplc="87BE1FC4">
      <w:start w:val="1"/>
      <w:numFmt w:val="lowerLetter"/>
      <w:lvlText w:val="%2."/>
      <w:lvlJc w:val="left"/>
      <w:pPr>
        <w:ind w:left="1440" w:hanging="360"/>
      </w:pPr>
    </w:lvl>
    <w:lvl w:ilvl="2" w:tplc="E7E263F4">
      <w:start w:val="1"/>
      <w:numFmt w:val="lowerRoman"/>
      <w:lvlText w:val="%3."/>
      <w:lvlJc w:val="right"/>
      <w:pPr>
        <w:ind w:left="2160" w:hanging="180"/>
      </w:pPr>
    </w:lvl>
    <w:lvl w:ilvl="3" w:tplc="EAC0573A">
      <w:start w:val="1"/>
      <w:numFmt w:val="decimal"/>
      <w:lvlText w:val="%4."/>
      <w:lvlJc w:val="left"/>
      <w:pPr>
        <w:ind w:left="2880" w:hanging="360"/>
      </w:pPr>
    </w:lvl>
    <w:lvl w:ilvl="4" w:tplc="B3846454">
      <w:start w:val="1"/>
      <w:numFmt w:val="lowerLetter"/>
      <w:lvlText w:val="%5."/>
      <w:lvlJc w:val="left"/>
      <w:pPr>
        <w:ind w:left="3600" w:hanging="360"/>
      </w:pPr>
    </w:lvl>
    <w:lvl w:ilvl="5" w:tplc="73B684DC">
      <w:start w:val="1"/>
      <w:numFmt w:val="lowerRoman"/>
      <w:lvlText w:val="%6."/>
      <w:lvlJc w:val="right"/>
      <w:pPr>
        <w:ind w:left="4320" w:hanging="180"/>
      </w:pPr>
    </w:lvl>
    <w:lvl w:ilvl="6" w:tplc="7E145016">
      <w:start w:val="1"/>
      <w:numFmt w:val="decimal"/>
      <w:lvlText w:val="%7."/>
      <w:lvlJc w:val="left"/>
      <w:pPr>
        <w:ind w:left="5040" w:hanging="360"/>
      </w:pPr>
    </w:lvl>
    <w:lvl w:ilvl="7" w:tplc="CFC8E0DC">
      <w:start w:val="1"/>
      <w:numFmt w:val="lowerLetter"/>
      <w:lvlText w:val="%8."/>
      <w:lvlJc w:val="left"/>
      <w:pPr>
        <w:ind w:left="5760" w:hanging="360"/>
      </w:pPr>
    </w:lvl>
    <w:lvl w:ilvl="8" w:tplc="0484A06C">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6BBD8FC"/>
    <w:multiLevelType w:val="hybridMultilevel"/>
    <w:tmpl w:val="CC08DF50"/>
    <w:lvl w:ilvl="0" w:tplc="BBC28A40">
      <w:start w:val="1"/>
      <w:numFmt w:val="decimal"/>
      <w:lvlText w:val="%1."/>
      <w:lvlJc w:val="left"/>
      <w:pPr>
        <w:ind w:left="720" w:hanging="360"/>
      </w:pPr>
    </w:lvl>
    <w:lvl w:ilvl="1" w:tplc="445C10F8">
      <w:start w:val="1"/>
      <w:numFmt w:val="decimal"/>
      <w:lvlText w:val="%2."/>
      <w:lvlJc w:val="left"/>
      <w:pPr>
        <w:ind w:left="1440" w:hanging="360"/>
      </w:pPr>
    </w:lvl>
    <w:lvl w:ilvl="2" w:tplc="5CBE532E">
      <w:start w:val="1"/>
      <w:numFmt w:val="lowerRoman"/>
      <w:lvlText w:val="%3."/>
      <w:lvlJc w:val="right"/>
      <w:pPr>
        <w:ind w:left="2160" w:hanging="180"/>
      </w:pPr>
    </w:lvl>
    <w:lvl w:ilvl="3" w:tplc="96500CE2">
      <w:start w:val="1"/>
      <w:numFmt w:val="decimal"/>
      <w:lvlText w:val="%4."/>
      <w:lvlJc w:val="left"/>
      <w:pPr>
        <w:ind w:left="2880" w:hanging="360"/>
      </w:pPr>
    </w:lvl>
    <w:lvl w:ilvl="4" w:tplc="87ECF69C">
      <w:start w:val="1"/>
      <w:numFmt w:val="lowerLetter"/>
      <w:lvlText w:val="%5."/>
      <w:lvlJc w:val="left"/>
      <w:pPr>
        <w:ind w:left="3600" w:hanging="360"/>
      </w:pPr>
    </w:lvl>
    <w:lvl w:ilvl="5" w:tplc="5F86FFF4">
      <w:start w:val="1"/>
      <w:numFmt w:val="lowerRoman"/>
      <w:lvlText w:val="%6."/>
      <w:lvlJc w:val="right"/>
      <w:pPr>
        <w:ind w:left="4320" w:hanging="180"/>
      </w:pPr>
    </w:lvl>
    <w:lvl w:ilvl="6" w:tplc="BEE00F22">
      <w:start w:val="1"/>
      <w:numFmt w:val="decimal"/>
      <w:lvlText w:val="%7."/>
      <w:lvlJc w:val="left"/>
      <w:pPr>
        <w:ind w:left="5040" w:hanging="360"/>
      </w:pPr>
    </w:lvl>
    <w:lvl w:ilvl="7" w:tplc="C86435E2">
      <w:start w:val="1"/>
      <w:numFmt w:val="lowerLetter"/>
      <w:lvlText w:val="%8."/>
      <w:lvlJc w:val="left"/>
      <w:pPr>
        <w:ind w:left="5760" w:hanging="360"/>
      </w:pPr>
    </w:lvl>
    <w:lvl w:ilvl="8" w:tplc="7B4EE27E">
      <w:start w:val="1"/>
      <w:numFmt w:val="lowerRoman"/>
      <w:lvlText w:val="%9."/>
      <w:lvlJc w:val="right"/>
      <w:pPr>
        <w:ind w:left="6480"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45540434">
    <w:abstractNumId w:val="6"/>
  </w:num>
  <w:num w:numId="2" w16cid:durableId="1903131004">
    <w:abstractNumId w:val="13"/>
  </w:num>
  <w:num w:numId="3" w16cid:durableId="1462725756">
    <w:abstractNumId w:val="19"/>
  </w:num>
  <w:num w:numId="4" w16cid:durableId="1424716236">
    <w:abstractNumId w:val="16"/>
  </w:num>
  <w:num w:numId="5" w16cid:durableId="217716102">
    <w:abstractNumId w:val="0"/>
  </w:num>
  <w:num w:numId="6" w16cid:durableId="1161845289">
    <w:abstractNumId w:val="7"/>
  </w:num>
  <w:num w:numId="7" w16cid:durableId="1067385842">
    <w:abstractNumId w:val="17"/>
  </w:num>
  <w:num w:numId="8" w16cid:durableId="823545437">
    <w:abstractNumId w:val="2"/>
  </w:num>
  <w:num w:numId="9" w16cid:durableId="460272470">
    <w:abstractNumId w:val="12"/>
  </w:num>
  <w:num w:numId="10" w16cid:durableId="1406297222">
    <w:abstractNumId w:val="9"/>
  </w:num>
  <w:num w:numId="11" w16cid:durableId="676730453">
    <w:abstractNumId w:val="1"/>
  </w:num>
  <w:num w:numId="12" w16cid:durableId="961955588">
    <w:abstractNumId w:val="1"/>
  </w:num>
  <w:num w:numId="13" w16cid:durableId="807747635">
    <w:abstractNumId w:val="3"/>
  </w:num>
  <w:num w:numId="14" w16cid:durableId="288509941">
    <w:abstractNumId w:val="4"/>
  </w:num>
  <w:num w:numId="15" w16cid:durableId="1367027246">
    <w:abstractNumId w:val="15"/>
  </w:num>
  <w:num w:numId="16" w16cid:durableId="644429260">
    <w:abstractNumId w:val="10"/>
  </w:num>
  <w:num w:numId="17" w16cid:durableId="226301658">
    <w:abstractNumId w:val="8"/>
  </w:num>
  <w:num w:numId="18" w16cid:durableId="1710691111">
    <w:abstractNumId w:val="14"/>
  </w:num>
  <w:num w:numId="19" w16cid:durableId="452794707">
    <w:abstractNumId w:val="5"/>
  </w:num>
  <w:num w:numId="20" w16cid:durableId="1600680928">
    <w:abstractNumId w:val="11"/>
  </w:num>
  <w:num w:numId="21" w16cid:durableId="546183785">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301"/>
    <w:rsid w:val="0009062C"/>
    <w:rsid w:val="00095368"/>
    <w:rsid w:val="000954C4"/>
    <w:rsid w:val="000A4C35"/>
    <w:rsid w:val="000A611A"/>
    <w:rsid w:val="000B12D9"/>
    <w:rsid w:val="000B4536"/>
    <w:rsid w:val="000B7715"/>
    <w:rsid w:val="000E12B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C90"/>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B10"/>
    <w:rsid w:val="00350CC4"/>
    <w:rsid w:val="00360E0D"/>
    <w:rsid w:val="0036357D"/>
    <w:rsid w:val="00363B23"/>
    <w:rsid w:val="0036594C"/>
    <w:rsid w:val="00367D19"/>
    <w:rsid w:val="00371BED"/>
    <w:rsid w:val="00384019"/>
    <w:rsid w:val="003854F1"/>
    <w:rsid w:val="0039118E"/>
    <w:rsid w:val="00397F54"/>
    <w:rsid w:val="003A0D43"/>
    <w:rsid w:val="003B2A4B"/>
    <w:rsid w:val="003C13C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D2B"/>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B3E"/>
    <w:rsid w:val="0060596B"/>
    <w:rsid w:val="00606D97"/>
    <w:rsid w:val="00614E64"/>
    <w:rsid w:val="00617710"/>
    <w:rsid w:val="00617ACB"/>
    <w:rsid w:val="00617EE6"/>
    <w:rsid w:val="0062184C"/>
    <w:rsid w:val="00623724"/>
    <w:rsid w:val="00625543"/>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6EC"/>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217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9BA"/>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25"/>
    <w:rsid w:val="00B86453"/>
    <w:rsid w:val="00B90054"/>
    <w:rsid w:val="00B92C14"/>
    <w:rsid w:val="00BA0066"/>
    <w:rsid w:val="00BB69DB"/>
    <w:rsid w:val="00BC322E"/>
    <w:rsid w:val="00BC44CD"/>
    <w:rsid w:val="00BC48A6"/>
    <w:rsid w:val="00BE7978"/>
    <w:rsid w:val="00BF377A"/>
    <w:rsid w:val="00C07DDB"/>
    <w:rsid w:val="00C4115D"/>
    <w:rsid w:val="00C43BDD"/>
    <w:rsid w:val="00C47778"/>
    <w:rsid w:val="00C5011E"/>
    <w:rsid w:val="00C50EE5"/>
    <w:rsid w:val="00C5240A"/>
    <w:rsid w:val="00C5398F"/>
    <w:rsid w:val="00C556F5"/>
    <w:rsid w:val="00C70E19"/>
    <w:rsid w:val="00C72574"/>
    <w:rsid w:val="00C7430C"/>
    <w:rsid w:val="00C82E30"/>
    <w:rsid w:val="00C85DA1"/>
    <w:rsid w:val="00C9071C"/>
    <w:rsid w:val="00C908FF"/>
    <w:rsid w:val="00C97BD3"/>
    <w:rsid w:val="00CA39EF"/>
    <w:rsid w:val="00CA521F"/>
    <w:rsid w:val="00CB0493"/>
    <w:rsid w:val="00CB17FF"/>
    <w:rsid w:val="00CB1ED7"/>
    <w:rsid w:val="00CC167C"/>
    <w:rsid w:val="00CC52D9"/>
    <w:rsid w:val="00CD6647"/>
    <w:rsid w:val="00CD6EC3"/>
    <w:rsid w:val="00CE1639"/>
    <w:rsid w:val="00CE4B73"/>
    <w:rsid w:val="00CF70BB"/>
    <w:rsid w:val="00D074DB"/>
    <w:rsid w:val="00D139CF"/>
    <w:rsid w:val="00D37E7F"/>
    <w:rsid w:val="00D3A3C6"/>
    <w:rsid w:val="00D47AD7"/>
    <w:rsid w:val="00D51529"/>
    <w:rsid w:val="00D85218"/>
    <w:rsid w:val="00D915B1"/>
    <w:rsid w:val="00DA299D"/>
    <w:rsid w:val="00DA65C4"/>
    <w:rsid w:val="00DD2BE0"/>
    <w:rsid w:val="00DE364F"/>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040C"/>
    <w:rsid w:val="00F22264"/>
    <w:rsid w:val="00F2564D"/>
    <w:rsid w:val="00F274A3"/>
    <w:rsid w:val="00F35B05"/>
    <w:rsid w:val="00F413D9"/>
    <w:rsid w:val="00F43BFB"/>
    <w:rsid w:val="00F5135F"/>
    <w:rsid w:val="00F51F78"/>
    <w:rsid w:val="00F86F47"/>
    <w:rsid w:val="00F90B64"/>
    <w:rsid w:val="00FB2F0F"/>
    <w:rsid w:val="00FB5086"/>
    <w:rsid w:val="00FB5411"/>
    <w:rsid w:val="00FB6392"/>
    <w:rsid w:val="00FD3C70"/>
    <w:rsid w:val="00FD6820"/>
    <w:rsid w:val="00FE12D8"/>
    <w:rsid w:val="00FE4A6F"/>
    <w:rsid w:val="00FF7C02"/>
    <w:rsid w:val="01538BEF"/>
    <w:rsid w:val="01774119"/>
    <w:rsid w:val="024801E3"/>
    <w:rsid w:val="049FE07D"/>
    <w:rsid w:val="05E2AE30"/>
    <w:rsid w:val="071751D1"/>
    <w:rsid w:val="072F73D1"/>
    <w:rsid w:val="07D3A64F"/>
    <w:rsid w:val="09AC4802"/>
    <w:rsid w:val="0AFDE72A"/>
    <w:rsid w:val="0D897AA6"/>
    <w:rsid w:val="0E3587EC"/>
    <w:rsid w:val="0E4554F8"/>
    <w:rsid w:val="0F83668D"/>
    <w:rsid w:val="0F917DFC"/>
    <w:rsid w:val="0FB59EA5"/>
    <w:rsid w:val="10C11B68"/>
    <w:rsid w:val="124D35A5"/>
    <w:rsid w:val="137788E9"/>
    <w:rsid w:val="14C04BE0"/>
    <w:rsid w:val="184652D0"/>
    <w:rsid w:val="19386042"/>
    <w:rsid w:val="1B6CCF58"/>
    <w:rsid w:val="1CECE508"/>
    <w:rsid w:val="1D7431BA"/>
    <w:rsid w:val="1D97D5D2"/>
    <w:rsid w:val="1E20DC94"/>
    <w:rsid w:val="1E4BABB6"/>
    <w:rsid w:val="1E764B58"/>
    <w:rsid w:val="1F33A633"/>
    <w:rsid w:val="20DFEC03"/>
    <w:rsid w:val="212A49CA"/>
    <w:rsid w:val="215DE2DB"/>
    <w:rsid w:val="2579CE28"/>
    <w:rsid w:val="2612C61C"/>
    <w:rsid w:val="27258FBB"/>
    <w:rsid w:val="27A178D4"/>
    <w:rsid w:val="27AE967D"/>
    <w:rsid w:val="27E5D5F2"/>
    <w:rsid w:val="2875C484"/>
    <w:rsid w:val="293D4935"/>
    <w:rsid w:val="2AD91996"/>
    <w:rsid w:val="2C04C954"/>
    <w:rsid w:val="2CF5FAFC"/>
    <w:rsid w:val="2DDD4AE8"/>
    <w:rsid w:val="2F3C6A16"/>
    <w:rsid w:val="30CA0F02"/>
    <w:rsid w:val="30EC95E8"/>
    <w:rsid w:val="314D294D"/>
    <w:rsid w:val="31E447DB"/>
    <w:rsid w:val="3449A12A"/>
    <w:rsid w:val="34E7E484"/>
    <w:rsid w:val="37DAC128"/>
    <w:rsid w:val="389D4822"/>
    <w:rsid w:val="38E34C5C"/>
    <w:rsid w:val="3968782E"/>
    <w:rsid w:val="39AB33A1"/>
    <w:rsid w:val="39C0D9C6"/>
    <w:rsid w:val="3C4A68B3"/>
    <w:rsid w:val="3C8193BE"/>
    <w:rsid w:val="3E517DC4"/>
    <w:rsid w:val="3F0178B8"/>
    <w:rsid w:val="420676C6"/>
    <w:rsid w:val="4326F81F"/>
    <w:rsid w:val="44B4699B"/>
    <w:rsid w:val="4590A8F9"/>
    <w:rsid w:val="469C69FA"/>
    <w:rsid w:val="475BD494"/>
    <w:rsid w:val="48263BB5"/>
    <w:rsid w:val="485C083F"/>
    <w:rsid w:val="49D40ABC"/>
    <w:rsid w:val="4A6A10D8"/>
    <w:rsid w:val="4D4DB48D"/>
    <w:rsid w:val="4DEF3E9D"/>
    <w:rsid w:val="4E4B6DC4"/>
    <w:rsid w:val="4EAD74FA"/>
    <w:rsid w:val="52262862"/>
    <w:rsid w:val="52263270"/>
    <w:rsid w:val="52A12087"/>
    <w:rsid w:val="5334E8C8"/>
    <w:rsid w:val="537AED02"/>
    <w:rsid w:val="5516BD63"/>
    <w:rsid w:val="58D389F7"/>
    <w:rsid w:val="59A1FD79"/>
    <w:rsid w:val="5B00D01A"/>
    <w:rsid w:val="5B0A6172"/>
    <w:rsid w:val="5B383B52"/>
    <w:rsid w:val="5BB937D7"/>
    <w:rsid w:val="5BE4E4B3"/>
    <w:rsid w:val="5C39E789"/>
    <w:rsid w:val="5CAEE4CE"/>
    <w:rsid w:val="5D1DF458"/>
    <w:rsid w:val="5E411F7C"/>
    <w:rsid w:val="5EBB30EB"/>
    <w:rsid w:val="609B49CB"/>
    <w:rsid w:val="61586032"/>
    <w:rsid w:val="61FD2DF1"/>
    <w:rsid w:val="62940088"/>
    <w:rsid w:val="62F91D46"/>
    <w:rsid w:val="637FD5F5"/>
    <w:rsid w:val="6380F3B9"/>
    <w:rsid w:val="63BD53E4"/>
    <w:rsid w:val="63CCD35D"/>
    <w:rsid w:val="63D48586"/>
    <w:rsid w:val="647B2B65"/>
    <w:rsid w:val="64DBCC05"/>
    <w:rsid w:val="6614C21B"/>
    <w:rsid w:val="663E3660"/>
    <w:rsid w:val="66779C66"/>
    <w:rsid w:val="67A34C24"/>
    <w:rsid w:val="694B2548"/>
    <w:rsid w:val="69C23B9C"/>
    <w:rsid w:val="6B2CF8ED"/>
    <w:rsid w:val="6B6E3213"/>
    <w:rsid w:val="71428900"/>
    <w:rsid w:val="747DF43C"/>
    <w:rsid w:val="74B66D9D"/>
    <w:rsid w:val="767C8559"/>
    <w:rsid w:val="77B594FE"/>
    <w:rsid w:val="77E5B306"/>
    <w:rsid w:val="7963C072"/>
    <w:rsid w:val="79800C76"/>
    <w:rsid w:val="79818367"/>
    <w:rsid w:val="7ADFD5D9"/>
    <w:rsid w:val="7B6546EC"/>
    <w:rsid w:val="7C1C39D9"/>
    <w:rsid w:val="7DA58381"/>
    <w:rsid w:val="7E228545"/>
    <w:rsid w:val="7E537D99"/>
    <w:rsid w:val="7E9B92B4"/>
    <w:rsid w:val="7EA0BF9B"/>
    <w:rsid w:val="7EBBA919"/>
    <w:rsid w:val="7ECC555B"/>
    <w:rsid w:val="7FD0169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tabs>
        <w:tab w:val="num" w:pos="36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vgregion.se/share/page/dp/ws/rl/archive/stream/auth/v1/source/sofia/skas2071-1445622295-177/nativ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vgregion.se/share/page/dp/ws/rl/archive/stream/auth/v1/source/sofia/skas2071-1445622295-176/nativ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vgregion.se/share/page/dp/ws/rl/archive/stream/auth/v1/source/sofia/skas2071-1445622295-176/nativ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Ambulanstransport med behov av medföljande anestesisjuksköterska</dc:title>
  <dc:subject/>
  <dc:creator>patrik.jens.johansson@vgregion.se</dc:creator>
  <keywords/>
  <lastModifiedBy>Åsa Appelqvist</lastModifiedBy>
  <revision>32</revision>
  <lastPrinted>2016-03-31T10:56:00.0000000Z</lastPrinted>
  <dcterms:created xsi:type="dcterms:W3CDTF">2022-03-02T07:11:00.0000000Z</dcterms:created>
  <dcterms:modified xsi:type="dcterms:W3CDTF">2026-01-21T09:25:21.0000000Z</dcterms:modified>
</coreProperties>
</file>