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323C3" w:rsidP="00F35B05" w:rsidRDefault="004323C3" w14:paraId="2DD0ADC5" w14:textId="77777777">
      <w:pPr>
        <w:pStyle w:val="Heading2"/>
        <w:sectPr w:rsidR="004323C3" w:rsidSect="004323C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61A35ECB" w:rsidP="61A35ECB" w:rsidRDefault="61A35ECB" w14:paraId="05827923" w14:textId="4B5C9968">
      <w:pPr>
        <w:pStyle w:val="Heading1"/>
        <w:keepNext w:val="1"/>
        <w:rPr>
          <w:rFonts w:ascii="Calibri" w:hAnsi="Calibri" w:eastAsia="MS Gothic" w:cs="Times New Roman"/>
          <w:sz w:val="48"/>
          <w:szCs w:val="48"/>
        </w:rPr>
      </w:pPr>
      <w:r w:rsidRPr="61A35ECB" w:rsidR="61A35ECB">
        <w:rPr>
          <w:rFonts w:ascii="Calibri" w:hAnsi="Calibri" w:eastAsia="MS Gothic" w:cs="Times New Roman"/>
          <w:sz w:val="48"/>
          <w:szCs w:val="48"/>
        </w:rPr>
        <w:t>Anmälan till LÖF (Landstingens Ömsesidiga Försäkringsbolag)</w:t>
      </w:r>
    </w:p>
    <w:p w:rsidRPr="004323C3" w:rsidR="004323C3" w:rsidP="61A35ECB" w:rsidRDefault="004323C3" w14:paraId="39A73350" w14:textId="259E70DD">
      <w:pPr>
        <w:pStyle w:val="Heading2"/>
        <w:keepNext w:val="1"/>
        <w:rPr>
          <w:rFonts w:ascii="Calibri" w:hAnsi="Calibri" w:eastAsia="ＭＳ ゴシック" w:cs=""/>
          <w:b w:val="1"/>
          <w:bCs w:val="1"/>
          <w:color w:val="000000" w:themeColor="text2" w:themeTint="FF" w:themeShade="FF"/>
          <w:sz w:val="40"/>
          <w:szCs w:val="40"/>
        </w:rPr>
      </w:pPr>
      <w:r w:rsidR="004323C3">
        <w:rPr/>
        <w:t>Förändringar sedan föregående version</w:t>
      </w:r>
    </w:p>
    <w:p w:rsidRPr="004323C3" w:rsidR="004323C3" w:rsidP="61A35ECB" w:rsidRDefault="004323C3" w14:paraId="5E68483F" w14:textId="14011320">
      <w:pPr>
        <w:pStyle w:val="Normal"/>
      </w:pPr>
      <w:r w:rsidR="004323C3">
        <w:rPr/>
        <w:t>Förlängd giltighet.</w:t>
      </w:r>
    </w:p>
    <w:p w:rsidRPr="004323C3" w:rsidR="004323C3" w:rsidP="61A35ECB" w:rsidRDefault="004323C3" w14:paraId="61A87DF7" w14:textId="77777777">
      <w:pPr>
        <w:pStyle w:val="Heading2"/>
        <w:keepNext w:val="1"/>
        <w:tabs>
          <w:tab w:val="left" w:leader="none" w:pos="7515"/>
        </w:tabs>
        <w:rPr>
          <w:rFonts w:ascii="Calibri" w:hAnsi="Calibri" w:eastAsia="ＭＳ ゴシック" w:cs=""/>
          <w:b w:val="1"/>
          <w:bCs w:val="1"/>
          <w:color w:val="000000" w:themeColor="text2" w:themeTint="FF" w:themeShade="FF"/>
          <w:sz w:val="40"/>
          <w:szCs w:val="40"/>
        </w:rPr>
      </w:pPr>
      <w:r w:rsidR="004323C3">
        <w:rPr/>
        <w:t>Bakgrund, syfte och mål</w:t>
      </w:r>
    </w:p>
    <w:p w:rsidRPr="004323C3" w:rsidR="004323C3" w:rsidP="61A35ECB" w:rsidRDefault="004323C3" w14:paraId="37D1FE83" w14:textId="7BBA0976">
      <w:pPr>
        <w:pStyle w:val="Normal"/>
        <w:spacing w:line="240" w:lineRule="auto"/>
        <w:rPr>
          <w:rFonts w:ascii="Arial" w:hAnsi="Arial"/>
          <w:sz w:val="24"/>
          <w:szCs w:val="24"/>
        </w:rPr>
      </w:pPr>
      <w:r w:rsidR="004323C3">
        <w:rPr/>
        <w:t>Rutiner för anmälan till LÖF (Landstingens Ömsesidiga Försäkringsbolag).</w:t>
      </w:r>
    </w:p>
    <w:p w:rsidRPr="004323C3" w:rsidR="004323C3" w:rsidP="61A35ECB" w:rsidRDefault="004323C3" w14:paraId="0E1DC7A7" w14:textId="77777777">
      <w:pPr>
        <w:pStyle w:val="Heading2"/>
        <w:keepNext w:val="1"/>
        <w:rPr>
          <w:rFonts w:ascii="Calibri" w:hAnsi="Calibri" w:eastAsia="ＭＳ ゴシック" w:cs=""/>
          <w:b w:val="1"/>
          <w:bCs w:val="1"/>
          <w:color w:val="000000" w:themeColor="text2" w:themeTint="FF" w:themeShade="FF"/>
          <w:sz w:val="40"/>
          <w:szCs w:val="40"/>
        </w:rPr>
      </w:pPr>
      <w:r w:rsidR="004323C3">
        <w:rPr/>
        <w:t>Arbetsbeskrivning</w:t>
      </w:r>
    </w:p>
    <w:p w:rsidRPr="004323C3" w:rsidR="004323C3" w:rsidP="61A35ECB" w:rsidRDefault="004323C3" w14:paraId="2780FFE7" w14:textId="77777777">
      <w:pPr>
        <w:pStyle w:val="Normal"/>
        <w:rPr>
          <w:rFonts w:ascii="Arial" w:hAnsi="Arial" w:cs="Arial"/>
          <w:sz w:val="24"/>
          <w:szCs w:val="24"/>
        </w:rPr>
      </w:pPr>
      <w:r w:rsidR="004323C3">
        <w:rPr/>
        <w:t>Rutiner för anmälan.</w:t>
      </w:r>
    </w:p>
    <w:p w:rsidRPr="004323C3" w:rsidR="004323C3" w:rsidP="004323C3" w:rsidRDefault="004323C3" w14:paraId="1AE5F72B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61A35ECB" w:rsidRDefault="004323C3" w14:paraId="0347F395" w14:textId="77777777">
      <w:pPr>
        <w:pStyle w:val="Normal"/>
        <w:spacing w:line="240" w:lineRule="auto"/>
        <w:rPr>
          <w:rFonts w:ascii="Arial" w:hAnsi="Arial" w:cs="Arial"/>
          <w:sz w:val="24"/>
          <w:szCs w:val="24"/>
        </w:rPr>
      </w:pPr>
      <w:r w:rsidR="004323C3">
        <w:rPr/>
        <w:t>Vid uppkommen patientskada (t ex tandskada i samband med intubation), ska ofta en anmälan till LÖF göras:</w:t>
      </w:r>
    </w:p>
    <w:p w:rsidRPr="004323C3" w:rsidR="004323C3" w:rsidP="004323C3" w:rsidRDefault="004323C3" w14:paraId="7A584F2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61A35ECB" w:rsidRDefault="004323C3" w14:paraId="47C4AFCF" w14:textId="00B6DB9D">
      <w:pPr>
        <w:pStyle w:val="ListParagraph"/>
        <w:numPr>
          <w:ilvl w:val="1"/>
          <w:numId w:val="21"/>
        </w:numPr>
        <w:spacing w:line="240" w:lineRule="auto"/>
        <w:contextualSpacing/>
        <w:rPr>
          <w:rFonts w:ascii="Arial" w:hAnsi="Arial" w:eastAsia="Arial" w:cs="Arial"/>
          <w:sz w:val="24"/>
          <w:szCs w:val="24"/>
          <w:lang w:eastAsia="en-US"/>
        </w:rPr>
      </w:pPr>
      <w:r w:rsidR="004323C3">
        <w:rPr/>
        <w:t xml:space="preserve">Ge patienten information om </w:t>
      </w:r>
      <w:r w:rsidR="004323C3">
        <w:rPr/>
        <w:t>LÖF:s</w:t>
      </w:r>
      <w:r w:rsidR="004323C3">
        <w:rPr/>
        <w:t xml:space="preserve"> hemsida </w:t>
      </w:r>
      <w:hyperlink r:id="Ra7c5ee77928b41f7">
        <w:r w:rsidRPr="61A35ECB" w:rsidR="004323C3">
          <w:rPr>
            <w:rStyle w:val="Hyperlink"/>
          </w:rPr>
          <w:t>(</w:t>
        </w:r>
        <w:r w:rsidRPr="61A35ECB" w:rsidR="004323C3">
          <w:rPr>
            <w:rStyle w:val="Hyperlink"/>
          </w:rPr>
          <w:t>lof.se</w:t>
        </w:r>
        <w:r w:rsidRPr="61A35ECB" w:rsidR="004323C3">
          <w:rPr>
            <w:rStyle w:val="Hyperlink"/>
          </w:rPr>
          <w:t xml:space="preserve"> – anmäl en skada</w:t>
        </w:r>
      </w:hyperlink>
      <w:r w:rsidR="004323C3">
        <w:rPr/>
        <w:t xml:space="preserve">) och möjlighet att göra en anmälan om patientskada. </w:t>
      </w:r>
      <w:r w:rsidR="004323C3">
        <w:rPr/>
        <w:t xml:space="preserve">        Alternativt kopiera anmälningsblanketten och ge till patienten, adress att skicka blanketten till står på anmälan.</w:t>
      </w:r>
      <w:r>
        <w:br/>
      </w:r>
    </w:p>
    <w:p w:rsidRPr="004323C3" w:rsidR="004323C3" w:rsidP="61A35ECB" w:rsidRDefault="004323C3" w14:paraId="5F998658" w14:textId="77777777">
      <w:pPr>
        <w:pStyle w:val="ListParagraph"/>
        <w:numPr>
          <w:ilvl w:val="1"/>
          <w:numId w:val="21"/>
        </w:numPr>
        <w:spacing w:line="240" w:lineRule="auto"/>
        <w:contextualSpacing/>
        <w:rPr>
          <w:rFonts w:ascii="Arial" w:hAnsi="Arial" w:eastAsia="Arial" w:cs="Arial"/>
          <w:sz w:val="24"/>
          <w:szCs w:val="24"/>
          <w:lang w:eastAsia="en-US"/>
        </w:rPr>
      </w:pPr>
      <w:r w:rsidR="004323C3">
        <w:rPr/>
        <w:t>Dokumentera händelsen i journalen.</w:t>
      </w:r>
      <w:r>
        <w:br/>
      </w:r>
    </w:p>
    <w:p w:rsidRPr="004323C3" w:rsidR="004323C3" w:rsidP="61A35ECB" w:rsidRDefault="004323C3" w14:paraId="1FC3B842" w14:textId="77777777">
      <w:pPr>
        <w:pStyle w:val="ListParagraph"/>
        <w:numPr>
          <w:ilvl w:val="1"/>
          <w:numId w:val="21"/>
        </w:numPr>
        <w:spacing w:line="240" w:lineRule="auto"/>
        <w:contextualSpacing/>
        <w:rPr>
          <w:rFonts w:ascii="Arial" w:hAnsi="Arial" w:eastAsia="Arial" w:cs="Arial"/>
          <w:sz w:val="24"/>
          <w:szCs w:val="24"/>
          <w:lang w:eastAsia="en-US"/>
        </w:rPr>
      </w:pPr>
      <w:r w:rsidR="004323C3">
        <w:rPr/>
        <w:t>Bedöm om avvikelse ska skrivas.</w:t>
      </w:r>
      <w:r>
        <w:br/>
      </w:r>
    </w:p>
    <w:p w:rsidRPr="004323C3" w:rsidR="004323C3" w:rsidP="61A35ECB" w:rsidRDefault="004323C3" w14:paraId="32809119" w14:textId="77777777">
      <w:pPr>
        <w:pStyle w:val="ListParagraph"/>
        <w:numPr>
          <w:ilvl w:val="1"/>
          <w:numId w:val="21"/>
        </w:numPr>
        <w:spacing w:line="240" w:lineRule="auto"/>
        <w:contextualSpacing/>
        <w:rPr>
          <w:rFonts w:ascii="Arial" w:hAnsi="Arial" w:eastAsia="Arial" w:cs="Arial"/>
          <w:sz w:val="24"/>
          <w:szCs w:val="24"/>
          <w:lang w:eastAsia="en-US"/>
        </w:rPr>
      </w:pPr>
      <w:r w:rsidR="004323C3">
        <w:rPr/>
        <w:t>Besked om eventuell ersättning beslutas av LÖF. Besked dröjer ofta flera veckor.</w:t>
      </w:r>
    </w:p>
    <w:p w:rsidRPr="004323C3" w:rsidR="004323C3" w:rsidP="004323C3" w:rsidRDefault="004323C3" w14:paraId="094B2CC0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004323C3" w:rsidRDefault="004323C3" w14:paraId="24006BD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004323C3" w:rsidRDefault="004323C3" w14:paraId="3F36B3E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4323C3" w:rsidR="004323C3" w:rsidP="004323C3" w:rsidRDefault="004323C3" w14:paraId="30A0B515" w14:textId="77777777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323C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595260C9"/>
    <w:multiLevelType w:val="hybridMultilevel"/>
    <w:tmpl w:val="4CE6A2C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>
    <w:abstractNumId w:val="18"/>
  </w:num>
  <w:num w:numId="2">
    <w:abstractNumId w:val="14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7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3C3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75013C"/>
    <w:rsid w:val="1A59985F"/>
    <w:rsid w:val="1A59985F"/>
    <w:rsid w:val="20C8D9E3"/>
    <w:rsid w:val="2E0F39C2"/>
    <w:rsid w:val="3BA395E0"/>
    <w:rsid w:val="4386B7A1"/>
    <w:rsid w:val="4D1A5C3A"/>
    <w:rsid w:val="61A35ECB"/>
    <w:rsid w:val="647B2B65"/>
    <w:rsid w:val="64AEE184"/>
    <w:rsid w:val="6B2CF8ED"/>
    <w:rsid w:val="7656E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4dfbf933c4274991" /><Relationship Type="http://schemas.openxmlformats.org/officeDocument/2006/relationships/hyperlink" Target="https://lof.se/patient/anmal-en-skada/" TargetMode="External" Id="Ra7c5ee77928b41f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dd4c5e-b0c4-4e4c-9405-6c985e03af77}"/>
      </w:docPartPr>
      <w:docPartBody>
        <w:p w14:paraId="33B60C13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Anmälan till LÖF (Landstingens Ömsesidiga Försäkringsbolag)</dc:title>
  <dc:subject/>
  <dc:creator>patrik.jens.johansson@vgregion.se</dc:creator>
  <keywords/>
  <lastModifiedBy>Anna-Karin Blomqvist</lastModifiedBy>
  <revision>3</revision>
  <lastPrinted>2016-03-31T10:56:00.0000000Z</lastPrinted>
  <dcterms:created xsi:type="dcterms:W3CDTF">2022-03-02T07:10:00.0000000Z</dcterms:created>
  <dcterms:modified xsi:type="dcterms:W3CDTF">2022-03-30T11:12:51.0000000Z</dcterms:modified>
</coreProperties>
</file>