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B40703" w14:textId="21682F81" w:rsidR="006B2955" w:rsidRPr="006B2955" w:rsidRDefault="006B2955" w:rsidP="00A0312C">
      <w:pPr>
        <w:pStyle w:val="Rubrik2"/>
        <w:rPr>
          <w:szCs w:val="48"/>
        </w:rPr>
      </w:pPr>
      <w:bookmarkStart w:id="0" w:name="_Toc321146591"/>
      <w:r>
        <w:t>Saneringsanvisningar akutmottagningen SkaS Skövde</w:t>
      </w:r>
    </w:p>
    <w:p w14:paraId="174613FB" w14:textId="0048E907" w:rsidR="0878F6E9" w:rsidRDefault="0878F6E9" w:rsidP="0FA4D085">
      <w:pPr>
        <w:pStyle w:val="Rubrik2"/>
      </w:pPr>
      <w:r>
        <w:t>Förändringar sedan föregående version</w:t>
      </w:r>
    </w:p>
    <w:p w14:paraId="6734E50C" w14:textId="2088520A" w:rsidR="2CC2692E" w:rsidRDefault="2CC2692E" w:rsidP="00A0312C">
      <w:r>
        <w:t xml:space="preserve">Uppdaterad rutin. </w:t>
      </w:r>
    </w:p>
    <w:p w14:paraId="593FE7F7" w14:textId="222B8937" w:rsidR="006B2955" w:rsidRPr="006B2955" w:rsidRDefault="154623B1" w:rsidP="0FA4D085">
      <w:pPr>
        <w:pStyle w:val="Rubrik3"/>
        <w:tabs>
          <w:tab w:val="left" w:pos="7515"/>
        </w:tabs>
        <w:rPr>
          <w:bCs w:val="0"/>
          <w:sz w:val="40"/>
          <w:szCs w:val="40"/>
        </w:rPr>
      </w:pPr>
      <w:r>
        <w:t>Bakgrund, syfte och mål</w:t>
      </w:r>
    </w:p>
    <w:p w14:paraId="70EC2093" w14:textId="1B3105D1" w:rsidR="006B2955" w:rsidRPr="006B2955" w:rsidRDefault="006B2955" w:rsidP="00A0312C">
      <w:r w:rsidRPr="0FA4D085">
        <w:t xml:space="preserve">Skapa tydliga instruktioner i form av åtgärdskort, för arbete i saneringsenheten vid CBRNE-händelse. </w:t>
      </w:r>
    </w:p>
    <w:p w14:paraId="2DAAA4C2" w14:textId="77777777" w:rsidR="006B2955" w:rsidRPr="006B2955" w:rsidRDefault="006B2955" w:rsidP="00A0312C">
      <w:pPr>
        <w:rPr>
          <w:b/>
          <w:bCs/>
        </w:rPr>
      </w:pPr>
      <w:r w:rsidRPr="0FA4D085">
        <w:t xml:space="preserve">Upprätta skriftliga instruktioner i form av åtgärdskort för att säkerställa arbete i saneringsenheten och därmed öka säkerheten för personal och patienter vid sanering av kontaminerade personer. Åtgärdskorten ska också underlätta vid utbildning av personal som kan komma att ingå vid saneringsarbete. </w:t>
      </w:r>
    </w:p>
    <w:p w14:paraId="63C3BC99" w14:textId="77777777" w:rsidR="006B2955" w:rsidRPr="006B2955" w:rsidRDefault="006B2955" w:rsidP="0FA4D085">
      <w:pPr>
        <w:keepNext/>
        <w:spacing w:before="120" w:after="60" w:line="240" w:lineRule="auto"/>
        <w:ind w:right="0"/>
        <w:outlineLvl w:val="2"/>
        <w:rPr>
          <w:rFonts w:asciiTheme="majorHAnsi" w:eastAsiaTheme="majorEastAsia" w:hAnsiTheme="majorHAnsi" w:cstheme="majorBidi"/>
          <w:b/>
          <w:bCs/>
          <w:sz w:val="26"/>
          <w:szCs w:val="26"/>
        </w:rPr>
      </w:pPr>
      <w:r w:rsidRPr="0FA4D085">
        <w:rPr>
          <w:rFonts w:asciiTheme="majorHAnsi" w:eastAsiaTheme="majorEastAsia" w:hAnsiTheme="majorHAnsi" w:cstheme="majorBidi"/>
          <w:b/>
          <w:bCs/>
          <w:sz w:val="26"/>
          <w:szCs w:val="26"/>
        </w:rPr>
        <w:t>Tillämpliga lagar, föreskrifter eller externa riktlinjer</w:t>
      </w:r>
    </w:p>
    <w:p w14:paraId="67271BD0" w14:textId="4BF7E8C4" w:rsidR="006B2955" w:rsidRPr="006B2955" w:rsidRDefault="006B2955" w:rsidP="00A0312C">
      <w:r>
        <w:t xml:space="preserve">Personsanering och personligt skydd – Resurser vid händelse med farliga ämnen – </w:t>
      </w:r>
      <w:proofErr w:type="spellStart"/>
      <w:r>
        <w:t>Prehospitalt</w:t>
      </w:r>
      <w:proofErr w:type="spellEnd"/>
      <w:r>
        <w:t xml:space="preserve"> och Katastrofmedicinskt Centrum, 2011 – Behandlingsanvisningar för händelser med kemiska ämnen regionalrutin </w:t>
      </w:r>
      <w:r w:rsidR="273D8467">
        <w:t>202</w:t>
      </w:r>
      <w:r w:rsidR="71E3FD0B">
        <w:t>3</w:t>
      </w:r>
      <w:r w:rsidR="273D8467">
        <w:t>–202</w:t>
      </w:r>
      <w:r w:rsidR="390A2902">
        <w:t>8</w:t>
      </w:r>
      <w:r>
        <w:t xml:space="preserve">. </w:t>
      </w:r>
      <w:r w:rsidR="6E50E66C">
        <w:t>ASB VGR.</w:t>
      </w:r>
    </w:p>
    <w:p w14:paraId="5AF18582" w14:textId="049EFBE7" w:rsidR="006B2955" w:rsidRPr="006B2955" w:rsidRDefault="006B2955" w:rsidP="0FA4D085">
      <w:pPr>
        <w:pStyle w:val="Rubrik3"/>
        <w:rPr>
          <w:bCs w:val="0"/>
          <w:sz w:val="40"/>
          <w:szCs w:val="40"/>
        </w:rPr>
      </w:pPr>
      <w:r w:rsidRPr="0FA4D085">
        <w:rPr>
          <w:rStyle w:val="Rubrik2Char"/>
        </w:rPr>
        <w:t>Arbetsbeskrivning</w:t>
      </w:r>
    </w:p>
    <w:p w14:paraId="7E9BBF17" w14:textId="77777777" w:rsidR="006B2955" w:rsidRPr="006B2955" w:rsidRDefault="006B2955" w:rsidP="11A6B8F5">
      <w:pPr>
        <w:pStyle w:val="MellanrubrikVGR"/>
        <w:rPr>
          <w:rFonts w:ascii="Arial" w:eastAsia="Arial" w:hAnsi="Arial" w:cs="Arial"/>
          <w:sz w:val="24"/>
          <w:szCs w:val="24"/>
        </w:rPr>
      </w:pPr>
      <w:r w:rsidRPr="11A6B8F5">
        <w:rPr>
          <w:rFonts w:ascii="Arial" w:eastAsia="Arial" w:hAnsi="Arial" w:cs="Arial"/>
          <w:sz w:val="24"/>
          <w:szCs w:val="24"/>
        </w:rPr>
        <w:t xml:space="preserve">Sanering – arbetsbeskrivning av vårdkedjan </w:t>
      </w:r>
    </w:p>
    <w:p w14:paraId="29ED8E3C" w14:textId="4F5D1F78" w:rsidR="006B2955" w:rsidRDefault="006B2955" w:rsidP="00A0312C">
      <w:r>
        <w:t xml:space="preserve">Saneringen består av fyra delar och kan personalmässigt minska eller öka beroende på hur många patienter som ska saneras och i vilket skick dessa är. Ledningsansvarig sjuksköterska </w:t>
      </w:r>
      <w:r w:rsidR="0C644E10">
        <w:t xml:space="preserve">utser en saneringsansvarig sjuksköterska. </w:t>
      </w:r>
    </w:p>
    <w:p w14:paraId="25B0B6D3" w14:textId="77777777" w:rsidR="006B2955" w:rsidRPr="006B2955" w:rsidRDefault="006B2955" w:rsidP="00A0312C">
      <w:r w:rsidRPr="0FA4D085">
        <w:t>En eller flera personer</w:t>
      </w:r>
    </w:p>
    <w:p w14:paraId="189A0113" w14:textId="2D21205A" w:rsidR="006B2955" w:rsidRPr="006B2955" w:rsidRDefault="006B2955" w:rsidP="00A0312C">
      <w:pPr>
        <w:pStyle w:val="Punktlista"/>
      </w:pPr>
      <w:r>
        <w:t xml:space="preserve">bemannar oren </w:t>
      </w:r>
      <w:r w:rsidR="0CF69A6F">
        <w:t>statio</w:t>
      </w:r>
      <w:r>
        <w:t>n</w:t>
      </w:r>
      <w:r w:rsidR="29EFC10C">
        <w:t xml:space="preserve"> ute</w:t>
      </w:r>
      <w:r>
        <w:t>.</w:t>
      </w:r>
    </w:p>
    <w:p w14:paraId="0762797F" w14:textId="4523A269" w:rsidR="006B2955" w:rsidRPr="006B2955" w:rsidRDefault="4E85B0DF" w:rsidP="00A0312C">
      <w:pPr>
        <w:pStyle w:val="Punktlista"/>
      </w:pPr>
      <w:r>
        <w:t>b</w:t>
      </w:r>
      <w:r w:rsidR="14045B0A">
        <w:t>emannar</w:t>
      </w:r>
      <w:r w:rsidR="006B2955">
        <w:t xml:space="preserve"> </w:t>
      </w:r>
      <w:r w:rsidR="6E18FD8A">
        <w:t xml:space="preserve">oren sluss.  </w:t>
      </w:r>
    </w:p>
    <w:p w14:paraId="67DBC37E" w14:textId="239F4154" w:rsidR="006B2955" w:rsidRPr="006B2955" w:rsidRDefault="006B2955" w:rsidP="00A0312C">
      <w:pPr>
        <w:pStyle w:val="Punktlista"/>
      </w:pPr>
      <w:r>
        <w:t xml:space="preserve">bemannar </w:t>
      </w:r>
      <w:r w:rsidR="2F5CA968">
        <w:t xml:space="preserve">duschar i </w:t>
      </w:r>
      <w:r>
        <w:t xml:space="preserve">saneringsenheten. </w:t>
      </w:r>
    </w:p>
    <w:p w14:paraId="74E7A81D" w14:textId="55574262" w:rsidR="006B2955" w:rsidRPr="006B2955" w:rsidRDefault="006B2955" w:rsidP="00A0312C">
      <w:pPr>
        <w:pStyle w:val="Punktlista"/>
      </w:pPr>
      <w:r>
        <w:t xml:space="preserve">bemannar ren </w:t>
      </w:r>
      <w:r w:rsidR="18763E1B">
        <w:t xml:space="preserve">sluss </w:t>
      </w:r>
      <w:r>
        <w:t xml:space="preserve">där omhändertagandet av den färdigsanerade patienten sker.  </w:t>
      </w:r>
    </w:p>
    <w:p w14:paraId="2BF849D7" w14:textId="697E25FD" w:rsidR="006B2955" w:rsidRPr="006B2955" w:rsidRDefault="006B2955" w:rsidP="0FA4D085">
      <w:pPr>
        <w:spacing w:after="0" w:line="240" w:lineRule="auto"/>
        <w:ind w:right="0" w:hanging="2"/>
      </w:pPr>
    </w:p>
    <w:p w14:paraId="296F59EA" w14:textId="1878886B" w:rsidR="6FA825BD" w:rsidRDefault="6FA825BD" w:rsidP="6FA825BD">
      <w:pPr>
        <w:spacing w:after="0" w:line="240" w:lineRule="auto"/>
        <w:ind w:right="0" w:hanging="2"/>
      </w:pPr>
    </w:p>
    <w:p w14:paraId="6F358ACE" w14:textId="34533C0C" w:rsidR="006B2955" w:rsidRPr="006B2955" w:rsidRDefault="004D7C79" w:rsidP="0FA4D085">
      <w:pPr>
        <w:pStyle w:val="MellanrubrikVGR"/>
        <w:rPr>
          <w:rFonts w:ascii="Times New Roman" w:hAnsi="Times New Roman"/>
          <w:b w:val="0"/>
          <w:sz w:val="24"/>
          <w:szCs w:val="24"/>
        </w:rPr>
      </w:pPr>
      <w:hyperlink r:id="rId12" w:history="1">
        <w:r w:rsidRPr="004D7C79">
          <w:rPr>
            <w:rStyle w:val="Hyperlnk"/>
          </w:rPr>
          <w:t>Åtgärdskort saneringsansvarig sjuksköterska.pdf</w:t>
        </w:r>
      </w:hyperlink>
      <w:r w:rsidR="00F82EB8" w:rsidRPr="006B2955">
        <w:rPr>
          <w:rFonts w:ascii="Times New Roman" w:hAnsi="Times New Roman"/>
          <w:b w:val="0"/>
          <w:sz w:val="24"/>
          <w:szCs w:val="24"/>
        </w:rPr>
        <w:t xml:space="preserve"> </w:t>
      </w:r>
    </w:p>
    <w:p w14:paraId="741AE889" w14:textId="6F49F25E" w:rsidR="006B2955" w:rsidRPr="006B2955" w:rsidRDefault="006B2955" w:rsidP="7B9FFB2F">
      <w:pPr>
        <w:spacing w:after="0" w:line="240" w:lineRule="auto"/>
        <w:ind w:right="0" w:hanging="2"/>
        <w:rPr>
          <w:color w:val="FF0000"/>
        </w:rPr>
      </w:pPr>
      <w:r>
        <w:t xml:space="preserve">Är ledningsansvarig för saneringen. Utförs av ledningsansvarig sjuksköterska eller av denne utsedd sjuksköterska. </w:t>
      </w:r>
    </w:p>
    <w:p w14:paraId="0B517D8F" w14:textId="0675908D" w:rsidR="006B2955" w:rsidRPr="006B2955" w:rsidRDefault="00F82EB8" w:rsidP="0FA4D085">
      <w:pPr>
        <w:pStyle w:val="MellanrubrikVGR"/>
        <w:rPr>
          <w:rFonts w:ascii="Times New Roman" w:hAnsi="Times New Roman"/>
          <w:b w:val="0"/>
          <w:sz w:val="24"/>
          <w:szCs w:val="24"/>
        </w:rPr>
      </w:pPr>
      <w:hyperlink r:id="rId13" w:history="1">
        <w:r w:rsidRPr="00F82EB8">
          <w:rPr>
            <w:rStyle w:val="Hyperlnk"/>
          </w:rPr>
          <w:t>Åtgärdskort Oren station.pdf</w:t>
        </w:r>
      </w:hyperlink>
    </w:p>
    <w:p w14:paraId="58CA1C8D" w14:textId="16EDB8CD" w:rsidR="2D455431" w:rsidRDefault="2D455431" w:rsidP="11A6B8F5">
      <w:pPr>
        <w:rPr>
          <w:rFonts w:ascii="Calibri" w:eastAsia="Calibri" w:hAnsi="Calibri" w:cs="Calibri"/>
          <w:b/>
          <w:bCs/>
          <w:sz w:val="26"/>
          <w:szCs w:val="26"/>
        </w:rPr>
      </w:pPr>
      <w:hyperlink r:id="rId14">
        <w:r w:rsidRPr="6B6F0F7B">
          <w:rPr>
            <w:rStyle w:val="Hyperlnk"/>
            <w:rFonts w:ascii="Calibri" w:eastAsia="Calibri" w:hAnsi="Calibri" w:cs="Calibri"/>
            <w:b/>
            <w:bCs/>
            <w:sz w:val="26"/>
            <w:szCs w:val="26"/>
          </w:rPr>
          <w:t>Åtgärdskort:  Oren Sluss</w:t>
        </w:r>
      </w:hyperlink>
    </w:p>
    <w:p w14:paraId="54DE7E17" w14:textId="5994B35A" w:rsidR="006B2955" w:rsidRPr="006B2955" w:rsidRDefault="006B2955" w:rsidP="0FA4D085">
      <w:pPr>
        <w:pStyle w:val="MellanrubrikVGR"/>
        <w:rPr>
          <w:rFonts w:ascii="Times New Roman" w:hAnsi="Times New Roman"/>
          <w:b w:val="0"/>
          <w:sz w:val="24"/>
          <w:szCs w:val="24"/>
        </w:rPr>
      </w:pPr>
      <w:hyperlink r:id="rId15">
        <w:r w:rsidRPr="6B6F0F7B">
          <w:rPr>
            <w:rStyle w:val="Hyperlnk"/>
          </w:rPr>
          <w:t xml:space="preserve">Åtgärdskort: </w:t>
        </w:r>
        <w:r w:rsidR="7612D5CC" w:rsidRPr="6B6F0F7B">
          <w:rPr>
            <w:rStyle w:val="Hyperlnk"/>
          </w:rPr>
          <w:t xml:space="preserve"> Dusch s</w:t>
        </w:r>
        <w:r w:rsidRPr="6B6F0F7B">
          <w:rPr>
            <w:rStyle w:val="Hyperlnk"/>
          </w:rPr>
          <w:t>aneringsenhet</w:t>
        </w:r>
      </w:hyperlink>
    </w:p>
    <w:p w14:paraId="76981D0E" w14:textId="77777777" w:rsidR="006B2955" w:rsidRPr="006B2955" w:rsidRDefault="006B2955" w:rsidP="000061D2">
      <w:pPr>
        <w:numPr>
          <w:ilvl w:val="0"/>
          <w:numId w:val="15"/>
        </w:numPr>
        <w:spacing w:after="0" w:line="240" w:lineRule="auto"/>
        <w:ind w:left="992" w:right="0" w:hanging="2"/>
        <w:contextualSpacing/>
      </w:pPr>
      <w:r w:rsidRPr="0FA4D085">
        <w:t xml:space="preserve">Sektionsansvarig saneringsenhet </w:t>
      </w:r>
    </w:p>
    <w:p w14:paraId="449FA715" w14:textId="77777777" w:rsidR="006B2955" w:rsidRPr="006B2955" w:rsidRDefault="006B2955" w:rsidP="000061D2">
      <w:pPr>
        <w:numPr>
          <w:ilvl w:val="0"/>
          <w:numId w:val="15"/>
        </w:numPr>
        <w:spacing w:after="0" w:line="240" w:lineRule="auto"/>
        <w:ind w:left="992" w:right="0" w:hanging="2"/>
        <w:contextualSpacing/>
      </w:pPr>
      <w:r w:rsidRPr="0FA4D085">
        <w:t>Duschar saneringsenhet</w:t>
      </w:r>
    </w:p>
    <w:p w14:paraId="2ACEF3DA" w14:textId="39C89C86" w:rsidR="006B2955" w:rsidRPr="006B2955" w:rsidRDefault="006B2955" w:rsidP="0FA4D085">
      <w:pPr>
        <w:pStyle w:val="MellanrubrikVGR"/>
        <w:rPr>
          <w:rFonts w:ascii="Times New Roman" w:hAnsi="Times New Roman"/>
          <w:b w:val="0"/>
          <w:sz w:val="24"/>
          <w:szCs w:val="24"/>
        </w:rPr>
      </w:pPr>
      <w:hyperlink r:id="rId16">
        <w:r w:rsidRPr="6B6F0F7B">
          <w:rPr>
            <w:rStyle w:val="Hyperlnk"/>
          </w:rPr>
          <w:t xml:space="preserve">Åtgärdskort: Ren </w:t>
        </w:r>
        <w:r w:rsidR="7E77FFD8" w:rsidRPr="6B6F0F7B">
          <w:rPr>
            <w:rStyle w:val="Hyperlnk"/>
          </w:rPr>
          <w:t>sluss</w:t>
        </w:r>
      </w:hyperlink>
    </w:p>
    <w:p w14:paraId="694E4E43" w14:textId="77777777" w:rsidR="006B2955" w:rsidRPr="006B2955" w:rsidRDefault="006B2955" w:rsidP="0FA4D085">
      <w:pPr>
        <w:pStyle w:val="MellanrubrikVGR"/>
        <w:rPr>
          <w:rFonts w:ascii="Times New Roman" w:hAnsi="Times New Roman"/>
          <w:b w:val="0"/>
          <w:sz w:val="24"/>
          <w:szCs w:val="24"/>
        </w:rPr>
      </w:pPr>
      <w:hyperlink r:id="rId17">
        <w:r w:rsidRPr="6B6F0F7B">
          <w:rPr>
            <w:rStyle w:val="Hyperlnk"/>
          </w:rPr>
          <w:t xml:space="preserve">Åtgärdskort: </w:t>
        </w:r>
        <w:proofErr w:type="spellStart"/>
        <w:r w:rsidRPr="6B6F0F7B">
          <w:rPr>
            <w:rStyle w:val="Hyperlnk"/>
          </w:rPr>
          <w:t>Utsanering</w:t>
        </w:r>
        <w:proofErr w:type="spellEnd"/>
        <w:r w:rsidRPr="6B6F0F7B">
          <w:rPr>
            <w:rStyle w:val="Hyperlnk"/>
          </w:rPr>
          <w:t xml:space="preserve"> av personal i saneringsenhet</w:t>
        </w:r>
      </w:hyperlink>
    </w:p>
    <w:p w14:paraId="0B6164F3" w14:textId="77777777" w:rsidR="006B2955" w:rsidRPr="006B2955" w:rsidRDefault="006B2955" w:rsidP="0FA4D085">
      <w:pPr>
        <w:pStyle w:val="MellanrubrikVGR"/>
        <w:rPr>
          <w:rFonts w:ascii="Times New Roman" w:hAnsi="Times New Roman"/>
          <w:b w:val="0"/>
          <w:sz w:val="24"/>
          <w:szCs w:val="24"/>
        </w:rPr>
      </w:pPr>
      <w:hyperlink r:id="rId18">
        <w:r w:rsidRPr="6B6F0F7B">
          <w:rPr>
            <w:rStyle w:val="Hyperlnk"/>
          </w:rPr>
          <w:t>Åtgärdskort: Iordningsställande utav saneringsenhet efter CNRNE-händelse.</w:t>
        </w:r>
      </w:hyperlink>
    </w:p>
    <w:p w14:paraId="3BCB260F" w14:textId="77777777" w:rsidR="006B2955" w:rsidRPr="006B2955" w:rsidRDefault="006B2955" w:rsidP="0FA4D085">
      <w:pPr>
        <w:pStyle w:val="MellanrubrikVGR"/>
        <w:rPr>
          <w:rFonts w:ascii="Times New Roman" w:hAnsi="Times New Roman"/>
          <w:b w:val="0"/>
          <w:sz w:val="24"/>
          <w:szCs w:val="24"/>
        </w:rPr>
      </w:pPr>
      <w:hyperlink r:id="rId19">
        <w:r w:rsidRPr="6B6F0F7B">
          <w:rPr>
            <w:rStyle w:val="Hyperlnk"/>
          </w:rPr>
          <w:t>Åtgärdskort. Väktare</w:t>
        </w:r>
      </w:hyperlink>
    </w:p>
    <w:p w14:paraId="2CD9E83E" w14:textId="1F07D1F8" w:rsidR="006B2955" w:rsidRDefault="006B2955" w:rsidP="0095329E">
      <w:pPr>
        <w:pStyle w:val="Rubrik3"/>
      </w:pPr>
      <w:r w:rsidRPr="3B5C18E4">
        <w:t xml:space="preserve">Sanering – åtgärdskort: Saneringsansvarig sjuksköterska  </w:t>
      </w:r>
    </w:p>
    <w:p w14:paraId="040B8932" w14:textId="2EB82ECE" w:rsidR="006B2955" w:rsidRPr="006B2955" w:rsidRDefault="31054922" w:rsidP="00A0312C">
      <w:r w:rsidRPr="11A6B8F5">
        <w:t xml:space="preserve">Utses av ledningsansvarig sjuksköterska. </w:t>
      </w:r>
    </w:p>
    <w:p w14:paraId="1FB4248D" w14:textId="18DEA9FE" w:rsidR="3B5C18E4" w:rsidRDefault="04EEF121" w:rsidP="00A0312C">
      <w:r w:rsidRPr="3076A5C3">
        <w:rPr>
          <w:b/>
          <w:bCs/>
        </w:rPr>
        <w:t>Placering:</w:t>
      </w:r>
      <w:r>
        <w:t xml:space="preserve"> </w:t>
      </w:r>
      <w:r w:rsidR="523EE6E9">
        <w:t xml:space="preserve"> </w:t>
      </w:r>
      <w:r w:rsidR="153A05CF">
        <w:t>Utgår från ren sluss.</w:t>
      </w:r>
      <w:r w:rsidR="5FB23278">
        <w:t xml:space="preserve"> </w:t>
      </w:r>
    </w:p>
    <w:p w14:paraId="52F0514A" w14:textId="77777777" w:rsidR="006B2955" w:rsidRPr="006B2955" w:rsidRDefault="006B2955" w:rsidP="00A0312C">
      <w:pPr>
        <w:pStyle w:val="MellanrubrikVGR"/>
        <w:rPr>
          <w:rFonts w:ascii="Times New Roman" w:hAnsi="Times New Roman"/>
          <w:b w:val="0"/>
          <w:sz w:val="24"/>
          <w:szCs w:val="24"/>
        </w:rPr>
      </w:pPr>
      <w:r w:rsidRPr="00A0312C">
        <w:t>CHECKLISTA</w:t>
      </w:r>
      <w:r>
        <w:t xml:space="preserve">: </w:t>
      </w:r>
    </w:p>
    <w:p w14:paraId="7B25264C" w14:textId="22C50413" w:rsidR="006B2955" w:rsidRPr="006B2955" w:rsidRDefault="006B2955" w:rsidP="0054397A">
      <w:pPr>
        <w:pStyle w:val="Punktlista"/>
      </w:pPr>
      <w:r>
        <w:t xml:space="preserve">Ämnesinformation om det aktuella farliga ämnet, se </w:t>
      </w:r>
      <w:proofErr w:type="gramStart"/>
      <w:r>
        <w:t xml:space="preserve">farligt </w:t>
      </w:r>
      <w:proofErr w:type="spellStart"/>
      <w:r>
        <w:t>godspärm</w:t>
      </w:r>
      <w:proofErr w:type="spellEnd"/>
      <w:proofErr w:type="gramEnd"/>
      <w:r>
        <w:t xml:space="preserve"> </w:t>
      </w:r>
      <w:r w:rsidR="1B7F5752" w:rsidRPr="258F2AB1">
        <w:t>som finns hos ledningssjuksköterskan, efterfråga produktblad från skadeplats, Giftinformationscentralen, C-</w:t>
      </w:r>
      <w:proofErr w:type="spellStart"/>
      <w:r w:rsidR="1B7F5752" w:rsidRPr="258F2AB1">
        <w:t>meg</w:t>
      </w:r>
      <w:proofErr w:type="spellEnd"/>
      <w:r w:rsidR="1B7F5752" w:rsidRPr="258F2AB1">
        <w:t xml:space="preserve"> via L-</w:t>
      </w:r>
      <w:proofErr w:type="spellStart"/>
      <w:r w:rsidR="1B7F5752" w:rsidRPr="258F2AB1">
        <w:t>TiB</w:t>
      </w:r>
      <w:proofErr w:type="spellEnd"/>
      <w:r w:rsidR="1B7F5752" w:rsidRPr="258F2AB1">
        <w:t xml:space="preserve"> alternativt ”Behandlingsanvisning för händelse med kemiska ämnen”. </w:t>
      </w:r>
      <w:r w:rsidR="1B7F5752">
        <w:t xml:space="preserve"> </w:t>
      </w:r>
    </w:p>
    <w:p w14:paraId="0C8B12A1" w14:textId="32C22206" w:rsidR="11A6B8F5" w:rsidRDefault="4F792F54" w:rsidP="0054397A">
      <w:pPr>
        <w:pStyle w:val="Punktlista"/>
      </w:pPr>
      <w:r w:rsidRPr="258F2AB1">
        <w:t xml:space="preserve"> Hämta</w:t>
      </w:r>
      <w:r w:rsidR="4E10B48D" w:rsidRPr="258F2AB1">
        <w:t xml:space="preserve"> </w:t>
      </w:r>
      <w:r w:rsidR="736B4E31" w:rsidRPr="258F2AB1">
        <w:t xml:space="preserve">en </w:t>
      </w:r>
      <w:proofErr w:type="spellStart"/>
      <w:r w:rsidR="4E10B48D" w:rsidRPr="258F2AB1">
        <w:t>ascomtelefon</w:t>
      </w:r>
      <w:proofErr w:type="spellEnd"/>
      <w:r w:rsidR="4E10B48D" w:rsidRPr="258F2AB1">
        <w:t xml:space="preserve"> uppmärkt “sanering”, </w:t>
      </w:r>
      <w:r w:rsidR="744955AB" w:rsidRPr="258F2AB1">
        <w:t xml:space="preserve">telefonen </w:t>
      </w:r>
      <w:r w:rsidR="4E10B48D" w:rsidRPr="258F2AB1">
        <w:t>står hos ledningssjuksköterskan</w:t>
      </w:r>
      <w:r w:rsidR="299C914C" w:rsidRPr="258F2AB1">
        <w:t>.</w:t>
      </w:r>
      <w:r w:rsidR="18307BD5" w:rsidRPr="258F2AB1">
        <w:rPr>
          <w:color w:val="FF0000"/>
        </w:rPr>
        <w:t xml:space="preserve"> </w:t>
      </w:r>
    </w:p>
    <w:p w14:paraId="523CCA30" w14:textId="587346E6" w:rsidR="11A6B8F5" w:rsidRDefault="4E10B48D" w:rsidP="0054397A">
      <w:pPr>
        <w:pStyle w:val="Punktlista"/>
      </w:pPr>
      <w:r w:rsidRPr="258F2AB1">
        <w:t>Hämta en BEST-telefon</w:t>
      </w:r>
      <w:r w:rsidR="06A12EA3" w:rsidRPr="258F2AB1">
        <w:t>, finns på expeditionen D.  L</w:t>
      </w:r>
      <w:r w:rsidRPr="258F2AB1">
        <w:t xml:space="preserve">ogga in </w:t>
      </w:r>
      <w:r w:rsidR="0F35B470" w:rsidRPr="258F2AB1">
        <w:t>med ditt VGR-ID och välj team “sanering”</w:t>
      </w:r>
      <w:r w:rsidR="6DCF79B4" w:rsidRPr="258F2AB1">
        <w:t>.</w:t>
      </w:r>
    </w:p>
    <w:p w14:paraId="50A2F48D" w14:textId="25832EFF" w:rsidR="4E10B48D" w:rsidRDefault="0C7FD640" w:rsidP="0054397A">
      <w:pPr>
        <w:pStyle w:val="Punktlista"/>
        <w:rPr>
          <w:color w:val="000000" w:themeColor="text2"/>
        </w:rPr>
      </w:pPr>
      <w:r w:rsidRPr="258F2AB1">
        <w:t>Ta fram uppmärkt rullbord från katastrofförrådet</w:t>
      </w:r>
      <w:r w:rsidR="1FA0ED50" w:rsidRPr="258F2AB1">
        <w:t xml:space="preserve">. </w:t>
      </w:r>
      <w:r w:rsidR="4E10B48D" w:rsidRPr="258F2AB1">
        <w:t>Dokumentation</w:t>
      </w:r>
      <w:r w:rsidR="084AEC62" w:rsidRPr="258F2AB1">
        <w:t xml:space="preserve"> / logg</w:t>
      </w:r>
      <w:r w:rsidR="4E10B48D" w:rsidRPr="258F2AB1">
        <w:t xml:space="preserve"> startas omedelbart efter larm</w:t>
      </w:r>
      <w:r w:rsidR="1601AF35" w:rsidRPr="258F2AB1">
        <w:t xml:space="preserve">. </w:t>
      </w:r>
      <w:r w:rsidR="67390DA9" w:rsidRPr="258F2AB1">
        <w:t xml:space="preserve">Skriv ned klockslag på utförda åtgärder, telefonsamtal mm. </w:t>
      </w:r>
    </w:p>
    <w:p w14:paraId="017B1878" w14:textId="16D3A0C8" w:rsidR="4E10B48D" w:rsidRDefault="4E10B48D" w:rsidP="0054397A">
      <w:pPr>
        <w:pStyle w:val="Punktlista"/>
        <w:rPr>
          <w:b/>
          <w:bCs/>
          <w:color w:val="000000" w:themeColor="text2"/>
        </w:rPr>
      </w:pPr>
      <w:r w:rsidRPr="258F2AB1">
        <w:t xml:space="preserve">Fördela åtgärdskorten som finns i </w:t>
      </w:r>
      <w:r w:rsidR="01A5FEF0" w:rsidRPr="258F2AB1">
        <w:t>larmrummet, de finns även uppsatta på väggen i respektive sluss / e</w:t>
      </w:r>
      <w:r w:rsidR="04C26AB8" w:rsidRPr="258F2AB1">
        <w:t>nhet.</w:t>
      </w:r>
    </w:p>
    <w:p w14:paraId="4E0DE60D" w14:textId="376C0716" w:rsidR="4E10B48D" w:rsidRDefault="4E10B48D" w:rsidP="0054397A">
      <w:pPr>
        <w:pStyle w:val="Punktlista"/>
        <w:rPr>
          <w:b/>
          <w:bCs/>
          <w:color w:val="000000" w:themeColor="text2"/>
        </w:rPr>
      </w:pPr>
      <w:r w:rsidRPr="258F2AB1">
        <w:rPr>
          <w:color w:val="000000" w:themeColor="text2"/>
        </w:rPr>
        <w:t>Informera L-</w:t>
      </w:r>
      <w:proofErr w:type="spellStart"/>
      <w:r w:rsidRPr="258F2AB1">
        <w:rPr>
          <w:color w:val="000000" w:themeColor="text2"/>
        </w:rPr>
        <w:t>TiB</w:t>
      </w:r>
      <w:proofErr w:type="spellEnd"/>
      <w:r w:rsidRPr="258F2AB1">
        <w:rPr>
          <w:color w:val="000000" w:themeColor="text2"/>
        </w:rPr>
        <w:t xml:space="preserve"> personsökare 0746 - 21 26 36</w:t>
      </w:r>
      <w:r w:rsidR="5BD3302D" w:rsidRPr="258F2AB1">
        <w:rPr>
          <w:color w:val="000000" w:themeColor="text2"/>
        </w:rPr>
        <w:t>.</w:t>
      </w:r>
    </w:p>
    <w:p w14:paraId="5CF0558E" w14:textId="7FAC4EC7" w:rsidR="4E10B48D" w:rsidRDefault="4E10B48D" w:rsidP="0054397A">
      <w:pPr>
        <w:pStyle w:val="Punktlista"/>
        <w:rPr>
          <w:color w:val="000000" w:themeColor="text2"/>
        </w:rPr>
      </w:pPr>
      <w:r w:rsidRPr="258F2AB1">
        <w:rPr>
          <w:color w:val="000000" w:themeColor="text2"/>
        </w:rPr>
        <w:lastRenderedPageBreak/>
        <w:t xml:space="preserve">Ta kontakt med ansvarig läkare, medicinjour. </w:t>
      </w:r>
    </w:p>
    <w:p w14:paraId="7AE02A4E" w14:textId="03574A00" w:rsidR="4E10B48D" w:rsidRDefault="4E10B48D" w:rsidP="0054397A">
      <w:pPr>
        <w:pStyle w:val="Punktlista"/>
        <w:rPr>
          <w:color w:val="000000" w:themeColor="text2"/>
        </w:rPr>
      </w:pPr>
      <w:r w:rsidRPr="258F2AB1">
        <w:rPr>
          <w:color w:val="000000" w:themeColor="text2"/>
        </w:rPr>
        <w:t>Kontakt med väktare för hjälp med hänvisning och låsning samt bevakning av oren del ute</w:t>
      </w:r>
      <w:r w:rsidR="071405E1" w:rsidRPr="258F2AB1">
        <w:rPr>
          <w:color w:val="000000" w:themeColor="text2"/>
        </w:rPr>
        <w:t xml:space="preserve"> för att</w:t>
      </w:r>
      <w:r w:rsidRPr="258F2AB1">
        <w:rPr>
          <w:color w:val="000000" w:themeColor="text2"/>
        </w:rPr>
        <w:t xml:space="preserve"> hålla ordning och kontroll av eventuella värdesaker. Akut 310</w:t>
      </w:r>
      <w:r w:rsidR="7DE8CCA8" w:rsidRPr="258F2AB1">
        <w:rPr>
          <w:color w:val="000000" w:themeColor="text2"/>
        </w:rPr>
        <w:t xml:space="preserve"> </w:t>
      </w:r>
      <w:r w:rsidRPr="258F2AB1">
        <w:rPr>
          <w:color w:val="000000" w:themeColor="text2"/>
        </w:rPr>
        <w:t>10 alternativt 328</w:t>
      </w:r>
      <w:r w:rsidR="3E027F58" w:rsidRPr="258F2AB1">
        <w:rPr>
          <w:color w:val="000000" w:themeColor="text2"/>
        </w:rPr>
        <w:t xml:space="preserve"> </w:t>
      </w:r>
      <w:r w:rsidRPr="258F2AB1">
        <w:rPr>
          <w:color w:val="000000" w:themeColor="text2"/>
        </w:rPr>
        <w:t>40</w:t>
      </w:r>
      <w:r w:rsidR="3C62D3F8" w:rsidRPr="258F2AB1">
        <w:rPr>
          <w:color w:val="000000" w:themeColor="text2"/>
        </w:rPr>
        <w:t>.</w:t>
      </w:r>
    </w:p>
    <w:p w14:paraId="1E14694F" w14:textId="299742C7" w:rsidR="4E10B48D" w:rsidRDefault="1B9AE87C" w:rsidP="0054397A">
      <w:pPr>
        <w:pStyle w:val="Punktlista"/>
        <w:rPr>
          <w:b/>
          <w:bCs/>
          <w:color w:val="000000" w:themeColor="text2"/>
        </w:rPr>
      </w:pPr>
      <w:r w:rsidRPr="258F2AB1">
        <w:rPr>
          <w:color w:val="000000" w:themeColor="text2"/>
        </w:rPr>
        <w:t>Skriv i loggbok</w:t>
      </w:r>
      <w:r w:rsidR="0457B7DE" w:rsidRPr="258F2AB1">
        <w:rPr>
          <w:color w:val="000000" w:themeColor="text2"/>
        </w:rPr>
        <w:t>:</w:t>
      </w:r>
      <w:r w:rsidRPr="258F2AB1">
        <w:rPr>
          <w:color w:val="000000" w:themeColor="text2"/>
        </w:rPr>
        <w:t xml:space="preserve"> star</w:t>
      </w:r>
      <w:r w:rsidR="5891EB39" w:rsidRPr="258F2AB1">
        <w:rPr>
          <w:color w:val="000000" w:themeColor="text2"/>
        </w:rPr>
        <w:t>t</w:t>
      </w:r>
      <w:r w:rsidRPr="258F2AB1">
        <w:rPr>
          <w:color w:val="000000" w:themeColor="text2"/>
        </w:rPr>
        <w:t>tid, namn och funktion i loggen på personal som ska in och sanera. Ansvarar för avlösningsschema tillsammans med se</w:t>
      </w:r>
      <w:r w:rsidR="601D2F08" w:rsidRPr="258F2AB1">
        <w:rPr>
          <w:color w:val="000000" w:themeColor="text2"/>
        </w:rPr>
        <w:t>k</w:t>
      </w:r>
      <w:r w:rsidRPr="258F2AB1">
        <w:rPr>
          <w:color w:val="000000" w:themeColor="text2"/>
        </w:rPr>
        <w:t xml:space="preserve">tionsansvarig </w:t>
      </w:r>
      <w:r w:rsidR="3BD88919" w:rsidRPr="258F2AB1">
        <w:rPr>
          <w:color w:val="000000" w:themeColor="text2"/>
        </w:rPr>
        <w:t xml:space="preserve">i saneringsenheten. </w:t>
      </w:r>
    </w:p>
    <w:p w14:paraId="55415625" w14:textId="540306F4" w:rsidR="4E10B48D" w:rsidRDefault="4E10B48D" w:rsidP="0054397A">
      <w:pPr>
        <w:pStyle w:val="Punktlista"/>
        <w:rPr>
          <w:b/>
          <w:bCs/>
          <w:color w:val="000000" w:themeColor="text2"/>
        </w:rPr>
      </w:pPr>
      <w:r w:rsidRPr="258F2AB1">
        <w:rPr>
          <w:color w:val="000000" w:themeColor="text2"/>
        </w:rPr>
        <w:t>Vid stort skadeutfall ta kontakt med An/</w:t>
      </w:r>
      <w:proofErr w:type="spellStart"/>
      <w:r w:rsidRPr="258F2AB1">
        <w:rPr>
          <w:color w:val="000000" w:themeColor="text2"/>
        </w:rPr>
        <w:t>Op</w:t>
      </w:r>
      <w:proofErr w:type="spellEnd"/>
      <w:r w:rsidRPr="258F2AB1">
        <w:rPr>
          <w:color w:val="000000" w:themeColor="text2"/>
        </w:rPr>
        <w:t>/</w:t>
      </w:r>
      <w:proofErr w:type="spellStart"/>
      <w:r w:rsidRPr="258F2AB1">
        <w:rPr>
          <w:color w:val="000000" w:themeColor="text2"/>
        </w:rPr>
        <w:t>Iva</w:t>
      </w:r>
      <w:proofErr w:type="spellEnd"/>
      <w:r w:rsidRPr="258F2AB1">
        <w:rPr>
          <w:color w:val="000000" w:themeColor="text2"/>
        </w:rPr>
        <w:t xml:space="preserve"> för eventuell hjälp med extra saneringspersonal. Telefonnummer 78700</w:t>
      </w:r>
      <w:r w:rsidR="4E56BF67" w:rsidRPr="258F2AB1">
        <w:rPr>
          <w:color w:val="000000" w:themeColor="text2"/>
        </w:rPr>
        <w:t>.</w:t>
      </w:r>
    </w:p>
    <w:p w14:paraId="71907A95" w14:textId="1B12665F" w:rsidR="4E10B48D" w:rsidRDefault="4E10B48D" w:rsidP="0054397A">
      <w:pPr>
        <w:pStyle w:val="Punktlista"/>
        <w:rPr>
          <w:color w:val="000000" w:themeColor="text2"/>
        </w:rPr>
      </w:pPr>
      <w:r w:rsidRPr="258F2AB1">
        <w:rPr>
          <w:color w:val="000000" w:themeColor="text2"/>
        </w:rPr>
        <w:t>Vid behov plocka fram antidoter från centralt lager på IVA alternativt katastrofförrådet.</w:t>
      </w:r>
    </w:p>
    <w:p w14:paraId="1D9D6CDB" w14:textId="5BA4691E" w:rsidR="25A9C1FB" w:rsidRDefault="4E10B48D" w:rsidP="0054397A">
      <w:pPr>
        <w:pStyle w:val="Punktlista"/>
        <w:rPr>
          <w:color w:val="000000" w:themeColor="text2"/>
        </w:rPr>
      </w:pPr>
      <w:r w:rsidRPr="258F2AB1">
        <w:rPr>
          <w:color w:val="000000" w:themeColor="text2"/>
        </w:rPr>
        <w:t xml:space="preserve">Behov av </w:t>
      </w:r>
      <w:proofErr w:type="spellStart"/>
      <w:r w:rsidRPr="258F2AB1">
        <w:rPr>
          <w:color w:val="000000" w:themeColor="text2"/>
        </w:rPr>
        <w:t>Bricanyl</w:t>
      </w:r>
      <w:proofErr w:type="spellEnd"/>
      <w:r w:rsidRPr="258F2AB1">
        <w:rPr>
          <w:color w:val="000000" w:themeColor="text2"/>
        </w:rPr>
        <w:t xml:space="preserve"> och </w:t>
      </w:r>
      <w:proofErr w:type="spellStart"/>
      <w:r w:rsidRPr="258F2AB1">
        <w:rPr>
          <w:color w:val="000000" w:themeColor="text2"/>
        </w:rPr>
        <w:t>Pulmicort</w:t>
      </w:r>
      <w:proofErr w:type="spellEnd"/>
      <w:r w:rsidRPr="258F2AB1">
        <w:rPr>
          <w:color w:val="000000" w:themeColor="text2"/>
        </w:rPr>
        <w:t xml:space="preserve"> m</w:t>
      </w:r>
      <w:r w:rsidR="3A587296" w:rsidRPr="258F2AB1">
        <w:rPr>
          <w:color w:val="000000" w:themeColor="text2"/>
        </w:rPr>
        <w:t xml:space="preserve">ed </w:t>
      </w:r>
      <w:r w:rsidRPr="258F2AB1">
        <w:rPr>
          <w:color w:val="000000" w:themeColor="text2"/>
        </w:rPr>
        <w:t>m</w:t>
      </w:r>
      <w:r w:rsidR="2E1D4DC8" w:rsidRPr="258F2AB1">
        <w:rPr>
          <w:color w:val="000000" w:themeColor="text2"/>
        </w:rPr>
        <w:t>era</w:t>
      </w:r>
      <w:r w:rsidRPr="258F2AB1">
        <w:rPr>
          <w:color w:val="000000" w:themeColor="text2"/>
        </w:rPr>
        <w:t xml:space="preserve"> till oren del ute? </w:t>
      </w:r>
    </w:p>
    <w:p w14:paraId="7CA404B2" w14:textId="5D1A951B" w:rsidR="11A6B8F5" w:rsidRDefault="4E10B48D" w:rsidP="0054397A">
      <w:pPr>
        <w:pStyle w:val="Punktlista"/>
        <w:rPr>
          <w:b/>
          <w:bCs/>
        </w:rPr>
      </w:pPr>
      <w:r w:rsidRPr="258F2AB1">
        <w:t xml:space="preserve">Förbered </w:t>
      </w:r>
      <w:r w:rsidR="579DD42B" w:rsidRPr="258F2AB1">
        <w:t>andningshjälp</w:t>
      </w:r>
      <w:r w:rsidR="0546DCEE" w:rsidRPr="258F2AB1">
        <w:t>smaterial</w:t>
      </w:r>
      <w:r w:rsidR="6DA3268B" w:rsidRPr="258F2AB1">
        <w:t>.</w:t>
      </w:r>
      <w:r w:rsidR="0546DCEE" w:rsidRPr="258F2AB1">
        <w:t xml:space="preserve"> </w:t>
      </w:r>
      <w:r w:rsidR="7A85EFE1" w:rsidRPr="258F2AB1">
        <w:t>R</w:t>
      </w:r>
      <w:r w:rsidR="0546DCEE" w:rsidRPr="258F2AB1">
        <w:t xml:space="preserve">ubens blåsa, </w:t>
      </w:r>
      <w:r w:rsidR="1B1C5E86" w:rsidRPr="258F2AB1">
        <w:t xml:space="preserve">traumamask, grimma med mera finns i det grå skåpet i ren sluss. </w:t>
      </w:r>
      <w:r w:rsidR="52C848A7" w:rsidRPr="258F2AB1">
        <w:t xml:space="preserve"> </w:t>
      </w:r>
    </w:p>
    <w:p w14:paraId="3808C935" w14:textId="278067BE" w:rsidR="4E10B48D" w:rsidRDefault="4E10B48D" w:rsidP="0054397A">
      <w:pPr>
        <w:pStyle w:val="Punktlista"/>
        <w:rPr>
          <w:color w:val="000000" w:themeColor="text2"/>
        </w:rPr>
      </w:pPr>
      <w:r w:rsidRPr="258F2AB1">
        <w:t>Kontakta L-</w:t>
      </w:r>
      <w:proofErr w:type="spellStart"/>
      <w:r w:rsidRPr="258F2AB1">
        <w:t>TiB</w:t>
      </w:r>
      <w:proofErr w:type="spellEnd"/>
      <w:r w:rsidRPr="258F2AB1">
        <w:t xml:space="preserve"> vid behov av fler antidoter eller personlig skyddsutrustning. </w:t>
      </w:r>
    </w:p>
    <w:p w14:paraId="4C087E46" w14:textId="415A6009" w:rsidR="4E10B48D" w:rsidRDefault="4E10B48D" w:rsidP="0054397A">
      <w:pPr>
        <w:pStyle w:val="Punktlista"/>
        <w:rPr>
          <w:color w:val="000000" w:themeColor="text2"/>
        </w:rPr>
      </w:pPr>
      <w:r w:rsidRPr="258F2AB1">
        <w:rPr>
          <w:color w:val="000000" w:themeColor="text2"/>
        </w:rPr>
        <w:t>Tillse att det finns personal som tar emot färdigsanerade patienter (brits/ rullstol) för vidare vård. Tillse att den sanerade patientens saneringsnummer K1 (kontaminerad nr 1), K2 osv skrivs på akutbladet för koppling mot värdesaker.</w:t>
      </w:r>
      <w:r w:rsidR="0D77EBC9" w:rsidRPr="258F2AB1">
        <w:rPr>
          <w:color w:val="000000" w:themeColor="text2"/>
        </w:rPr>
        <w:t xml:space="preserve"> Se till att de färdigsanerade patienterna registreras hos sekreterarna innan vidare transport in på akutmottagningen. </w:t>
      </w:r>
    </w:p>
    <w:p w14:paraId="16673EBA" w14:textId="16D86610" w:rsidR="006B2955" w:rsidRPr="006B2955" w:rsidRDefault="006B2955" w:rsidP="0054397A">
      <w:pPr>
        <w:pStyle w:val="Rubrik3"/>
        <w:rPr>
          <w:rFonts w:ascii="Times New Roman" w:hAnsi="Times New Roman"/>
        </w:rPr>
      </w:pPr>
      <w:r>
        <w:t xml:space="preserve">Sanering - åtgärdskort: Oren </w:t>
      </w:r>
      <w:r w:rsidR="5661B963">
        <w:t xml:space="preserve">station </w:t>
      </w:r>
      <w:r>
        <w:t xml:space="preserve">– ute </w:t>
      </w:r>
    </w:p>
    <w:p w14:paraId="11DE2749" w14:textId="77777777" w:rsidR="006B2955" w:rsidRPr="006B2955" w:rsidRDefault="006B2955" w:rsidP="0FA4D085">
      <w:pPr>
        <w:spacing w:after="0" w:line="240" w:lineRule="auto"/>
        <w:ind w:right="0"/>
        <w:rPr>
          <w:rFonts w:ascii="Arial" w:hAnsi="Arial"/>
          <w:sz w:val="20"/>
          <w:szCs w:val="20"/>
        </w:rPr>
      </w:pPr>
    </w:p>
    <w:p w14:paraId="77921D7D" w14:textId="7DD0CB0A" w:rsidR="006B2955" w:rsidRPr="006B2955" w:rsidRDefault="006B2955" w:rsidP="00A0312C">
      <w:r w:rsidRPr="5EC4983D">
        <w:rPr>
          <w:b/>
          <w:bCs/>
        </w:rPr>
        <w:t>Placering</w:t>
      </w:r>
      <w:r w:rsidR="44DEF012" w:rsidRPr="5EC4983D">
        <w:rPr>
          <w:b/>
          <w:bCs/>
        </w:rPr>
        <w:t>:</w:t>
      </w:r>
      <w:r w:rsidR="44DEF012">
        <w:t xml:space="preserve">  </w:t>
      </w:r>
      <w:r>
        <w:t>Utanför saneringsenheten</w:t>
      </w:r>
      <w:r w:rsidR="0D5350A7">
        <w:t xml:space="preserve">. </w:t>
      </w:r>
    </w:p>
    <w:p w14:paraId="459A6D9B" w14:textId="3DB0EAFC" w:rsidR="006B2955" w:rsidRPr="006B2955" w:rsidRDefault="006B2955" w:rsidP="00A0312C">
      <w:r w:rsidRPr="5EC4983D">
        <w:rPr>
          <w:b/>
          <w:bCs/>
        </w:rPr>
        <w:t>Klädsel</w:t>
      </w:r>
      <w:r w:rsidR="0B442D2B" w:rsidRPr="5EC4983D">
        <w:rPr>
          <w:b/>
          <w:bCs/>
        </w:rPr>
        <w:t>:</w:t>
      </w:r>
      <w:r w:rsidR="0B442D2B">
        <w:t xml:space="preserve">     </w:t>
      </w:r>
      <w:r>
        <w:t>Personlig skyddsutrustning</w:t>
      </w:r>
      <w:r w:rsidR="524B4A4B">
        <w:t xml:space="preserve">. Vid behov </w:t>
      </w:r>
      <w:r>
        <w:t>varma kläder under</w:t>
      </w:r>
      <w:r w:rsidR="452C708E">
        <w:t xml:space="preserve"> som finns i katastrofförrådet</w:t>
      </w:r>
      <w:r w:rsidR="1B620C31">
        <w:t>.</w:t>
      </w:r>
      <w:r>
        <w:t xml:space="preserve"> </w:t>
      </w:r>
    </w:p>
    <w:p w14:paraId="4B7FD7C4" w14:textId="61845E70" w:rsidR="006B2955" w:rsidRPr="006B2955" w:rsidRDefault="006B2955" w:rsidP="00A0312C">
      <w:pPr>
        <w:pStyle w:val="MellanrubrikVGR"/>
        <w:rPr>
          <w:rFonts w:ascii="Arial" w:eastAsia="Arial" w:hAnsi="Arial" w:cs="Arial"/>
          <w:bCs/>
          <w:sz w:val="24"/>
          <w:szCs w:val="24"/>
        </w:rPr>
      </w:pPr>
      <w:r w:rsidRPr="00A0312C">
        <w:t>CHECKLISTA</w:t>
      </w:r>
      <w:r>
        <w:t xml:space="preserve">: </w:t>
      </w:r>
    </w:p>
    <w:p w14:paraId="54E333E2" w14:textId="0DA7B344" w:rsidR="006B2955" w:rsidRPr="006B2955" w:rsidRDefault="2AF1243E" w:rsidP="0054397A">
      <w:pPr>
        <w:pStyle w:val="Punktlista"/>
        <w:rPr>
          <w:color w:val="000000" w:themeColor="text2"/>
        </w:rPr>
      </w:pPr>
      <w:r w:rsidRPr="5EC4983D">
        <w:rPr>
          <w:color w:val="000000" w:themeColor="text2"/>
        </w:rPr>
        <w:t xml:space="preserve">Ställ ut </w:t>
      </w:r>
      <w:r w:rsidR="65BB3401" w:rsidRPr="5EC4983D">
        <w:rPr>
          <w:color w:val="000000" w:themeColor="text2"/>
        </w:rPr>
        <w:t>1 st</w:t>
      </w:r>
      <w:r w:rsidR="060F4217" w:rsidRPr="5EC4983D">
        <w:rPr>
          <w:color w:val="000000" w:themeColor="text2"/>
        </w:rPr>
        <w:t>yck</w:t>
      </w:r>
      <w:r w:rsidR="40529BAF" w:rsidRPr="5EC4983D">
        <w:rPr>
          <w:color w:val="000000" w:themeColor="text2"/>
        </w:rPr>
        <w:t xml:space="preserve"> </w:t>
      </w:r>
      <w:r w:rsidRPr="5EC4983D">
        <w:rPr>
          <w:color w:val="000000" w:themeColor="text2"/>
        </w:rPr>
        <w:t xml:space="preserve">vit </w:t>
      </w:r>
      <w:r w:rsidR="72EB3591" w:rsidRPr="5EC4983D">
        <w:rPr>
          <w:color w:val="000000" w:themeColor="text2"/>
        </w:rPr>
        <w:t>plast</w:t>
      </w:r>
      <w:r w:rsidR="101BE4E2" w:rsidRPr="5EC4983D">
        <w:rPr>
          <w:color w:val="000000" w:themeColor="text2"/>
        </w:rPr>
        <w:t>t</w:t>
      </w:r>
      <w:r w:rsidRPr="5EC4983D">
        <w:rPr>
          <w:color w:val="000000" w:themeColor="text2"/>
        </w:rPr>
        <w:t>unna</w:t>
      </w:r>
      <w:r w:rsidR="0670DBF7" w:rsidRPr="5EC4983D">
        <w:rPr>
          <w:color w:val="000000" w:themeColor="text2"/>
        </w:rPr>
        <w:t xml:space="preserve"> </w:t>
      </w:r>
      <w:r w:rsidR="525BF537" w:rsidRPr="5EC4983D">
        <w:rPr>
          <w:color w:val="000000" w:themeColor="text2"/>
        </w:rPr>
        <w:t>till k</w:t>
      </w:r>
      <w:r w:rsidR="1F81523B" w:rsidRPr="5EC4983D">
        <w:t>ontaminerade kläder</w:t>
      </w:r>
      <w:r w:rsidR="64D5CDFC" w:rsidRPr="5EC4983D">
        <w:t xml:space="preserve">, finns i oren sluss. </w:t>
      </w:r>
    </w:p>
    <w:p w14:paraId="32D42BCA" w14:textId="3A66CF50" w:rsidR="006B2955" w:rsidRPr="006B2955" w:rsidRDefault="2AF1243E" w:rsidP="0054397A">
      <w:pPr>
        <w:pStyle w:val="Punktlista"/>
        <w:rPr>
          <w:color w:val="000000" w:themeColor="text2"/>
        </w:rPr>
      </w:pPr>
      <w:r w:rsidRPr="5EC4983D">
        <w:rPr>
          <w:color w:val="000000" w:themeColor="text2"/>
        </w:rPr>
        <w:t xml:space="preserve">Ställ ut uppmärkt </w:t>
      </w:r>
      <w:r w:rsidR="53D06D16" w:rsidRPr="5EC4983D">
        <w:rPr>
          <w:color w:val="000000" w:themeColor="text2"/>
        </w:rPr>
        <w:t xml:space="preserve">rullbord och </w:t>
      </w:r>
      <w:r w:rsidRPr="5EC4983D">
        <w:rPr>
          <w:color w:val="000000" w:themeColor="text2"/>
        </w:rPr>
        <w:t>grå plastlåda (”Oren station ute”) innehållande röda plastpåsar till värdesaker, S-</w:t>
      </w:r>
      <w:proofErr w:type="spellStart"/>
      <w:r w:rsidRPr="5EC4983D">
        <w:rPr>
          <w:color w:val="000000" w:themeColor="text2"/>
        </w:rPr>
        <w:t>cut</w:t>
      </w:r>
      <w:proofErr w:type="spellEnd"/>
      <w:r w:rsidRPr="5EC4983D">
        <w:rPr>
          <w:color w:val="000000" w:themeColor="text2"/>
        </w:rPr>
        <w:t>, saxar och spritpennor, finns i oren sluss.</w:t>
      </w:r>
    </w:p>
    <w:p w14:paraId="344D481B" w14:textId="7C65EC3E" w:rsidR="006B2955" w:rsidRPr="006B2955" w:rsidRDefault="573AFBDE" w:rsidP="0054397A">
      <w:pPr>
        <w:pStyle w:val="Punktlista"/>
        <w:rPr>
          <w:color w:val="000000" w:themeColor="text2"/>
        </w:rPr>
      </w:pPr>
      <w:r w:rsidRPr="5EC4983D">
        <w:rPr>
          <w:color w:val="000000" w:themeColor="text2"/>
        </w:rPr>
        <w:t xml:space="preserve">Ställ ut ett sopkärl med gul plastsäck i till de kontaminerade kläderna, förslut säcken med buntband innan den slängs i plasttunnan. </w:t>
      </w:r>
    </w:p>
    <w:p w14:paraId="39A2D1C1" w14:textId="68A0F3C7" w:rsidR="006B2955" w:rsidRPr="006B2955" w:rsidRDefault="2AF1243E" w:rsidP="0054397A">
      <w:pPr>
        <w:pStyle w:val="Punktlista"/>
        <w:rPr>
          <w:color w:val="000000" w:themeColor="text2"/>
        </w:rPr>
      </w:pPr>
      <w:r w:rsidRPr="5EC4983D">
        <w:rPr>
          <w:color w:val="000000" w:themeColor="text2"/>
        </w:rPr>
        <w:t>Hämta</w:t>
      </w:r>
      <w:r w:rsidRPr="5EC4983D">
        <w:t xml:space="preserve"> </w:t>
      </w:r>
      <w:r w:rsidR="1C8D4EE1" w:rsidRPr="5EC4983D">
        <w:t xml:space="preserve">filtar från </w:t>
      </w:r>
      <w:r w:rsidR="2BED2B67" w:rsidRPr="5EC4983D">
        <w:t>filtvagn</w:t>
      </w:r>
      <w:r w:rsidR="3E7D1959" w:rsidRPr="5EC4983D">
        <w:t>.</w:t>
      </w:r>
    </w:p>
    <w:p w14:paraId="6D7C01EE" w14:textId="50F4B58E" w:rsidR="006B2955" w:rsidRPr="006B2955" w:rsidRDefault="1386AC2A" w:rsidP="0054397A">
      <w:pPr>
        <w:pStyle w:val="Punktlista"/>
      </w:pPr>
      <w:r w:rsidRPr="5EC4983D">
        <w:t>Stötta</w:t>
      </w:r>
      <w:r w:rsidR="2AF1243E" w:rsidRPr="5EC4983D">
        <w:t xml:space="preserve"> patienten</w:t>
      </w:r>
      <w:r w:rsidR="741706D7" w:rsidRPr="5EC4983D">
        <w:t xml:space="preserve"> med avklädning</w:t>
      </w:r>
      <w:r w:rsidR="2AF1243E" w:rsidRPr="5EC4983D">
        <w:t xml:space="preserve"> (inga kläder dras över huvudet). Använd S-</w:t>
      </w:r>
      <w:proofErr w:type="spellStart"/>
      <w:r w:rsidR="2AF1243E" w:rsidRPr="5EC4983D">
        <w:t>cut</w:t>
      </w:r>
      <w:proofErr w:type="spellEnd"/>
      <w:r w:rsidR="2AF1243E" w:rsidRPr="5EC4983D">
        <w:t xml:space="preserve">/sax.  </w:t>
      </w:r>
    </w:p>
    <w:p w14:paraId="05F2D44D" w14:textId="77C559FC" w:rsidR="006B2955" w:rsidRPr="006B2955" w:rsidRDefault="2AF1243E" w:rsidP="0054397A">
      <w:pPr>
        <w:pStyle w:val="Punktlista"/>
      </w:pPr>
      <w:r w:rsidRPr="5EC4983D">
        <w:lastRenderedPageBreak/>
        <w:t>Märk med spritpenna på patientens underarm K1 (kontaminerad nr 1), K2 o s v. Skriv triagefärg på underarmen förutsatt att patienten har ett triagekort på sig till exempel röd.</w:t>
      </w:r>
    </w:p>
    <w:p w14:paraId="6792711F" w14:textId="251ED008" w:rsidR="006B2955" w:rsidRPr="006B2955" w:rsidRDefault="2AF1243E" w:rsidP="0054397A">
      <w:pPr>
        <w:pStyle w:val="Punktlista"/>
      </w:pPr>
      <w:r w:rsidRPr="5EC4983D">
        <w:t>Värdesaker läggs i en liten röd plastpåse. Märk plastpåsen K1, K2 o</w:t>
      </w:r>
      <w:r w:rsidR="5ABBF931" w:rsidRPr="5EC4983D">
        <w:t>ch så vidare, ställ sedan dessa i den uppmärkta plastbacken som står på rullbordet</w:t>
      </w:r>
      <w:r w:rsidRPr="5EC4983D">
        <w:t>.</w:t>
      </w:r>
    </w:p>
    <w:p w14:paraId="19488B2C" w14:textId="6415882C" w:rsidR="006B2955" w:rsidRPr="006B2955" w:rsidRDefault="2AF1243E" w:rsidP="0054397A">
      <w:pPr>
        <w:pStyle w:val="Punktlista"/>
      </w:pPr>
      <w:r w:rsidRPr="5EC4983D">
        <w:t xml:space="preserve">Ansvarar för inflödet av patienter via kontakt (genom att öppna dörren) med sektionsansvarig i oren sluss. </w:t>
      </w:r>
    </w:p>
    <w:p w14:paraId="163DC44F" w14:textId="4B54CC13" w:rsidR="006B2955" w:rsidRPr="006B2955" w:rsidRDefault="2AF1243E" w:rsidP="0054397A">
      <w:pPr>
        <w:pStyle w:val="Punktlista"/>
      </w:pPr>
      <w:r w:rsidRPr="5EC4983D">
        <w:t>Porttelefonen ute går till saneringsansvarig sjukskötersk</w:t>
      </w:r>
      <w:r w:rsidR="1EA3B482" w:rsidRPr="5EC4983D">
        <w:t>a.</w:t>
      </w:r>
    </w:p>
    <w:p w14:paraId="2F0EA074" w14:textId="1724DCDC" w:rsidR="006B2955" w:rsidRPr="006B2955" w:rsidRDefault="2AF1243E" w:rsidP="0054397A">
      <w:pPr>
        <w:pStyle w:val="Punktlista"/>
      </w:pPr>
      <w:r w:rsidRPr="5EC4983D">
        <w:t>Vid behov sållnings- och sorteringstriage.</w:t>
      </w:r>
    </w:p>
    <w:p w14:paraId="6FAFE5F2" w14:textId="4A757811" w:rsidR="006B2955" w:rsidRPr="006B2955" w:rsidRDefault="2AF1243E" w:rsidP="0054397A">
      <w:pPr>
        <w:pStyle w:val="Punktlista"/>
      </w:pPr>
      <w:r w:rsidRPr="5EC4983D">
        <w:t xml:space="preserve">Ta med </w:t>
      </w:r>
      <w:r w:rsidR="68A0E1D2" w:rsidRPr="5EC4983D">
        <w:t xml:space="preserve">de </w:t>
      </w:r>
      <w:r w:rsidRPr="5EC4983D">
        <w:t>röda plastpåsar</w:t>
      </w:r>
      <w:r w:rsidR="5C7B53BA" w:rsidRPr="5EC4983D">
        <w:t xml:space="preserve">na </w:t>
      </w:r>
      <w:r w:rsidR="2728D985" w:rsidRPr="5EC4983D">
        <w:t xml:space="preserve">in till oren sluss </w:t>
      </w:r>
      <w:r w:rsidRPr="5EC4983D">
        <w:t>för vädring efter avslutad sanerin</w:t>
      </w:r>
      <w:r w:rsidR="4E38D609" w:rsidRPr="5EC4983D">
        <w:t>g.</w:t>
      </w:r>
    </w:p>
    <w:p w14:paraId="6279FAE1" w14:textId="438A2F2F" w:rsidR="006B2955" w:rsidRPr="006B2955" w:rsidRDefault="2AF1243E" w:rsidP="0054397A">
      <w:pPr>
        <w:pStyle w:val="Punktlista"/>
      </w:pPr>
      <w:r w:rsidRPr="3076A5C3">
        <w:t>Ta med avfallstunnor in till oren sluss och spola av för att därefter ställas i avsatt förråd utanför sanering</w:t>
      </w:r>
      <w:r w:rsidR="52780A6C" w:rsidRPr="3076A5C3">
        <w:t>senheten. Glöm ej att märka upp tunnan med etikett 8 frätande ämnen och skriv</w:t>
      </w:r>
      <w:r w:rsidR="12C75F02" w:rsidRPr="3076A5C3">
        <w:t>:</w:t>
      </w:r>
      <w:r w:rsidR="52780A6C" w:rsidRPr="3076A5C3">
        <w:t xml:space="preserve"> RISKAVFALL på tunnan. </w:t>
      </w:r>
    </w:p>
    <w:p w14:paraId="142D9935" w14:textId="2BCE3059" w:rsidR="52780A6C" w:rsidRDefault="12DDD948" w:rsidP="0054397A">
      <w:pPr>
        <w:pStyle w:val="Punktlista"/>
      </w:pPr>
      <w:r w:rsidRPr="66E05437">
        <w:t xml:space="preserve">Efter avslutad sanering sker </w:t>
      </w:r>
      <w:proofErr w:type="spellStart"/>
      <w:r w:rsidRPr="66E05437">
        <w:t>utsanering</w:t>
      </w:r>
      <w:proofErr w:type="spellEnd"/>
      <w:r w:rsidRPr="66E05437">
        <w:t xml:space="preserve"> av personal, se åtgärdskort som sitter på väggen i dus</w:t>
      </w:r>
      <w:r w:rsidR="78D24545" w:rsidRPr="66E05437">
        <w:t>c</w:t>
      </w:r>
      <w:r w:rsidRPr="66E05437">
        <w:t xml:space="preserve">henheten. </w:t>
      </w:r>
    </w:p>
    <w:p w14:paraId="6DB9F53E" w14:textId="6FA77DC2" w:rsidR="2B430EDC" w:rsidRDefault="2B430EDC" w:rsidP="0054397A">
      <w:pPr>
        <w:pStyle w:val="Rubrik3"/>
      </w:pPr>
      <w:r w:rsidRPr="11A6B8F5">
        <w:t>Sanering – åtgärdskort: Oren sluss</w:t>
      </w:r>
    </w:p>
    <w:p w14:paraId="3D73899A" w14:textId="1AF792F3" w:rsidR="2B430EDC" w:rsidRDefault="2B430EDC" w:rsidP="3076A5C3">
      <w:pPr>
        <w:ind w:left="2430" w:hanging="1438"/>
        <w:rPr>
          <w:color w:val="000000" w:themeColor="text2"/>
        </w:rPr>
      </w:pPr>
      <w:r w:rsidRPr="3076A5C3">
        <w:rPr>
          <w:b/>
          <w:bCs/>
          <w:color w:val="000000" w:themeColor="text2"/>
        </w:rPr>
        <w:t>Placering</w:t>
      </w:r>
      <w:r w:rsidRPr="3076A5C3">
        <w:rPr>
          <w:color w:val="000000" w:themeColor="text2"/>
        </w:rPr>
        <w:t xml:space="preserve">       </w:t>
      </w:r>
      <w:r w:rsidR="69A5EE2D" w:rsidRPr="3076A5C3">
        <w:rPr>
          <w:color w:val="000000" w:themeColor="text2"/>
        </w:rPr>
        <w:t xml:space="preserve"> </w:t>
      </w:r>
      <w:r w:rsidRPr="3076A5C3">
        <w:rPr>
          <w:color w:val="000000" w:themeColor="text2"/>
        </w:rPr>
        <w:t>Oren sluss</w:t>
      </w:r>
      <w:r w:rsidR="5B5C0E6C" w:rsidRPr="3076A5C3">
        <w:rPr>
          <w:color w:val="000000" w:themeColor="text2"/>
        </w:rPr>
        <w:t xml:space="preserve">. </w:t>
      </w:r>
    </w:p>
    <w:p w14:paraId="42DC8887" w14:textId="5EC182B2" w:rsidR="2B430EDC" w:rsidRDefault="2B430EDC" w:rsidP="3076A5C3">
      <w:pPr>
        <w:ind w:left="2430" w:hanging="1438"/>
        <w:rPr>
          <w:color w:val="000000" w:themeColor="text2"/>
        </w:rPr>
      </w:pPr>
      <w:r w:rsidRPr="3076A5C3">
        <w:rPr>
          <w:b/>
          <w:bCs/>
          <w:color w:val="000000" w:themeColor="text2"/>
        </w:rPr>
        <w:t>Klädsel</w:t>
      </w:r>
      <w:r w:rsidRPr="3076A5C3">
        <w:rPr>
          <w:color w:val="000000" w:themeColor="text2"/>
        </w:rPr>
        <w:t xml:space="preserve">            Personlig skyddsutrustning</w:t>
      </w:r>
    </w:p>
    <w:p w14:paraId="4B529981" w14:textId="0AB22AD0" w:rsidR="2B430EDC" w:rsidRDefault="2B430EDC" w:rsidP="00A0312C">
      <w:pPr>
        <w:pStyle w:val="MellanrubrikVGR"/>
        <w:rPr>
          <w:rFonts w:asciiTheme="majorHAnsi" w:eastAsiaTheme="majorEastAsia" w:hAnsiTheme="majorHAnsi" w:cstheme="majorBidi"/>
          <w:bCs/>
          <w:color w:val="000000" w:themeColor="text2"/>
          <w:sz w:val="24"/>
          <w:szCs w:val="24"/>
        </w:rPr>
      </w:pPr>
      <w:proofErr w:type="spellStart"/>
      <w:r w:rsidRPr="00A0312C">
        <w:t>C</w:t>
      </w:r>
      <w:r w:rsidR="00A0312C">
        <w:t>HECKLISTa</w:t>
      </w:r>
      <w:proofErr w:type="spellEnd"/>
      <w:r w:rsidRPr="3B5C18E4">
        <w:t>:</w:t>
      </w:r>
    </w:p>
    <w:p w14:paraId="34A52937" w14:textId="42116D66" w:rsidR="11A6B8F5" w:rsidRDefault="2B430EDC" w:rsidP="0054397A">
      <w:pPr>
        <w:pStyle w:val="Punktlista"/>
      </w:pPr>
      <w:r w:rsidRPr="258F2AB1">
        <w:t>Filtar från filtvagnen</w:t>
      </w:r>
      <w:r w:rsidR="040C6F59" w:rsidRPr="258F2AB1">
        <w:t>.</w:t>
      </w:r>
    </w:p>
    <w:p w14:paraId="18E96192" w14:textId="51275678" w:rsidR="2B430EDC" w:rsidRDefault="2B430EDC" w:rsidP="0054397A">
      <w:pPr>
        <w:pStyle w:val="Punktlista"/>
        <w:rPr>
          <w:color w:val="000000" w:themeColor="text2"/>
        </w:rPr>
      </w:pPr>
      <w:r w:rsidRPr="5EC4983D">
        <w:rPr>
          <w:color w:val="000000" w:themeColor="text2"/>
        </w:rPr>
        <w:t>Se till att det finns brits</w:t>
      </w:r>
      <w:r w:rsidR="3C3EB041" w:rsidRPr="5EC4983D">
        <w:rPr>
          <w:color w:val="000000" w:themeColor="text2"/>
        </w:rPr>
        <w:t xml:space="preserve"> och ett sopkärl med gul plastsäck i till de kontaminerade kläderna. Fylld säck försluts med buntband och slängs sedan i plasttunnan.</w:t>
      </w:r>
    </w:p>
    <w:p w14:paraId="58B3A59E" w14:textId="433CC4CE" w:rsidR="2B430EDC" w:rsidRDefault="2B430EDC" w:rsidP="0054397A">
      <w:pPr>
        <w:pStyle w:val="Punktlista"/>
        <w:rPr>
          <w:color w:val="000000" w:themeColor="text2"/>
        </w:rPr>
      </w:pPr>
      <w:r w:rsidRPr="258F2AB1">
        <w:t xml:space="preserve">Se till att det finns en vit </w:t>
      </w:r>
      <w:r w:rsidR="72AB99E8" w:rsidRPr="258F2AB1">
        <w:t>plast</w:t>
      </w:r>
      <w:r w:rsidR="74A2C9E3" w:rsidRPr="258F2AB1">
        <w:t>t</w:t>
      </w:r>
      <w:r w:rsidRPr="258F2AB1">
        <w:t xml:space="preserve">unna med </w:t>
      </w:r>
      <w:r w:rsidR="591FB04D" w:rsidRPr="258F2AB1">
        <w:t xml:space="preserve">rött </w:t>
      </w:r>
      <w:r w:rsidRPr="258F2AB1">
        <w:t>lock</w:t>
      </w:r>
      <w:r w:rsidR="28E70426" w:rsidRPr="258F2AB1">
        <w:t xml:space="preserve"> till de kontaminerade kläderna. </w:t>
      </w:r>
    </w:p>
    <w:p w14:paraId="05DE52A2" w14:textId="6F634F7F" w:rsidR="11A6B8F5" w:rsidRDefault="2B430EDC" w:rsidP="0054397A">
      <w:pPr>
        <w:pStyle w:val="Punktlista"/>
        <w:rPr>
          <w:color w:val="000000" w:themeColor="text2"/>
        </w:rPr>
      </w:pPr>
      <w:r w:rsidRPr="258F2AB1">
        <w:rPr>
          <w:color w:val="000000" w:themeColor="text2"/>
        </w:rPr>
        <w:t>Se till att det finns en</w:t>
      </w:r>
      <w:r w:rsidR="101DF26C" w:rsidRPr="258F2AB1">
        <w:rPr>
          <w:color w:val="000000" w:themeColor="text2"/>
        </w:rPr>
        <w:t xml:space="preserve"> uppmärkt</w:t>
      </w:r>
      <w:r w:rsidRPr="258F2AB1">
        <w:rPr>
          <w:color w:val="000000" w:themeColor="text2"/>
        </w:rPr>
        <w:t xml:space="preserve"> grå plastback med röda små plastpåsar, s-</w:t>
      </w:r>
      <w:proofErr w:type="spellStart"/>
      <w:r w:rsidRPr="258F2AB1">
        <w:rPr>
          <w:color w:val="000000" w:themeColor="text2"/>
        </w:rPr>
        <w:t>cut</w:t>
      </w:r>
      <w:proofErr w:type="spellEnd"/>
      <w:r w:rsidRPr="258F2AB1">
        <w:rPr>
          <w:color w:val="000000" w:themeColor="text2"/>
        </w:rPr>
        <w:t>, sax och spritpenna.</w:t>
      </w:r>
    </w:p>
    <w:p w14:paraId="6C2DF7F3" w14:textId="18D92D7C" w:rsidR="11A6B8F5" w:rsidRDefault="2B430EDC" w:rsidP="0054397A">
      <w:pPr>
        <w:pStyle w:val="Punktlista"/>
        <w:rPr>
          <w:color w:val="000000" w:themeColor="text2"/>
        </w:rPr>
      </w:pPr>
      <w:r w:rsidRPr="258F2AB1">
        <w:rPr>
          <w:color w:val="000000" w:themeColor="text2"/>
        </w:rPr>
        <w:t xml:space="preserve">Kommunikation med oren station ute sker genom att öppna ytterdörren. </w:t>
      </w:r>
    </w:p>
    <w:p w14:paraId="2F70481C" w14:textId="72FE7E45" w:rsidR="11A6B8F5" w:rsidRDefault="2B430EDC" w:rsidP="0054397A">
      <w:pPr>
        <w:pStyle w:val="Punktlista"/>
        <w:rPr>
          <w:color w:val="000000" w:themeColor="text2"/>
        </w:rPr>
      </w:pPr>
      <w:r w:rsidRPr="258F2AB1">
        <w:rPr>
          <w:color w:val="000000" w:themeColor="text2"/>
        </w:rPr>
        <w:t>Kommunikation in till</w:t>
      </w:r>
      <w:r w:rsidR="53872BD4" w:rsidRPr="258F2AB1">
        <w:rPr>
          <w:color w:val="000000" w:themeColor="text2"/>
        </w:rPr>
        <w:t xml:space="preserve"> </w:t>
      </w:r>
      <w:r w:rsidR="6DD02C9C" w:rsidRPr="258F2AB1">
        <w:rPr>
          <w:color w:val="000000" w:themeColor="text2"/>
        </w:rPr>
        <w:t>dusch</w:t>
      </w:r>
      <w:r w:rsidRPr="258F2AB1">
        <w:rPr>
          <w:color w:val="000000" w:themeColor="text2"/>
        </w:rPr>
        <w:t xml:space="preserve">enheten sker genom </w:t>
      </w:r>
      <w:r w:rsidR="6EAF58B2" w:rsidRPr="258F2AB1">
        <w:rPr>
          <w:color w:val="000000" w:themeColor="text2"/>
        </w:rPr>
        <w:t>att öppna dörren</w:t>
      </w:r>
      <w:r w:rsidR="264D359C" w:rsidRPr="258F2AB1">
        <w:rPr>
          <w:color w:val="000000" w:themeColor="text2"/>
        </w:rPr>
        <w:t>.</w:t>
      </w:r>
      <w:r w:rsidR="6EAF58B2" w:rsidRPr="258F2AB1">
        <w:rPr>
          <w:color w:val="000000" w:themeColor="text2"/>
        </w:rPr>
        <w:t xml:space="preserve"> </w:t>
      </w:r>
    </w:p>
    <w:p w14:paraId="35DA698D" w14:textId="1591332F" w:rsidR="3076A5C3" w:rsidRDefault="2B430EDC" w:rsidP="0054397A">
      <w:pPr>
        <w:pStyle w:val="Punktlista"/>
      </w:pPr>
      <w:r w:rsidRPr="258F2AB1">
        <w:t>Kontakt med saneringsansvarig sjuksköterska sker genom att trycka på knappen</w:t>
      </w:r>
      <w:r w:rsidR="10AF9CA4" w:rsidRPr="258F2AB1">
        <w:t xml:space="preserve"> </w:t>
      </w:r>
      <w:r w:rsidRPr="258F2AB1">
        <w:t>“kallelse/takhögtalare”. Då går ett kallelselarm till best-telefonen som saneringsansvarig sjuksköterska har och då kan ni prata genom högtalaren som sitter i taket.</w:t>
      </w:r>
    </w:p>
    <w:p w14:paraId="1FBBAE54" w14:textId="680D621E" w:rsidR="3076A5C3" w:rsidRDefault="7446328A" w:rsidP="0054397A">
      <w:pPr>
        <w:pStyle w:val="Punktlista"/>
      </w:pPr>
      <w:r w:rsidRPr="258F2AB1">
        <w:lastRenderedPageBreak/>
        <w:t>Stötta patienten med avklädning, inga kläder dras över huvudet utan använd s-</w:t>
      </w:r>
      <w:proofErr w:type="spellStart"/>
      <w:r w:rsidRPr="258F2AB1">
        <w:t>cut</w:t>
      </w:r>
      <w:proofErr w:type="spellEnd"/>
      <w:r w:rsidRPr="258F2AB1">
        <w:t>/sax.</w:t>
      </w:r>
    </w:p>
    <w:p w14:paraId="13F580AB" w14:textId="301B13D1" w:rsidR="3076A5C3" w:rsidRDefault="7446328A" w:rsidP="0054397A">
      <w:pPr>
        <w:pStyle w:val="Punktlista"/>
      </w:pPr>
      <w:r w:rsidRPr="258F2AB1">
        <w:t>Värdesaker läggs i den lilla röda plastpåsen som märks upp med K1, K2 osv. Påsarna läggs i den uppmärkta backen som står på rullbordet</w:t>
      </w:r>
      <w:r w:rsidR="2CE6B263" w:rsidRPr="258F2AB1">
        <w:t>.</w:t>
      </w:r>
    </w:p>
    <w:p w14:paraId="76E3653D" w14:textId="4957137F" w:rsidR="11A6B8F5" w:rsidRDefault="7446328A" w:rsidP="0054397A">
      <w:pPr>
        <w:pStyle w:val="Punktlista"/>
      </w:pPr>
      <w:r w:rsidRPr="258F2AB1">
        <w:t>Märk med spritpenna på patientens underarm K1 (kontaminerad nr 1), K2 osv. Skriv triagefärg på underarmen förutsatt att patienten har ett triagekort på sig, tex röd.</w:t>
      </w:r>
    </w:p>
    <w:p w14:paraId="7D5337B1" w14:textId="7084ACAA" w:rsidR="11A6B8F5" w:rsidRDefault="2B430EDC" w:rsidP="0054397A">
      <w:pPr>
        <w:pStyle w:val="Punktlista"/>
      </w:pPr>
      <w:r w:rsidRPr="258F2AB1">
        <w:t>Spola av väggar, golv samt vit tunna efter sista sanering.</w:t>
      </w:r>
    </w:p>
    <w:p w14:paraId="5C29D477" w14:textId="71CFFDF9" w:rsidR="30C733D8" w:rsidRDefault="30C733D8" w:rsidP="0054397A">
      <w:pPr>
        <w:pStyle w:val="Punktlista"/>
      </w:pPr>
      <w:r w:rsidRPr="258F2AB1">
        <w:t>Spola av plasttunnan. Glöm ej märka upp tunnan med etikett 8 frätande ämnen och skriv RISKAVFALL på tunnan. Tunnan ställs ut i det låsta förrådet utanför saneringsenheten, förrådet öppnat med SITHS-kort / tjänste-</w:t>
      </w:r>
      <w:r w:rsidR="65E80238" w:rsidRPr="258F2AB1">
        <w:t>ID.</w:t>
      </w:r>
    </w:p>
    <w:p w14:paraId="5A11592D" w14:textId="745F623A" w:rsidR="30C733D8" w:rsidRDefault="30C733D8" w:rsidP="0054397A">
      <w:pPr>
        <w:pStyle w:val="Punktlista"/>
      </w:pPr>
      <w:r w:rsidRPr="3076A5C3">
        <w:t xml:space="preserve">Efter avslutad sanering sker </w:t>
      </w:r>
      <w:proofErr w:type="spellStart"/>
      <w:r w:rsidRPr="3076A5C3">
        <w:t>utsanering</w:t>
      </w:r>
      <w:proofErr w:type="spellEnd"/>
      <w:r w:rsidRPr="3076A5C3">
        <w:t xml:space="preserve"> av personal, se åtgärdskort som sitter på väggen i duschenheten.</w:t>
      </w:r>
    </w:p>
    <w:p w14:paraId="13D72309" w14:textId="0BAD8308" w:rsidR="006B2955" w:rsidRPr="006B2955" w:rsidRDefault="006B2955" w:rsidP="0054397A">
      <w:pPr>
        <w:pStyle w:val="Rubrik3"/>
        <w:rPr>
          <w:rFonts w:ascii="Times New Roman" w:hAnsi="Times New Roman"/>
        </w:rPr>
      </w:pPr>
      <w:r>
        <w:t xml:space="preserve">Sanering – åtgärdskort: </w:t>
      </w:r>
      <w:r w:rsidR="6CB1CDB7">
        <w:t xml:space="preserve">Sektionsansvarig </w:t>
      </w:r>
      <w:r>
        <w:t xml:space="preserve">saneringsenheten  </w:t>
      </w:r>
    </w:p>
    <w:p w14:paraId="3F67BA14" w14:textId="77777777" w:rsidR="006B2955" w:rsidRPr="006B2955" w:rsidRDefault="006B2955" w:rsidP="0FA4D085">
      <w:pPr>
        <w:spacing w:after="0" w:line="240" w:lineRule="auto"/>
        <w:ind w:right="0"/>
        <w:contextualSpacing/>
        <w:rPr>
          <w:rFonts w:ascii="Arial" w:hAnsi="Arial"/>
          <w:b/>
          <w:bCs/>
          <w:sz w:val="20"/>
          <w:szCs w:val="20"/>
        </w:rPr>
      </w:pPr>
    </w:p>
    <w:p w14:paraId="7B510E01" w14:textId="5B38D4C5" w:rsidR="006B2955" w:rsidRPr="006B2955" w:rsidRDefault="006B2955" w:rsidP="0054397A">
      <w:r w:rsidRPr="5EC4983D">
        <w:rPr>
          <w:b/>
          <w:bCs/>
        </w:rPr>
        <w:t>Placering</w:t>
      </w:r>
      <w:r w:rsidR="2E237CF0" w:rsidRPr="5EC4983D">
        <w:rPr>
          <w:b/>
          <w:bCs/>
        </w:rPr>
        <w:t>:</w:t>
      </w:r>
      <w:r w:rsidR="2E237CF0">
        <w:t xml:space="preserve">  </w:t>
      </w:r>
      <w:r w:rsidR="42A3BC80">
        <w:t>Dusch</w:t>
      </w:r>
      <w:r>
        <w:t>enhet</w:t>
      </w:r>
      <w:r w:rsidR="390B65B4">
        <w:t>.</w:t>
      </w:r>
      <w:r w:rsidR="390B65B4" w:rsidRPr="5EC4983D">
        <w:t xml:space="preserve"> </w:t>
      </w:r>
    </w:p>
    <w:p w14:paraId="4519DC2C" w14:textId="42113BCC" w:rsidR="006B2955" w:rsidRPr="006B2955" w:rsidRDefault="04EEF121" w:rsidP="0054397A">
      <w:r w:rsidRPr="5EC4983D">
        <w:rPr>
          <w:b/>
          <w:bCs/>
        </w:rPr>
        <w:t>Klädsel</w:t>
      </w:r>
      <w:r w:rsidR="206D871F" w:rsidRPr="5EC4983D">
        <w:rPr>
          <w:b/>
          <w:bCs/>
        </w:rPr>
        <w:t>:</w:t>
      </w:r>
      <w:r w:rsidR="206D871F">
        <w:t xml:space="preserve">     </w:t>
      </w:r>
      <w:r>
        <w:t xml:space="preserve">Personlig skyddsutrustning </w:t>
      </w:r>
    </w:p>
    <w:p w14:paraId="0AFFFE36" w14:textId="44543672" w:rsidR="4CB20B5A" w:rsidRDefault="4CB20B5A" w:rsidP="0054397A">
      <w:r>
        <w:t>Personalansvarig - tänk säkerhet. Tillse att personal som sanerar är märkta med spritpenna med namn, titel och klockslag (vid start av sanering) på dräkten, Täta avstämningar med sanerande personal. Bör ej vara i saneringen längre än 60 minuter.</w:t>
      </w:r>
    </w:p>
    <w:p w14:paraId="537999C5" w14:textId="6FCBE632" w:rsidR="006B2955" w:rsidRPr="006B2955" w:rsidRDefault="04EEF121" w:rsidP="00A0312C">
      <w:pPr>
        <w:pStyle w:val="MellanrubrikVGR"/>
        <w:rPr>
          <w:rFonts w:ascii="Times New Roman" w:hAnsi="Times New Roman"/>
          <w:bCs/>
          <w:sz w:val="24"/>
          <w:szCs w:val="24"/>
        </w:rPr>
      </w:pPr>
      <w:r w:rsidRPr="00A0312C">
        <w:t>CHECKLISTA</w:t>
      </w:r>
      <w:r>
        <w:t xml:space="preserve">:  </w:t>
      </w:r>
    </w:p>
    <w:p w14:paraId="361B8A84" w14:textId="7E8E5B0F" w:rsidR="006B2955" w:rsidRPr="006B2955" w:rsidRDefault="0A00A070" w:rsidP="00F146DD">
      <w:pPr>
        <w:pStyle w:val="Punktlista"/>
      </w:pPr>
      <w:r w:rsidRPr="5EC4983D">
        <w:t>Se till att</w:t>
      </w:r>
      <w:r w:rsidR="3C87B7CD" w:rsidRPr="5EC4983D">
        <w:t xml:space="preserve"> </w:t>
      </w:r>
      <w:r w:rsidR="6B896D47" w:rsidRPr="5EC4983D">
        <w:t xml:space="preserve">duschenheten är startklar genom </w:t>
      </w:r>
      <w:r w:rsidR="3C87B7CD" w:rsidRPr="5EC4983D">
        <w:t>avstämning med ansvarig personal i ren sluss s</w:t>
      </w:r>
      <w:r w:rsidR="4C96AED9" w:rsidRPr="5EC4983D">
        <w:t>om ska förbereda enligt nedan</w:t>
      </w:r>
      <w:r w:rsidR="2C1E0618" w:rsidRPr="5EC4983D">
        <w:t>:</w:t>
      </w:r>
    </w:p>
    <w:p w14:paraId="607150B4" w14:textId="45A72DE4" w:rsidR="006B2955" w:rsidRPr="006B2955" w:rsidRDefault="006B2955" w:rsidP="0083668E">
      <w:pPr>
        <w:pStyle w:val="Liststycke"/>
        <w:numPr>
          <w:ilvl w:val="0"/>
          <w:numId w:val="24"/>
        </w:numPr>
      </w:pPr>
      <w:r>
        <w:t xml:space="preserve">Starta </w:t>
      </w:r>
      <w:r w:rsidR="0ECEC7BD">
        <w:t>forcerad ventilation</w:t>
      </w:r>
      <w:r w:rsidR="3AF6100A">
        <w:t>.</w:t>
      </w:r>
    </w:p>
    <w:p w14:paraId="79CD8AA1" w14:textId="0BCBCB68" w:rsidR="7B9FFB2F" w:rsidRDefault="029CC7F2" w:rsidP="0083668E">
      <w:pPr>
        <w:pStyle w:val="Liststycke"/>
        <w:numPr>
          <w:ilvl w:val="0"/>
          <w:numId w:val="24"/>
        </w:numPr>
      </w:pPr>
      <w:r>
        <w:t>Starta takvärmen</w:t>
      </w:r>
      <w:r w:rsidR="3D8608BD">
        <w:t>.</w:t>
      </w:r>
      <w:r w:rsidR="006B2955">
        <w:t xml:space="preserve"> </w:t>
      </w:r>
    </w:p>
    <w:p w14:paraId="0484D256" w14:textId="07FB6B25" w:rsidR="7597B0C0" w:rsidRDefault="7597B0C0" w:rsidP="0083668E">
      <w:pPr>
        <w:pStyle w:val="Liststycke"/>
        <w:numPr>
          <w:ilvl w:val="0"/>
          <w:numId w:val="24"/>
        </w:numPr>
      </w:pPr>
      <w:r>
        <w:t>Se till att de vita duschslangarna är inkopplade</w:t>
      </w:r>
      <w:r w:rsidR="70A869BA">
        <w:t>.</w:t>
      </w:r>
    </w:p>
    <w:p w14:paraId="73265D42" w14:textId="1A6F3A92" w:rsidR="006B2955" w:rsidRPr="006B2955" w:rsidRDefault="5662163B" w:rsidP="0083668E">
      <w:pPr>
        <w:pStyle w:val="Liststycke"/>
        <w:numPr>
          <w:ilvl w:val="0"/>
          <w:numId w:val="24"/>
        </w:numPr>
        <w:rPr>
          <w:color w:val="000000" w:themeColor="text2"/>
        </w:rPr>
      </w:pPr>
      <w:r w:rsidRPr="3076A5C3">
        <w:rPr>
          <w:color w:val="000000" w:themeColor="text2"/>
        </w:rPr>
        <w:t>Blötlägg golv och väggar</w:t>
      </w:r>
      <w:r w:rsidR="00A536C3" w:rsidRPr="3076A5C3">
        <w:rPr>
          <w:color w:val="000000" w:themeColor="text2"/>
        </w:rPr>
        <w:t>.</w:t>
      </w:r>
    </w:p>
    <w:p w14:paraId="21D49ECB" w14:textId="0B56C20C" w:rsidR="006B2955" w:rsidRPr="006B2955" w:rsidRDefault="27D76B94" w:rsidP="0083668E">
      <w:pPr>
        <w:pStyle w:val="Liststycke"/>
        <w:numPr>
          <w:ilvl w:val="0"/>
          <w:numId w:val="24"/>
        </w:numPr>
      </w:pPr>
      <w:r w:rsidRPr="5EC4983D">
        <w:t xml:space="preserve">Placera </w:t>
      </w:r>
      <w:r w:rsidR="006B2955" w:rsidRPr="5EC4983D">
        <w:t>gula avfallskärl mellan britsarna</w:t>
      </w:r>
      <w:r w:rsidR="1CD4462C" w:rsidRPr="5EC4983D">
        <w:t xml:space="preserve"> och förse duscharna med färdiga </w:t>
      </w:r>
      <w:proofErr w:type="spellStart"/>
      <w:r w:rsidR="1CD4462C" w:rsidRPr="5EC4983D">
        <w:t>saneringskit</w:t>
      </w:r>
      <w:proofErr w:type="spellEnd"/>
      <w:r w:rsidR="1CD4462C" w:rsidRPr="5EC4983D">
        <w:t xml:space="preserve"> som finns i det grå skåpet i ren sluss</w:t>
      </w:r>
      <w:r w:rsidR="006B2955" w:rsidRPr="5EC4983D">
        <w:t>.</w:t>
      </w:r>
    </w:p>
    <w:p w14:paraId="0462D323" w14:textId="14E46137" w:rsidR="006B2955" w:rsidRPr="006B2955" w:rsidRDefault="006B2955" w:rsidP="5EC4983D">
      <w:pPr>
        <w:spacing w:after="0" w:line="240" w:lineRule="auto"/>
        <w:ind w:left="1800" w:right="0" w:hanging="270"/>
        <w:contextualSpacing/>
      </w:pPr>
    </w:p>
    <w:p w14:paraId="69109031" w14:textId="7459795D" w:rsidR="006B2955" w:rsidRPr="006B2955" w:rsidRDefault="006B2955" w:rsidP="0083668E">
      <w:pPr>
        <w:pStyle w:val="Punktlista"/>
      </w:pPr>
      <w:r>
        <w:t>Håll ordning. Använ</w:t>
      </w:r>
      <w:r w:rsidR="1FE8D903">
        <w:t>t</w:t>
      </w:r>
      <w:r>
        <w:t xml:space="preserve"> </w:t>
      </w:r>
      <w:r w:rsidR="510B5DE2">
        <w:t>mate</w:t>
      </w:r>
      <w:r>
        <w:t>r</w:t>
      </w:r>
      <w:r w:rsidR="510B5DE2">
        <w:t>ial</w:t>
      </w:r>
      <w:r>
        <w:t xml:space="preserve"> kastas i gul </w:t>
      </w:r>
      <w:r w:rsidR="7CF23D23">
        <w:t>sopsäck.</w:t>
      </w:r>
      <w:r w:rsidR="0DFF87FD">
        <w:t xml:space="preserve"> </w:t>
      </w:r>
      <w:r w:rsidR="4EDBBE62">
        <w:t>F</w:t>
      </w:r>
      <w:r w:rsidR="09B42ED9">
        <w:t xml:space="preserve">ylld </w:t>
      </w:r>
      <w:r w:rsidR="7A56271F">
        <w:t xml:space="preserve">gul sopsäck </w:t>
      </w:r>
      <w:r w:rsidR="1439566B">
        <w:t>försluts med buntband och</w:t>
      </w:r>
      <w:r>
        <w:t xml:space="preserve"> </w:t>
      </w:r>
      <w:r w:rsidR="43CE3D49">
        <w:t xml:space="preserve">kastas </w:t>
      </w:r>
      <w:r>
        <w:t xml:space="preserve">i </w:t>
      </w:r>
      <w:r w:rsidR="610EFA7B">
        <w:t xml:space="preserve">vit </w:t>
      </w:r>
      <w:r w:rsidR="008DB05B">
        <w:t xml:space="preserve">/ </w:t>
      </w:r>
      <w:r w:rsidR="610EFA7B">
        <w:t xml:space="preserve">blå </w:t>
      </w:r>
      <w:r>
        <w:t>avf</w:t>
      </w:r>
      <w:r w:rsidR="4BE32978">
        <w:t>alls</w:t>
      </w:r>
      <w:r w:rsidR="45CE3A74">
        <w:t>tunna</w:t>
      </w:r>
      <w:r>
        <w:t>.</w:t>
      </w:r>
    </w:p>
    <w:p w14:paraId="1D25B34F" w14:textId="408ACBDC" w:rsidR="006B2955" w:rsidRPr="006B2955" w:rsidRDefault="006B2955" w:rsidP="0083668E">
      <w:pPr>
        <w:pStyle w:val="Punktlista"/>
      </w:pPr>
      <w:r>
        <w:t>Anläggningen spolas mellan varje in-/utsläpp</w:t>
      </w:r>
      <w:r w:rsidR="6108FFEF">
        <w:t>.</w:t>
      </w:r>
      <w:r>
        <w:t xml:space="preserve">  </w:t>
      </w:r>
    </w:p>
    <w:p w14:paraId="343CB3BA" w14:textId="3F60D25B" w:rsidR="006B2955" w:rsidRPr="006B2955" w:rsidRDefault="006B2955" w:rsidP="0083668E">
      <w:pPr>
        <w:pStyle w:val="Punktlista"/>
        <w:rPr>
          <w:color w:val="000000" w:themeColor="text2"/>
        </w:rPr>
      </w:pPr>
      <w:r>
        <w:lastRenderedPageBreak/>
        <w:t>Släpp in i grupper</w:t>
      </w:r>
      <w:r w:rsidR="395D7EAC">
        <w:t xml:space="preserve"> f</w:t>
      </w:r>
      <w:r>
        <w:t xml:space="preserve">ör att utnyttja saneringsenhetens fulla kapacitet. </w:t>
      </w:r>
      <w:r w:rsidR="3C9141FC" w:rsidRPr="557C8CFA">
        <w:rPr>
          <w:color w:val="000000" w:themeColor="text2"/>
        </w:rPr>
        <w:t>Kommunicera med oren sluss.</w:t>
      </w:r>
    </w:p>
    <w:p w14:paraId="5E2455D0" w14:textId="26F460F1" w:rsidR="006B2955" w:rsidRPr="006B2955" w:rsidRDefault="3CEA4490" w:rsidP="0083668E">
      <w:pPr>
        <w:pStyle w:val="Punktlista"/>
      </w:pPr>
      <w:r>
        <w:t>Släpp ut till ren sluss, i grupp om möjligt - rapportera kontamineringsnummer och eventuell tillkomst av tilltagande symtom.</w:t>
      </w:r>
    </w:p>
    <w:p w14:paraId="6A750DF8" w14:textId="22783BE7" w:rsidR="006B2955" w:rsidRPr="006B2955" w:rsidRDefault="3CEA4490" w:rsidP="0083668E">
      <w:pPr>
        <w:pStyle w:val="Punktlista"/>
        <w:rPr>
          <w:color w:val="000000" w:themeColor="text2"/>
        </w:rPr>
      </w:pPr>
      <w:r w:rsidRPr="557C8CFA">
        <w:rPr>
          <w:color w:val="000000" w:themeColor="text2"/>
        </w:rPr>
        <w:t xml:space="preserve">Kommunikation med ren sluss sker via det grå högtalarsystemet som sitter på väggen till ren sluss. </w:t>
      </w:r>
    </w:p>
    <w:p w14:paraId="6306B84D" w14:textId="7F9D19E7" w:rsidR="006B2955" w:rsidRPr="006B2955" w:rsidRDefault="426395C8" w:rsidP="0083668E">
      <w:pPr>
        <w:pStyle w:val="Punktlista"/>
        <w:rPr>
          <w:color w:val="000000" w:themeColor="text2"/>
        </w:rPr>
      </w:pPr>
      <w:r w:rsidRPr="557C8CFA">
        <w:rPr>
          <w:color w:val="000000" w:themeColor="text2"/>
        </w:rPr>
        <w:t>Kontakt med saneringsansvarig sjuksköterska sker genom att trycka på knappen “kallelse/takhögtalare”. Då går ett kallelselarm till best-telefonen som saneringsansvarig sjuksköterska har och då kan ni prata genom högtalaren som sitter i taket.</w:t>
      </w:r>
    </w:p>
    <w:p w14:paraId="340E07D2" w14:textId="53D1D4B1" w:rsidR="006B2955" w:rsidRPr="006B2955" w:rsidRDefault="426395C8" w:rsidP="0083668E">
      <w:pPr>
        <w:pStyle w:val="Punktlista"/>
      </w:pPr>
      <w:r>
        <w:t xml:space="preserve">Avfallstunna med kontaminerat material spolas av och slussas ut mot oren ingång och ställs ut i låst förråd. </w:t>
      </w:r>
      <w:r w:rsidR="4809B743">
        <w:t>Förrådet öppnas med SITHS-kort / tjänste-ID.</w:t>
      </w:r>
    </w:p>
    <w:p w14:paraId="5C319D68" w14:textId="06263982" w:rsidR="006B2955" w:rsidRPr="006B2955" w:rsidRDefault="4809B743" w:rsidP="0083668E">
      <w:pPr>
        <w:pStyle w:val="Punktlista"/>
        <w:rPr>
          <w:color w:val="000000" w:themeColor="text2"/>
        </w:rPr>
      </w:pPr>
      <w:r w:rsidRPr="557C8CFA">
        <w:rPr>
          <w:color w:val="000000" w:themeColor="text2"/>
        </w:rPr>
        <w:t xml:space="preserve">Vid behov av nya avfallslådor / tunnor tas dessa in via ren sluss. Glöm ej att märka upp tunnan med etikett 8 frätande ämnen och skriv:  RISKAVFALL. </w:t>
      </w:r>
    </w:p>
    <w:p w14:paraId="4FB239C0" w14:textId="0A8195FF" w:rsidR="0CDFFBC4" w:rsidRDefault="0CDFFBC4" w:rsidP="0083668E">
      <w:pPr>
        <w:pStyle w:val="Punktlista"/>
        <w:rPr>
          <w:color w:val="000000" w:themeColor="text2"/>
        </w:rPr>
      </w:pPr>
      <w:r w:rsidRPr="557C8CFA">
        <w:rPr>
          <w:color w:val="000000" w:themeColor="text2"/>
        </w:rPr>
        <w:t xml:space="preserve">Efter avslutad sanering sker </w:t>
      </w:r>
      <w:proofErr w:type="spellStart"/>
      <w:r w:rsidRPr="557C8CFA">
        <w:rPr>
          <w:color w:val="000000" w:themeColor="text2"/>
        </w:rPr>
        <w:t>utsanering</w:t>
      </w:r>
      <w:proofErr w:type="spellEnd"/>
      <w:r w:rsidRPr="557C8CFA">
        <w:rPr>
          <w:color w:val="000000" w:themeColor="text2"/>
        </w:rPr>
        <w:t xml:space="preserve"> av personal, se åtgärdskort som sitter på väggen i duschenheten. </w:t>
      </w:r>
    </w:p>
    <w:p w14:paraId="3CAD45FE" w14:textId="658B0523" w:rsidR="006B2955" w:rsidRDefault="006B2955" w:rsidP="0083668E">
      <w:pPr>
        <w:pStyle w:val="Rubrik3"/>
        <w:rPr>
          <w:rFonts w:ascii="Times New Roman" w:hAnsi="Times New Roman"/>
          <w:sz w:val="24"/>
        </w:rPr>
      </w:pPr>
      <w:r>
        <w:t xml:space="preserve">Sanering – åtgärdskort: Duschar saneringsenhet </w:t>
      </w:r>
    </w:p>
    <w:p w14:paraId="20ED5273" w14:textId="341C0965" w:rsidR="006B2955" w:rsidRPr="006B2955" w:rsidRDefault="006B2955" w:rsidP="0083668E">
      <w:r w:rsidRPr="5EC4983D">
        <w:rPr>
          <w:b/>
          <w:bCs/>
        </w:rPr>
        <w:t>Placering</w:t>
      </w:r>
      <w:r w:rsidR="0FCCCFEA" w:rsidRPr="5EC4983D">
        <w:rPr>
          <w:b/>
          <w:bCs/>
        </w:rPr>
        <w:t>:</w:t>
      </w:r>
      <w:r w:rsidR="0FCCCFEA">
        <w:t xml:space="preserve">  </w:t>
      </w:r>
      <w:r w:rsidR="3D0C7123">
        <w:t>Duschenhet</w:t>
      </w:r>
      <w:r w:rsidR="4CA46D2E">
        <w:t>.</w:t>
      </w:r>
      <w:r w:rsidRPr="5EC4983D">
        <w:t xml:space="preserve"> </w:t>
      </w:r>
    </w:p>
    <w:p w14:paraId="4B80D9D9" w14:textId="6D74E89F" w:rsidR="006B2955" w:rsidRPr="006B2955" w:rsidRDefault="006B2955" w:rsidP="0083668E">
      <w:r w:rsidRPr="0FA4D085">
        <w:rPr>
          <w:b/>
          <w:bCs/>
        </w:rPr>
        <w:t>Klädsel</w:t>
      </w:r>
      <w:r w:rsidR="17609B3F" w:rsidRPr="0FA4D085">
        <w:rPr>
          <w:b/>
          <w:bCs/>
        </w:rPr>
        <w:t>:</w:t>
      </w:r>
      <w:r w:rsidRPr="0FA4D085">
        <w:t xml:space="preserve"> </w:t>
      </w:r>
      <w:r w:rsidR="65DF86D6" w:rsidRPr="0FA4D085">
        <w:t xml:space="preserve">    </w:t>
      </w:r>
      <w:r w:rsidRPr="0FA4D085">
        <w:t>Personlig skyddsutrustning</w:t>
      </w:r>
      <w:r w:rsidR="2F7913ED" w:rsidRPr="0FA4D085">
        <w:t>.</w:t>
      </w:r>
      <w:r w:rsidRPr="0FA4D085">
        <w:t xml:space="preserve"> </w:t>
      </w:r>
    </w:p>
    <w:p w14:paraId="32E2A947" w14:textId="15C7B0AC" w:rsidR="006B2955" w:rsidRPr="006B2955" w:rsidRDefault="006B2955" w:rsidP="0083668E">
      <w:pPr>
        <w:pStyle w:val="MellanrubrikVGR"/>
        <w:rPr>
          <w:rFonts w:ascii="Times New Roman" w:hAnsi="Times New Roman"/>
          <w:sz w:val="24"/>
          <w:szCs w:val="24"/>
        </w:rPr>
      </w:pPr>
      <w:r w:rsidRPr="0FA4D085">
        <w:t xml:space="preserve"> </w:t>
      </w:r>
      <w:r w:rsidR="04EEF121">
        <w:t xml:space="preserve">CHECKLISTA: </w:t>
      </w:r>
      <w:r w:rsidR="04EEF121" w:rsidRPr="11A6B8F5">
        <w:rPr>
          <w:rFonts w:ascii="Times New Roman" w:hAnsi="Times New Roman"/>
          <w:sz w:val="24"/>
          <w:szCs w:val="24"/>
        </w:rPr>
        <w:t xml:space="preserve"> </w:t>
      </w:r>
    </w:p>
    <w:p w14:paraId="7FA768D8" w14:textId="57C30351" w:rsidR="006B2955" w:rsidRPr="006B2955" w:rsidRDefault="006B2955" w:rsidP="0083668E">
      <w:pPr>
        <w:pStyle w:val="Punktlista"/>
      </w:pPr>
      <w:r w:rsidRPr="0FA4D085">
        <w:t xml:space="preserve">Informera patienten om kommande sanering. </w:t>
      </w:r>
    </w:p>
    <w:p w14:paraId="546E30DC" w14:textId="77777777" w:rsidR="006B2955" w:rsidRPr="006B2955" w:rsidRDefault="006B2955" w:rsidP="0083668E">
      <w:pPr>
        <w:pStyle w:val="Punktlista"/>
      </w:pPr>
      <w:r>
        <w:t xml:space="preserve">Vid sanering börjar en personal vid huvudändan och en vid fotändan: </w:t>
      </w:r>
    </w:p>
    <w:p w14:paraId="43D101AB" w14:textId="08FE28A3" w:rsidR="45359F30" w:rsidRDefault="45359F30" w:rsidP="0083668E">
      <w:pPr>
        <w:pStyle w:val="Punktlista"/>
        <w:numPr>
          <w:ilvl w:val="0"/>
          <w:numId w:val="25"/>
        </w:numPr>
      </w:pPr>
      <w:r>
        <w:t xml:space="preserve">Tillse att blandaren är inställd på 35 grader. </w:t>
      </w:r>
    </w:p>
    <w:p w14:paraId="225554A5" w14:textId="77777777" w:rsidR="006B2955" w:rsidRPr="006B2955" w:rsidRDefault="006B2955" w:rsidP="0083668E">
      <w:pPr>
        <w:pStyle w:val="Punktlista"/>
        <w:numPr>
          <w:ilvl w:val="0"/>
          <w:numId w:val="25"/>
        </w:numPr>
      </w:pPr>
      <w:r>
        <w:t xml:space="preserve">Spola av patienten med rikliga mängder vatten. </w:t>
      </w:r>
    </w:p>
    <w:p w14:paraId="3E9D06EC" w14:textId="55F6074C" w:rsidR="006B2955" w:rsidRPr="006B2955" w:rsidRDefault="006B2955" w:rsidP="0083668E">
      <w:pPr>
        <w:pStyle w:val="Punktlista"/>
        <w:numPr>
          <w:ilvl w:val="0"/>
          <w:numId w:val="25"/>
        </w:numPr>
      </w:pPr>
      <w:r>
        <w:t>Tvätta håret två gånger</w:t>
      </w:r>
      <w:r w:rsidR="1638AD1A">
        <w:t>.</w:t>
      </w:r>
      <w:r>
        <w:t xml:space="preserve"> </w:t>
      </w:r>
    </w:p>
    <w:p w14:paraId="291F626E" w14:textId="585975E7" w:rsidR="006B2955" w:rsidRPr="006B2955" w:rsidRDefault="006B2955" w:rsidP="0083668E">
      <w:pPr>
        <w:pStyle w:val="Punktlista"/>
        <w:numPr>
          <w:ilvl w:val="0"/>
          <w:numId w:val="25"/>
        </w:numPr>
      </w:pPr>
      <w:r>
        <w:t xml:space="preserve">Tvätta med tvål och duscha av framsida två gånger. </w:t>
      </w:r>
    </w:p>
    <w:p w14:paraId="340FCF82" w14:textId="77777777" w:rsidR="006B2955" w:rsidRPr="006B2955" w:rsidRDefault="006B2955" w:rsidP="0083668E">
      <w:pPr>
        <w:pStyle w:val="Punktlista"/>
        <w:numPr>
          <w:ilvl w:val="0"/>
          <w:numId w:val="25"/>
        </w:numPr>
      </w:pPr>
      <w:r>
        <w:t xml:space="preserve">Tvätta med tvål och duscha av baksida två gånger.   </w:t>
      </w:r>
    </w:p>
    <w:p w14:paraId="5D9874E2" w14:textId="4E37094D" w:rsidR="006B2955" w:rsidRPr="006B2955" w:rsidRDefault="006B2955" w:rsidP="0083668E">
      <w:pPr>
        <w:pStyle w:val="Punktlista"/>
        <w:numPr>
          <w:ilvl w:val="0"/>
          <w:numId w:val="25"/>
        </w:numPr>
      </w:pPr>
      <w:r>
        <w:t>Förbered svampar med tvål. Bytt ofta till ren svamp.</w:t>
      </w:r>
    </w:p>
    <w:p w14:paraId="3CC8E6F5" w14:textId="1763DF3B" w:rsidR="006B2955" w:rsidRPr="006B2955" w:rsidRDefault="006B2955" w:rsidP="0083668E">
      <w:pPr>
        <w:pStyle w:val="Punktlista"/>
        <w:numPr>
          <w:ilvl w:val="0"/>
          <w:numId w:val="25"/>
        </w:numPr>
      </w:pPr>
      <w:r>
        <w:t>Använd svamp slängs i gul avfallspåse.</w:t>
      </w:r>
    </w:p>
    <w:p w14:paraId="7A27F805" w14:textId="0B08E3B2" w:rsidR="006B2955" w:rsidRPr="006B2955" w:rsidRDefault="006B2955" w:rsidP="0FA4D085">
      <w:pPr>
        <w:spacing w:after="0" w:line="240" w:lineRule="auto"/>
        <w:ind w:right="0" w:hanging="2"/>
        <w:contextualSpacing/>
      </w:pPr>
      <w:r w:rsidRPr="0FA4D085">
        <w:t xml:space="preserve"> </w:t>
      </w:r>
    </w:p>
    <w:p w14:paraId="6A62DD1D" w14:textId="6DC1FFDE" w:rsidR="006B2955" w:rsidRPr="006B2955" w:rsidRDefault="006B2955" w:rsidP="0083668E">
      <w:pPr>
        <w:pStyle w:val="Punktlista"/>
      </w:pPr>
      <w:r>
        <w:t>Om kletigt hår, skägg, naglar</w:t>
      </w:r>
      <w:r w:rsidR="6942250C">
        <w:t xml:space="preserve"> och</w:t>
      </w:r>
      <w:r>
        <w:t xml:space="preserve"> hud </w:t>
      </w:r>
      <w:r w:rsidR="1D288BF2">
        <w:t xml:space="preserve">- </w:t>
      </w:r>
      <w:r>
        <w:t xml:space="preserve">använd sax och nagelpetare för att mekaniskt få bort det farliga ämnet. </w:t>
      </w:r>
    </w:p>
    <w:p w14:paraId="6DC997B2" w14:textId="073A11B2" w:rsidR="006B2955" w:rsidRPr="006B2955" w:rsidRDefault="7C5BFE7F" w:rsidP="0083668E">
      <w:pPr>
        <w:pStyle w:val="Punktlista"/>
        <w:rPr>
          <w:color w:val="000000" w:themeColor="text2"/>
        </w:rPr>
      </w:pPr>
      <w:r w:rsidRPr="66E05437">
        <w:rPr>
          <w:color w:val="000000" w:themeColor="text2"/>
        </w:rPr>
        <w:t xml:space="preserve">Vid ögonkontamination använd </w:t>
      </w:r>
      <w:proofErr w:type="spellStart"/>
      <w:r w:rsidRPr="66E05437">
        <w:rPr>
          <w:color w:val="000000" w:themeColor="text2"/>
        </w:rPr>
        <w:t>ögondusch</w:t>
      </w:r>
      <w:proofErr w:type="spellEnd"/>
      <w:r w:rsidRPr="66E05437">
        <w:rPr>
          <w:color w:val="000000" w:themeColor="text2"/>
        </w:rPr>
        <w:t>.</w:t>
      </w:r>
    </w:p>
    <w:p w14:paraId="6DE41122" w14:textId="1D7D9F2A" w:rsidR="3B5C18E4" w:rsidRDefault="5A3BB9F6" w:rsidP="0083668E">
      <w:pPr>
        <w:pStyle w:val="Punktlista"/>
      </w:pPr>
      <w:r>
        <w:t>Stående patient tvättar av hela kroppen två gånger</w:t>
      </w:r>
      <w:r w:rsidR="7FFC7621">
        <w:t>, vid behov</w:t>
      </w:r>
      <w:r>
        <w:t xml:space="preserve"> hjälp till.</w:t>
      </w:r>
    </w:p>
    <w:p w14:paraId="188215A3" w14:textId="57DB21BB" w:rsidR="3B5C18E4" w:rsidRDefault="07E18EC0" w:rsidP="0083668E">
      <w:pPr>
        <w:pStyle w:val="Punktlista"/>
      </w:pPr>
      <w:r>
        <w:lastRenderedPageBreak/>
        <w:t>Vid behov förnya märkning av kontaminerat nummer.  Till exempel:  K1 K2 och eventuell triagefärg. Till exempel: röd</w:t>
      </w:r>
      <w:r w:rsidR="72BB96BD">
        <w:t>.</w:t>
      </w:r>
    </w:p>
    <w:p w14:paraId="21FC7FA9" w14:textId="1DD7BFFB" w:rsidR="3B5C18E4" w:rsidRDefault="6EEF2C19" w:rsidP="0083668E">
      <w:pPr>
        <w:pStyle w:val="Punktlista"/>
      </w:pPr>
      <w:r>
        <w:t>Tvätta av dräkten och handskarna mellan patienterna.</w:t>
      </w:r>
    </w:p>
    <w:p w14:paraId="0829EE97" w14:textId="52FDDBEE" w:rsidR="3B5C18E4" w:rsidRDefault="186B3CC5" w:rsidP="0083668E">
      <w:pPr>
        <w:pStyle w:val="Punktlista"/>
      </w:pPr>
      <w:r>
        <w:t xml:space="preserve">Spola av </w:t>
      </w:r>
      <w:r w:rsidR="61390239">
        <w:t>dusch</w:t>
      </w:r>
      <w:r>
        <w:t>enhetens golv, väggar och britsar mellan patienterna.</w:t>
      </w:r>
    </w:p>
    <w:p w14:paraId="1913276B" w14:textId="386F1FEC" w:rsidR="6F61C49A" w:rsidRDefault="6F61C49A" w:rsidP="0083668E">
      <w:pPr>
        <w:pStyle w:val="Punktlista"/>
      </w:pPr>
      <w:r>
        <w:t xml:space="preserve">Efter avslutad sanering sker </w:t>
      </w:r>
      <w:proofErr w:type="spellStart"/>
      <w:r>
        <w:t>utsanering</w:t>
      </w:r>
      <w:proofErr w:type="spellEnd"/>
      <w:r>
        <w:t xml:space="preserve"> av personal, se åtgärdskort som sitter på väggen i duschenheten. </w:t>
      </w:r>
    </w:p>
    <w:p w14:paraId="605B2A40" w14:textId="76994EE6" w:rsidR="006B2955" w:rsidRPr="006B2955" w:rsidRDefault="006B2955" w:rsidP="0083668E">
      <w:pPr>
        <w:pStyle w:val="Rubrik3"/>
        <w:rPr>
          <w:rFonts w:ascii="Times New Roman" w:hAnsi="Times New Roman"/>
          <w:sz w:val="24"/>
        </w:rPr>
      </w:pPr>
      <w:r>
        <w:t xml:space="preserve">Sanering – åtgärdskort: Ren sluss </w:t>
      </w:r>
    </w:p>
    <w:p w14:paraId="2470C3BA" w14:textId="77777777" w:rsidR="006B2955" w:rsidRPr="006B2955" w:rsidRDefault="006B2955" w:rsidP="0FA4D085">
      <w:pPr>
        <w:spacing w:after="0" w:line="240" w:lineRule="auto"/>
        <w:ind w:right="0"/>
        <w:contextualSpacing/>
      </w:pPr>
    </w:p>
    <w:p w14:paraId="15116E52" w14:textId="55003AB7" w:rsidR="006B2955" w:rsidRPr="006B2955" w:rsidRDefault="006B2955" w:rsidP="0083668E">
      <w:r w:rsidRPr="5EC4983D">
        <w:rPr>
          <w:b/>
          <w:bCs/>
        </w:rPr>
        <w:t>Placering</w:t>
      </w:r>
      <w:r w:rsidR="2530D4A1" w:rsidRPr="5EC4983D">
        <w:rPr>
          <w:b/>
          <w:bCs/>
        </w:rPr>
        <w:t>:</w:t>
      </w:r>
      <w:r>
        <w:t xml:space="preserve"> </w:t>
      </w:r>
      <w:r w:rsidR="0483473A">
        <w:t xml:space="preserve"> </w:t>
      </w:r>
      <w:r w:rsidR="7F0057B9">
        <w:t xml:space="preserve"> </w:t>
      </w:r>
      <w:r>
        <w:t>Sluss i saneringsenhet</w:t>
      </w:r>
      <w:r w:rsidR="1B5387C9">
        <w:t>.</w:t>
      </w:r>
    </w:p>
    <w:p w14:paraId="246D4011" w14:textId="0D7F43A9" w:rsidR="006B2955" w:rsidRPr="006B2955" w:rsidRDefault="5A3BB9F6" w:rsidP="0083668E">
      <w:r w:rsidRPr="66E05437">
        <w:rPr>
          <w:b/>
          <w:bCs/>
        </w:rPr>
        <w:t>Klädsel</w:t>
      </w:r>
      <w:r w:rsidR="6F562435" w:rsidRPr="66E05437">
        <w:rPr>
          <w:b/>
          <w:bCs/>
        </w:rPr>
        <w:t>:</w:t>
      </w:r>
      <w:r w:rsidR="361B5E6C">
        <w:t xml:space="preserve">      </w:t>
      </w:r>
      <w:r>
        <w:t>Skyddsdräkt</w:t>
      </w:r>
      <w:r w:rsidR="3E8D4202">
        <w:t xml:space="preserve"> (</w:t>
      </w:r>
      <w:r w:rsidR="2911DD38">
        <w:t>a</w:t>
      </w:r>
      <w:r w:rsidR="3E8D4202">
        <w:t>ndningspaket</w:t>
      </w:r>
      <w:r w:rsidR="3E8D4202" w:rsidRPr="66E05437">
        <w:t xml:space="preserve"> ska </w:t>
      </w:r>
      <w:r w:rsidR="3E8D4202">
        <w:t xml:space="preserve">finnas i </w:t>
      </w:r>
      <w:r w:rsidR="3CDF1E5D">
        <w:t>Re</w:t>
      </w:r>
      <w:r w:rsidR="49124AF8">
        <w:t>n</w:t>
      </w:r>
      <w:r w:rsidR="3CDF1E5D">
        <w:t xml:space="preserve"> </w:t>
      </w:r>
      <w:r w:rsidR="3E8D4202">
        <w:t>sluss för möjlighet till snabb avlösning)</w:t>
      </w:r>
      <w:r w:rsidR="5801BB23">
        <w:t>.</w:t>
      </w:r>
      <w:r w:rsidR="3E8D4202">
        <w:t xml:space="preserve">  </w:t>
      </w:r>
    </w:p>
    <w:p w14:paraId="39C2F1A5" w14:textId="0970E3EC" w:rsidR="006B2955" w:rsidRPr="006B2955" w:rsidRDefault="04EEF121" w:rsidP="0083668E">
      <w:pPr>
        <w:pStyle w:val="MellanrubrikVGR"/>
        <w:rPr>
          <w:rFonts w:ascii="Times New Roman" w:hAnsi="Times New Roman"/>
          <w:b w:val="0"/>
          <w:sz w:val="24"/>
          <w:szCs w:val="24"/>
        </w:rPr>
      </w:pPr>
      <w:r w:rsidRPr="0083668E">
        <w:t>CHECKLISTA</w:t>
      </w:r>
    </w:p>
    <w:p w14:paraId="4F1986B5" w14:textId="646E1201" w:rsidR="006B2955" w:rsidRPr="006B2955" w:rsidRDefault="540519B5" w:rsidP="0083668E">
      <w:pPr>
        <w:pStyle w:val="Punktlista"/>
      </w:pPr>
      <w:r w:rsidRPr="258F2AB1">
        <w:t>Starta forcerad ventilation med slussfunktion, sitter på väggen mot oren sluss i duschutrymmet.</w:t>
      </w:r>
    </w:p>
    <w:p w14:paraId="217A0BBC" w14:textId="1D01A85F" w:rsidR="006B2955" w:rsidRPr="006B2955" w:rsidRDefault="540519B5" w:rsidP="0083668E">
      <w:pPr>
        <w:pStyle w:val="Punktlista"/>
      </w:pPr>
      <w:r w:rsidRPr="258F2AB1">
        <w:t>Starta takvärme, både inne och ute vid behov.</w:t>
      </w:r>
    </w:p>
    <w:p w14:paraId="0CE268D3" w14:textId="7E140AFD" w:rsidR="006B2955" w:rsidRPr="006B2955" w:rsidRDefault="540519B5" w:rsidP="0083668E">
      <w:pPr>
        <w:pStyle w:val="Punktlista"/>
      </w:pPr>
      <w:r w:rsidRPr="493F52C6">
        <w:t xml:space="preserve">Förbered varje arbetsstation genom att hämta färdiga </w:t>
      </w:r>
      <w:proofErr w:type="spellStart"/>
      <w:r w:rsidRPr="493F52C6">
        <w:t>saneringskit</w:t>
      </w:r>
      <w:proofErr w:type="spellEnd"/>
      <w:r w:rsidRPr="493F52C6">
        <w:t xml:space="preserve"> i det gråa saneringsskåpet i ren sluss.  </w:t>
      </w:r>
    </w:p>
    <w:p w14:paraId="0779066B" w14:textId="6F309B92" w:rsidR="6A37A7F5" w:rsidRDefault="6A37A7F5" w:rsidP="0083668E">
      <w:pPr>
        <w:pStyle w:val="Punktlista"/>
      </w:pPr>
      <w:r w:rsidRPr="493F52C6">
        <w:t>Koppla in de vita duschsla</w:t>
      </w:r>
      <w:r w:rsidR="4B1EC569" w:rsidRPr="493F52C6">
        <w:t>ngarna</w:t>
      </w:r>
      <w:r w:rsidRPr="493F52C6">
        <w:t xml:space="preserve"> i vatten</w:t>
      </w:r>
      <w:r w:rsidR="59FAD2C0" w:rsidRPr="493F52C6">
        <w:t>kopplin</w:t>
      </w:r>
      <w:r w:rsidR="494996F5" w:rsidRPr="493F52C6">
        <w:t>garna.</w:t>
      </w:r>
    </w:p>
    <w:p w14:paraId="43D48500" w14:textId="0D46B48F" w:rsidR="006B2955" w:rsidRPr="006B2955" w:rsidRDefault="540519B5" w:rsidP="0083668E">
      <w:pPr>
        <w:pStyle w:val="Punktlista"/>
      </w:pPr>
      <w:r w:rsidRPr="258F2AB1">
        <w:t>Sätt i gula avfallspåsar i sopkärl och placera mellan britsarna</w:t>
      </w:r>
      <w:r w:rsidR="6FE939C6" w:rsidRPr="258F2AB1">
        <w:t>.</w:t>
      </w:r>
    </w:p>
    <w:p w14:paraId="674B79D2" w14:textId="72427938" w:rsidR="71A1A635" w:rsidRDefault="71A1A635" w:rsidP="0083668E">
      <w:pPr>
        <w:pStyle w:val="Punktlista"/>
      </w:pPr>
      <w:r w:rsidRPr="258F2AB1">
        <w:t>Blötlägg golv och väggar.</w:t>
      </w:r>
    </w:p>
    <w:p w14:paraId="06EDAC11" w14:textId="3C2643F4" w:rsidR="006B2955" w:rsidRPr="006B2955" w:rsidRDefault="540519B5" w:rsidP="0083668E">
      <w:pPr>
        <w:pStyle w:val="Punktlista"/>
      </w:pPr>
      <w:r w:rsidRPr="258F2AB1">
        <w:t xml:space="preserve">Kontrollera att det finns </w:t>
      </w:r>
      <w:proofErr w:type="gramStart"/>
      <w:r w:rsidRPr="258F2AB1">
        <w:t>2 st</w:t>
      </w:r>
      <w:r w:rsidR="1499B074" w:rsidRPr="258F2AB1">
        <w:t>ycken</w:t>
      </w:r>
      <w:proofErr w:type="gramEnd"/>
      <w:r w:rsidRPr="258F2AB1">
        <w:t xml:space="preserve"> vita/blå tunnor och </w:t>
      </w:r>
      <w:proofErr w:type="gramStart"/>
      <w:r w:rsidRPr="258F2AB1">
        <w:t>5 st</w:t>
      </w:r>
      <w:r w:rsidR="65A4B492" w:rsidRPr="258F2AB1">
        <w:t>ycken</w:t>
      </w:r>
      <w:proofErr w:type="gramEnd"/>
      <w:r w:rsidRPr="258F2AB1">
        <w:t xml:space="preserve"> röda plastlådor till kontaminerat avfall. Fler finns att hämta i katastrofförrådet.</w:t>
      </w:r>
    </w:p>
    <w:p w14:paraId="42974EC5" w14:textId="192A5213" w:rsidR="3076A5C3" w:rsidRDefault="07D5D3DA" w:rsidP="0083668E">
      <w:pPr>
        <w:pStyle w:val="Punktlista"/>
      </w:pPr>
      <w:r w:rsidRPr="66E05437">
        <w:t xml:space="preserve">Kontrollera att det finns grå plasttunnor uppmärkta för </w:t>
      </w:r>
      <w:proofErr w:type="spellStart"/>
      <w:r w:rsidRPr="66E05437">
        <w:t>utsanering</w:t>
      </w:r>
      <w:proofErr w:type="spellEnd"/>
      <w:r w:rsidRPr="66E05437">
        <w:t xml:space="preserve"> av personal.</w:t>
      </w:r>
    </w:p>
    <w:p w14:paraId="13AD70D9" w14:textId="1D228309" w:rsidR="006B2955" w:rsidRPr="006B2955" w:rsidRDefault="540519B5" w:rsidP="0083668E">
      <w:pPr>
        <w:pStyle w:val="Punktlista"/>
      </w:pPr>
      <w:r w:rsidRPr="258F2AB1">
        <w:t>Ta emot sanerade patienter: torka av dem och ge nya kläder. Handdukar, filtar, skjortor mm, finns i det grå saneringsskåpet i ren slu</w:t>
      </w:r>
      <w:r w:rsidR="1E0F8BE1" w:rsidRPr="258F2AB1">
        <w:t>s</w:t>
      </w:r>
      <w:r w:rsidRPr="258F2AB1">
        <w:t xml:space="preserve">s. </w:t>
      </w:r>
    </w:p>
    <w:p w14:paraId="1A16B406" w14:textId="6C48C332" w:rsidR="006B2955" w:rsidRPr="006B2955" w:rsidRDefault="540519B5" w:rsidP="0083668E">
      <w:pPr>
        <w:pStyle w:val="Punktlista"/>
      </w:pPr>
      <w:r w:rsidRPr="258F2AB1">
        <w:t xml:space="preserve">Vid behov förnya märkning med spritpenna. Transportera patienten vidare ut till väntande personal utanför ren sluss. </w:t>
      </w:r>
    </w:p>
    <w:p w14:paraId="684C12B1" w14:textId="55A1B198" w:rsidR="006B2955" w:rsidRPr="006B2955" w:rsidRDefault="540519B5" w:rsidP="0083668E">
      <w:pPr>
        <w:pStyle w:val="Punktlista"/>
      </w:pPr>
      <w:r w:rsidRPr="258F2AB1">
        <w:t>Informera Saneringsansvarig sjuksköterska patientens K</w:t>
      </w:r>
      <w:r w:rsidR="49D8725C" w:rsidRPr="258F2AB1">
        <w:t>-</w:t>
      </w:r>
      <w:r w:rsidRPr="258F2AB1">
        <w:t>nr samt namn och personnummer om detta finns.</w:t>
      </w:r>
    </w:p>
    <w:p w14:paraId="3E84E294" w14:textId="4ED9C18B" w:rsidR="006B2955" w:rsidRPr="0083668E" w:rsidRDefault="540519B5" w:rsidP="0083668E">
      <w:pPr>
        <w:pStyle w:val="Punktlista"/>
      </w:pPr>
      <w:r w:rsidRPr="0083668E">
        <w:t>Säkerställ att personalen som tar emot patienten passerar sekreteraren för registrering.</w:t>
      </w:r>
    </w:p>
    <w:p w14:paraId="3A002CAE" w14:textId="72BC0145" w:rsidR="006B2955" w:rsidRPr="0083668E" w:rsidRDefault="540519B5" w:rsidP="0083668E">
      <w:pPr>
        <w:pStyle w:val="Punktlista"/>
      </w:pPr>
      <w:r w:rsidRPr="0083668E">
        <w:t>Vara behjälplig av inslussning av material till saneringsenheten från katastrofförrådet.</w:t>
      </w:r>
    </w:p>
    <w:p w14:paraId="062022FA" w14:textId="4040E4F5" w:rsidR="006B2955" w:rsidRPr="006B2955" w:rsidRDefault="006B2955" w:rsidP="0083668E">
      <w:pPr>
        <w:pStyle w:val="Rubrik3"/>
        <w:rPr>
          <w:rFonts w:ascii="Times New Roman" w:hAnsi="Times New Roman"/>
          <w:sz w:val="24"/>
        </w:rPr>
      </w:pPr>
      <w:r>
        <w:lastRenderedPageBreak/>
        <w:t>Sanering – åtgärdskort: sanera ut personal i skyddsdräkt</w:t>
      </w:r>
    </w:p>
    <w:p w14:paraId="19EA91F0" w14:textId="7ED2C744" w:rsidR="006B2955" w:rsidRPr="006B2955" w:rsidRDefault="006B2955" w:rsidP="004C1B7B">
      <w:r w:rsidRPr="5EC4983D">
        <w:rPr>
          <w:b/>
          <w:bCs/>
        </w:rPr>
        <w:t>Placering</w:t>
      </w:r>
      <w:r w:rsidR="25A6CDA9" w:rsidRPr="5EC4983D">
        <w:rPr>
          <w:b/>
          <w:bCs/>
        </w:rPr>
        <w:t>:</w:t>
      </w:r>
      <w:r w:rsidR="25A6CDA9">
        <w:t xml:space="preserve">   </w:t>
      </w:r>
      <w:r w:rsidR="635E3366">
        <w:t>Dusch</w:t>
      </w:r>
      <w:r>
        <w:t>enhet</w:t>
      </w:r>
      <w:r w:rsidR="14DC1769">
        <w:t>.</w:t>
      </w:r>
      <w:r>
        <w:t xml:space="preserve"> </w:t>
      </w:r>
    </w:p>
    <w:p w14:paraId="020235FE" w14:textId="761A0900" w:rsidR="006B2955" w:rsidRPr="006B2955" w:rsidRDefault="04EEF121" w:rsidP="004C1B7B">
      <w:r w:rsidRPr="5EC4983D">
        <w:rPr>
          <w:b/>
          <w:bCs/>
        </w:rPr>
        <w:t>Klädsel</w:t>
      </w:r>
      <w:r w:rsidR="6CDA733C" w:rsidRPr="5EC4983D">
        <w:rPr>
          <w:b/>
          <w:bCs/>
        </w:rPr>
        <w:t>:</w:t>
      </w:r>
      <w:r w:rsidR="77F0DCD1">
        <w:t xml:space="preserve">      </w:t>
      </w:r>
      <w:r>
        <w:t>Skyddsdräkt +</w:t>
      </w:r>
      <w:r w:rsidR="2506BB36">
        <w:t xml:space="preserve"> a</w:t>
      </w:r>
      <w:r>
        <w:t>ndningspaket</w:t>
      </w:r>
      <w:r w:rsidR="344C45A0">
        <w:t>.</w:t>
      </w:r>
    </w:p>
    <w:p w14:paraId="2096163C" w14:textId="52E4DB56" w:rsidR="11A6B8F5" w:rsidRDefault="04EEF121" w:rsidP="004C1B7B">
      <w:pPr>
        <w:pStyle w:val="MellanrubrikVGR"/>
        <w:rPr>
          <w:rFonts w:ascii="Times New Roman" w:hAnsi="Times New Roman"/>
          <w:b w:val="0"/>
          <w:sz w:val="24"/>
          <w:szCs w:val="24"/>
        </w:rPr>
      </w:pPr>
      <w:r w:rsidRPr="004C1B7B">
        <w:t>CHECKLISTA</w:t>
      </w:r>
    </w:p>
    <w:p w14:paraId="5CC36E10" w14:textId="2A23324B" w:rsidR="04FF0D05" w:rsidRDefault="04FF0D05" w:rsidP="11A6B8F5">
      <w:pPr>
        <w:contextualSpacing/>
      </w:pPr>
      <w:r>
        <w:t xml:space="preserve">Vid </w:t>
      </w:r>
      <w:proofErr w:type="spellStart"/>
      <w:r>
        <w:t>utsanering</w:t>
      </w:r>
      <w:proofErr w:type="spellEnd"/>
      <w:r>
        <w:t xml:space="preserve"> börja uppifrån och gå ned</w:t>
      </w:r>
      <w:r w:rsidR="1E9B2C1C">
        <w:t>åt</w:t>
      </w:r>
      <w:r w:rsidR="004C1B7B">
        <w:t>:</w:t>
      </w:r>
      <w:r>
        <w:t xml:space="preserve"> </w:t>
      </w:r>
    </w:p>
    <w:p w14:paraId="0B97E3F2" w14:textId="598C4F67" w:rsidR="006B2955" w:rsidRPr="006B2955" w:rsidRDefault="006B2955" w:rsidP="004C1B7B">
      <w:pPr>
        <w:pStyle w:val="Punktlista"/>
      </w:pPr>
      <w:r>
        <w:t>Förbered svampar med tvål. Bytt ofta till ren svamp</w:t>
      </w:r>
      <w:r w:rsidR="3AEF074E">
        <w:t>.</w:t>
      </w:r>
    </w:p>
    <w:p w14:paraId="5B399A8F" w14:textId="232B3777" w:rsidR="006B2955" w:rsidRPr="006B2955" w:rsidRDefault="006B2955" w:rsidP="004C1B7B">
      <w:pPr>
        <w:pStyle w:val="Punktlista"/>
      </w:pPr>
      <w:r w:rsidRPr="0FA4D085">
        <w:t>Spola försiktigt av andningsmask ca 5</w:t>
      </w:r>
      <w:r w:rsidR="7135730F" w:rsidRPr="0FA4D085">
        <w:t xml:space="preserve"> </w:t>
      </w:r>
      <w:r w:rsidRPr="0FA4D085">
        <w:t>-</w:t>
      </w:r>
      <w:r w:rsidR="1EEB11C4" w:rsidRPr="0FA4D085">
        <w:t xml:space="preserve"> </w:t>
      </w:r>
      <w:r w:rsidRPr="0FA4D085">
        <w:t>10 sekunder</w:t>
      </w:r>
      <w:r w:rsidR="1A4179E7" w:rsidRPr="0FA4D085">
        <w:t>.</w:t>
      </w:r>
      <w:r w:rsidRPr="0FA4D085">
        <w:t xml:space="preserve"> </w:t>
      </w:r>
    </w:p>
    <w:p w14:paraId="4BEB3F68" w14:textId="77777777" w:rsidR="006B2955" w:rsidRPr="006B2955" w:rsidRDefault="006B2955" w:rsidP="004C1B7B">
      <w:pPr>
        <w:pStyle w:val="Punktlista"/>
      </w:pPr>
      <w:r w:rsidRPr="0FA4D085">
        <w:t xml:space="preserve">Spola fläktaggregat och dräkt med rikliga mängder vatten. </w:t>
      </w:r>
    </w:p>
    <w:p w14:paraId="1AEC625C" w14:textId="77777777" w:rsidR="006B2955" w:rsidRPr="006B2955" w:rsidRDefault="006B2955" w:rsidP="004C1B7B">
      <w:pPr>
        <w:pStyle w:val="Punktlista"/>
      </w:pPr>
      <w:r w:rsidRPr="0FA4D085">
        <w:t xml:space="preserve">Tvätta med tvål och duscha av framsida två gånger. </w:t>
      </w:r>
    </w:p>
    <w:p w14:paraId="79861446" w14:textId="77777777" w:rsidR="006B2955" w:rsidRPr="006B2955" w:rsidRDefault="006B2955" w:rsidP="004C1B7B">
      <w:pPr>
        <w:pStyle w:val="Punktlista"/>
      </w:pPr>
      <w:r w:rsidRPr="0FA4D085">
        <w:t xml:space="preserve">Tvätta med tvål och duscha av baksida två gånger. </w:t>
      </w:r>
    </w:p>
    <w:p w14:paraId="300C8273" w14:textId="77777777" w:rsidR="006B2955" w:rsidRPr="006B2955" w:rsidRDefault="006B2955" w:rsidP="004C1B7B">
      <w:r w:rsidRPr="7B2DB545">
        <w:t>Avtagning utav dräkt och andningshuva.</w:t>
      </w:r>
    </w:p>
    <w:p w14:paraId="60553534" w14:textId="2AB70A27" w:rsidR="006B2955" w:rsidRPr="006B2955" w:rsidRDefault="006B2955" w:rsidP="004C1B7B">
      <w:pPr>
        <w:pStyle w:val="Punktlista"/>
      </w:pPr>
      <w:r w:rsidRPr="557C8CFA">
        <w:t xml:space="preserve">Se </w:t>
      </w:r>
      <w:r w:rsidR="4CDCFDD7" w:rsidRPr="557C8CFA">
        <w:t>bild</w:t>
      </w:r>
      <w:r w:rsidRPr="557C8CFA">
        <w:t>anvisning</w:t>
      </w:r>
      <w:r w:rsidR="646BC1AD" w:rsidRPr="557C8CFA">
        <w:t xml:space="preserve"> för</w:t>
      </w:r>
      <w:r w:rsidRPr="557C8CFA">
        <w:t xml:space="preserve"> </w:t>
      </w:r>
      <w:proofErr w:type="spellStart"/>
      <w:r w:rsidRPr="557C8CFA">
        <w:t>utsanering</w:t>
      </w:r>
      <w:proofErr w:type="spellEnd"/>
      <w:r w:rsidR="110849A3" w:rsidRPr="557C8CFA">
        <w:t xml:space="preserve">, uppsatt på väggen. </w:t>
      </w:r>
    </w:p>
    <w:p w14:paraId="4C412705" w14:textId="1A377CBE" w:rsidR="006B2955" w:rsidRPr="006B2955" w:rsidRDefault="006B2955" w:rsidP="004C1B7B">
      <w:pPr>
        <w:pStyle w:val="Punktlista"/>
      </w:pPr>
      <w:r w:rsidRPr="557C8CFA">
        <w:t>Lägg huva</w:t>
      </w:r>
      <w:r w:rsidR="1A5ABE68" w:rsidRPr="557C8CFA">
        <w:t>,</w:t>
      </w:r>
      <w:r w:rsidRPr="557C8CFA">
        <w:t xml:space="preserve"> fläkt</w:t>
      </w:r>
      <w:r w:rsidR="538301EE" w:rsidRPr="557C8CFA">
        <w:t xml:space="preserve"> (ej filte</w:t>
      </w:r>
      <w:r w:rsidR="196F742A" w:rsidRPr="557C8CFA">
        <w:t>r, dessa kasseras i gul plastsäck</w:t>
      </w:r>
      <w:r w:rsidR="538301EE" w:rsidRPr="557C8CFA">
        <w:t>), gummihandskar</w:t>
      </w:r>
      <w:r w:rsidRPr="557C8CFA">
        <w:t xml:space="preserve"> i </w:t>
      </w:r>
      <w:r w:rsidR="633D1E3D" w:rsidRPr="557C8CFA">
        <w:t>den uppmärkta grå plastbacken på hjul och ställ dina gummistövlar utmed väggen.</w:t>
      </w:r>
    </w:p>
    <w:p w14:paraId="52DB3528" w14:textId="0C554983" w:rsidR="006B2955" w:rsidRPr="006B2955" w:rsidRDefault="5AE552F2" w:rsidP="004C1B7B">
      <w:pPr>
        <w:pStyle w:val="Punktlista"/>
      </w:pPr>
      <w:r w:rsidRPr="557C8CFA">
        <w:t>Skyddsdräkten och filter</w:t>
      </w:r>
      <w:r w:rsidR="006B2955" w:rsidRPr="557C8CFA">
        <w:t xml:space="preserve"> </w:t>
      </w:r>
      <w:r w:rsidR="69332657" w:rsidRPr="557C8CFA">
        <w:t>s</w:t>
      </w:r>
      <w:r w:rsidR="006B2955" w:rsidRPr="557C8CFA">
        <w:t>lä</w:t>
      </w:r>
      <w:r w:rsidR="38E087C3" w:rsidRPr="557C8CFA">
        <w:t>n</w:t>
      </w:r>
      <w:r w:rsidR="006B2955" w:rsidRPr="557C8CFA">
        <w:t>gs i</w:t>
      </w:r>
      <w:r w:rsidR="136EBA1C" w:rsidRPr="557C8CFA">
        <w:t xml:space="preserve"> </w:t>
      </w:r>
      <w:r w:rsidR="320EC282" w:rsidRPr="557C8CFA">
        <w:t xml:space="preserve">den gula </w:t>
      </w:r>
      <w:r w:rsidR="4CB559F7" w:rsidRPr="557C8CFA">
        <w:t xml:space="preserve">plastsäcken </w:t>
      </w:r>
      <w:r w:rsidR="320EC282" w:rsidRPr="557C8CFA">
        <w:t>som för</w:t>
      </w:r>
      <w:r w:rsidR="4ED4B616" w:rsidRPr="557C8CFA">
        <w:t>s</w:t>
      </w:r>
      <w:r w:rsidR="320EC282" w:rsidRPr="557C8CFA">
        <w:t>luts med</w:t>
      </w:r>
      <w:r w:rsidR="2133AECA" w:rsidRPr="557C8CFA">
        <w:t xml:space="preserve"> b</w:t>
      </w:r>
      <w:r w:rsidR="320EC282">
        <w:t>untband</w:t>
      </w:r>
      <w:r w:rsidR="7100BD71">
        <w:t xml:space="preserve"> och</w:t>
      </w:r>
      <w:r w:rsidR="320EC282">
        <w:t xml:space="preserve"> </w:t>
      </w:r>
      <w:r w:rsidR="09AC8654">
        <w:t xml:space="preserve">slängs </w:t>
      </w:r>
      <w:r w:rsidR="320EC282">
        <w:t>sed</w:t>
      </w:r>
      <w:r w:rsidR="5ED86C21">
        <w:t>an</w:t>
      </w:r>
      <w:r w:rsidR="3E333DFD">
        <w:t xml:space="preserve"> i </w:t>
      </w:r>
      <w:r w:rsidR="3CB510F4">
        <w:t>plastt</w:t>
      </w:r>
      <w:r w:rsidR="006B2955">
        <w:t>unna</w:t>
      </w:r>
      <w:r w:rsidR="0F18BAE9">
        <w:t xml:space="preserve">n </w:t>
      </w:r>
      <w:r w:rsidR="6490B7D7">
        <w:t>som förslut</w:t>
      </w:r>
      <w:r w:rsidR="0CD197A5">
        <w:t>s</w:t>
      </w:r>
      <w:r w:rsidR="6490B7D7">
        <w:t xml:space="preserve"> med lock.</w:t>
      </w:r>
    </w:p>
    <w:p w14:paraId="3E130293" w14:textId="791464BA" w:rsidR="6490B7D7" w:rsidRDefault="6490B7D7" w:rsidP="004C1B7B">
      <w:pPr>
        <w:pStyle w:val="Punktlista"/>
      </w:pPr>
      <w:r>
        <w:t>Avfallstun</w:t>
      </w:r>
      <w:r w:rsidR="6C081105">
        <w:t xml:space="preserve">nor spolas av. </w:t>
      </w:r>
      <w:r w:rsidR="66560195" w:rsidRPr="557C8CFA">
        <w:rPr>
          <w:color w:val="000000" w:themeColor="text2"/>
        </w:rPr>
        <w:t>Glöm ej märka upp tunnan med etikett 8 frätande ämnen och skriv</w:t>
      </w:r>
      <w:r w:rsidR="41002875" w:rsidRPr="557C8CFA">
        <w:rPr>
          <w:color w:val="000000" w:themeColor="text2"/>
        </w:rPr>
        <w:t xml:space="preserve">: </w:t>
      </w:r>
      <w:r w:rsidR="66560195" w:rsidRPr="557C8CFA">
        <w:rPr>
          <w:color w:val="000000" w:themeColor="text2"/>
        </w:rPr>
        <w:t xml:space="preserve"> RISKAVFALL på tunnan.</w:t>
      </w:r>
    </w:p>
    <w:p w14:paraId="64CB2BA8" w14:textId="671F4118" w:rsidR="6B6F0F7B" w:rsidRDefault="6C081105" w:rsidP="004C1B7B">
      <w:pPr>
        <w:pStyle w:val="Punktlista"/>
      </w:pPr>
      <w:r>
        <w:t>Innan sista personen sanerar ut sig läggs huvor, fläkt</w:t>
      </w:r>
      <w:r w:rsidR="2FB6B34B">
        <w:t>, gummistövlar och gummihandskar</w:t>
      </w:r>
      <w:r>
        <w:t xml:space="preserve"> på en brits för att spolas av och vädras. </w:t>
      </w:r>
    </w:p>
    <w:p w14:paraId="0DD175EC" w14:textId="6BC28992" w:rsidR="0A9110C3" w:rsidRDefault="0A9110C3" w:rsidP="004C1B7B">
      <w:pPr>
        <w:pStyle w:val="Punktlista"/>
      </w:pPr>
      <w:r w:rsidRPr="557C8CFA">
        <w:rPr>
          <w:color w:val="000000" w:themeColor="text2"/>
        </w:rPr>
        <w:t>Plastpåsar med värdesaker öppnas och läggs på britsar. Behåll plastpåsen nära värdesakerna då den är numrerad och vår enda koppling till patienten.</w:t>
      </w:r>
    </w:p>
    <w:p w14:paraId="2536AED1" w14:textId="6DB78FCE" w:rsidR="006B2955" w:rsidRPr="006B2955" w:rsidRDefault="006B2955" w:rsidP="004C1B7B">
      <w:pPr>
        <w:pStyle w:val="Rubrik3"/>
        <w:rPr>
          <w:rFonts w:ascii="Times New Roman" w:hAnsi="Times New Roman"/>
          <w:sz w:val="24"/>
        </w:rPr>
      </w:pPr>
      <w:r>
        <w:t>Sanering – åtgärdskort: Väktare</w:t>
      </w:r>
    </w:p>
    <w:p w14:paraId="70475605" w14:textId="0894B4B8" w:rsidR="006B2955" w:rsidRPr="006B2955" w:rsidRDefault="006B2955" w:rsidP="004C1B7B">
      <w:pPr>
        <w:rPr>
          <w:b/>
          <w:bCs/>
        </w:rPr>
      </w:pPr>
      <w:r w:rsidRPr="0FA4D085">
        <w:rPr>
          <w:b/>
          <w:bCs/>
        </w:rPr>
        <w:t>Placering</w:t>
      </w:r>
      <w:r w:rsidR="09EA6BA8" w:rsidRPr="0FA4D085">
        <w:rPr>
          <w:b/>
          <w:bCs/>
        </w:rPr>
        <w:t>:</w:t>
      </w:r>
      <w:r w:rsidR="09EA6BA8" w:rsidRPr="0FA4D085">
        <w:t xml:space="preserve">  </w:t>
      </w:r>
      <w:r w:rsidRPr="0FA4D085">
        <w:t>Saneringsenheten</w:t>
      </w:r>
    </w:p>
    <w:p w14:paraId="74A587CD" w14:textId="5005A0D5" w:rsidR="006B2955" w:rsidRPr="006B2955" w:rsidRDefault="04EEF121" w:rsidP="004C1B7B">
      <w:pPr>
        <w:rPr>
          <w:b/>
          <w:bCs/>
        </w:rPr>
      </w:pPr>
      <w:r w:rsidRPr="01A7F1F9">
        <w:rPr>
          <w:b/>
          <w:bCs/>
        </w:rPr>
        <w:t>Klädse</w:t>
      </w:r>
      <w:r w:rsidR="1C2869D9" w:rsidRPr="01A7F1F9">
        <w:rPr>
          <w:b/>
          <w:bCs/>
        </w:rPr>
        <w:t>l:</w:t>
      </w:r>
      <w:r w:rsidR="1C2869D9" w:rsidRPr="01A7F1F9">
        <w:t xml:space="preserve">     </w:t>
      </w:r>
      <w:r w:rsidRPr="01A7F1F9">
        <w:t>Skyddsdräkt + andningspaket</w:t>
      </w:r>
    </w:p>
    <w:p w14:paraId="79B8A413" w14:textId="20B47160" w:rsidR="006B2955" w:rsidRPr="006B2955" w:rsidRDefault="006B2955" w:rsidP="004C1B7B">
      <w:pPr>
        <w:pStyle w:val="MellanrubrikVGR"/>
      </w:pPr>
      <w:r w:rsidRPr="004C1B7B">
        <w:t>C</w:t>
      </w:r>
      <w:r w:rsidR="45415A9A" w:rsidRPr="004C1B7B">
        <w:t>HECKLISTA</w:t>
      </w:r>
    </w:p>
    <w:p w14:paraId="3B7B74D3" w14:textId="77777777" w:rsidR="006B2955" w:rsidRPr="006B2955" w:rsidRDefault="006B2955" w:rsidP="004C1B7B">
      <w:pPr>
        <w:pStyle w:val="Punktlista"/>
      </w:pPr>
      <w:r w:rsidRPr="0FA4D085">
        <w:t>Bistå personalen på akutmottagningen/drabbad enhet.</w:t>
      </w:r>
    </w:p>
    <w:p w14:paraId="0A3D8950" w14:textId="77777777" w:rsidR="006B2955" w:rsidRPr="006B2955" w:rsidRDefault="006B2955" w:rsidP="004C1B7B">
      <w:pPr>
        <w:pStyle w:val="Punktlista"/>
      </w:pPr>
      <w:r>
        <w:t>Tillsammans med omvårdnadspersonalen akutmottagningen säkerställa säkerheten samt flödet in till saneringsenheten.</w:t>
      </w:r>
    </w:p>
    <w:p w14:paraId="75C9808D" w14:textId="6B970142" w:rsidR="006B2955" w:rsidRPr="006B2955" w:rsidRDefault="006B2955" w:rsidP="004C1B7B">
      <w:pPr>
        <w:pStyle w:val="Punktlista"/>
      </w:pPr>
      <w:r w:rsidRPr="0FA4D085">
        <w:t>Ha tillsyn över kontaminerat materiel och värdesaker</w:t>
      </w:r>
      <w:r w:rsidR="0F12D400" w:rsidRPr="0FA4D085">
        <w:t>.</w:t>
      </w:r>
    </w:p>
    <w:p w14:paraId="4E558DCB" w14:textId="77777777" w:rsidR="006B2955" w:rsidRPr="006B2955" w:rsidRDefault="006B2955" w:rsidP="004C1B7B">
      <w:pPr>
        <w:pStyle w:val="Punktlista"/>
      </w:pPr>
      <w:r w:rsidRPr="0FA4D085">
        <w:lastRenderedPageBreak/>
        <w:t>Håll obehöriga på avstånd.</w:t>
      </w:r>
    </w:p>
    <w:p w14:paraId="432D863A" w14:textId="641A648B" w:rsidR="006B2955" w:rsidRPr="006B2955" w:rsidRDefault="006B2955" w:rsidP="004C1B7B">
      <w:pPr>
        <w:pStyle w:val="Punktlista"/>
      </w:pPr>
      <w:r>
        <w:t xml:space="preserve">Vid behov styr trafikflödet i anslutning till akutmottagningen så att framkomligheten för ambulanser säkerställs. Arbetsuppgiften samordnas med </w:t>
      </w:r>
      <w:r w:rsidR="50108745">
        <w:t>f</w:t>
      </w:r>
      <w:r w:rsidR="71A108E1">
        <w:t>örsörjningsförval</w:t>
      </w:r>
      <w:r w:rsidR="02A14E22">
        <w:t>t</w:t>
      </w:r>
      <w:r w:rsidR="71A108E1">
        <w:t>ningen</w:t>
      </w:r>
      <w:r>
        <w:t xml:space="preserve">. Vid behov tillkalla polis. </w:t>
      </w:r>
    </w:p>
    <w:p w14:paraId="448344F9" w14:textId="77777777" w:rsidR="006B2955" w:rsidRPr="006B2955" w:rsidRDefault="006B2955" w:rsidP="004C1B7B">
      <w:pPr>
        <w:pStyle w:val="Punktlista"/>
      </w:pPr>
      <w:r w:rsidRPr="0FA4D085">
        <w:t>Informera er arbetsledning som tillkallar ytterligare personal.</w:t>
      </w:r>
    </w:p>
    <w:p w14:paraId="7028B611" w14:textId="3B39C228" w:rsidR="006B2955" w:rsidRPr="006B2955" w:rsidRDefault="006B2955" w:rsidP="004C1B7B">
      <w:pPr>
        <w:pStyle w:val="Rubrik3"/>
        <w:rPr>
          <w:rFonts w:ascii="Times New Roman" w:hAnsi="Times New Roman"/>
          <w:sz w:val="24"/>
        </w:rPr>
      </w:pPr>
      <w:r>
        <w:t>Sanering – åtgärdskort: Återställning saneringsenheten efter CBRNE händelse.</w:t>
      </w:r>
    </w:p>
    <w:p w14:paraId="008C9794" w14:textId="0FBDCE58" w:rsidR="1BB4EE75" w:rsidRDefault="057B78A6" w:rsidP="004C1B7B">
      <w:pPr>
        <w:pStyle w:val="Punktlista"/>
      </w:pPr>
      <w:r w:rsidRPr="66E05437">
        <w:t xml:space="preserve">För industrikemikalier och kemiska stridsmedel vädra i 12 timmar, behåll forcerad ventilationen, utan slussfunktion på.  </w:t>
      </w:r>
    </w:p>
    <w:p w14:paraId="53B8F4D4" w14:textId="4434682F" w:rsidR="1BB4EE75" w:rsidRDefault="1BB4EE75" w:rsidP="004C1B7B">
      <w:pPr>
        <w:pStyle w:val="Punktlista"/>
      </w:pPr>
      <w:r w:rsidRPr="557C8CFA">
        <w:t>Märk upp avfallstunnor/ lådor med etikett, klass 8 frätande ämnen. Viktigt att skriva RISKAVFALL på tunnorna/lådorna. Etiketterna finns i skåpet “sanering” inne i katastrofförrådet.</w:t>
      </w:r>
    </w:p>
    <w:p w14:paraId="2B4B13CF" w14:textId="496E7F15" w:rsidR="1BB4EE75" w:rsidRDefault="1BB4EE75" w:rsidP="004C1B7B">
      <w:pPr>
        <w:pStyle w:val="Punktlista"/>
      </w:pPr>
      <w:r w:rsidRPr="557C8CFA">
        <w:t xml:space="preserve">Skriv ett mejl till adressen </w:t>
      </w:r>
      <w:hyperlink r:id="rId20">
        <w:r w:rsidRPr="557C8CFA">
          <w:rPr>
            <w:rStyle w:val="Hyperlnk"/>
          </w:rPr>
          <w:t>falkoping@remondis.se</w:t>
        </w:r>
      </w:hyperlink>
      <w:r w:rsidRPr="557C8CFA">
        <w:t xml:space="preserve"> där ni berättar att det finns riskavfall att hämta. Beskriv vilket ämne som finns i lådan. Lämna ett telefonnummer, förslagsvis till Ledningsansvarig sjuksköterska. Skriv med adressen för avhämtning samt fakturaadressen och kostnadsställe. </w:t>
      </w:r>
    </w:p>
    <w:p w14:paraId="0A415D48" w14:textId="643E19C5" w:rsidR="3076A5C3" w:rsidRDefault="3076A5C3" w:rsidP="557C8CFA">
      <w:pPr>
        <w:spacing w:after="0" w:line="240" w:lineRule="auto"/>
        <w:ind w:right="0" w:hanging="2"/>
        <w:contextualSpacing/>
        <w:rPr>
          <w:color w:val="000000" w:themeColor="text2"/>
        </w:rPr>
      </w:pPr>
    </w:p>
    <w:p w14:paraId="7E7A745F" w14:textId="3E672672" w:rsidR="1BB4EE75" w:rsidRDefault="1BB4EE75" w:rsidP="00A0312C">
      <w:pPr>
        <w:pStyle w:val="Punktlista"/>
        <w:numPr>
          <w:ilvl w:val="0"/>
          <w:numId w:val="0"/>
        </w:numPr>
        <w:ind w:left="1712"/>
      </w:pPr>
      <w:r w:rsidRPr="557C8CFA">
        <w:t>Skaraborgs Sjukhus</w:t>
      </w:r>
    </w:p>
    <w:p w14:paraId="144B432F" w14:textId="5B815387" w:rsidR="1BB4EE75" w:rsidRDefault="1BB4EE75" w:rsidP="00A0312C">
      <w:pPr>
        <w:pStyle w:val="Punktlista"/>
        <w:numPr>
          <w:ilvl w:val="0"/>
          <w:numId w:val="0"/>
        </w:numPr>
        <w:ind w:left="1712"/>
      </w:pPr>
      <w:r w:rsidRPr="557C8CFA">
        <w:t>Fe 993</w:t>
      </w:r>
    </w:p>
    <w:p w14:paraId="0F3EED89" w14:textId="6125D9A5" w:rsidR="1BB4EE75" w:rsidRDefault="1BB4EE75" w:rsidP="00A0312C">
      <w:pPr>
        <w:pStyle w:val="Punktlista"/>
        <w:numPr>
          <w:ilvl w:val="0"/>
          <w:numId w:val="0"/>
        </w:numPr>
        <w:ind w:left="1712"/>
      </w:pPr>
      <w:r w:rsidRPr="557C8CFA">
        <w:t xml:space="preserve">405 83 Göteborg </w:t>
      </w:r>
    </w:p>
    <w:p w14:paraId="67D9E470" w14:textId="5E81B447" w:rsidR="4983364A" w:rsidRDefault="4983364A" w:rsidP="00A0312C">
      <w:pPr>
        <w:pStyle w:val="Punktlista"/>
        <w:numPr>
          <w:ilvl w:val="0"/>
          <w:numId w:val="0"/>
        </w:numPr>
        <w:ind w:left="1712"/>
      </w:pPr>
      <w:r w:rsidRPr="557C8CFA">
        <w:t>A</w:t>
      </w:r>
      <w:r w:rsidR="1BB4EE75" w:rsidRPr="557C8CFA">
        <w:t>nsvarsnummer</w:t>
      </w:r>
      <w:r w:rsidRPr="557C8CFA">
        <w:t xml:space="preserve"> 21360</w:t>
      </w:r>
    </w:p>
    <w:p w14:paraId="191D7591" w14:textId="21AE402F" w:rsidR="3076A5C3" w:rsidRDefault="3076A5C3" w:rsidP="557C8CFA">
      <w:pPr>
        <w:spacing w:after="0" w:line="240" w:lineRule="auto"/>
        <w:ind w:right="0" w:hanging="2"/>
        <w:contextualSpacing/>
        <w:rPr>
          <w:color w:val="000000" w:themeColor="text2"/>
        </w:rPr>
      </w:pPr>
    </w:p>
    <w:p w14:paraId="2F36315B" w14:textId="0D5AC137" w:rsidR="1BB4EE75" w:rsidRDefault="1BB4EE75" w:rsidP="00A0312C">
      <w:pPr>
        <w:pStyle w:val="Punktlista"/>
      </w:pPr>
      <w:r w:rsidRPr="557C8CFA">
        <w:t>Ställ avfallstunnorna utanför saneringsenheten i det låsta förrådet som öppnas med SITHS-kort / tjänste-id.</w:t>
      </w:r>
    </w:p>
    <w:p w14:paraId="609FDCB5" w14:textId="2622C5C5" w:rsidR="1BB4EE75" w:rsidRDefault="057B78A6" w:rsidP="00A0312C">
      <w:pPr>
        <w:pStyle w:val="Punktlista"/>
      </w:pPr>
      <w:r w:rsidRPr="493F52C6">
        <w:t xml:space="preserve">Efter vädring av andningshuva, fläktpaket, gummihandskar och gummistövlar spritas de noggrant av med </w:t>
      </w:r>
      <w:proofErr w:type="spellStart"/>
      <w:r w:rsidRPr="493F52C6">
        <w:t>ytdesinfektionsmedel</w:t>
      </w:r>
      <w:proofErr w:type="spellEnd"/>
      <w:r w:rsidRPr="493F52C6">
        <w:t>.</w:t>
      </w:r>
      <w:r w:rsidR="1D5546CF" w:rsidRPr="493F52C6">
        <w:t xml:space="preserve"> Koppla ifrån de vita </w:t>
      </w:r>
      <w:r w:rsidR="758641A2" w:rsidRPr="493F52C6">
        <w:t>duschs</w:t>
      </w:r>
      <w:r w:rsidR="1D5546CF" w:rsidRPr="493F52C6">
        <w:t xml:space="preserve">langarana och häng </w:t>
      </w:r>
      <w:r w:rsidR="4AB3A89A" w:rsidRPr="493F52C6">
        <w:t>över duschhyllan bredvid</w:t>
      </w:r>
      <w:r w:rsidR="1D5546CF" w:rsidRPr="493F52C6">
        <w:t>.</w:t>
      </w:r>
    </w:p>
    <w:p w14:paraId="2F1558FA" w14:textId="4D646390" w:rsidR="1BB4EE75" w:rsidRDefault="1BB4EE75" w:rsidP="00A0312C">
      <w:pPr>
        <w:pStyle w:val="Punktlista"/>
      </w:pPr>
      <w:r w:rsidRPr="557C8CFA">
        <w:t xml:space="preserve">Batteri laddas i katastrofförrådet. </w:t>
      </w:r>
    </w:p>
    <w:p w14:paraId="60D8CEF0" w14:textId="24B39A6F" w:rsidR="1BB4EE75" w:rsidRDefault="1BB4EE75" w:rsidP="00A0312C">
      <w:pPr>
        <w:pStyle w:val="Punktlista"/>
      </w:pPr>
      <w:r w:rsidRPr="557C8CFA">
        <w:t>Iordningställ väskorna med ren huva, fläkt samt nya filter.</w:t>
      </w:r>
    </w:p>
    <w:p w14:paraId="31D1D438" w14:textId="1E9CB790" w:rsidR="1BB4EE75" w:rsidRDefault="1BB4EE75" w:rsidP="00A0312C">
      <w:pPr>
        <w:pStyle w:val="Punktlista"/>
      </w:pPr>
      <w:r w:rsidRPr="557C8CFA">
        <w:t>Fyll på det grå saneringsskåpet enligt innehållsförteckning.</w:t>
      </w:r>
    </w:p>
    <w:p w14:paraId="2C4770D0" w14:textId="1AA887F1" w:rsidR="11A6B8F5" w:rsidRDefault="11A6B8F5" w:rsidP="557C8CFA">
      <w:pPr>
        <w:spacing w:after="0" w:line="240" w:lineRule="auto"/>
        <w:ind w:right="0" w:hanging="2"/>
        <w:contextualSpacing/>
      </w:pPr>
    </w:p>
    <w:p w14:paraId="589AB606" w14:textId="77777777" w:rsidR="006B2955" w:rsidRPr="006B2955" w:rsidRDefault="006B2955" w:rsidP="00A0312C">
      <w:pPr>
        <w:pStyle w:val="MellanrubrikVGR"/>
      </w:pPr>
      <w:r w:rsidRPr="557C8CFA">
        <w:t>Inventera</w:t>
      </w:r>
    </w:p>
    <w:p w14:paraId="0F93BE46" w14:textId="03A4BB9D" w:rsidR="006B2955" w:rsidRPr="006B2955" w:rsidRDefault="006B2955" w:rsidP="00A0312C">
      <w:pPr>
        <w:pStyle w:val="Punktlista"/>
      </w:pPr>
      <w:r w:rsidRPr="557C8CFA">
        <w:t xml:space="preserve">Hur många dräkter samt filter som använts vid händelsen. </w:t>
      </w:r>
      <w:r w:rsidR="377FFB0D" w:rsidRPr="557C8CFA">
        <w:t>Rapportera till</w:t>
      </w:r>
      <w:r w:rsidRPr="557C8CFA">
        <w:t xml:space="preserve"> L-</w:t>
      </w:r>
      <w:proofErr w:type="spellStart"/>
      <w:r w:rsidRPr="557C8CFA">
        <w:t>TiB</w:t>
      </w:r>
      <w:proofErr w:type="spellEnd"/>
      <w:r w:rsidRPr="557C8CFA">
        <w:t>.</w:t>
      </w:r>
    </w:p>
    <w:p w14:paraId="00539414" w14:textId="13D3448A" w:rsidR="006B2955" w:rsidRPr="006B2955" w:rsidRDefault="006B2955" w:rsidP="00A0312C">
      <w:pPr>
        <w:pStyle w:val="Punktlista"/>
      </w:pPr>
      <w:r w:rsidRPr="557C8CFA">
        <w:lastRenderedPageBreak/>
        <w:t xml:space="preserve">Hur många </w:t>
      </w:r>
      <w:r w:rsidR="0A897300" w:rsidRPr="557C8CFA">
        <w:t>vita</w:t>
      </w:r>
      <w:r w:rsidRPr="557C8CFA">
        <w:t xml:space="preserve"> tunnor, </w:t>
      </w:r>
      <w:r w:rsidR="28E78F01" w:rsidRPr="557C8CFA">
        <w:t>röda</w:t>
      </w:r>
      <w:r w:rsidR="728BEB39" w:rsidRPr="557C8CFA">
        <w:t xml:space="preserve"> </w:t>
      </w:r>
      <w:r w:rsidRPr="557C8CFA">
        <w:t>lådor, svampar</w:t>
      </w:r>
      <w:r w:rsidR="23ED5FC9" w:rsidRPr="557C8CFA">
        <w:t xml:space="preserve"> och </w:t>
      </w:r>
      <w:r w:rsidRPr="557C8CFA">
        <w:t xml:space="preserve">borstar </w:t>
      </w:r>
      <w:r w:rsidR="07304609" w:rsidRPr="557C8CFA">
        <w:t xml:space="preserve">med mera </w:t>
      </w:r>
      <w:r w:rsidRPr="557C8CFA">
        <w:t xml:space="preserve">som finns kvar. Förmedla behov till </w:t>
      </w:r>
      <w:r w:rsidR="663FB04E" w:rsidRPr="557C8CFA">
        <w:t>saneringsansvarig sjuksköterska</w:t>
      </w:r>
      <w:r w:rsidR="6B7822EA" w:rsidRPr="557C8CFA">
        <w:t xml:space="preserve"> </w:t>
      </w:r>
      <w:r w:rsidR="6B7822EA" w:rsidRPr="557C8CFA">
        <w:rPr>
          <w:color w:val="000000" w:themeColor="text2"/>
        </w:rPr>
        <w:t>som vidarebefordrar detta till katastrof / saneringsansvariga på Akutmottagningen.</w:t>
      </w:r>
    </w:p>
    <w:bookmarkEnd w:id="0"/>
    <w:p w14:paraId="174596E2" w14:textId="1367619A" w:rsidR="03878144" w:rsidRDefault="03878144" w:rsidP="0FA4D085">
      <w:pPr>
        <w:pStyle w:val="Rubrik2"/>
        <w:contextualSpacing/>
        <w:rPr>
          <w:bCs w:val="0"/>
          <w:szCs w:val="40"/>
        </w:rPr>
      </w:pPr>
      <w:r>
        <w:t>Arbetsgrupp</w:t>
      </w:r>
    </w:p>
    <w:p w14:paraId="2760BB43" w14:textId="7F8C2D0E" w:rsidR="715C225B" w:rsidRDefault="715C225B" w:rsidP="00A0312C">
      <w:r>
        <w:t xml:space="preserve">Peter Ekholm, säkerhetssamordnare </w:t>
      </w:r>
      <w:r w:rsidR="2810E569">
        <w:t>SkaS Skövde</w:t>
      </w:r>
    </w:p>
    <w:p w14:paraId="556325B0" w14:textId="3D41B60B" w:rsidR="3DC84313" w:rsidRDefault="3DC84313" w:rsidP="00A0312C">
      <w:r>
        <w:t>Olof Ring, säkerhetssamordnare SkaS Skövde</w:t>
      </w:r>
    </w:p>
    <w:p w14:paraId="22A54CEA" w14:textId="54AA5FE6" w:rsidR="715C225B" w:rsidRDefault="715C225B" w:rsidP="00A0312C">
      <w:r>
        <w:t>M</w:t>
      </w:r>
      <w:r w:rsidR="48C2ADDA">
        <w:t xml:space="preserve">arie </w:t>
      </w:r>
      <w:proofErr w:type="spellStart"/>
      <w:r w:rsidR="48C2ADDA">
        <w:t>Myrqvist</w:t>
      </w:r>
      <w:proofErr w:type="spellEnd"/>
      <w:r>
        <w:t xml:space="preserve">, </w:t>
      </w:r>
      <w:r w:rsidR="4E254A7B">
        <w:t>s</w:t>
      </w:r>
      <w:r>
        <w:t>juksköterska Akut</w:t>
      </w:r>
      <w:r w:rsidR="71E0547D">
        <w:t xml:space="preserve">mottagningen </w:t>
      </w:r>
      <w:r w:rsidR="009C62B9">
        <w:t xml:space="preserve">SkaS </w:t>
      </w:r>
      <w:r w:rsidR="71E0547D">
        <w:t>Skövde</w:t>
      </w:r>
    </w:p>
    <w:p w14:paraId="29EBCD9A" w14:textId="12378566" w:rsidR="05055F64" w:rsidRDefault="05055F64" w:rsidP="05055F64">
      <w:pPr>
        <w:spacing w:after="0" w:line="240" w:lineRule="auto"/>
        <w:ind w:right="0"/>
        <w:contextualSpacing/>
      </w:pPr>
    </w:p>
    <w:p w14:paraId="531FC798" w14:textId="3DAC84E6" w:rsidR="405AD004" w:rsidRDefault="405AD004" w:rsidP="0FA4D085">
      <w:pPr>
        <w:spacing w:after="0" w:line="240" w:lineRule="auto"/>
        <w:ind w:right="0"/>
        <w:contextualSpacing/>
        <w:rPr>
          <w:rFonts w:asciiTheme="majorHAnsi" w:eastAsiaTheme="majorEastAsia" w:hAnsiTheme="majorHAnsi" w:cstheme="majorBidi"/>
          <w:sz w:val="40"/>
          <w:szCs w:val="40"/>
        </w:rPr>
      </w:pPr>
    </w:p>
    <w:sectPr w:rsidR="405AD004" w:rsidSect="006B2955"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59EF7B" w14:textId="77777777" w:rsidR="00CF2352" w:rsidRDefault="00CF2352">
      <w:r>
        <w:separator/>
      </w:r>
    </w:p>
  </w:endnote>
  <w:endnote w:type="continuationSeparator" w:id="0">
    <w:p w14:paraId="0E20489C" w14:textId="77777777" w:rsidR="00CF2352" w:rsidRDefault="00CF2352">
      <w:r>
        <w:continuationSeparator/>
      </w:r>
    </w:p>
  </w:endnote>
  <w:endnote w:type="continuationNotice" w:id="1">
    <w:p w14:paraId="759DDB5F" w14:textId="77777777" w:rsidR="00CF2352" w:rsidRDefault="00CF235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646587434" name="Bildobjekt 164658743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F13CC3" w14:textId="77777777" w:rsidR="00CF2352" w:rsidRDefault="00CF2352"/>
  </w:footnote>
  <w:footnote w:type="continuationSeparator" w:id="0">
    <w:p w14:paraId="4CD7FEFC" w14:textId="77777777" w:rsidR="00CF2352" w:rsidRDefault="00CF2352">
      <w:r>
        <w:continuationSeparator/>
      </w:r>
    </w:p>
  </w:footnote>
  <w:footnote w:type="continuationNotice" w:id="1">
    <w:p w14:paraId="4E8457A7" w14:textId="77777777" w:rsidR="00CF2352" w:rsidRDefault="00CF235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072604796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685966"/>
    <w:multiLevelType w:val="hybridMultilevel"/>
    <w:tmpl w:val="066238A0"/>
    <w:lvl w:ilvl="0" w:tplc="C27A74F8">
      <w:start w:val="1"/>
      <w:numFmt w:val="bullet"/>
      <w:lvlText w:val=""/>
      <w:lvlJc w:val="left"/>
      <w:pPr>
        <w:ind w:left="1350" w:hanging="360"/>
      </w:pPr>
      <w:rPr>
        <w:rFonts w:ascii="Symbol" w:hAnsi="Symbol" w:hint="default"/>
      </w:rPr>
    </w:lvl>
    <w:lvl w:ilvl="1" w:tplc="EE0CD1C6">
      <w:start w:val="1"/>
      <w:numFmt w:val="bullet"/>
      <w:lvlText w:val="o"/>
      <w:lvlJc w:val="left"/>
      <w:pPr>
        <w:ind w:left="2070" w:hanging="360"/>
      </w:pPr>
      <w:rPr>
        <w:rFonts w:ascii="Courier New" w:hAnsi="Courier New" w:hint="default"/>
      </w:rPr>
    </w:lvl>
    <w:lvl w:ilvl="2" w:tplc="3FA892EE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326CE2BE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51CC904A">
      <w:start w:val="1"/>
      <w:numFmt w:val="bullet"/>
      <w:lvlText w:val="o"/>
      <w:lvlJc w:val="left"/>
      <w:pPr>
        <w:ind w:left="4230" w:hanging="360"/>
      </w:pPr>
      <w:rPr>
        <w:rFonts w:ascii="Courier New" w:hAnsi="Courier New" w:hint="default"/>
      </w:rPr>
    </w:lvl>
    <w:lvl w:ilvl="5" w:tplc="103AD352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95F2EFAA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D430C1C4">
      <w:start w:val="1"/>
      <w:numFmt w:val="bullet"/>
      <w:lvlText w:val="o"/>
      <w:lvlJc w:val="left"/>
      <w:pPr>
        <w:ind w:left="6390" w:hanging="360"/>
      </w:pPr>
      <w:rPr>
        <w:rFonts w:ascii="Courier New" w:hAnsi="Courier New" w:hint="default"/>
      </w:rPr>
    </w:lvl>
    <w:lvl w:ilvl="8" w:tplc="0D6671F2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1" w15:restartNumberingAfterBreak="0">
    <w:nsid w:val="06841356"/>
    <w:multiLevelType w:val="hybridMultilevel"/>
    <w:tmpl w:val="FD38044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2A78B7"/>
    <w:multiLevelType w:val="hybridMultilevel"/>
    <w:tmpl w:val="321CD03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59EE15"/>
    <w:multiLevelType w:val="hybridMultilevel"/>
    <w:tmpl w:val="C7BAD30A"/>
    <w:lvl w:ilvl="0" w:tplc="A830AE7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7520A6E">
      <w:start w:val="1"/>
      <w:numFmt w:val="bullet"/>
      <w:lvlText w:val="o"/>
      <w:lvlJc w:val="left"/>
      <w:pPr>
        <w:ind w:left="2610" w:hanging="360"/>
      </w:pPr>
      <w:rPr>
        <w:rFonts w:ascii="Courier New" w:hAnsi="Courier New" w:hint="default"/>
      </w:rPr>
    </w:lvl>
    <w:lvl w:ilvl="2" w:tplc="7D82868A">
      <w:start w:val="1"/>
      <w:numFmt w:val="bullet"/>
      <w:lvlText w:val=""/>
      <w:lvlJc w:val="left"/>
      <w:pPr>
        <w:ind w:left="3330" w:hanging="360"/>
      </w:pPr>
      <w:rPr>
        <w:rFonts w:ascii="Wingdings" w:hAnsi="Wingdings" w:hint="default"/>
      </w:rPr>
    </w:lvl>
    <w:lvl w:ilvl="3" w:tplc="C3F8BC20">
      <w:start w:val="1"/>
      <w:numFmt w:val="bullet"/>
      <w:lvlText w:val=""/>
      <w:lvlJc w:val="left"/>
      <w:pPr>
        <w:ind w:left="4050" w:hanging="360"/>
      </w:pPr>
      <w:rPr>
        <w:rFonts w:ascii="Symbol" w:hAnsi="Symbol" w:hint="default"/>
      </w:rPr>
    </w:lvl>
    <w:lvl w:ilvl="4" w:tplc="C5803770">
      <w:start w:val="1"/>
      <w:numFmt w:val="bullet"/>
      <w:lvlText w:val="o"/>
      <w:lvlJc w:val="left"/>
      <w:pPr>
        <w:ind w:left="4770" w:hanging="360"/>
      </w:pPr>
      <w:rPr>
        <w:rFonts w:ascii="Courier New" w:hAnsi="Courier New" w:hint="default"/>
      </w:rPr>
    </w:lvl>
    <w:lvl w:ilvl="5" w:tplc="0EB479A4">
      <w:start w:val="1"/>
      <w:numFmt w:val="bullet"/>
      <w:lvlText w:val=""/>
      <w:lvlJc w:val="left"/>
      <w:pPr>
        <w:ind w:left="5490" w:hanging="360"/>
      </w:pPr>
      <w:rPr>
        <w:rFonts w:ascii="Wingdings" w:hAnsi="Wingdings" w:hint="default"/>
      </w:rPr>
    </w:lvl>
    <w:lvl w:ilvl="6" w:tplc="112AFA30">
      <w:start w:val="1"/>
      <w:numFmt w:val="bullet"/>
      <w:lvlText w:val=""/>
      <w:lvlJc w:val="left"/>
      <w:pPr>
        <w:ind w:left="6210" w:hanging="360"/>
      </w:pPr>
      <w:rPr>
        <w:rFonts w:ascii="Symbol" w:hAnsi="Symbol" w:hint="default"/>
      </w:rPr>
    </w:lvl>
    <w:lvl w:ilvl="7" w:tplc="BDC0FB64">
      <w:start w:val="1"/>
      <w:numFmt w:val="bullet"/>
      <w:lvlText w:val="o"/>
      <w:lvlJc w:val="left"/>
      <w:pPr>
        <w:ind w:left="6930" w:hanging="360"/>
      </w:pPr>
      <w:rPr>
        <w:rFonts w:ascii="Courier New" w:hAnsi="Courier New" w:hint="default"/>
      </w:rPr>
    </w:lvl>
    <w:lvl w:ilvl="8" w:tplc="C3145E26">
      <w:start w:val="1"/>
      <w:numFmt w:val="bullet"/>
      <w:lvlText w:val=""/>
      <w:lvlJc w:val="left"/>
      <w:pPr>
        <w:ind w:left="7650" w:hanging="360"/>
      </w:pPr>
      <w:rPr>
        <w:rFonts w:ascii="Wingdings" w:hAnsi="Wingdings" w:hint="default"/>
      </w:rPr>
    </w:lvl>
  </w:abstractNum>
  <w:abstractNum w:abstractNumId="4" w15:restartNumberingAfterBreak="0">
    <w:nsid w:val="104C5EC3"/>
    <w:multiLevelType w:val="hybridMultilevel"/>
    <w:tmpl w:val="37EA576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5F6C0A"/>
    <w:multiLevelType w:val="hybridMultilevel"/>
    <w:tmpl w:val="22F213EE"/>
    <w:lvl w:ilvl="0" w:tplc="FFFFFFFF">
      <w:start w:val="1"/>
      <w:numFmt w:val="decimal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B805890"/>
    <w:multiLevelType w:val="hybridMultilevel"/>
    <w:tmpl w:val="98C693D2"/>
    <w:lvl w:ilvl="0" w:tplc="6E320642">
      <w:start w:val="1"/>
      <w:numFmt w:val="decimal"/>
      <w:lvlText w:val="%1."/>
      <w:lvlJc w:val="left"/>
      <w:pPr>
        <w:ind w:left="720" w:hanging="360"/>
      </w:pPr>
    </w:lvl>
    <w:lvl w:ilvl="1" w:tplc="671E7BA6">
      <w:start w:val="1"/>
      <w:numFmt w:val="lowerLetter"/>
      <w:lvlText w:val="%2."/>
      <w:lvlJc w:val="left"/>
      <w:pPr>
        <w:ind w:left="2072" w:hanging="360"/>
      </w:pPr>
    </w:lvl>
    <w:lvl w:ilvl="2" w:tplc="1F4C0EEC">
      <w:start w:val="1"/>
      <w:numFmt w:val="lowerRoman"/>
      <w:lvlText w:val="%3."/>
      <w:lvlJc w:val="right"/>
      <w:pPr>
        <w:ind w:left="2792" w:hanging="180"/>
      </w:pPr>
    </w:lvl>
    <w:lvl w:ilvl="3" w:tplc="D480C336">
      <w:start w:val="1"/>
      <w:numFmt w:val="decimal"/>
      <w:lvlText w:val="%4."/>
      <w:lvlJc w:val="left"/>
      <w:pPr>
        <w:ind w:left="3512" w:hanging="360"/>
      </w:pPr>
    </w:lvl>
    <w:lvl w:ilvl="4" w:tplc="746E20F0">
      <w:start w:val="1"/>
      <w:numFmt w:val="lowerLetter"/>
      <w:lvlText w:val="%5."/>
      <w:lvlJc w:val="left"/>
      <w:pPr>
        <w:ind w:left="4232" w:hanging="360"/>
      </w:pPr>
    </w:lvl>
    <w:lvl w:ilvl="5" w:tplc="F196CC10">
      <w:start w:val="1"/>
      <w:numFmt w:val="lowerRoman"/>
      <w:lvlText w:val="%6."/>
      <w:lvlJc w:val="right"/>
      <w:pPr>
        <w:ind w:left="4952" w:hanging="180"/>
      </w:pPr>
    </w:lvl>
    <w:lvl w:ilvl="6" w:tplc="0922A95A">
      <w:start w:val="1"/>
      <w:numFmt w:val="decimal"/>
      <w:lvlText w:val="%7."/>
      <w:lvlJc w:val="left"/>
      <w:pPr>
        <w:ind w:left="5672" w:hanging="360"/>
      </w:pPr>
    </w:lvl>
    <w:lvl w:ilvl="7" w:tplc="5E986AB0">
      <w:start w:val="1"/>
      <w:numFmt w:val="lowerLetter"/>
      <w:lvlText w:val="%8."/>
      <w:lvlJc w:val="left"/>
      <w:pPr>
        <w:ind w:left="6392" w:hanging="360"/>
      </w:pPr>
    </w:lvl>
    <w:lvl w:ilvl="8" w:tplc="67A8F2EA">
      <w:start w:val="1"/>
      <w:numFmt w:val="lowerRoman"/>
      <w:lvlText w:val="%9."/>
      <w:lvlJc w:val="right"/>
      <w:pPr>
        <w:ind w:left="7112" w:hanging="180"/>
      </w:p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29C51E55"/>
    <w:multiLevelType w:val="hybridMultilevel"/>
    <w:tmpl w:val="64AA52EC"/>
    <w:lvl w:ilvl="0" w:tplc="B45CA44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EACE95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1104AB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FE2E97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9FC05A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2C07EB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B28EE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FA6CA8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F8A4EC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1721370"/>
    <w:multiLevelType w:val="hybridMultilevel"/>
    <w:tmpl w:val="96B63B30"/>
    <w:lvl w:ilvl="0" w:tplc="041D000F">
      <w:start w:val="1"/>
      <w:numFmt w:val="decimal"/>
      <w:lvlText w:val="%1."/>
      <w:lvlJc w:val="left"/>
      <w:pPr>
        <w:ind w:left="2432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3875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459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531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603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675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747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819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915" w:hanging="360"/>
      </w:pPr>
      <w:rPr>
        <w:rFonts w:ascii="Wingdings" w:hAnsi="Wingdings" w:hint="default"/>
      </w:rPr>
    </w:lvl>
  </w:abstractNum>
  <w:abstractNum w:abstractNumId="10" w15:restartNumberingAfterBreak="0">
    <w:nsid w:val="34E5BADE"/>
    <w:multiLevelType w:val="hybridMultilevel"/>
    <w:tmpl w:val="1CD0E098"/>
    <w:lvl w:ilvl="0" w:tplc="E194A312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8DB49E22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07A0C942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99E682E4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D7F219DE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AAAAB1AE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12D8341A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4D44A492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ED742706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1" w15:restartNumberingAfterBreak="0">
    <w:nsid w:val="351FF627"/>
    <w:multiLevelType w:val="hybridMultilevel"/>
    <w:tmpl w:val="D638B1F6"/>
    <w:lvl w:ilvl="0" w:tplc="D854C7FC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9FBED7F2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18BA1106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861C7178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A53ED27C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6CF0B5DA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DC4CFCEA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5AAAB47E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DC7E6A6E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3BC63D0D"/>
    <w:multiLevelType w:val="hybridMultilevel"/>
    <w:tmpl w:val="A64663C8"/>
    <w:lvl w:ilvl="0" w:tplc="67DCC9A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E742E5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9F4721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446289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BD2176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7E27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384F98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9C49E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67A29A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41D5FE1"/>
    <w:multiLevelType w:val="hybridMultilevel"/>
    <w:tmpl w:val="ADC85CF0"/>
    <w:lvl w:ilvl="0" w:tplc="F222B51E">
      <w:start w:val="1"/>
      <w:numFmt w:val="bullet"/>
      <w:lvlText w:val="-"/>
      <w:lvlJc w:val="left"/>
      <w:pPr>
        <w:ind w:left="2432" w:hanging="360"/>
      </w:pPr>
      <w:rPr>
        <w:rFonts w:ascii="Courier New" w:hAnsi="Courier New" w:hint="default"/>
      </w:rPr>
    </w:lvl>
    <w:lvl w:ilvl="1" w:tplc="FFFFFFFF" w:tentative="1">
      <w:start w:val="1"/>
      <w:numFmt w:val="bullet"/>
      <w:lvlText w:val="o"/>
      <w:lvlJc w:val="left"/>
      <w:pPr>
        <w:ind w:left="315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87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59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31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603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75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47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192" w:hanging="360"/>
      </w:pPr>
      <w:rPr>
        <w:rFonts w:ascii="Wingdings" w:hAnsi="Wingdings" w:hint="default"/>
      </w:rPr>
    </w:lvl>
  </w:abstractNum>
  <w:abstractNum w:abstractNumId="15" w15:restartNumberingAfterBreak="0">
    <w:nsid w:val="4502293A"/>
    <w:multiLevelType w:val="hybridMultilevel"/>
    <w:tmpl w:val="A27E6D6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AA4202"/>
    <w:multiLevelType w:val="hybridMultilevel"/>
    <w:tmpl w:val="03982E2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2574AB"/>
    <w:multiLevelType w:val="hybridMultilevel"/>
    <w:tmpl w:val="19F89CD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FFFFFFFF">
      <w:start w:val="1"/>
      <w:numFmt w:val="bullet"/>
      <w:pStyle w:val="Liststycke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484D5B5"/>
    <w:multiLevelType w:val="hybridMultilevel"/>
    <w:tmpl w:val="A5B834A4"/>
    <w:lvl w:ilvl="0" w:tplc="F760D64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E40E7A6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D5603F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FBC1F4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49AD84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4C8FEC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9C4DC8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8B6ACB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27E397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9530F62"/>
    <w:multiLevelType w:val="hybridMultilevel"/>
    <w:tmpl w:val="B10CC8D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A09547B"/>
    <w:multiLevelType w:val="hybridMultilevel"/>
    <w:tmpl w:val="68F29148"/>
    <w:lvl w:ilvl="0" w:tplc="FFFFFFFF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2" w15:restartNumberingAfterBreak="0">
    <w:nsid w:val="6C13D852"/>
    <w:multiLevelType w:val="hybridMultilevel"/>
    <w:tmpl w:val="45763FB0"/>
    <w:lvl w:ilvl="0" w:tplc="B4B28C1E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BF3839E0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90D00E3A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24AAEABE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174C010C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60E825D8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50D6AA60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A43ABD60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8564DAA6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3" w15:restartNumberingAfterBreak="0">
    <w:nsid w:val="6CCEE981"/>
    <w:multiLevelType w:val="hybridMultilevel"/>
    <w:tmpl w:val="4C88683C"/>
    <w:lvl w:ilvl="0" w:tplc="3544FAA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BA5488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74181D2E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B4FE2766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E0BE97D0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93A2286E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8A0A1828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1E761C40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2A28CDAC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4" w15:restartNumberingAfterBreak="0">
    <w:nsid w:val="7506B571"/>
    <w:multiLevelType w:val="hybridMultilevel"/>
    <w:tmpl w:val="678264E4"/>
    <w:lvl w:ilvl="0" w:tplc="EFC024C8">
      <w:start w:val="1"/>
      <w:numFmt w:val="decimal"/>
      <w:lvlText w:val="%1."/>
      <w:lvlJc w:val="left"/>
      <w:pPr>
        <w:ind w:left="1890" w:hanging="360"/>
      </w:pPr>
    </w:lvl>
    <w:lvl w:ilvl="1" w:tplc="7578F5D4">
      <w:start w:val="1"/>
      <w:numFmt w:val="lowerLetter"/>
      <w:lvlText w:val="%2."/>
      <w:lvlJc w:val="left"/>
      <w:pPr>
        <w:ind w:left="2610" w:hanging="360"/>
      </w:pPr>
    </w:lvl>
    <w:lvl w:ilvl="2" w:tplc="55A40A48">
      <w:start w:val="1"/>
      <w:numFmt w:val="lowerRoman"/>
      <w:lvlText w:val="%3."/>
      <w:lvlJc w:val="right"/>
      <w:pPr>
        <w:ind w:left="3330" w:hanging="180"/>
      </w:pPr>
    </w:lvl>
    <w:lvl w:ilvl="3" w:tplc="CB1462D2">
      <w:start w:val="1"/>
      <w:numFmt w:val="decimal"/>
      <w:lvlText w:val="%4."/>
      <w:lvlJc w:val="left"/>
      <w:pPr>
        <w:ind w:left="4050" w:hanging="360"/>
      </w:pPr>
    </w:lvl>
    <w:lvl w:ilvl="4" w:tplc="A2BA393C">
      <w:start w:val="1"/>
      <w:numFmt w:val="lowerLetter"/>
      <w:lvlText w:val="%5."/>
      <w:lvlJc w:val="left"/>
      <w:pPr>
        <w:ind w:left="4770" w:hanging="360"/>
      </w:pPr>
    </w:lvl>
    <w:lvl w:ilvl="5" w:tplc="0786E546">
      <w:start w:val="1"/>
      <w:numFmt w:val="lowerRoman"/>
      <w:lvlText w:val="%6."/>
      <w:lvlJc w:val="right"/>
      <w:pPr>
        <w:ind w:left="5490" w:hanging="180"/>
      </w:pPr>
    </w:lvl>
    <w:lvl w:ilvl="6" w:tplc="437A14F6">
      <w:start w:val="1"/>
      <w:numFmt w:val="decimal"/>
      <w:lvlText w:val="%7."/>
      <w:lvlJc w:val="left"/>
      <w:pPr>
        <w:ind w:left="6210" w:hanging="360"/>
      </w:pPr>
    </w:lvl>
    <w:lvl w:ilvl="7" w:tplc="93EA0CB6">
      <w:start w:val="1"/>
      <w:numFmt w:val="lowerLetter"/>
      <w:lvlText w:val="%8."/>
      <w:lvlJc w:val="left"/>
      <w:pPr>
        <w:ind w:left="6930" w:hanging="360"/>
      </w:pPr>
    </w:lvl>
    <w:lvl w:ilvl="8" w:tplc="0504DC38">
      <w:start w:val="1"/>
      <w:numFmt w:val="lowerRoman"/>
      <w:lvlText w:val="%9."/>
      <w:lvlJc w:val="right"/>
      <w:pPr>
        <w:ind w:left="7650" w:hanging="180"/>
      </w:pPr>
    </w:lvl>
  </w:abstractNum>
  <w:num w:numId="1" w16cid:durableId="1010452290">
    <w:abstractNumId w:val="11"/>
  </w:num>
  <w:num w:numId="2" w16cid:durableId="1733456460">
    <w:abstractNumId w:val="8"/>
  </w:num>
  <w:num w:numId="3" w16cid:durableId="977299722">
    <w:abstractNumId w:val="23"/>
  </w:num>
  <w:num w:numId="4" w16cid:durableId="117339826">
    <w:abstractNumId w:val="6"/>
  </w:num>
  <w:num w:numId="5" w16cid:durableId="1495798637">
    <w:abstractNumId w:val="3"/>
  </w:num>
  <w:num w:numId="6" w16cid:durableId="318195806">
    <w:abstractNumId w:val="10"/>
  </w:num>
  <w:num w:numId="7" w16cid:durableId="145097635">
    <w:abstractNumId w:val="24"/>
  </w:num>
  <w:num w:numId="8" w16cid:durableId="933442927">
    <w:abstractNumId w:val="0"/>
  </w:num>
  <w:num w:numId="9" w16cid:durableId="1593002131">
    <w:abstractNumId w:val="22"/>
  </w:num>
  <w:num w:numId="10" w16cid:durableId="945766847">
    <w:abstractNumId w:val="19"/>
  </w:num>
  <w:num w:numId="11" w16cid:durableId="578173844">
    <w:abstractNumId w:val="13"/>
  </w:num>
  <w:num w:numId="12" w16cid:durableId="257297669">
    <w:abstractNumId w:val="7"/>
  </w:num>
  <w:num w:numId="13" w16cid:durableId="1986624803">
    <w:abstractNumId w:val="18"/>
  </w:num>
  <w:num w:numId="14" w16cid:durableId="1456021843">
    <w:abstractNumId w:val="12"/>
  </w:num>
  <w:num w:numId="15" w16cid:durableId="340158617">
    <w:abstractNumId w:val="4"/>
  </w:num>
  <w:num w:numId="16" w16cid:durableId="974681438">
    <w:abstractNumId w:val="2"/>
  </w:num>
  <w:num w:numId="17" w16cid:durableId="734164345">
    <w:abstractNumId w:val="16"/>
  </w:num>
  <w:num w:numId="18" w16cid:durableId="1833525253">
    <w:abstractNumId w:val="17"/>
  </w:num>
  <w:num w:numId="19" w16cid:durableId="2079134953">
    <w:abstractNumId w:val="21"/>
  </w:num>
  <w:num w:numId="20" w16cid:durableId="2033065220">
    <w:abstractNumId w:val="20"/>
  </w:num>
  <w:num w:numId="21" w16cid:durableId="1034427185">
    <w:abstractNumId w:val="5"/>
  </w:num>
  <w:num w:numId="22" w16cid:durableId="1984002513">
    <w:abstractNumId w:val="1"/>
  </w:num>
  <w:num w:numId="23" w16cid:durableId="1057166422">
    <w:abstractNumId w:val="15"/>
  </w:num>
  <w:num w:numId="24" w16cid:durableId="1791975044">
    <w:abstractNumId w:val="9"/>
  </w:num>
  <w:num w:numId="25" w16cid:durableId="2005477053">
    <w:abstractNumId w:val="14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1D2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90BE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2BA3"/>
    <w:rsid w:val="00202C80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576B"/>
    <w:rsid w:val="002B0B30"/>
    <w:rsid w:val="002B0C78"/>
    <w:rsid w:val="002B240E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78D6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18DA"/>
    <w:rsid w:val="004B2183"/>
    <w:rsid w:val="004B2A01"/>
    <w:rsid w:val="004C1B7B"/>
    <w:rsid w:val="004C2559"/>
    <w:rsid w:val="004D7BA3"/>
    <w:rsid w:val="004D7C79"/>
    <w:rsid w:val="004F4518"/>
    <w:rsid w:val="004F4C62"/>
    <w:rsid w:val="00501433"/>
    <w:rsid w:val="00511CC4"/>
    <w:rsid w:val="0051F893"/>
    <w:rsid w:val="005307C7"/>
    <w:rsid w:val="00531E60"/>
    <w:rsid w:val="00536A5A"/>
    <w:rsid w:val="00541D07"/>
    <w:rsid w:val="0054397A"/>
    <w:rsid w:val="00544BAB"/>
    <w:rsid w:val="00545F31"/>
    <w:rsid w:val="0054EBED"/>
    <w:rsid w:val="00555289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0C5E"/>
    <w:rsid w:val="006319DB"/>
    <w:rsid w:val="0065595B"/>
    <w:rsid w:val="00660269"/>
    <w:rsid w:val="00665F89"/>
    <w:rsid w:val="00673C92"/>
    <w:rsid w:val="006753EC"/>
    <w:rsid w:val="0067BB17"/>
    <w:rsid w:val="00690856"/>
    <w:rsid w:val="006A2789"/>
    <w:rsid w:val="006A4978"/>
    <w:rsid w:val="006A7261"/>
    <w:rsid w:val="006B0D29"/>
    <w:rsid w:val="006B1819"/>
    <w:rsid w:val="006B2955"/>
    <w:rsid w:val="006B5DE7"/>
    <w:rsid w:val="006C5048"/>
    <w:rsid w:val="006C6A4B"/>
    <w:rsid w:val="006C779F"/>
    <w:rsid w:val="006D01F5"/>
    <w:rsid w:val="006D0CFB"/>
    <w:rsid w:val="006D30C0"/>
    <w:rsid w:val="006D3EED"/>
    <w:rsid w:val="006D7535"/>
    <w:rsid w:val="006E2CD2"/>
    <w:rsid w:val="006E450B"/>
    <w:rsid w:val="006F0D7E"/>
    <w:rsid w:val="007048BE"/>
    <w:rsid w:val="00710B77"/>
    <w:rsid w:val="0072075B"/>
    <w:rsid w:val="007221C2"/>
    <w:rsid w:val="00722337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78A9"/>
    <w:rsid w:val="007D4241"/>
    <w:rsid w:val="007D4317"/>
    <w:rsid w:val="007D4EA3"/>
    <w:rsid w:val="007F1471"/>
    <w:rsid w:val="007F1CFF"/>
    <w:rsid w:val="007F5DD5"/>
    <w:rsid w:val="00821A1B"/>
    <w:rsid w:val="008262E9"/>
    <w:rsid w:val="00827E69"/>
    <w:rsid w:val="00835C4D"/>
    <w:rsid w:val="0083668E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B05B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392D"/>
    <w:rsid w:val="009471BF"/>
    <w:rsid w:val="00950E4E"/>
    <w:rsid w:val="009529BD"/>
    <w:rsid w:val="0095329E"/>
    <w:rsid w:val="009533B4"/>
    <w:rsid w:val="00971D93"/>
    <w:rsid w:val="00972901"/>
    <w:rsid w:val="009B1F6B"/>
    <w:rsid w:val="009C0D12"/>
    <w:rsid w:val="009C192E"/>
    <w:rsid w:val="009C62B9"/>
    <w:rsid w:val="009D6819"/>
    <w:rsid w:val="009D6D1C"/>
    <w:rsid w:val="009E0CF9"/>
    <w:rsid w:val="009E531B"/>
    <w:rsid w:val="009E6C56"/>
    <w:rsid w:val="009E7DCF"/>
    <w:rsid w:val="009EBB2D"/>
    <w:rsid w:val="009EFFE8"/>
    <w:rsid w:val="009F4A56"/>
    <w:rsid w:val="009F4E65"/>
    <w:rsid w:val="00A006A5"/>
    <w:rsid w:val="00A0312C"/>
    <w:rsid w:val="00A05942"/>
    <w:rsid w:val="00A07BEC"/>
    <w:rsid w:val="00A16C17"/>
    <w:rsid w:val="00A264BE"/>
    <w:rsid w:val="00A272CA"/>
    <w:rsid w:val="00A3061F"/>
    <w:rsid w:val="00A33051"/>
    <w:rsid w:val="00A407AD"/>
    <w:rsid w:val="00A40923"/>
    <w:rsid w:val="00A41C05"/>
    <w:rsid w:val="00A42426"/>
    <w:rsid w:val="00A514B7"/>
    <w:rsid w:val="00A536C3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4C8A"/>
    <w:rsid w:val="00B16219"/>
    <w:rsid w:val="00B16C59"/>
    <w:rsid w:val="00B25F64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4D42"/>
    <w:rsid w:val="00BB69DB"/>
    <w:rsid w:val="00BC182F"/>
    <w:rsid w:val="00BC322E"/>
    <w:rsid w:val="00BC44CD"/>
    <w:rsid w:val="00BC48A6"/>
    <w:rsid w:val="00BE7978"/>
    <w:rsid w:val="00C07DDB"/>
    <w:rsid w:val="00C36346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210"/>
    <w:rsid w:val="00CA39EF"/>
    <w:rsid w:val="00CA521F"/>
    <w:rsid w:val="00CB0493"/>
    <w:rsid w:val="00CB17FF"/>
    <w:rsid w:val="00CB1ED7"/>
    <w:rsid w:val="00CC0625"/>
    <w:rsid w:val="00CC167C"/>
    <w:rsid w:val="00CC52D9"/>
    <w:rsid w:val="00CD6647"/>
    <w:rsid w:val="00CE4B73"/>
    <w:rsid w:val="00CF2352"/>
    <w:rsid w:val="00CF70BB"/>
    <w:rsid w:val="00D074DB"/>
    <w:rsid w:val="00D139CF"/>
    <w:rsid w:val="00D14E83"/>
    <w:rsid w:val="00D37E7F"/>
    <w:rsid w:val="00D47AD7"/>
    <w:rsid w:val="00D51529"/>
    <w:rsid w:val="00D85218"/>
    <w:rsid w:val="00D915B1"/>
    <w:rsid w:val="00DA299D"/>
    <w:rsid w:val="00DA65C4"/>
    <w:rsid w:val="00DB4B38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46DD"/>
    <w:rsid w:val="00F22264"/>
    <w:rsid w:val="00F2564D"/>
    <w:rsid w:val="00F35B05"/>
    <w:rsid w:val="00F413D9"/>
    <w:rsid w:val="00F5135F"/>
    <w:rsid w:val="00F51F78"/>
    <w:rsid w:val="00F5E30D"/>
    <w:rsid w:val="00F7681E"/>
    <w:rsid w:val="00F82EB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39A798"/>
    <w:rsid w:val="014115C3"/>
    <w:rsid w:val="01449F9B"/>
    <w:rsid w:val="014ECB27"/>
    <w:rsid w:val="0155D11F"/>
    <w:rsid w:val="015AAE53"/>
    <w:rsid w:val="01643004"/>
    <w:rsid w:val="01A5FEF0"/>
    <w:rsid w:val="01A7F1F9"/>
    <w:rsid w:val="01C79A19"/>
    <w:rsid w:val="01E6B425"/>
    <w:rsid w:val="01EED6C1"/>
    <w:rsid w:val="021027DE"/>
    <w:rsid w:val="02257FD9"/>
    <w:rsid w:val="024801E3"/>
    <w:rsid w:val="0272B056"/>
    <w:rsid w:val="027C4917"/>
    <w:rsid w:val="029CC7F2"/>
    <w:rsid w:val="02A14E22"/>
    <w:rsid w:val="02B4B1F1"/>
    <w:rsid w:val="02DCE624"/>
    <w:rsid w:val="031DFD91"/>
    <w:rsid w:val="032CFF64"/>
    <w:rsid w:val="0349EC06"/>
    <w:rsid w:val="0355E32F"/>
    <w:rsid w:val="03878144"/>
    <w:rsid w:val="03976FD6"/>
    <w:rsid w:val="03A40877"/>
    <w:rsid w:val="03A47403"/>
    <w:rsid w:val="03ABBD3A"/>
    <w:rsid w:val="03C96A5D"/>
    <w:rsid w:val="03DFDC74"/>
    <w:rsid w:val="03EE49E3"/>
    <w:rsid w:val="040C08CA"/>
    <w:rsid w:val="040C6F59"/>
    <w:rsid w:val="0457B7DE"/>
    <w:rsid w:val="045827E2"/>
    <w:rsid w:val="046426DB"/>
    <w:rsid w:val="0483473A"/>
    <w:rsid w:val="049B67C2"/>
    <w:rsid w:val="04B167B2"/>
    <w:rsid w:val="04B550B5"/>
    <w:rsid w:val="04C26AB8"/>
    <w:rsid w:val="04EEF121"/>
    <w:rsid w:val="04FF0D05"/>
    <w:rsid w:val="05055F64"/>
    <w:rsid w:val="050ED2A3"/>
    <w:rsid w:val="05267783"/>
    <w:rsid w:val="0527B10B"/>
    <w:rsid w:val="052C0969"/>
    <w:rsid w:val="0532B920"/>
    <w:rsid w:val="0546DCEE"/>
    <w:rsid w:val="056D8783"/>
    <w:rsid w:val="057B78A6"/>
    <w:rsid w:val="057D7264"/>
    <w:rsid w:val="058EBB5B"/>
    <w:rsid w:val="059EA1F9"/>
    <w:rsid w:val="05A21E18"/>
    <w:rsid w:val="05AD3B4B"/>
    <w:rsid w:val="060F4217"/>
    <w:rsid w:val="064D16D8"/>
    <w:rsid w:val="06538416"/>
    <w:rsid w:val="065AB2CB"/>
    <w:rsid w:val="065B3052"/>
    <w:rsid w:val="0670DBF7"/>
    <w:rsid w:val="06A12EA3"/>
    <w:rsid w:val="06BB8707"/>
    <w:rsid w:val="070D68B6"/>
    <w:rsid w:val="071405E1"/>
    <w:rsid w:val="071E5AC0"/>
    <w:rsid w:val="07304609"/>
    <w:rsid w:val="0734D059"/>
    <w:rsid w:val="075E5A9B"/>
    <w:rsid w:val="076A2E14"/>
    <w:rsid w:val="07761A88"/>
    <w:rsid w:val="07784CCF"/>
    <w:rsid w:val="0784A542"/>
    <w:rsid w:val="079F6B51"/>
    <w:rsid w:val="079FFD05"/>
    <w:rsid w:val="07A869C1"/>
    <w:rsid w:val="07C13324"/>
    <w:rsid w:val="07D5D3DA"/>
    <w:rsid w:val="07E18EC0"/>
    <w:rsid w:val="080C845C"/>
    <w:rsid w:val="082D1E4F"/>
    <w:rsid w:val="0833A801"/>
    <w:rsid w:val="084AEC62"/>
    <w:rsid w:val="084F5572"/>
    <w:rsid w:val="0878F6E9"/>
    <w:rsid w:val="087E8E54"/>
    <w:rsid w:val="0891A033"/>
    <w:rsid w:val="0893EC7C"/>
    <w:rsid w:val="08A70ABE"/>
    <w:rsid w:val="08A8425D"/>
    <w:rsid w:val="08B04BC1"/>
    <w:rsid w:val="091F114B"/>
    <w:rsid w:val="092DD0F8"/>
    <w:rsid w:val="09357AE9"/>
    <w:rsid w:val="09443A22"/>
    <w:rsid w:val="09689F77"/>
    <w:rsid w:val="098A4651"/>
    <w:rsid w:val="099D4110"/>
    <w:rsid w:val="09AC8654"/>
    <w:rsid w:val="09B42ED9"/>
    <w:rsid w:val="09E2FA3F"/>
    <w:rsid w:val="09EA6BA8"/>
    <w:rsid w:val="09F9E8A6"/>
    <w:rsid w:val="0A00A070"/>
    <w:rsid w:val="0A0F4647"/>
    <w:rsid w:val="0A2E8643"/>
    <w:rsid w:val="0A3ADC29"/>
    <w:rsid w:val="0A5BB3A8"/>
    <w:rsid w:val="0A7116DE"/>
    <w:rsid w:val="0A897300"/>
    <w:rsid w:val="0A9110C3"/>
    <w:rsid w:val="0AAA1570"/>
    <w:rsid w:val="0AB94D0F"/>
    <w:rsid w:val="0AC9A159"/>
    <w:rsid w:val="0AE2C9B6"/>
    <w:rsid w:val="0B1726DF"/>
    <w:rsid w:val="0B442D2B"/>
    <w:rsid w:val="0B755077"/>
    <w:rsid w:val="0BA193A4"/>
    <w:rsid w:val="0C02B42B"/>
    <w:rsid w:val="0C0F529C"/>
    <w:rsid w:val="0C165A01"/>
    <w:rsid w:val="0C266F7F"/>
    <w:rsid w:val="0C286CBA"/>
    <w:rsid w:val="0C644E10"/>
    <w:rsid w:val="0C6DD662"/>
    <w:rsid w:val="0C7FD640"/>
    <w:rsid w:val="0C8436ED"/>
    <w:rsid w:val="0C8647E7"/>
    <w:rsid w:val="0CB63994"/>
    <w:rsid w:val="0CD197A5"/>
    <w:rsid w:val="0CDFFBC4"/>
    <w:rsid w:val="0CF69A6F"/>
    <w:rsid w:val="0D10771A"/>
    <w:rsid w:val="0D33C70C"/>
    <w:rsid w:val="0D5350A7"/>
    <w:rsid w:val="0D7630F9"/>
    <w:rsid w:val="0D77EBC9"/>
    <w:rsid w:val="0D7B5E78"/>
    <w:rsid w:val="0D985BEB"/>
    <w:rsid w:val="0DA0133B"/>
    <w:rsid w:val="0DDCBBD2"/>
    <w:rsid w:val="0DFF87FD"/>
    <w:rsid w:val="0E05961A"/>
    <w:rsid w:val="0E1A6A78"/>
    <w:rsid w:val="0E3AE08B"/>
    <w:rsid w:val="0E88BACF"/>
    <w:rsid w:val="0EC6B793"/>
    <w:rsid w:val="0ECE9351"/>
    <w:rsid w:val="0ECEC7BD"/>
    <w:rsid w:val="0F0962E0"/>
    <w:rsid w:val="0F108ED5"/>
    <w:rsid w:val="0F12D400"/>
    <w:rsid w:val="0F18BAE9"/>
    <w:rsid w:val="0F2A622E"/>
    <w:rsid w:val="0F35B470"/>
    <w:rsid w:val="0F35D657"/>
    <w:rsid w:val="0F3D64E6"/>
    <w:rsid w:val="0FA4B988"/>
    <w:rsid w:val="0FA4D085"/>
    <w:rsid w:val="0FCCCFEA"/>
    <w:rsid w:val="0FD95D05"/>
    <w:rsid w:val="101214A3"/>
    <w:rsid w:val="101ACE26"/>
    <w:rsid w:val="101BE4E2"/>
    <w:rsid w:val="101DF26C"/>
    <w:rsid w:val="10692A2A"/>
    <w:rsid w:val="10AF9CA4"/>
    <w:rsid w:val="10C0AF30"/>
    <w:rsid w:val="10F830F9"/>
    <w:rsid w:val="10F949BE"/>
    <w:rsid w:val="110849A3"/>
    <w:rsid w:val="1143C4C0"/>
    <w:rsid w:val="115E26A5"/>
    <w:rsid w:val="116B4928"/>
    <w:rsid w:val="116C8413"/>
    <w:rsid w:val="11A6B8F5"/>
    <w:rsid w:val="11B0932C"/>
    <w:rsid w:val="11B21BD6"/>
    <w:rsid w:val="11B552E8"/>
    <w:rsid w:val="11BC9687"/>
    <w:rsid w:val="11C1EE08"/>
    <w:rsid w:val="11D13716"/>
    <w:rsid w:val="11F0F71E"/>
    <w:rsid w:val="12068DA1"/>
    <w:rsid w:val="123F02A5"/>
    <w:rsid w:val="12403466"/>
    <w:rsid w:val="124E45C6"/>
    <w:rsid w:val="12802C7C"/>
    <w:rsid w:val="128A2BC1"/>
    <w:rsid w:val="1294015A"/>
    <w:rsid w:val="129D3265"/>
    <w:rsid w:val="12C75F02"/>
    <w:rsid w:val="12DDD948"/>
    <w:rsid w:val="12F95A11"/>
    <w:rsid w:val="12FE455B"/>
    <w:rsid w:val="130C9E79"/>
    <w:rsid w:val="130CF4D6"/>
    <w:rsid w:val="135B537A"/>
    <w:rsid w:val="136EBA1C"/>
    <w:rsid w:val="137286EB"/>
    <w:rsid w:val="138207C8"/>
    <w:rsid w:val="1386AC2A"/>
    <w:rsid w:val="13A0A3AE"/>
    <w:rsid w:val="13E210A6"/>
    <w:rsid w:val="13F1F835"/>
    <w:rsid w:val="14045B0A"/>
    <w:rsid w:val="14155238"/>
    <w:rsid w:val="141FF171"/>
    <w:rsid w:val="1439566B"/>
    <w:rsid w:val="144EEABE"/>
    <w:rsid w:val="1486ECC9"/>
    <w:rsid w:val="1499B074"/>
    <w:rsid w:val="14A378F5"/>
    <w:rsid w:val="14DC1769"/>
    <w:rsid w:val="14E81877"/>
    <w:rsid w:val="152A59FF"/>
    <w:rsid w:val="153A05CF"/>
    <w:rsid w:val="154623B1"/>
    <w:rsid w:val="15693924"/>
    <w:rsid w:val="157A5D0A"/>
    <w:rsid w:val="15903CD6"/>
    <w:rsid w:val="15985125"/>
    <w:rsid w:val="15EB9E7C"/>
    <w:rsid w:val="15ECD182"/>
    <w:rsid w:val="15FE2768"/>
    <w:rsid w:val="1601AF35"/>
    <w:rsid w:val="162AAAB0"/>
    <w:rsid w:val="1638AD1A"/>
    <w:rsid w:val="163B794A"/>
    <w:rsid w:val="16BD5CB8"/>
    <w:rsid w:val="17285A4E"/>
    <w:rsid w:val="17609B3F"/>
    <w:rsid w:val="17A82461"/>
    <w:rsid w:val="17ADCCF4"/>
    <w:rsid w:val="17B43FCC"/>
    <w:rsid w:val="17D45B60"/>
    <w:rsid w:val="1810880A"/>
    <w:rsid w:val="18307BD5"/>
    <w:rsid w:val="1845CB41"/>
    <w:rsid w:val="186406A2"/>
    <w:rsid w:val="186B3CC5"/>
    <w:rsid w:val="18763E1B"/>
    <w:rsid w:val="18AABBF7"/>
    <w:rsid w:val="18C2B5C0"/>
    <w:rsid w:val="18D6508E"/>
    <w:rsid w:val="193422C1"/>
    <w:rsid w:val="193A06A6"/>
    <w:rsid w:val="1940DA51"/>
    <w:rsid w:val="1947EC69"/>
    <w:rsid w:val="194ED6A5"/>
    <w:rsid w:val="19624B72"/>
    <w:rsid w:val="196F742A"/>
    <w:rsid w:val="19704721"/>
    <w:rsid w:val="198A9491"/>
    <w:rsid w:val="19E4A285"/>
    <w:rsid w:val="1A4179E7"/>
    <w:rsid w:val="1A5ABE68"/>
    <w:rsid w:val="1A945DEE"/>
    <w:rsid w:val="1A9F133F"/>
    <w:rsid w:val="1AB05ADC"/>
    <w:rsid w:val="1B1C5E86"/>
    <w:rsid w:val="1B459899"/>
    <w:rsid w:val="1B507C52"/>
    <w:rsid w:val="1B5149D9"/>
    <w:rsid w:val="1B5387C9"/>
    <w:rsid w:val="1B6036A0"/>
    <w:rsid w:val="1B620C31"/>
    <w:rsid w:val="1B7F5752"/>
    <w:rsid w:val="1B978C9C"/>
    <w:rsid w:val="1B9AE87C"/>
    <w:rsid w:val="1BB4EE75"/>
    <w:rsid w:val="1BB9B757"/>
    <w:rsid w:val="1BC62319"/>
    <w:rsid w:val="1BE9819F"/>
    <w:rsid w:val="1BEC70AD"/>
    <w:rsid w:val="1C2869D9"/>
    <w:rsid w:val="1C8D4EE1"/>
    <w:rsid w:val="1CC9C8CA"/>
    <w:rsid w:val="1CD4462C"/>
    <w:rsid w:val="1D288BF2"/>
    <w:rsid w:val="1D39BDDE"/>
    <w:rsid w:val="1D5546CF"/>
    <w:rsid w:val="1D5B5E6D"/>
    <w:rsid w:val="1D7A33AA"/>
    <w:rsid w:val="1D83E5CD"/>
    <w:rsid w:val="1DC6FB8E"/>
    <w:rsid w:val="1DCB19A5"/>
    <w:rsid w:val="1DF1DAAE"/>
    <w:rsid w:val="1E036D5C"/>
    <w:rsid w:val="1E0F8BE1"/>
    <w:rsid w:val="1E1765E5"/>
    <w:rsid w:val="1E1A94C9"/>
    <w:rsid w:val="1E1FF5FF"/>
    <w:rsid w:val="1E25B4E6"/>
    <w:rsid w:val="1E49A6E0"/>
    <w:rsid w:val="1E80D3C0"/>
    <w:rsid w:val="1E9B2C1C"/>
    <w:rsid w:val="1EA3B482"/>
    <w:rsid w:val="1EBE7C7D"/>
    <w:rsid w:val="1EEB11C4"/>
    <w:rsid w:val="1EF72ECE"/>
    <w:rsid w:val="1F03A5B0"/>
    <w:rsid w:val="1F10572B"/>
    <w:rsid w:val="1F1B105B"/>
    <w:rsid w:val="1F22095B"/>
    <w:rsid w:val="1F310DAF"/>
    <w:rsid w:val="1F3ADBF3"/>
    <w:rsid w:val="1F42CB83"/>
    <w:rsid w:val="1F64145A"/>
    <w:rsid w:val="1F70E2F8"/>
    <w:rsid w:val="1F81523B"/>
    <w:rsid w:val="1F964F6D"/>
    <w:rsid w:val="1FA0ED50"/>
    <w:rsid w:val="1FB4EDDD"/>
    <w:rsid w:val="1FC51A7B"/>
    <w:rsid w:val="1FC7EBF8"/>
    <w:rsid w:val="1FCA59C6"/>
    <w:rsid w:val="1FD18CF6"/>
    <w:rsid w:val="1FE8B469"/>
    <w:rsid w:val="1FE8D903"/>
    <w:rsid w:val="1FFA6017"/>
    <w:rsid w:val="1FFC48D3"/>
    <w:rsid w:val="2001698C"/>
    <w:rsid w:val="2016BCDB"/>
    <w:rsid w:val="202EF213"/>
    <w:rsid w:val="206D871F"/>
    <w:rsid w:val="207D513E"/>
    <w:rsid w:val="2092FF2F"/>
    <w:rsid w:val="20BCB6E5"/>
    <w:rsid w:val="20C019E8"/>
    <w:rsid w:val="20D65420"/>
    <w:rsid w:val="212CEA77"/>
    <w:rsid w:val="2133AECA"/>
    <w:rsid w:val="214BCA80"/>
    <w:rsid w:val="2159E88A"/>
    <w:rsid w:val="215BD50B"/>
    <w:rsid w:val="21660245"/>
    <w:rsid w:val="21C1BE85"/>
    <w:rsid w:val="2213CD30"/>
    <w:rsid w:val="221AF6AE"/>
    <w:rsid w:val="221C45E8"/>
    <w:rsid w:val="2220F738"/>
    <w:rsid w:val="2243969C"/>
    <w:rsid w:val="22EC0B14"/>
    <w:rsid w:val="232CD2D2"/>
    <w:rsid w:val="236CE5F1"/>
    <w:rsid w:val="23776C08"/>
    <w:rsid w:val="23ED3EFA"/>
    <w:rsid w:val="23ED5FC9"/>
    <w:rsid w:val="24048A84"/>
    <w:rsid w:val="241BA2C4"/>
    <w:rsid w:val="2439C8AB"/>
    <w:rsid w:val="243ADF48"/>
    <w:rsid w:val="2444CC87"/>
    <w:rsid w:val="2491894C"/>
    <w:rsid w:val="2496702D"/>
    <w:rsid w:val="249D7B99"/>
    <w:rsid w:val="24B3CF25"/>
    <w:rsid w:val="24D96AC4"/>
    <w:rsid w:val="24EABF20"/>
    <w:rsid w:val="24F8EBEB"/>
    <w:rsid w:val="2506BB36"/>
    <w:rsid w:val="250B6DCD"/>
    <w:rsid w:val="2516DB8B"/>
    <w:rsid w:val="251A505B"/>
    <w:rsid w:val="251E24EB"/>
    <w:rsid w:val="2521C86A"/>
    <w:rsid w:val="2530D4A1"/>
    <w:rsid w:val="2538CA33"/>
    <w:rsid w:val="2557009B"/>
    <w:rsid w:val="25650C41"/>
    <w:rsid w:val="258F2AB1"/>
    <w:rsid w:val="259D8DE2"/>
    <w:rsid w:val="25A6CDA9"/>
    <w:rsid w:val="25A9C1FB"/>
    <w:rsid w:val="25D713D7"/>
    <w:rsid w:val="25E79FB0"/>
    <w:rsid w:val="25F99FFF"/>
    <w:rsid w:val="263BFD1B"/>
    <w:rsid w:val="264871E1"/>
    <w:rsid w:val="264D359C"/>
    <w:rsid w:val="2652CEEF"/>
    <w:rsid w:val="26DB9D72"/>
    <w:rsid w:val="26E3C088"/>
    <w:rsid w:val="26EB0AB9"/>
    <w:rsid w:val="271328D8"/>
    <w:rsid w:val="271B6910"/>
    <w:rsid w:val="27263924"/>
    <w:rsid w:val="2728D985"/>
    <w:rsid w:val="273D8467"/>
    <w:rsid w:val="274A02D0"/>
    <w:rsid w:val="274CA5CA"/>
    <w:rsid w:val="27516A01"/>
    <w:rsid w:val="275578A3"/>
    <w:rsid w:val="276368B2"/>
    <w:rsid w:val="2771696D"/>
    <w:rsid w:val="27BD161B"/>
    <w:rsid w:val="27D76B94"/>
    <w:rsid w:val="27DF9791"/>
    <w:rsid w:val="27FD92E7"/>
    <w:rsid w:val="2810E569"/>
    <w:rsid w:val="281558D7"/>
    <w:rsid w:val="283A2EEA"/>
    <w:rsid w:val="2855A781"/>
    <w:rsid w:val="28826E59"/>
    <w:rsid w:val="288C3302"/>
    <w:rsid w:val="28A92229"/>
    <w:rsid w:val="28CDB043"/>
    <w:rsid w:val="28DBACBB"/>
    <w:rsid w:val="28E70426"/>
    <w:rsid w:val="28E78F01"/>
    <w:rsid w:val="28F92915"/>
    <w:rsid w:val="2911DD38"/>
    <w:rsid w:val="292AFE1C"/>
    <w:rsid w:val="2980D217"/>
    <w:rsid w:val="299C914C"/>
    <w:rsid w:val="299E66C8"/>
    <w:rsid w:val="29A2B1BE"/>
    <w:rsid w:val="29C89A80"/>
    <w:rsid w:val="29EFC10C"/>
    <w:rsid w:val="2A3F0866"/>
    <w:rsid w:val="2A6876DC"/>
    <w:rsid w:val="2A7351FE"/>
    <w:rsid w:val="2A984C30"/>
    <w:rsid w:val="2AD49EA6"/>
    <w:rsid w:val="2AD9A0C7"/>
    <w:rsid w:val="2AF1243E"/>
    <w:rsid w:val="2AF733E9"/>
    <w:rsid w:val="2B36BC18"/>
    <w:rsid w:val="2B430EDC"/>
    <w:rsid w:val="2B4D738C"/>
    <w:rsid w:val="2B54C6E2"/>
    <w:rsid w:val="2B637D50"/>
    <w:rsid w:val="2B7D3ADD"/>
    <w:rsid w:val="2BB139D1"/>
    <w:rsid w:val="2BDA36F7"/>
    <w:rsid w:val="2BED2B67"/>
    <w:rsid w:val="2BF66F36"/>
    <w:rsid w:val="2C09F1EE"/>
    <w:rsid w:val="2C1E0618"/>
    <w:rsid w:val="2C29BDB7"/>
    <w:rsid w:val="2C952987"/>
    <w:rsid w:val="2CBA1CE7"/>
    <w:rsid w:val="2CC2692E"/>
    <w:rsid w:val="2CDB31CF"/>
    <w:rsid w:val="2CE6B263"/>
    <w:rsid w:val="2D31FB0D"/>
    <w:rsid w:val="2D3BC9D4"/>
    <w:rsid w:val="2D455431"/>
    <w:rsid w:val="2D751E56"/>
    <w:rsid w:val="2D8024D2"/>
    <w:rsid w:val="2D9197AC"/>
    <w:rsid w:val="2D962496"/>
    <w:rsid w:val="2DB2EA3A"/>
    <w:rsid w:val="2DB5B11F"/>
    <w:rsid w:val="2E1676CA"/>
    <w:rsid w:val="2E19A86E"/>
    <w:rsid w:val="2E1D4DC8"/>
    <w:rsid w:val="2E237CF0"/>
    <w:rsid w:val="2E33341A"/>
    <w:rsid w:val="2E4080D8"/>
    <w:rsid w:val="2E4192A0"/>
    <w:rsid w:val="2E4DA0A2"/>
    <w:rsid w:val="2E70C63F"/>
    <w:rsid w:val="2E87FFDD"/>
    <w:rsid w:val="2E8F6BB7"/>
    <w:rsid w:val="2E989158"/>
    <w:rsid w:val="2EC3BB6C"/>
    <w:rsid w:val="2EC77261"/>
    <w:rsid w:val="2EF8F0AF"/>
    <w:rsid w:val="2F08642D"/>
    <w:rsid w:val="2F143FB0"/>
    <w:rsid w:val="2F5CA968"/>
    <w:rsid w:val="2F7913ED"/>
    <w:rsid w:val="2F8E3E27"/>
    <w:rsid w:val="2FB532F0"/>
    <w:rsid w:val="2FB6B34B"/>
    <w:rsid w:val="30038190"/>
    <w:rsid w:val="3009983C"/>
    <w:rsid w:val="301BA66E"/>
    <w:rsid w:val="301F857C"/>
    <w:rsid w:val="3076A5C3"/>
    <w:rsid w:val="307D64EA"/>
    <w:rsid w:val="3080AF84"/>
    <w:rsid w:val="309E4AD5"/>
    <w:rsid w:val="30A26E05"/>
    <w:rsid w:val="30A922F9"/>
    <w:rsid w:val="30BC63FF"/>
    <w:rsid w:val="30C733D8"/>
    <w:rsid w:val="30DE875F"/>
    <w:rsid w:val="30FB67AF"/>
    <w:rsid w:val="31054922"/>
    <w:rsid w:val="31139441"/>
    <w:rsid w:val="313E13F6"/>
    <w:rsid w:val="315ECE50"/>
    <w:rsid w:val="3161DA61"/>
    <w:rsid w:val="316E0A9A"/>
    <w:rsid w:val="31749B56"/>
    <w:rsid w:val="31791F8A"/>
    <w:rsid w:val="318298A5"/>
    <w:rsid w:val="32096380"/>
    <w:rsid w:val="320EC282"/>
    <w:rsid w:val="322A8C8C"/>
    <w:rsid w:val="3247B28D"/>
    <w:rsid w:val="32634864"/>
    <w:rsid w:val="326F54A6"/>
    <w:rsid w:val="328BC8CF"/>
    <w:rsid w:val="328E5CF4"/>
    <w:rsid w:val="32CDC7F7"/>
    <w:rsid w:val="32F00240"/>
    <w:rsid w:val="332386F4"/>
    <w:rsid w:val="3327414B"/>
    <w:rsid w:val="3332153F"/>
    <w:rsid w:val="334A1CC9"/>
    <w:rsid w:val="339B1187"/>
    <w:rsid w:val="339CE594"/>
    <w:rsid w:val="33A4BD6B"/>
    <w:rsid w:val="33DF8AD8"/>
    <w:rsid w:val="33E40828"/>
    <w:rsid w:val="33EEACFB"/>
    <w:rsid w:val="3436C418"/>
    <w:rsid w:val="344C45A0"/>
    <w:rsid w:val="348F79A6"/>
    <w:rsid w:val="349E8AE0"/>
    <w:rsid w:val="34A06816"/>
    <w:rsid w:val="34C75990"/>
    <w:rsid w:val="34DF3B69"/>
    <w:rsid w:val="350043FE"/>
    <w:rsid w:val="35359DBB"/>
    <w:rsid w:val="354BF015"/>
    <w:rsid w:val="356F4BD2"/>
    <w:rsid w:val="3576538F"/>
    <w:rsid w:val="3580D4F1"/>
    <w:rsid w:val="3589A4D0"/>
    <w:rsid w:val="35E0179A"/>
    <w:rsid w:val="3618138C"/>
    <w:rsid w:val="361B5E6C"/>
    <w:rsid w:val="363DC9E7"/>
    <w:rsid w:val="364CA485"/>
    <w:rsid w:val="3677998E"/>
    <w:rsid w:val="3690C1F3"/>
    <w:rsid w:val="3698EFFF"/>
    <w:rsid w:val="369DFEA2"/>
    <w:rsid w:val="36AF6B5E"/>
    <w:rsid w:val="36B3EDB4"/>
    <w:rsid w:val="36DA4DE3"/>
    <w:rsid w:val="36F6FC40"/>
    <w:rsid w:val="37112916"/>
    <w:rsid w:val="371AAC85"/>
    <w:rsid w:val="373EC0F1"/>
    <w:rsid w:val="374173F7"/>
    <w:rsid w:val="374D0320"/>
    <w:rsid w:val="37616970"/>
    <w:rsid w:val="377FFB0D"/>
    <w:rsid w:val="37866509"/>
    <w:rsid w:val="379DA873"/>
    <w:rsid w:val="380F8168"/>
    <w:rsid w:val="3833F173"/>
    <w:rsid w:val="38552C4A"/>
    <w:rsid w:val="3895F3F7"/>
    <w:rsid w:val="38AC12C9"/>
    <w:rsid w:val="38B7A037"/>
    <w:rsid w:val="38DA64D5"/>
    <w:rsid w:val="38E087C3"/>
    <w:rsid w:val="38E6B408"/>
    <w:rsid w:val="390204BD"/>
    <w:rsid w:val="390A2902"/>
    <w:rsid w:val="390B65B4"/>
    <w:rsid w:val="394D2940"/>
    <w:rsid w:val="395D7EAC"/>
    <w:rsid w:val="396329BA"/>
    <w:rsid w:val="39640F55"/>
    <w:rsid w:val="397DA774"/>
    <w:rsid w:val="398497CB"/>
    <w:rsid w:val="398D2BD7"/>
    <w:rsid w:val="399200B3"/>
    <w:rsid w:val="399ADE9E"/>
    <w:rsid w:val="39A08C7A"/>
    <w:rsid w:val="39BBC4D7"/>
    <w:rsid w:val="39E26246"/>
    <w:rsid w:val="39E4A447"/>
    <w:rsid w:val="39E6CF2F"/>
    <w:rsid w:val="3A52C472"/>
    <w:rsid w:val="3A587296"/>
    <w:rsid w:val="3A7EF67D"/>
    <w:rsid w:val="3A82726D"/>
    <w:rsid w:val="3A96575A"/>
    <w:rsid w:val="3A9F3428"/>
    <w:rsid w:val="3ADD1F96"/>
    <w:rsid w:val="3AE8B01E"/>
    <w:rsid w:val="3AEF074E"/>
    <w:rsid w:val="3AF6100A"/>
    <w:rsid w:val="3B0A8DA0"/>
    <w:rsid w:val="3B44E8DE"/>
    <w:rsid w:val="3B45CC16"/>
    <w:rsid w:val="3B5C18E4"/>
    <w:rsid w:val="3B6A3987"/>
    <w:rsid w:val="3B74C7DD"/>
    <w:rsid w:val="3B79DD9C"/>
    <w:rsid w:val="3BAB3B77"/>
    <w:rsid w:val="3BD88919"/>
    <w:rsid w:val="3BEE94D3"/>
    <w:rsid w:val="3BEF134C"/>
    <w:rsid w:val="3BF2C2B8"/>
    <w:rsid w:val="3C0FE247"/>
    <w:rsid w:val="3C3EB041"/>
    <w:rsid w:val="3C445F03"/>
    <w:rsid w:val="3C62D3F8"/>
    <w:rsid w:val="3C707AC3"/>
    <w:rsid w:val="3C73D8CB"/>
    <w:rsid w:val="3C84B093"/>
    <w:rsid w:val="3C87B7CD"/>
    <w:rsid w:val="3C9141FC"/>
    <w:rsid w:val="3CB510F4"/>
    <w:rsid w:val="3CC19607"/>
    <w:rsid w:val="3CD308BC"/>
    <w:rsid w:val="3CD944BA"/>
    <w:rsid w:val="3CDC5E7D"/>
    <w:rsid w:val="3CDF1E5D"/>
    <w:rsid w:val="3CEA4490"/>
    <w:rsid w:val="3D079E01"/>
    <w:rsid w:val="3D0C7123"/>
    <w:rsid w:val="3D2607D3"/>
    <w:rsid w:val="3D7B1803"/>
    <w:rsid w:val="3D7B6372"/>
    <w:rsid w:val="3D8608BD"/>
    <w:rsid w:val="3D8A6534"/>
    <w:rsid w:val="3DB734D1"/>
    <w:rsid w:val="3DC84313"/>
    <w:rsid w:val="3DE74B45"/>
    <w:rsid w:val="3E027F58"/>
    <w:rsid w:val="3E333DFD"/>
    <w:rsid w:val="3E3588BD"/>
    <w:rsid w:val="3E4BF470"/>
    <w:rsid w:val="3E52093C"/>
    <w:rsid w:val="3E705DB8"/>
    <w:rsid w:val="3E7D1959"/>
    <w:rsid w:val="3E80FE64"/>
    <w:rsid w:val="3E8D4202"/>
    <w:rsid w:val="3E8F4F32"/>
    <w:rsid w:val="3E9ACBFA"/>
    <w:rsid w:val="3EE259D1"/>
    <w:rsid w:val="3F154787"/>
    <w:rsid w:val="3FCB4A43"/>
    <w:rsid w:val="3FD924E6"/>
    <w:rsid w:val="3FE4D36B"/>
    <w:rsid w:val="400F88F1"/>
    <w:rsid w:val="4027641D"/>
    <w:rsid w:val="403644D6"/>
    <w:rsid w:val="40462010"/>
    <w:rsid w:val="40529BAF"/>
    <w:rsid w:val="405AD004"/>
    <w:rsid w:val="4078FF8A"/>
    <w:rsid w:val="4079B5C9"/>
    <w:rsid w:val="4080FD3E"/>
    <w:rsid w:val="40A2EAFB"/>
    <w:rsid w:val="40A4F86B"/>
    <w:rsid w:val="40D86F20"/>
    <w:rsid w:val="40FA145E"/>
    <w:rsid w:val="41002875"/>
    <w:rsid w:val="412158F4"/>
    <w:rsid w:val="416525EF"/>
    <w:rsid w:val="41660BFD"/>
    <w:rsid w:val="419AF8DF"/>
    <w:rsid w:val="41A7F80D"/>
    <w:rsid w:val="41B5C8E9"/>
    <w:rsid w:val="41D3F5DE"/>
    <w:rsid w:val="41E4B793"/>
    <w:rsid w:val="42047E98"/>
    <w:rsid w:val="420A4730"/>
    <w:rsid w:val="4212F0D3"/>
    <w:rsid w:val="42200038"/>
    <w:rsid w:val="426304AA"/>
    <w:rsid w:val="426395C8"/>
    <w:rsid w:val="42A3BC80"/>
    <w:rsid w:val="42F30406"/>
    <w:rsid w:val="4307F02B"/>
    <w:rsid w:val="432C9E2D"/>
    <w:rsid w:val="4330BFDD"/>
    <w:rsid w:val="433353B6"/>
    <w:rsid w:val="435BCF2C"/>
    <w:rsid w:val="4373A574"/>
    <w:rsid w:val="4387A12D"/>
    <w:rsid w:val="4391825E"/>
    <w:rsid w:val="43BC2A0E"/>
    <w:rsid w:val="43CE3D49"/>
    <w:rsid w:val="43D307A1"/>
    <w:rsid w:val="43D9A9CA"/>
    <w:rsid w:val="43EC351F"/>
    <w:rsid w:val="4427B0E0"/>
    <w:rsid w:val="448395D2"/>
    <w:rsid w:val="44A4D21C"/>
    <w:rsid w:val="44A8ECAC"/>
    <w:rsid w:val="44C6E5F9"/>
    <w:rsid w:val="44DEF012"/>
    <w:rsid w:val="44E7F87D"/>
    <w:rsid w:val="452C708E"/>
    <w:rsid w:val="45359F30"/>
    <w:rsid w:val="45415A9A"/>
    <w:rsid w:val="454ACE51"/>
    <w:rsid w:val="454F34AD"/>
    <w:rsid w:val="45571BE5"/>
    <w:rsid w:val="455CC2D3"/>
    <w:rsid w:val="457C9AB7"/>
    <w:rsid w:val="4594A238"/>
    <w:rsid w:val="45A1B035"/>
    <w:rsid w:val="45C82FB6"/>
    <w:rsid w:val="45CE3A74"/>
    <w:rsid w:val="45DE6208"/>
    <w:rsid w:val="463E504D"/>
    <w:rsid w:val="465A0B7A"/>
    <w:rsid w:val="466F30F0"/>
    <w:rsid w:val="467A2856"/>
    <w:rsid w:val="468FDD07"/>
    <w:rsid w:val="46D6FB5D"/>
    <w:rsid w:val="473E6E06"/>
    <w:rsid w:val="4765724A"/>
    <w:rsid w:val="47693197"/>
    <w:rsid w:val="477A104E"/>
    <w:rsid w:val="477B943C"/>
    <w:rsid w:val="4789CF31"/>
    <w:rsid w:val="47D7D394"/>
    <w:rsid w:val="47D95ED1"/>
    <w:rsid w:val="47EB9CE6"/>
    <w:rsid w:val="47FCF171"/>
    <w:rsid w:val="4809B743"/>
    <w:rsid w:val="482AAC95"/>
    <w:rsid w:val="483CF40E"/>
    <w:rsid w:val="4850B972"/>
    <w:rsid w:val="485478D2"/>
    <w:rsid w:val="485C0071"/>
    <w:rsid w:val="486C44AD"/>
    <w:rsid w:val="48732144"/>
    <w:rsid w:val="48AA7534"/>
    <w:rsid w:val="48AC6C56"/>
    <w:rsid w:val="48B8F29C"/>
    <w:rsid w:val="48C2ADDA"/>
    <w:rsid w:val="48CF1733"/>
    <w:rsid w:val="49124AF8"/>
    <w:rsid w:val="493A72B6"/>
    <w:rsid w:val="493F52C6"/>
    <w:rsid w:val="494996F5"/>
    <w:rsid w:val="49648407"/>
    <w:rsid w:val="4983364A"/>
    <w:rsid w:val="49A7B271"/>
    <w:rsid w:val="49D5275F"/>
    <w:rsid w:val="49D8725C"/>
    <w:rsid w:val="49EE3791"/>
    <w:rsid w:val="4A4354D1"/>
    <w:rsid w:val="4A4F2F07"/>
    <w:rsid w:val="4A5567FD"/>
    <w:rsid w:val="4A614C1A"/>
    <w:rsid w:val="4A72FE9B"/>
    <w:rsid w:val="4A887ED6"/>
    <w:rsid w:val="4A98B631"/>
    <w:rsid w:val="4A9ADAF1"/>
    <w:rsid w:val="4A9F3078"/>
    <w:rsid w:val="4AAD525E"/>
    <w:rsid w:val="4AB3A89A"/>
    <w:rsid w:val="4AB60CBC"/>
    <w:rsid w:val="4AD33501"/>
    <w:rsid w:val="4B1EC569"/>
    <w:rsid w:val="4B30751D"/>
    <w:rsid w:val="4B36277D"/>
    <w:rsid w:val="4B3DCA71"/>
    <w:rsid w:val="4B60D914"/>
    <w:rsid w:val="4B6A68F6"/>
    <w:rsid w:val="4B9A5219"/>
    <w:rsid w:val="4BBA0947"/>
    <w:rsid w:val="4BC20418"/>
    <w:rsid w:val="4BDAF518"/>
    <w:rsid w:val="4BE32978"/>
    <w:rsid w:val="4C09E6F0"/>
    <w:rsid w:val="4C0FCD7F"/>
    <w:rsid w:val="4C285BDC"/>
    <w:rsid w:val="4C3BF327"/>
    <w:rsid w:val="4C58A5DA"/>
    <w:rsid w:val="4C5BF6ED"/>
    <w:rsid w:val="4C5FE058"/>
    <w:rsid w:val="4C607E32"/>
    <w:rsid w:val="4C77A538"/>
    <w:rsid w:val="4C916999"/>
    <w:rsid w:val="4C96AED9"/>
    <w:rsid w:val="4CA10426"/>
    <w:rsid w:val="4CA46D2E"/>
    <w:rsid w:val="4CB20B5A"/>
    <w:rsid w:val="4CB559F7"/>
    <w:rsid w:val="4CC49956"/>
    <w:rsid w:val="4CCCA766"/>
    <w:rsid w:val="4CCFA31F"/>
    <w:rsid w:val="4CDCFDD7"/>
    <w:rsid w:val="4CEDF3ED"/>
    <w:rsid w:val="4D164D2D"/>
    <w:rsid w:val="4D2A2AD7"/>
    <w:rsid w:val="4D37F44D"/>
    <w:rsid w:val="4D50D2B0"/>
    <w:rsid w:val="4D597D48"/>
    <w:rsid w:val="4D924284"/>
    <w:rsid w:val="4D937C0C"/>
    <w:rsid w:val="4DCC5992"/>
    <w:rsid w:val="4DDE80C7"/>
    <w:rsid w:val="4E10B48D"/>
    <w:rsid w:val="4E1B7586"/>
    <w:rsid w:val="4E1C060C"/>
    <w:rsid w:val="4E254A7B"/>
    <w:rsid w:val="4E358249"/>
    <w:rsid w:val="4E38D609"/>
    <w:rsid w:val="4E4B25CB"/>
    <w:rsid w:val="4E56BF67"/>
    <w:rsid w:val="4E7903FD"/>
    <w:rsid w:val="4E85B0DF"/>
    <w:rsid w:val="4EA88AEA"/>
    <w:rsid w:val="4EBF6430"/>
    <w:rsid w:val="4ED4B616"/>
    <w:rsid w:val="4ED670A9"/>
    <w:rsid w:val="4EDBBE62"/>
    <w:rsid w:val="4EE770A8"/>
    <w:rsid w:val="4F3DC21F"/>
    <w:rsid w:val="4F537CDF"/>
    <w:rsid w:val="4F712711"/>
    <w:rsid w:val="4F792F54"/>
    <w:rsid w:val="4F92FAF2"/>
    <w:rsid w:val="4FB745E7"/>
    <w:rsid w:val="4FE1FF76"/>
    <w:rsid w:val="50108745"/>
    <w:rsid w:val="5066C543"/>
    <w:rsid w:val="50801FB3"/>
    <w:rsid w:val="50BD2493"/>
    <w:rsid w:val="50C37F33"/>
    <w:rsid w:val="50DD5813"/>
    <w:rsid w:val="50DF6246"/>
    <w:rsid w:val="50FC9B7D"/>
    <w:rsid w:val="510B5DE2"/>
    <w:rsid w:val="512891D1"/>
    <w:rsid w:val="5132E7D0"/>
    <w:rsid w:val="51459327"/>
    <w:rsid w:val="518CF83A"/>
    <w:rsid w:val="51918B82"/>
    <w:rsid w:val="519D1079"/>
    <w:rsid w:val="51A4685A"/>
    <w:rsid w:val="51D11B06"/>
    <w:rsid w:val="51E0240B"/>
    <w:rsid w:val="51E0FFBC"/>
    <w:rsid w:val="51F947A8"/>
    <w:rsid w:val="5210D868"/>
    <w:rsid w:val="521303A9"/>
    <w:rsid w:val="523EE6E9"/>
    <w:rsid w:val="524B4A4B"/>
    <w:rsid w:val="525BF537"/>
    <w:rsid w:val="52647DDA"/>
    <w:rsid w:val="52780A6C"/>
    <w:rsid w:val="52C848A7"/>
    <w:rsid w:val="52F022BB"/>
    <w:rsid w:val="530EC1C6"/>
    <w:rsid w:val="531CFAE0"/>
    <w:rsid w:val="53203333"/>
    <w:rsid w:val="5338993A"/>
    <w:rsid w:val="534E99A0"/>
    <w:rsid w:val="5367CCB5"/>
    <w:rsid w:val="538301EE"/>
    <w:rsid w:val="53872BD4"/>
    <w:rsid w:val="538FBFBC"/>
    <w:rsid w:val="53B5C143"/>
    <w:rsid w:val="53C239B5"/>
    <w:rsid w:val="53D06D16"/>
    <w:rsid w:val="53D36703"/>
    <w:rsid w:val="53E7219B"/>
    <w:rsid w:val="53F58738"/>
    <w:rsid w:val="5402BD90"/>
    <w:rsid w:val="540519B5"/>
    <w:rsid w:val="541BE5ED"/>
    <w:rsid w:val="546A5BA2"/>
    <w:rsid w:val="5478CC4C"/>
    <w:rsid w:val="54C2F5FF"/>
    <w:rsid w:val="54E86927"/>
    <w:rsid w:val="54F72D44"/>
    <w:rsid w:val="55003DF4"/>
    <w:rsid w:val="557C8CFA"/>
    <w:rsid w:val="55B9E544"/>
    <w:rsid w:val="56238D1A"/>
    <w:rsid w:val="5645B286"/>
    <w:rsid w:val="56595CB9"/>
    <w:rsid w:val="5661B963"/>
    <w:rsid w:val="5662163B"/>
    <w:rsid w:val="56682B9D"/>
    <w:rsid w:val="567031F3"/>
    <w:rsid w:val="569C9EA3"/>
    <w:rsid w:val="56C155DD"/>
    <w:rsid w:val="56C475D2"/>
    <w:rsid w:val="56D09856"/>
    <w:rsid w:val="56E585B6"/>
    <w:rsid w:val="571DDE84"/>
    <w:rsid w:val="573AFBDE"/>
    <w:rsid w:val="5742F899"/>
    <w:rsid w:val="574B8734"/>
    <w:rsid w:val="57891EFC"/>
    <w:rsid w:val="579DD42B"/>
    <w:rsid w:val="57A8B425"/>
    <w:rsid w:val="57AF2F2D"/>
    <w:rsid w:val="57B41F71"/>
    <w:rsid w:val="57C2A5FD"/>
    <w:rsid w:val="57F33CAA"/>
    <w:rsid w:val="57FB8228"/>
    <w:rsid w:val="5801BB23"/>
    <w:rsid w:val="5802B834"/>
    <w:rsid w:val="581788BD"/>
    <w:rsid w:val="584A16A6"/>
    <w:rsid w:val="584CD816"/>
    <w:rsid w:val="587357F6"/>
    <w:rsid w:val="588B168E"/>
    <w:rsid w:val="5891EB39"/>
    <w:rsid w:val="58CF5A64"/>
    <w:rsid w:val="58E65F18"/>
    <w:rsid w:val="58EE1D88"/>
    <w:rsid w:val="5908E664"/>
    <w:rsid w:val="590E7091"/>
    <w:rsid w:val="591FB04D"/>
    <w:rsid w:val="596E76FE"/>
    <w:rsid w:val="598B14D8"/>
    <w:rsid w:val="5994C7E7"/>
    <w:rsid w:val="59BDD63B"/>
    <w:rsid w:val="59C3048E"/>
    <w:rsid w:val="59E2E19B"/>
    <w:rsid w:val="59FAD2C0"/>
    <w:rsid w:val="5A00B3D7"/>
    <w:rsid w:val="5A1C8E25"/>
    <w:rsid w:val="5A202CD3"/>
    <w:rsid w:val="5A35D594"/>
    <w:rsid w:val="5A3BB9F6"/>
    <w:rsid w:val="5A4CC53A"/>
    <w:rsid w:val="5A843A59"/>
    <w:rsid w:val="5A9BE5C7"/>
    <w:rsid w:val="5ABBF931"/>
    <w:rsid w:val="5AD36955"/>
    <w:rsid w:val="5AE552F2"/>
    <w:rsid w:val="5B3020E3"/>
    <w:rsid w:val="5B3DA554"/>
    <w:rsid w:val="5B5694B7"/>
    <w:rsid w:val="5B5C0E6C"/>
    <w:rsid w:val="5BB0B9F9"/>
    <w:rsid w:val="5BD3302D"/>
    <w:rsid w:val="5BEA15A7"/>
    <w:rsid w:val="5BF2C83D"/>
    <w:rsid w:val="5BF90AD6"/>
    <w:rsid w:val="5C0C2FBD"/>
    <w:rsid w:val="5C1CA4F2"/>
    <w:rsid w:val="5C1FF0FC"/>
    <w:rsid w:val="5C200ABA"/>
    <w:rsid w:val="5C4CEF31"/>
    <w:rsid w:val="5C505DEC"/>
    <w:rsid w:val="5C5CF8ED"/>
    <w:rsid w:val="5C6CC95C"/>
    <w:rsid w:val="5C7B53BA"/>
    <w:rsid w:val="5C81098D"/>
    <w:rsid w:val="5C8179E6"/>
    <w:rsid w:val="5C85AE66"/>
    <w:rsid w:val="5CB11000"/>
    <w:rsid w:val="5CB47C1D"/>
    <w:rsid w:val="5CED102F"/>
    <w:rsid w:val="5D1E082A"/>
    <w:rsid w:val="5D42E0C8"/>
    <w:rsid w:val="5D45B5F2"/>
    <w:rsid w:val="5D504235"/>
    <w:rsid w:val="5D9D1935"/>
    <w:rsid w:val="5DC1AC62"/>
    <w:rsid w:val="5DE2A28A"/>
    <w:rsid w:val="5DEE6843"/>
    <w:rsid w:val="5DF45C79"/>
    <w:rsid w:val="5E17D01D"/>
    <w:rsid w:val="5E221C7D"/>
    <w:rsid w:val="5E640FC7"/>
    <w:rsid w:val="5E889D16"/>
    <w:rsid w:val="5EA81089"/>
    <w:rsid w:val="5EB73E1F"/>
    <w:rsid w:val="5EC4983D"/>
    <w:rsid w:val="5ED86C21"/>
    <w:rsid w:val="5EE575AF"/>
    <w:rsid w:val="5EEC760E"/>
    <w:rsid w:val="5F0E9151"/>
    <w:rsid w:val="5F31F521"/>
    <w:rsid w:val="5F404BBF"/>
    <w:rsid w:val="5F57AB7C"/>
    <w:rsid w:val="5F5E32F4"/>
    <w:rsid w:val="5F84870B"/>
    <w:rsid w:val="5F9B6D22"/>
    <w:rsid w:val="5FA589DF"/>
    <w:rsid w:val="5FB23278"/>
    <w:rsid w:val="5FBA5A79"/>
    <w:rsid w:val="5FFFB265"/>
    <w:rsid w:val="60130FB0"/>
    <w:rsid w:val="601D2F08"/>
    <w:rsid w:val="601FA626"/>
    <w:rsid w:val="6048C398"/>
    <w:rsid w:val="60530E80"/>
    <w:rsid w:val="60C0FF73"/>
    <w:rsid w:val="60E6CF0F"/>
    <w:rsid w:val="60FF84F2"/>
    <w:rsid w:val="61053B8B"/>
    <w:rsid w:val="6108FFEF"/>
    <w:rsid w:val="610EFA7B"/>
    <w:rsid w:val="611C3325"/>
    <w:rsid w:val="61390239"/>
    <w:rsid w:val="617F6159"/>
    <w:rsid w:val="61BF11DC"/>
    <w:rsid w:val="61C10751"/>
    <w:rsid w:val="61D52553"/>
    <w:rsid w:val="61E6C087"/>
    <w:rsid w:val="61E87EBA"/>
    <w:rsid w:val="6238140A"/>
    <w:rsid w:val="6248C915"/>
    <w:rsid w:val="6260D12D"/>
    <w:rsid w:val="626CDC99"/>
    <w:rsid w:val="627457EA"/>
    <w:rsid w:val="6295D4B0"/>
    <w:rsid w:val="62962761"/>
    <w:rsid w:val="62974E4D"/>
    <w:rsid w:val="6298EFF2"/>
    <w:rsid w:val="62A2A5B6"/>
    <w:rsid w:val="62C07F02"/>
    <w:rsid w:val="62C35AF8"/>
    <w:rsid w:val="62DCC79D"/>
    <w:rsid w:val="62E9AB1C"/>
    <w:rsid w:val="62F78904"/>
    <w:rsid w:val="63089FDE"/>
    <w:rsid w:val="6311374D"/>
    <w:rsid w:val="631343F5"/>
    <w:rsid w:val="633D1E3D"/>
    <w:rsid w:val="635B0FD5"/>
    <w:rsid w:val="635E3366"/>
    <w:rsid w:val="6369E6D4"/>
    <w:rsid w:val="637F809F"/>
    <w:rsid w:val="6390F95D"/>
    <w:rsid w:val="63AF86B5"/>
    <w:rsid w:val="63C1BBE8"/>
    <w:rsid w:val="641F9558"/>
    <w:rsid w:val="64440A0F"/>
    <w:rsid w:val="6456B353"/>
    <w:rsid w:val="645C4F63"/>
    <w:rsid w:val="646BC1AD"/>
    <w:rsid w:val="647B2B65"/>
    <w:rsid w:val="6490B7D7"/>
    <w:rsid w:val="64961F9B"/>
    <w:rsid w:val="64AD07AE"/>
    <w:rsid w:val="64B9A486"/>
    <w:rsid w:val="64D5CDFC"/>
    <w:rsid w:val="64F24268"/>
    <w:rsid w:val="64F583D0"/>
    <w:rsid w:val="6503F2E2"/>
    <w:rsid w:val="65407712"/>
    <w:rsid w:val="65487A97"/>
    <w:rsid w:val="6559475C"/>
    <w:rsid w:val="656D807F"/>
    <w:rsid w:val="657B756A"/>
    <w:rsid w:val="6584C5C4"/>
    <w:rsid w:val="65A423A5"/>
    <w:rsid w:val="65A4B492"/>
    <w:rsid w:val="65BB3401"/>
    <w:rsid w:val="65C76B3B"/>
    <w:rsid w:val="65DF86D6"/>
    <w:rsid w:val="65E4D246"/>
    <w:rsid w:val="65E80238"/>
    <w:rsid w:val="65F61099"/>
    <w:rsid w:val="66385639"/>
    <w:rsid w:val="663FB04E"/>
    <w:rsid w:val="66560195"/>
    <w:rsid w:val="66776DF5"/>
    <w:rsid w:val="667B895E"/>
    <w:rsid w:val="66A18796"/>
    <w:rsid w:val="66AF65EB"/>
    <w:rsid w:val="66B741BE"/>
    <w:rsid w:val="66BB1C21"/>
    <w:rsid w:val="66BDAFD7"/>
    <w:rsid w:val="66E05437"/>
    <w:rsid w:val="66F94FB3"/>
    <w:rsid w:val="6701E877"/>
    <w:rsid w:val="670A2AFB"/>
    <w:rsid w:val="670C0225"/>
    <w:rsid w:val="67390DA9"/>
    <w:rsid w:val="6776F3D9"/>
    <w:rsid w:val="683FEDE7"/>
    <w:rsid w:val="684A2CC4"/>
    <w:rsid w:val="6856EC82"/>
    <w:rsid w:val="68752AE9"/>
    <w:rsid w:val="689B5CDC"/>
    <w:rsid w:val="68A0E1D2"/>
    <w:rsid w:val="68C874F9"/>
    <w:rsid w:val="68ED9D4E"/>
    <w:rsid w:val="69310A0F"/>
    <w:rsid w:val="69332657"/>
    <w:rsid w:val="6935F6F3"/>
    <w:rsid w:val="6942250C"/>
    <w:rsid w:val="699173EF"/>
    <w:rsid w:val="69A1EBC2"/>
    <w:rsid w:val="69A5EE2D"/>
    <w:rsid w:val="69B6F0C7"/>
    <w:rsid w:val="69C5B38B"/>
    <w:rsid w:val="69D01491"/>
    <w:rsid w:val="69DBE598"/>
    <w:rsid w:val="69F2BCE3"/>
    <w:rsid w:val="6A268ACB"/>
    <w:rsid w:val="6A37A7F5"/>
    <w:rsid w:val="6A4CC666"/>
    <w:rsid w:val="6A60AB77"/>
    <w:rsid w:val="6A64354B"/>
    <w:rsid w:val="6A81F5AF"/>
    <w:rsid w:val="6AC4AB13"/>
    <w:rsid w:val="6AD9CAC2"/>
    <w:rsid w:val="6ADDD352"/>
    <w:rsid w:val="6AEA9435"/>
    <w:rsid w:val="6AF3ABCD"/>
    <w:rsid w:val="6B2CF8ED"/>
    <w:rsid w:val="6B3EFDB8"/>
    <w:rsid w:val="6B5BFBA5"/>
    <w:rsid w:val="6B6F0F7B"/>
    <w:rsid w:val="6B7822EA"/>
    <w:rsid w:val="6B896D47"/>
    <w:rsid w:val="6B8E8D44"/>
    <w:rsid w:val="6B9FD6E3"/>
    <w:rsid w:val="6BB59088"/>
    <w:rsid w:val="6BBF5E42"/>
    <w:rsid w:val="6BD1646C"/>
    <w:rsid w:val="6BF1E1F8"/>
    <w:rsid w:val="6C081105"/>
    <w:rsid w:val="6C2397A8"/>
    <w:rsid w:val="6C3FBCD3"/>
    <w:rsid w:val="6C607B74"/>
    <w:rsid w:val="6C8937A1"/>
    <w:rsid w:val="6CB1CDB7"/>
    <w:rsid w:val="6CDA733C"/>
    <w:rsid w:val="6CE81DD6"/>
    <w:rsid w:val="6D10C91A"/>
    <w:rsid w:val="6D13884D"/>
    <w:rsid w:val="6D167CAA"/>
    <w:rsid w:val="6D1A31FB"/>
    <w:rsid w:val="6D22013A"/>
    <w:rsid w:val="6D47B23F"/>
    <w:rsid w:val="6D4872F4"/>
    <w:rsid w:val="6D77AAA4"/>
    <w:rsid w:val="6D93202D"/>
    <w:rsid w:val="6DA3268B"/>
    <w:rsid w:val="6DCF79B4"/>
    <w:rsid w:val="6DD02C9C"/>
    <w:rsid w:val="6DDB2C55"/>
    <w:rsid w:val="6DF222D3"/>
    <w:rsid w:val="6DFA83F2"/>
    <w:rsid w:val="6E18FD8A"/>
    <w:rsid w:val="6E410F1D"/>
    <w:rsid w:val="6E50E66C"/>
    <w:rsid w:val="6E57E144"/>
    <w:rsid w:val="6E5C940A"/>
    <w:rsid w:val="6E76A468"/>
    <w:rsid w:val="6E784097"/>
    <w:rsid w:val="6E797643"/>
    <w:rsid w:val="6EA3091D"/>
    <w:rsid w:val="6EAF58B2"/>
    <w:rsid w:val="6EBCB2B0"/>
    <w:rsid w:val="6ECF7C47"/>
    <w:rsid w:val="6EEF2C19"/>
    <w:rsid w:val="6EFFB035"/>
    <w:rsid w:val="6F059C18"/>
    <w:rsid w:val="6F299A8D"/>
    <w:rsid w:val="6F2B90FD"/>
    <w:rsid w:val="6F5138A8"/>
    <w:rsid w:val="6F562435"/>
    <w:rsid w:val="6F61C49A"/>
    <w:rsid w:val="6F873411"/>
    <w:rsid w:val="6FA825BD"/>
    <w:rsid w:val="6FB1DF22"/>
    <w:rsid w:val="6FBC3F79"/>
    <w:rsid w:val="6FC1C688"/>
    <w:rsid w:val="6FE80DB6"/>
    <w:rsid w:val="6FE939C6"/>
    <w:rsid w:val="6FFEC2F1"/>
    <w:rsid w:val="7009C945"/>
    <w:rsid w:val="704B290F"/>
    <w:rsid w:val="70557FBE"/>
    <w:rsid w:val="70A869BA"/>
    <w:rsid w:val="70C4DC3D"/>
    <w:rsid w:val="70CAC0EF"/>
    <w:rsid w:val="70D8429B"/>
    <w:rsid w:val="7100BD71"/>
    <w:rsid w:val="71129847"/>
    <w:rsid w:val="7135730F"/>
    <w:rsid w:val="714D52E0"/>
    <w:rsid w:val="714DE764"/>
    <w:rsid w:val="7157AABD"/>
    <w:rsid w:val="715C225B"/>
    <w:rsid w:val="71A108E1"/>
    <w:rsid w:val="71A1A635"/>
    <w:rsid w:val="71CD8B9A"/>
    <w:rsid w:val="71E0547D"/>
    <w:rsid w:val="71E3FD0B"/>
    <w:rsid w:val="72292BD4"/>
    <w:rsid w:val="722C27A2"/>
    <w:rsid w:val="7252D179"/>
    <w:rsid w:val="728BEB39"/>
    <w:rsid w:val="729E8958"/>
    <w:rsid w:val="72AB99E8"/>
    <w:rsid w:val="72BB96BD"/>
    <w:rsid w:val="72DADC44"/>
    <w:rsid w:val="72EB3591"/>
    <w:rsid w:val="72FBB3C3"/>
    <w:rsid w:val="7333A2C7"/>
    <w:rsid w:val="733671C2"/>
    <w:rsid w:val="73596D05"/>
    <w:rsid w:val="736B4E31"/>
    <w:rsid w:val="73755838"/>
    <w:rsid w:val="7384BB3E"/>
    <w:rsid w:val="7385BE2E"/>
    <w:rsid w:val="7390CB85"/>
    <w:rsid w:val="739E79EB"/>
    <w:rsid w:val="73AFE734"/>
    <w:rsid w:val="73B9B1F8"/>
    <w:rsid w:val="73DA1909"/>
    <w:rsid w:val="73F10319"/>
    <w:rsid w:val="74046C44"/>
    <w:rsid w:val="74078DB4"/>
    <w:rsid w:val="7408CC67"/>
    <w:rsid w:val="74147C01"/>
    <w:rsid w:val="741706D7"/>
    <w:rsid w:val="741B5212"/>
    <w:rsid w:val="74320FC5"/>
    <w:rsid w:val="7446328A"/>
    <w:rsid w:val="744955AB"/>
    <w:rsid w:val="7465A5AF"/>
    <w:rsid w:val="74978424"/>
    <w:rsid w:val="74A2C9E3"/>
    <w:rsid w:val="74BE8D4F"/>
    <w:rsid w:val="74FAFDF8"/>
    <w:rsid w:val="751085C7"/>
    <w:rsid w:val="7520F2A8"/>
    <w:rsid w:val="755B5509"/>
    <w:rsid w:val="756B47DA"/>
    <w:rsid w:val="758641A2"/>
    <w:rsid w:val="7597B0C0"/>
    <w:rsid w:val="75A9D597"/>
    <w:rsid w:val="75B3B3EB"/>
    <w:rsid w:val="75DA62E9"/>
    <w:rsid w:val="75FF5D43"/>
    <w:rsid w:val="7612D5CC"/>
    <w:rsid w:val="76187CFB"/>
    <w:rsid w:val="76BA6A93"/>
    <w:rsid w:val="76EFCF0C"/>
    <w:rsid w:val="771B8999"/>
    <w:rsid w:val="773A2F20"/>
    <w:rsid w:val="773BC961"/>
    <w:rsid w:val="774C1CC3"/>
    <w:rsid w:val="775AB8A6"/>
    <w:rsid w:val="77721EFF"/>
    <w:rsid w:val="778D39FB"/>
    <w:rsid w:val="779E405A"/>
    <w:rsid w:val="77F0DCD1"/>
    <w:rsid w:val="77F2F00A"/>
    <w:rsid w:val="77FD8741"/>
    <w:rsid w:val="7845A706"/>
    <w:rsid w:val="78511A45"/>
    <w:rsid w:val="78563AF4"/>
    <w:rsid w:val="785A56E4"/>
    <w:rsid w:val="7874E637"/>
    <w:rsid w:val="78B0459B"/>
    <w:rsid w:val="78D24545"/>
    <w:rsid w:val="79234D04"/>
    <w:rsid w:val="793A9172"/>
    <w:rsid w:val="794D5534"/>
    <w:rsid w:val="7986FDB8"/>
    <w:rsid w:val="79952E97"/>
    <w:rsid w:val="79C7DFC0"/>
    <w:rsid w:val="79DBD755"/>
    <w:rsid w:val="79F62745"/>
    <w:rsid w:val="7A314A05"/>
    <w:rsid w:val="7A52E2EC"/>
    <w:rsid w:val="7A56271F"/>
    <w:rsid w:val="7A6ADE24"/>
    <w:rsid w:val="7A713731"/>
    <w:rsid w:val="7A85EFE1"/>
    <w:rsid w:val="7ABA583B"/>
    <w:rsid w:val="7AC9E6B8"/>
    <w:rsid w:val="7ADFB7D4"/>
    <w:rsid w:val="7B2DB545"/>
    <w:rsid w:val="7B3BFF13"/>
    <w:rsid w:val="7B48EA79"/>
    <w:rsid w:val="7B667B38"/>
    <w:rsid w:val="7B9E56A9"/>
    <w:rsid w:val="7B9FFB2F"/>
    <w:rsid w:val="7BE5954A"/>
    <w:rsid w:val="7BF66B2A"/>
    <w:rsid w:val="7C4EA6D9"/>
    <w:rsid w:val="7C5BFE7F"/>
    <w:rsid w:val="7CBBB776"/>
    <w:rsid w:val="7CC83BCB"/>
    <w:rsid w:val="7CF23D23"/>
    <w:rsid w:val="7D6C70F8"/>
    <w:rsid w:val="7D6CE068"/>
    <w:rsid w:val="7D71205B"/>
    <w:rsid w:val="7D797E19"/>
    <w:rsid w:val="7DB17E72"/>
    <w:rsid w:val="7DCF0708"/>
    <w:rsid w:val="7DE8CCA8"/>
    <w:rsid w:val="7E419045"/>
    <w:rsid w:val="7E5FBB7C"/>
    <w:rsid w:val="7E77FFD8"/>
    <w:rsid w:val="7EB7E6FA"/>
    <w:rsid w:val="7EF5850B"/>
    <w:rsid w:val="7EF6A922"/>
    <w:rsid w:val="7F0057B9"/>
    <w:rsid w:val="7F0153BE"/>
    <w:rsid w:val="7F357A19"/>
    <w:rsid w:val="7F4E4BBB"/>
    <w:rsid w:val="7F509187"/>
    <w:rsid w:val="7F88480F"/>
    <w:rsid w:val="7F9754D0"/>
    <w:rsid w:val="7F9AEC56"/>
    <w:rsid w:val="7FAE8C81"/>
    <w:rsid w:val="7FC8F064"/>
    <w:rsid w:val="7FFC76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2906B9C4-B7C5-49CE-B4AD-01F6A5DAAD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2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4D7C79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2A576B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kas9822-183536012-408/surrogate/%c3%85tg%c3%a4rdskort%20Oren%20station.pdf" TargetMode="External" Id="rId13" /><Relationship Type="http://schemas.openxmlformats.org/officeDocument/2006/relationships/hyperlink" Target="https://mellanarkiv.vgregion.se/share/page/dp/ws/archive/stream/auth/v1/source/available/sofia/skas15779-765202651-13/surrogate" TargetMode="External" Id="rId18" /><Relationship Type="http://schemas.openxmlformats.org/officeDocument/2006/relationships/fontTable" Target="fontTable.xml" Id="rId26" /><Relationship Type="http://schemas.openxmlformats.org/officeDocument/2006/relationships/header" Target="header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kas9822-183536012-409/surrogate/%c3%85tg%c3%a4rdskort%20saneringsansvarig%20sjuksk%c3%b6terska.pdf" TargetMode="External" Id="rId12" /><Relationship Type="http://schemas.openxmlformats.org/officeDocument/2006/relationships/hyperlink" Target="https://mellanarkiv.vgregion.se/share/page/dp/ws/archive/stream/auth/v1/source/available/sofia/skas15779-765202651-11/surrogate" TargetMode="External" Id="rId17" /><Relationship Type="http://schemas.openxmlformats.org/officeDocument/2006/relationships/footer" Target="footer3.xml" Id="rId25" /><Relationship Type="http://schemas.openxmlformats.org/officeDocument/2006/relationships/hyperlink" Target="https://mellanarkiv.vgregion.se/share/page/dp/ws/archive/stream/auth/v1/source/available/sofia/skas15779-765202651-10/surrogate" TargetMode="External" Id="rId16" /><Relationship Type="http://schemas.openxmlformats.org/officeDocument/2006/relationships/hyperlink" Target="mailto:falkoping@remondis.se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24" /><Relationship Type="http://schemas.openxmlformats.org/officeDocument/2006/relationships/hyperlink" Target="https://mellanarkiv.vgregion.se/share/page/dp/ws/archive/stream/auth/v1/source/available/sofia/skas15779-765202651-9/surrogate" TargetMode="External" Id="rId15" /><Relationship Type="http://schemas.openxmlformats.org/officeDocument/2006/relationships/footer" Target="footer2.xml" Id="rId23" /><Relationship Type="http://schemas.openxmlformats.org/officeDocument/2006/relationships/footnotes" Target="footnotes.xml" Id="rId10" /><Relationship Type="http://schemas.openxmlformats.org/officeDocument/2006/relationships/hyperlink" Target="https://mellanarkiv.vgregion.se/share/page/dp/ws/archive/stream/auth/v1/source/available/sofia/skas15779-765202651-12/surrogate" TargetMode="Externa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.vgregion.se/share/page/dp/ws/archive/stream/auth/v1/source/available/sofia/skas15779-765202651-7/surrogate" TargetMode="External" Id="rId14" /><Relationship Type="http://schemas.openxmlformats.org/officeDocument/2006/relationships/footer" Target="footer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</TotalTime>
  <Pages>10</Pages>
  <Words>2068</Words>
  <Characters>14341</Characters>
  <Application>Microsoft Office Word</Application>
  <DocSecurity>0</DocSecurity>
  <Lines>434</Lines>
  <Paragraphs>231</Paragraphs>
  <ScaleCrop>false</ScaleCrop>
  <Manager/>
  <Company/>
  <LinksUpToDate>false</LinksUpToDate>
  <CharactersWithSpaces>16178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Saneringsanvisningar akutmottagningen SkaS Skövde</dc:title>
  <dc:subject/>
  <dc:creator>patrik.jens.johansson@vgregion.se</dc:creator>
  <keywords/>
  <lastModifiedBy>Anna Larsson</lastModifiedBy>
  <revision>53</revision>
  <lastPrinted>2016-03-31T19:56:00.0000000Z</lastPrinted>
  <dcterms:created xsi:type="dcterms:W3CDTF">2022-03-01T19:52:00.0000000Z</dcterms:created>
  <dcterms:modified xsi:type="dcterms:W3CDTF">2026-05-11T10:50:00.0000000Z</dcterms:modified>
</coreProperties>
</file>