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0EE5F9F3" w:rsidR="00184167" w:rsidRDefault="00323BD5" w:rsidP="00184167">
      <w:pPr>
        <w:pStyle w:val="Rubrik1"/>
      </w:pPr>
      <w:bookmarkStart w:id="0" w:name="_Toc321146591"/>
      <w:r>
        <w:t xml:space="preserve">Delegering </w:t>
      </w:r>
      <w:r w:rsidR="000C3DC0">
        <w:t>av f</w:t>
      </w:r>
      <w:r>
        <w:t>öreståndare enligt</w:t>
      </w:r>
      <w:r w:rsidR="000C3DC0">
        <w:br/>
      </w:r>
      <w:r>
        <w:t xml:space="preserve">Lag </w:t>
      </w:r>
      <w:r w:rsidR="008F202E">
        <w:t>(</w:t>
      </w:r>
      <w:r>
        <w:t>2010:1011</w:t>
      </w:r>
      <w:r w:rsidR="008F202E">
        <w:t>)</w:t>
      </w:r>
      <w:r>
        <w:t xml:space="preserve"> om brandfarliga och explosiva varor</w:t>
      </w:r>
      <w:r w:rsidR="00104110">
        <w:t xml:space="preserve"> 9 §</w:t>
      </w:r>
    </w:p>
    <w:bookmarkEnd w:id="0"/>
    <w:p w14:paraId="1273F88C" w14:textId="4D8E626A" w:rsidR="002B7D78" w:rsidRDefault="00A97906" w:rsidP="00E517AE">
      <w:r w:rsidRPr="00A97906">
        <w:t>Delegeringen gäller för hanteringen av brandfarliga och explosiva varor på</w:t>
      </w:r>
      <w:r w:rsidR="006F5D97">
        <w:t xml:space="preserve"> </w:t>
      </w:r>
      <w:r w:rsidR="00390E94">
        <w:t>anläggningar</w:t>
      </w:r>
      <w:r w:rsidR="006F5D97">
        <w:t xml:space="preserve"> där Västra Götalandsregionen bedriver verk</w:t>
      </w:r>
      <w:r w:rsidR="00390E94">
        <w:t>samhet.</w:t>
      </w:r>
      <w:r w:rsidR="00D27B0C">
        <w:t xml:space="preserve"> Samtliga föreståndare ges samma uppdrag</w:t>
      </w:r>
      <w:r w:rsidR="00CC149D">
        <w:t xml:space="preserve"> och manda</w:t>
      </w:r>
      <w:r w:rsidR="00CE73E9">
        <w:t>t.</w:t>
      </w:r>
    </w:p>
    <w:p w14:paraId="57BA9518" w14:textId="77777777" w:rsidR="003A51F4" w:rsidRDefault="003A51F4" w:rsidP="003A51F4">
      <w:pPr>
        <w:pStyle w:val="MellanrubrikVGR"/>
      </w:pPr>
      <w:r>
        <w:t>Utbildning</w:t>
      </w:r>
    </w:p>
    <w:p w14:paraId="2BF6AB3D" w14:textId="3C01436D" w:rsidR="003A51F4" w:rsidRDefault="00F62F61" w:rsidP="003A51F4">
      <w:r>
        <w:t>I</w:t>
      </w:r>
      <w:r w:rsidR="003A51F4">
        <w:t>nnan delegering kan ges</w:t>
      </w:r>
      <w:r>
        <w:t xml:space="preserve"> ska </w:t>
      </w:r>
      <w:r w:rsidR="005D72B1">
        <w:t>föreståndaren</w:t>
      </w:r>
      <w:r w:rsidR="003A51F4">
        <w:t xml:space="preserve"> ha genomfört följande utbildningar med godkänt resultat:</w:t>
      </w:r>
    </w:p>
    <w:p w14:paraId="3113FDC1" w14:textId="77777777" w:rsidR="003A51F4" w:rsidRDefault="003A51F4" w:rsidP="003A51F4">
      <w:pPr>
        <w:pStyle w:val="Punktlista"/>
      </w:pPr>
      <w:r>
        <w:t>Brandfarlig vara, grundläggande</w:t>
      </w:r>
    </w:p>
    <w:p w14:paraId="66FAB099" w14:textId="77777777" w:rsidR="003A51F4" w:rsidRDefault="003A51F4" w:rsidP="003A51F4">
      <w:pPr>
        <w:pStyle w:val="Punktlista"/>
      </w:pPr>
      <w:r>
        <w:t>Brandfarlig vara, utbildning för föreståndare</w:t>
      </w:r>
    </w:p>
    <w:p w14:paraId="3A55D578" w14:textId="77777777" w:rsidR="003A51F4" w:rsidRDefault="003A51F4" w:rsidP="003A51F4">
      <w:r>
        <w:t xml:space="preserve">Utbildningarna hittas i </w:t>
      </w:r>
      <w:r w:rsidRPr="00732C0F">
        <w:t>Lärportalen och ska repeteras minst vart 5:e år.</w:t>
      </w:r>
    </w:p>
    <w:p w14:paraId="365EB3CC" w14:textId="7699489B" w:rsidR="005140EE" w:rsidRDefault="009A6016" w:rsidP="005140EE">
      <w:pPr>
        <w:pStyle w:val="MellanrubrikVGR"/>
      </w:pPr>
      <w:r>
        <w:t>Uppdrag</w:t>
      </w:r>
    </w:p>
    <w:p w14:paraId="74C539BC" w14:textId="5AE6A71C" w:rsidR="00204406" w:rsidRPr="00204406" w:rsidRDefault="00204406" w:rsidP="00E00D32">
      <w:bookmarkStart w:id="1" w:name="_Toc72840807"/>
      <w:r w:rsidRPr="00204406">
        <w:t xml:space="preserve">Föreståndarens huvudsakliga </w:t>
      </w:r>
      <w:r w:rsidR="009A6016">
        <w:t>uppdrag</w:t>
      </w:r>
      <w:r w:rsidRPr="00204406">
        <w:t xml:space="preserve"> är att förebygga olyckor som kan uppstå till följd av hanteringen av brandfarliga och explosiva varor på anläggningen genom att se till att nödvändig dokumentation finns, är aktuell och efterlevs.</w:t>
      </w:r>
    </w:p>
    <w:p w14:paraId="311814C6" w14:textId="77777777" w:rsidR="00E00D32" w:rsidRDefault="00204406" w:rsidP="00E00D32">
      <w:r w:rsidRPr="00204406">
        <w:t>Föreståndaren har ingen beredskap eller jour.</w:t>
      </w:r>
    </w:p>
    <w:p w14:paraId="11A08463" w14:textId="6A682697" w:rsidR="00A83162" w:rsidRDefault="0085701C" w:rsidP="00E00D32">
      <w:r>
        <w:t>Om f</w:t>
      </w:r>
      <w:r w:rsidR="0013001A">
        <w:t>öreståndare</w:t>
      </w:r>
      <w:r>
        <w:t>n</w:t>
      </w:r>
      <w:r w:rsidR="0013001A">
        <w:t xml:space="preserve"> </w:t>
      </w:r>
      <w:r>
        <w:t>avser vara</w:t>
      </w:r>
      <w:r w:rsidR="0013001A">
        <w:t xml:space="preserve"> frånvarande </w:t>
      </w:r>
      <w:r w:rsidR="00B24581">
        <w:t xml:space="preserve">längre än </w:t>
      </w:r>
      <w:r w:rsidR="00CB29ED">
        <w:t xml:space="preserve">ordinarie semesterledighet ska </w:t>
      </w:r>
      <w:r>
        <w:t>denne se</w:t>
      </w:r>
      <w:r w:rsidR="00C81ADB">
        <w:t xml:space="preserve"> till att </w:t>
      </w:r>
      <w:r w:rsidR="009716A5">
        <w:t>en ställ</w:t>
      </w:r>
      <w:r w:rsidR="00110D91">
        <w:t>företrädare utses innan ledigheten påbörjas.</w:t>
      </w:r>
    </w:p>
    <w:p w14:paraId="62C5865C" w14:textId="77777777" w:rsidR="00C260F3" w:rsidRDefault="00C260F3">
      <w:pPr>
        <w:spacing w:after="0" w:line="240" w:lineRule="auto"/>
        <w:ind w:left="0" w:right="0"/>
        <w:rPr>
          <w:rFonts w:ascii="Calibri" w:hAnsi="Calibri"/>
          <w:b/>
          <w:color w:val="000000"/>
          <w:sz w:val="26"/>
          <w:szCs w:val="18"/>
        </w:rPr>
      </w:pPr>
      <w:r>
        <w:br w:type="page"/>
      </w:r>
    </w:p>
    <w:p w14:paraId="1CD0D43F" w14:textId="128DBE2D" w:rsidR="00F15905" w:rsidRDefault="00C260F3" w:rsidP="00C260F3">
      <w:pPr>
        <w:pStyle w:val="MellanrubrikVGR"/>
      </w:pPr>
      <w:r>
        <w:lastRenderedPageBreak/>
        <w:t>Arbetsuppgifter</w:t>
      </w:r>
    </w:p>
    <w:p w14:paraId="75FCF262" w14:textId="4EC0523C" w:rsidR="006A2F75" w:rsidRDefault="00204406" w:rsidP="00E00D32">
      <w:r w:rsidRPr="00204406">
        <w:t>Föreståndaren ska:</w:t>
      </w:r>
      <w:bookmarkEnd w:id="1"/>
    </w:p>
    <w:p w14:paraId="2D108A87" w14:textId="55C54AC2" w:rsidR="00C260F3" w:rsidRPr="006A2F75" w:rsidRDefault="00C260F3" w:rsidP="00C260F3">
      <w:pPr>
        <w:pStyle w:val="Punktlista"/>
      </w:pPr>
      <w:r w:rsidRPr="006A2F75">
        <w:t xml:space="preserve">Vara väl insatt i gällande lagstiftning och tillhörande föreskrifter samt </w:t>
      </w:r>
      <w:r w:rsidR="00A90AD9">
        <w:t xml:space="preserve">kontinuerligt </w:t>
      </w:r>
      <w:r w:rsidRPr="006A2F75">
        <w:t>omvärldsbevaka området.</w:t>
      </w:r>
    </w:p>
    <w:p w14:paraId="6E9F33A8" w14:textId="77777777" w:rsidR="00C260F3" w:rsidRDefault="00C260F3" w:rsidP="00C260F3">
      <w:pPr>
        <w:pStyle w:val="Punktlista"/>
      </w:pPr>
      <w:r w:rsidRPr="006A2F75">
        <w:t>Vara väl insatt i Västra Götalandsregionens styrande och stödjande dokument som avser brandfarliga och explosiva varor.</w:t>
      </w:r>
    </w:p>
    <w:p w14:paraId="47D76EE6" w14:textId="77777777" w:rsidR="008678C4" w:rsidRDefault="008678C4" w:rsidP="008678C4">
      <w:pPr>
        <w:pStyle w:val="Punktlista"/>
      </w:pPr>
      <w:r w:rsidRPr="006A2F75">
        <w:t>Vara väl insatt i gällande tillstånd och tillståndskrav.</w:t>
      </w:r>
    </w:p>
    <w:p w14:paraId="77E9F08A" w14:textId="48B4BBA9" w:rsidR="006A2F75" w:rsidRDefault="006A2F75" w:rsidP="006A2F75">
      <w:pPr>
        <w:pStyle w:val="Punktlista"/>
      </w:pPr>
      <w:r w:rsidRPr="006A2F75">
        <w:t>Ha kunskap om den aktuella verksamhetens hantering – vilka produkter som används, hur de förvaras och vilka särskilda risker de utgör.</w:t>
      </w:r>
    </w:p>
    <w:p w14:paraId="2B5AF8B3" w14:textId="77777777" w:rsidR="0049210B" w:rsidRDefault="0049210B" w:rsidP="0049210B">
      <w:pPr>
        <w:pStyle w:val="Punktlista"/>
      </w:pPr>
      <w:r w:rsidRPr="006A2F75">
        <w:t>Löpande kontrollera de hanterade mängderna och anmäla behov av förändringar i tillståndet till tillståndshavaren.</w:t>
      </w:r>
    </w:p>
    <w:p w14:paraId="2922BC04" w14:textId="108C6549" w:rsidR="0049210B" w:rsidRPr="006A2F75" w:rsidRDefault="0049210B" w:rsidP="0049210B">
      <w:pPr>
        <w:pStyle w:val="Punktlista"/>
      </w:pPr>
      <w:r w:rsidRPr="006A2F75">
        <w:t>Bevaka tillståndsbevise</w:t>
      </w:r>
      <w:r w:rsidR="000B4FB1">
        <w:t>t</w:t>
      </w:r>
      <w:r w:rsidRPr="006A2F75">
        <w:t xml:space="preserve">s giltighet och </w:t>
      </w:r>
      <w:r w:rsidR="00357E2D">
        <w:t>minst</w:t>
      </w:r>
      <w:r w:rsidR="00B109C5">
        <w:t xml:space="preserve"> 1 år i förväg</w:t>
      </w:r>
      <w:r w:rsidRPr="006A2F75">
        <w:t xml:space="preserve"> meddela behov av förnyat tillstånd till tillståndshavaren.</w:t>
      </w:r>
    </w:p>
    <w:p w14:paraId="781CCD88" w14:textId="77777777" w:rsidR="0049210B" w:rsidRPr="006A2F75" w:rsidRDefault="0049210B" w:rsidP="0049210B">
      <w:pPr>
        <w:pStyle w:val="Punktlista"/>
      </w:pPr>
      <w:r w:rsidRPr="006A2F75">
        <w:t>Bereda förnyad tillståndsansökan.</w:t>
      </w:r>
    </w:p>
    <w:p w14:paraId="62B7B0F1" w14:textId="79501D94" w:rsidR="006A2F75" w:rsidRPr="006A2F75" w:rsidRDefault="006A2F75" w:rsidP="006A2F75">
      <w:pPr>
        <w:pStyle w:val="Punktlista"/>
      </w:pPr>
      <w:r w:rsidRPr="006A2F75">
        <w:t>Verka för att avvikelser rapporteras i MedControl PRO och vara behjälplig i utredningsarbetet.</w:t>
      </w:r>
    </w:p>
    <w:p w14:paraId="3C0C024A" w14:textId="3702C4E9" w:rsidR="006A2F75" w:rsidRDefault="006A2F75" w:rsidP="006A2F75">
      <w:pPr>
        <w:pStyle w:val="Punktlista"/>
      </w:pPr>
      <w:r w:rsidRPr="006A2F75">
        <w:t>Anmäla olyckor och tillbud till tillsynsmyndigheten.</w:t>
      </w:r>
    </w:p>
    <w:p w14:paraId="3A175D6A" w14:textId="366E8680" w:rsidR="008678C4" w:rsidRPr="006A2F75" w:rsidRDefault="008678C4" w:rsidP="008678C4">
      <w:pPr>
        <w:pStyle w:val="Punktlista"/>
      </w:pPr>
      <w:r w:rsidRPr="006A2F75">
        <w:t xml:space="preserve">Medverka vid </w:t>
      </w:r>
      <w:r w:rsidR="00F95FA6">
        <w:t xml:space="preserve">besiktning och vid </w:t>
      </w:r>
      <w:r w:rsidRPr="006A2F75">
        <w:t>tillsyn enligt Lag 2010:1011 om brandfarliga och explosiva varor.</w:t>
      </w:r>
    </w:p>
    <w:p w14:paraId="7CA732A8" w14:textId="570DC84B" w:rsidR="00204406" w:rsidRPr="008678C4" w:rsidRDefault="001D1CFE" w:rsidP="006A2F75">
      <w:pPr>
        <w:pStyle w:val="Punktlista"/>
        <w:rPr>
          <w:bCs/>
        </w:rPr>
      </w:pPr>
      <w:r>
        <w:t>Vara</w:t>
      </w:r>
      <w:r w:rsidR="006A2F75" w:rsidRPr="006A2F75">
        <w:t xml:space="preserve"> kontaktperson </w:t>
      </w:r>
      <w:r w:rsidR="002E09F6">
        <w:t>till</w:t>
      </w:r>
      <w:r w:rsidR="006A2F75" w:rsidRPr="006A2F75">
        <w:t xml:space="preserve"> den lokala tillsynsmyndigheten.</w:t>
      </w:r>
    </w:p>
    <w:p w14:paraId="12D6F52E" w14:textId="06FDC06A" w:rsidR="008678C4" w:rsidRPr="008678C4" w:rsidRDefault="008678C4" w:rsidP="00AA031C">
      <w:pPr>
        <w:pStyle w:val="Punktlista"/>
        <w:rPr>
          <w:bCs/>
        </w:rPr>
      </w:pPr>
      <w:r w:rsidRPr="006A2F75">
        <w:t>Vara kontaktperson och utgöra stöd till verksamheten i frågor som rör hanteringen.</w:t>
      </w:r>
    </w:p>
    <w:p w14:paraId="3A8BC588" w14:textId="77777777" w:rsidR="00BD38BA" w:rsidRDefault="00BD38BA" w:rsidP="00BD38BA">
      <w:pPr>
        <w:pStyle w:val="MellanrubrikVGR"/>
      </w:pPr>
      <w:r>
        <w:t>Delegering</w:t>
      </w:r>
    </w:p>
    <w:p w14:paraId="1F25D008" w14:textId="77777777" w:rsidR="00BD38BA" w:rsidRDefault="00BD38BA" w:rsidP="00BD38BA">
      <w:r>
        <w:t>Föreståndaren har beslutanderätt vad avser att:</w:t>
      </w:r>
    </w:p>
    <w:p w14:paraId="08AA87FE" w14:textId="291C252D" w:rsidR="00BD38BA" w:rsidRDefault="00BD38BA" w:rsidP="00BD38BA">
      <w:pPr>
        <w:pStyle w:val="Punktlista"/>
      </w:pPr>
      <w:r>
        <w:t>Utan dröjsmål förbjuda hanteringen av de brandfarliga och explosiva varor som aktuellt tillstånd avser.</w:t>
      </w:r>
    </w:p>
    <w:p w14:paraId="112FE0E3" w14:textId="0223D403" w:rsidR="00BD38BA" w:rsidRDefault="00BD38BA" w:rsidP="00BD38BA">
      <w:pPr>
        <w:pStyle w:val="Punktlista"/>
      </w:pPr>
      <w:r>
        <w:t>Utan dröjsmål ersätta utrustning och materiel som krävs för hanteringen av de brandfarliga och explosiva varor som aktuellt tillstånd avser.</w:t>
      </w:r>
    </w:p>
    <w:p w14:paraId="74D30E1F" w14:textId="2F7516E3" w:rsidR="00BD38BA" w:rsidRDefault="00BD38BA" w:rsidP="00BD38BA">
      <w:pPr>
        <w:pStyle w:val="Punktlista"/>
      </w:pPr>
      <w:r>
        <w:t>I övrigt vidta de åtgärder som krävs för att hanteringen av de brandfarliga och explosiva varor som aktuellt tillstånd avser ska kunna ske på ett tillfredsställande sätt. Med tillfredsställande avses efterlevnad av lag, förordning, föreskrift och allmänt råd samt Västra Götalandsregionens styrande och stödjande dokument som avser brandfarliga och explosiva varor.</w:t>
      </w:r>
    </w:p>
    <w:p w14:paraId="5FD1BB2A" w14:textId="77777777" w:rsidR="00BD38BA" w:rsidRDefault="00BD38BA" w:rsidP="00BD38BA">
      <w:r>
        <w:t>I de fall beslutanderätten inte räcker för uppdraget ska detta meddelas tillståndshavaren som ansvarar för att den aktuella frågan åtgärdas.</w:t>
      </w:r>
    </w:p>
    <w:p w14:paraId="6099D09D" w14:textId="004B61A0" w:rsidR="00BD38BA" w:rsidRDefault="009A6D39" w:rsidP="009A6D39">
      <w:pPr>
        <w:pStyle w:val="Rubrik1"/>
      </w:pPr>
      <w:r>
        <w:lastRenderedPageBreak/>
        <w:t>Blankett för underskrift</w:t>
      </w:r>
    </w:p>
    <w:p w14:paraId="16635D18" w14:textId="3D18B42A" w:rsidR="00A20C67" w:rsidRDefault="004A0667" w:rsidP="00BD38BA">
      <w:r>
        <w:t xml:space="preserve">Föreståndarskapet gäller </w:t>
      </w:r>
      <w:r w:rsidR="0017367E">
        <w:t xml:space="preserve">för tillstånd </w:t>
      </w:r>
      <w:sdt>
        <w:sdtPr>
          <w:alias w:val="VGR:s diarienummer"/>
          <w:tag w:val="VGR:s diarienummer"/>
          <w:id w:val="1289009011"/>
          <w:lock w:val="sdtLocked"/>
          <w:placeholder>
            <w:docPart w:val="4213FCA6C8D846D1912CE7336EFF6624"/>
          </w:placeholder>
          <w:showingPlcHdr/>
          <w:text/>
        </w:sdtPr>
        <w:sdtContent>
          <w:r w:rsidR="00302454">
            <w:rPr>
              <w:rStyle w:val="Platshllartext"/>
            </w:rPr>
            <w:t>Ange VGR:s diarienummer</w:t>
          </w:r>
        </w:sdtContent>
      </w:sdt>
      <w:r w:rsidR="006A25EC">
        <w:t xml:space="preserve"> i</w:t>
      </w:r>
      <w:r w:rsidR="0017367E">
        <w:t>nom</w:t>
      </w:r>
      <w:r w:rsidR="006A25EC">
        <w:t>:</w:t>
      </w:r>
    </w:p>
    <w:p w14:paraId="1F1BB1EB" w14:textId="49C22FE2" w:rsidR="00BD38BA" w:rsidRDefault="00000000" w:rsidP="00BD38BA">
      <w:sdt>
        <w:sdtPr>
          <w:alias w:val="Anläggning och fastighetsbeteckning"/>
          <w:tag w:val="Anläggning och fastighetsbeteckning"/>
          <w:id w:val="-1406133606"/>
          <w:lock w:val="sdtLocked"/>
          <w:placeholder>
            <w:docPart w:val="80B3EC7689F3425CA88428B892A9D275"/>
          </w:placeholder>
          <w:showingPlcHdr/>
          <w:text/>
        </w:sdtPr>
        <w:sdtContent>
          <w:r w:rsidR="00302454">
            <w:rPr>
              <w:rStyle w:val="Platshllartext"/>
            </w:rPr>
            <w:t xml:space="preserve">Ange </w:t>
          </w:r>
          <w:r w:rsidR="00394F8D">
            <w:rPr>
              <w:rStyle w:val="Platshllartext"/>
            </w:rPr>
            <w:t>anläggning och fastighetsbeteckning</w:t>
          </w:r>
        </w:sdtContent>
      </w:sdt>
      <w:r w:rsidR="00921D84">
        <w:br/>
      </w:r>
      <w:sdt>
        <w:sdtPr>
          <w:alias w:val="Förvaltning eller bolag"/>
          <w:tag w:val="Förvaltning eller bolag"/>
          <w:id w:val="443821115"/>
          <w:lock w:val="sdtLocked"/>
          <w:placeholder>
            <w:docPart w:val="9F391BD9B3BC4EC1A17D58865E22B340"/>
          </w:placeholder>
          <w:showingPlcHdr/>
          <w:text/>
        </w:sdtPr>
        <w:sdtContent>
          <w:r w:rsidR="00394F8D">
            <w:rPr>
              <w:rStyle w:val="Platshllartext"/>
            </w:rPr>
            <w:t>Ange förvaltning eller bolag</w:t>
          </w:r>
        </w:sdtContent>
      </w:sdt>
      <w:r w:rsidR="00A20C67">
        <w:br/>
      </w:r>
      <w:sdt>
        <w:sdtPr>
          <w:alias w:val="Område eller avdelning"/>
          <w:tag w:val="Område eller avdelning"/>
          <w:id w:val="-1000276956"/>
          <w:lock w:val="sdtLocked"/>
          <w:placeholder>
            <w:docPart w:val="B9023E0DBB5342EB82C827EED9273D65"/>
          </w:placeholder>
          <w:showingPlcHdr/>
          <w:text/>
        </w:sdtPr>
        <w:sdtContent>
          <w:r w:rsidR="00394F8D">
            <w:rPr>
              <w:rStyle w:val="Platshllartext"/>
            </w:rPr>
            <w:t>Ange område eller avdelning</w:t>
          </w:r>
        </w:sdtContent>
      </w:sdt>
    </w:p>
    <w:p w14:paraId="0485493C" w14:textId="176B7288" w:rsidR="00BD38BA" w:rsidRDefault="00BD38BA" w:rsidP="00BD38BA">
      <w:r>
        <w:t xml:space="preserve">Föreståndare </w:t>
      </w:r>
      <w:r w:rsidR="005F3F61">
        <w:t xml:space="preserve">enligt Lag (2010:1011) </w:t>
      </w:r>
      <w:r w:rsidR="00B63385">
        <w:t xml:space="preserve">om brandfarliga och explosiva varor </w:t>
      </w:r>
      <w:r w:rsidR="0049224B">
        <w:t xml:space="preserve">[LBE] </w:t>
      </w:r>
      <w:r w:rsidR="00B63385">
        <w:t xml:space="preserve">9 § </w:t>
      </w:r>
      <w:r>
        <w:t>är:</w:t>
      </w:r>
    </w:p>
    <w:p w14:paraId="2BF26377" w14:textId="22075B5E" w:rsidR="00BD38BA" w:rsidRDefault="00000000" w:rsidP="00BD38BA">
      <w:sdt>
        <w:sdtPr>
          <w:alias w:val="För- och efternamn"/>
          <w:tag w:val="För- och efternamn"/>
          <w:id w:val="1035696637"/>
          <w:lock w:val="sdtLocked"/>
          <w:placeholder>
            <w:docPart w:val="DB2CE63A767442CCAD4D588E9D71B6EE"/>
          </w:placeholder>
          <w:showingPlcHdr/>
          <w:text/>
        </w:sdtPr>
        <w:sdtContent>
          <w:r w:rsidR="00220BFC">
            <w:rPr>
              <w:rStyle w:val="Platshllartext"/>
            </w:rPr>
            <w:t>Ange för- och efternamn</w:t>
          </w:r>
        </w:sdtContent>
      </w:sdt>
      <w:r w:rsidR="003C4872">
        <w:br/>
      </w:r>
      <w:sdt>
        <w:sdtPr>
          <w:alias w:val="VGR-ID alt. personnummer"/>
          <w:tag w:val="VGR-ID alt. personnummer "/>
          <w:id w:val="-1198932070"/>
          <w:lock w:val="sdtLocked"/>
          <w:placeholder>
            <w:docPart w:val="B69A579B61364BA793A6610FF3442867"/>
          </w:placeholder>
          <w:showingPlcHdr/>
          <w:text/>
        </w:sdtPr>
        <w:sdtContent>
          <w:r w:rsidR="00220BFC">
            <w:rPr>
              <w:rStyle w:val="Platshllartext"/>
            </w:rPr>
            <w:t>Ange VGR-ID alternativt personnummer</w:t>
          </w:r>
        </w:sdtContent>
      </w:sdt>
      <w:r w:rsidR="003C4872">
        <w:br/>
      </w:r>
      <w:sdt>
        <w:sdtPr>
          <w:alias w:val="Telefon direkt"/>
          <w:tag w:val="Telefon direkt"/>
          <w:id w:val="1829622769"/>
          <w:lock w:val="sdtLocked"/>
          <w:placeholder>
            <w:docPart w:val="7389EB19F7634789B816094248FC671E"/>
          </w:placeholder>
          <w:showingPlcHdr/>
          <w:text/>
        </w:sdtPr>
        <w:sdtContent>
          <w:r w:rsidR="00220BFC">
            <w:rPr>
              <w:rStyle w:val="Platshllartext"/>
            </w:rPr>
            <w:t>Ange telefonnummer direkt</w:t>
          </w:r>
        </w:sdtContent>
      </w:sdt>
      <w:r w:rsidR="003C4872">
        <w:br/>
      </w:r>
      <w:sdt>
        <w:sdtPr>
          <w:alias w:val="E-post"/>
          <w:tag w:val="E-post"/>
          <w:id w:val="-665162133"/>
          <w:lock w:val="sdtLocked"/>
          <w:placeholder>
            <w:docPart w:val="4BA8462C06424EBA811D0132BBFDDC01"/>
          </w:placeholder>
          <w:showingPlcHdr/>
          <w:text/>
        </w:sdtPr>
        <w:sdtContent>
          <w:r w:rsidR="00220BFC">
            <w:rPr>
              <w:rStyle w:val="Platshllartext"/>
            </w:rPr>
            <w:t>Ange e-postadress</w:t>
          </w:r>
        </w:sdtContent>
      </w:sdt>
    </w:p>
    <w:p w14:paraId="60DD3929" w14:textId="77777777" w:rsidR="0049224B" w:rsidRDefault="0049224B" w:rsidP="00BD38BA">
      <w:r>
        <w:t>Föreståndaren är:</w:t>
      </w:r>
    </w:p>
    <w:p w14:paraId="2DFC7D44" w14:textId="38D4538E" w:rsidR="0049224B" w:rsidRDefault="00000000" w:rsidP="00BD38BA">
      <w:sdt>
        <w:sdtPr>
          <w:id w:val="1848437031"/>
          <w:lock w:val="sdtLocked"/>
          <w14:checkbox>
            <w14:checked w14:val="0"/>
            <w14:checkedState w14:val="2612" w14:font="MS Gothic"/>
            <w14:uncheckedState w14:val="2610" w14:font="MS Gothic"/>
          </w14:checkbox>
        </w:sdtPr>
        <w:sdtContent>
          <w:r w:rsidR="00220BFC">
            <w:rPr>
              <w:rFonts w:ascii="MS Gothic" w:eastAsia="MS Gothic" w:hAnsi="MS Gothic" w:hint="eastAsia"/>
            </w:rPr>
            <w:t>☐</w:t>
          </w:r>
        </w:sdtContent>
      </w:sdt>
      <w:r w:rsidR="005E36C3">
        <w:t xml:space="preserve"> </w:t>
      </w:r>
      <w:r w:rsidR="001445BD">
        <w:t>Ordinarie</w:t>
      </w:r>
      <w:r w:rsidR="00A20C67">
        <w:t xml:space="preserve"> tills</w:t>
      </w:r>
      <w:r w:rsidR="009B44C3">
        <w:t xml:space="preserve"> </w:t>
      </w:r>
      <w:r w:rsidR="00A20C67">
        <w:t>vidare</w:t>
      </w:r>
      <w:r w:rsidR="00AA6519">
        <w:t xml:space="preserve"> </w:t>
      </w:r>
      <w:sdt>
        <w:sdtPr>
          <w:id w:val="-330374160"/>
          <w:lock w:val="sdtLocked"/>
          <w14:checkbox>
            <w14:checked w14:val="0"/>
            <w14:checkedState w14:val="2612" w14:font="MS Gothic"/>
            <w14:uncheckedState w14:val="2610" w14:font="MS Gothic"/>
          </w14:checkbox>
        </w:sdtPr>
        <w:sdtContent>
          <w:r w:rsidR="00AB1940">
            <w:rPr>
              <w:rFonts w:ascii="MS Gothic" w:eastAsia="MS Gothic" w:hAnsi="MS Gothic" w:hint="eastAsia"/>
            </w:rPr>
            <w:t>☐</w:t>
          </w:r>
        </w:sdtContent>
      </w:sdt>
      <w:r w:rsidR="00AA6519">
        <w:t xml:space="preserve"> </w:t>
      </w:r>
      <w:r w:rsidR="00C23D76">
        <w:t>Ställföreträdande</w:t>
      </w:r>
      <w:r w:rsidR="005D5F8E">
        <w:t xml:space="preserve"> till och med </w:t>
      </w:r>
      <w:sdt>
        <w:sdtPr>
          <w:id w:val="1910415595"/>
          <w:lock w:val="sdtLocked"/>
          <w:placeholder>
            <w:docPart w:val="EEF9709640974AB1B36B351EE50A330E"/>
          </w:placeholder>
          <w:showingPlcHdr/>
          <w:date w:fullDate="2024-04-26T00:00:00Z">
            <w:dateFormat w:val="yyyy-MM-dd"/>
            <w:lid w:val="sv-SE"/>
            <w:storeMappedDataAs w:val="dateTime"/>
            <w:calendar w:val="gregorian"/>
          </w:date>
        </w:sdtPr>
        <w:sdtContent>
          <w:r w:rsidR="00220BFC">
            <w:rPr>
              <w:rStyle w:val="Platshllartext"/>
            </w:rPr>
            <w:t>Ange datum</w:t>
          </w:r>
        </w:sdtContent>
      </w:sdt>
      <w:r w:rsidR="00A20C67">
        <w:br/>
      </w:r>
      <w:sdt>
        <w:sdtPr>
          <w:id w:val="876511630"/>
          <w:lock w:val="sdtLocked"/>
          <w14:checkbox>
            <w14:checked w14:val="0"/>
            <w14:checkedState w14:val="2612" w14:font="MS Gothic"/>
            <w14:uncheckedState w14:val="2610" w14:font="MS Gothic"/>
          </w14:checkbox>
        </w:sdtPr>
        <w:sdtContent>
          <w:r w:rsidR="005E36C3">
            <w:rPr>
              <w:rFonts w:ascii="MS Gothic" w:eastAsia="MS Gothic" w:hAnsi="MS Gothic" w:hint="eastAsia"/>
            </w:rPr>
            <w:t>☐</w:t>
          </w:r>
        </w:sdtContent>
      </w:sdt>
      <w:r w:rsidR="005E36C3">
        <w:t xml:space="preserve"> </w:t>
      </w:r>
      <w:r w:rsidR="0049224B">
        <w:t xml:space="preserve">Lämplig för uppgiften enligt </w:t>
      </w:r>
      <w:r w:rsidR="00164325">
        <w:t xml:space="preserve">LBE </w:t>
      </w:r>
      <w:r w:rsidR="002523DF">
        <w:t>19 §</w:t>
      </w:r>
    </w:p>
    <w:p w14:paraId="0548283F" w14:textId="77777777" w:rsidR="00741FB1" w:rsidRDefault="00741FB1" w:rsidP="00BD38BA"/>
    <w:p w14:paraId="1F5D8A3F" w14:textId="77777777" w:rsidR="00AB1940" w:rsidRDefault="00AB1940" w:rsidP="00BD38BA"/>
    <w:tbl>
      <w:tblPr>
        <w:tblStyle w:val="Tabellrutnt"/>
        <w:tblW w:w="0" w:type="auto"/>
        <w:tblInd w:w="992" w:type="dxa"/>
        <w:tblBorders>
          <w:top w:val="dotted"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741FB1" w14:paraId="1B9453F6" w14:textId="77777777" w:rsidTr="00547E68">
        <w:tc>
          <w:tcPr>
            <w:tcW w:w="8919" w:type="dxa"/>
            <w:vAlign w:val="center"/>
          </w:tcPr>
          <w:p w14:paraId="0B6778DC" w14:textId="0A4918C8" w:rsidR="00741FB1" w:rsidRDefault="00741FB1" w:rsidP="00547E68">
            <w:pPr>
              <w:ind w:left="-108"/>
            </w:pPr>
            <w:r>
              <w:t>Ort, datum och underskrift Förvaltningsdirektör/VD</w:t>
            </w:r>
          </w:p>
        </w:tc>
      </w:tr>
    </w:tbl>
    <w:p w14:paraId="535466F5" w14:textId="77777777" w:rsidR="002167FC" w:rsidRDefault="002167FC" w:rsidP="00BD38BA"/>
    <w:p w14:paraId="2A16E210" w14:textId="0B122CFC" w:rsidR="00BD38BA" w:rsidRDefault="00BD38BA" w:rsidP="00BD38BA">
      <w:r>
        <w:t xml:space="preserve">Föreståndaren bekräftar härmed sitt </w:t>
      </w:r>
      <w:r w:rsidR="00D1287B">
        <w:t>uppdrag</w:t>
      </w:r>
      <w:r>
        <w:t xml:space="preserve"> och </w:t>
      </w:r>
      <w:r w:rsidR="006C5848">
        <w:t xml:space="preserve">sina </w:t>
      </w:r>
      <w:r>
        <w:t>arbetsuppgifter</w:t>
      </w:r>
      <w:r w:rsidR="00F91E1B">
        <w:t>.</w:t>
      </w:r>
    </w:p>
    <w:p w14:paraId="461DB63B" w14:textId="77777777" w:rsidR="000867EA" w:rsidRDefault="000867EA" w:rsidP="00BD38BA"/>
    <w:p w14:paraId="63F04B81" w14:textId="77777777" w:rsidR="00AB1940" w:rsidRDefault="00AB1940" w:rsidP="00BD38BA"/>
    <w:tbl>
      <w:tblPr>
        <w:tblStyle w:val="Tabellrutnt"/>
        <w:tblW w:w="0" w:type="auto"/>
        <w:tblInd w:w="992" w:type="dxa"/>
        <w:tblLook w:val="04A0" w:firstRow="1" w:lastRow="0" w:firstColumn="1" w:lastColumn="0" w:noHBand="0" w:noVBand="1"/>
      </w:tblPr>
      <w:tblGrid>
        <w:gridCol w:w="7937"/>
      </w:tblGrid>
      <w:tr w:rsidR="00547E68" w14:paraId="55DCA70B" w14:textId="77777777" w:rsidTr="00547E68">
        <w:tc>
          <w:tcPr>
            <w:tcW w:w="8919" w:type="dxa"/>
            <w:tcBorders>
              <w:top w:val="dotted" w:sz="12" w:space="0" w:color="auto"/>
              <w:left w:val="nil"/>
              <w:bottom w:val="nil"/>
              <w:right w:val="nil"/>
            </w:tcBorders>
          </w:tcPr>
          <w:p w14:paraId="37B27FC6" w14:textId="00AA2D16" w:rsidR="00547E68" w:rsidRDefault="000867EA" w:rsidP="000867EA">
            <w:pPr>
              <w:ind w:left="-108"/>
            </w:pPr>
            <w:r>
              <w:t>Ort, datum och underskrift Föreståndare</w:t>
            </w:r>
          </w:p>
        </w:tc>
      </w:tr>
    </w:tbl>
    <w:p w14:paraId="757055DA" w14:textId="7A9C7A91" w:rsidR="00BC44CD" w:rsidRDefault="0050036B" w:rsidP="006F297A">
      <w:pPr>
        <w:pStyle w:val="MellanrubrikVGR"/>
      </w:pPr>
      <w:r>
        <w:t>Avslut</w:t>
      </w:r>
    </w:p>
    <w:p w14:paraId="11010C13" w14:textId="372949AE" w:rsidR="00747066" w:rsidRDefault="006F297A" w:rsidP="00747066">
      <w:r>
        <w:t xml:space="preserve">Uppdraget som </w:t>
      </w:r>
      <w:r w:rsidR="002A27CD">
        <w:t>föreståndare avslutas härmed</w:t>
      </w:r>
      <w:r w:rsidR="007E4169">
        <w:t xml:space="preserve"> av:</w:t>
      </w:r>
    </w:p>
    <w:p w14:paraId="004B92ED" w14:textId="0EB09820" w:rsidR="007E4169" w:rsidRDefault="00000000" w:rsidP="00747066">
      <w:sdt>
        <w:sdtPr>
          <w:id w:val="-1855804996"/>
          <w:lock w:val="sdtLocked"/>
          <w14:checkbox>
            <w14:checked w14:val="0"/>
            <w14:checkedState w14:val="2612" w14:font="MS Gothic"/>
            <w14:uncheckedState w14:val="2610" w14:font="MS Gothic"/>
          </w14:checkbox>
        </w:sdtPr>
        <w:sdtContent>
          <w:r w:rsidR="005E36C3">
            <w:rPr>
              <w:rFonts w:ascii="MS Gothic" w:eastAsia="MS Gothic" w:hAnsi="MS Gothic" w:hint="eastAsia"/>
            </w:rPr>
            <w:t>☐</w:t>
          </w:r>
        </w:sdtContent>
      </w:sdt>
      <w:r w:rsidR="005E36C3">
        <w:t xml:space="preserve"> </w:t>
      </w:r>
      <w:r w:rsidR="007E4169">
        <w:t>Tillståndshavaren</w:t>
      </w:r>
      <w:r w:rsidR="00234175">
        <w:t xml:space="preserve"> </w:t>
      </w:r>
      <w:sdt>
        <w:sdtPr>
          <w:id w:val="1739212145"/>
          <w:lock w:val="sdtLocked"/>
          <w14:checkbox>
            <w14:checked w14:val="0"/>
            <w14:checkedState w14:val="2612" w14:font="MS Gothic"/>
            <w14:uncheckedState w14:val="2610" w14:font="MS Gothic"/>
          </w14:checkbox>
        </w:sdtPr>
        <w:sdtContent>
          <w:r w:rsidR="00AB1940">
            <w:rPr>
              <w:rFonts w:ascii="MS Gothic" w:eastAsia="MS Gothic" w:hAnsi="MS Gothic" w:hint="eastAsia"/>
            </w:rPr>
            <w:t>☐</w:t>
          </w:r>
        </w:sdtContent>
      </w:sdt>
      <w:r w:rsidR="007E4169">
        <w:t xml:space="preserve"> Föreståndaren</w:t>
      </w:r>
    </w:p>
    <w:p w14:paraId="5FC290F0" w14:textId="1B349086" w:rsidR="004E7F96" w:rsidRDefault="004E7F96" w:rsidP="00747066"/>
    <w:p w14:paraId="116E5BCA" w14:textId="77777777" w:rsidR="00AB1940" w:rsidRDefault="00AB1940" w:rsidP="00747066"/>
    <w:tbl>
      <w:tblPr>
        <w:tblStyle w:val="Tabellrutnt"/>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234175" w14:paraId="21B725AF" w14:textId="77777777" w:rsidTr="00234175">
        <w:tc>
          <w:tcPr>
            <w:tcW w:w="8919" w:type="dxa"/>
            <w:tcBorders>
              <w:top w:val="dotted" w:sz="12" w:space="0" w:color="auto"/>
            </w:tcBorders>
          </w:tcPr>
          <w:p w14:paraId="0CFB59F8" w14:textId="015F2F6C" w:rsidR="00234175" w:rsidRDefault="00234175" w:rsidP="00234175">
            <w:pPr>
              <w:ind w:left="-108"/>
            </w:pPr>
            <w:r>
              <w:t>Ort, datum och underskrift</w:t>
            </w:r>
          </w:p>
        </w:tc>
      </w:tr>
    </w:tbl>
    <w:p w14:paraId="4EEE49B3" w14:textId="2528ACE0" w:rsidR="004E7F96" w:rsidRDefault="004E7F96" w:rsidP="00234175"/>
    <w:sectPr w:rsidR="004E7F96"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A6C92" w14:textId="77777777" w:rsidR="007B05A0" w:rsidRDefault="007B05A0">
      <w:r>
        <w:separator/>
      </w:r>
    </w:p>
  </w:endnote>
  <w:endnote w:type="continuationSeparator" w:id="0">
    <w:p w14:paraId="13424E41" w14:textId="77777777" w:rsidR="007B05A0" w:rsidRDefault="007B05A0">
      <w:r>
        <w:continuationSeparator/>
      </w:r>
    </w:p>
  </w:endnote>
  <w:endnote w:type="continuationNotice" w:id="1">
    <w:p w14:paraId="0BED4BAB" w14:textId="77777777" w:rsidR="007B05A0" w:rsidRDefault="007B05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2040503050201020203"/>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CD6D7" w14:textId="77777777" w:rsidR="007B05A0" w:rsidRDefault="007B05A0"/>
  </w:footnote>
  <w:footnote w:type="continuationSeparator" w:id="0">
    <w:p w14:paraId="13105704" w14:textId="77777777" w:rsidR="007B05A0" w:rsidRDefault="007B05A0">
      <w:r>
        <w:continuationSeparator/>
      </w:r>
    </w:p>
  </w:footnote>
  <w:footnote w:type="continuationNotice" w:id="1">
    <w:p w14:paraId="5C8CC267" w14:textId="77777777" w:rsidR="007B05A0" w:rsidRDefault="007B05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1ED898D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75695800">
    <w:abstractNumId w:val="17"/>
  </w:num>
  <w:num w:numId="2" w16cid:durableId="1287547937">
    <w:abstractNumId w:val="14"/>
  </w:num>
  <w:num w:numId="3" w16cid:durableId="165556040">
    <w:abstractNumId w:val="0"/>
  </w:num>
  <w:num w:numId="4" w16cid:durableId="767232904">
    <w:abstractNumId w:val="6"/>
  </w:num>
  <w:num w:numId="5" w16cid:durableId="262693907">
    <w:abstractNumId w:val="15"/>
  </w:num>
  <w:num w:numId="6" w16cid:durableId="867527971">
    <w:abstractNumId w:val="2"/>
  </w:num>
  <w:num w:numId="7" w16cid:durableId="528223039">
    <w:abstractNumId w:val="11"/>
  </w:num>
  <w:num w:numId="8" w16cid:durableId="1442382235">
    <w:abstractNumId w:val="8"/>
  </w:num>
  <w:num w:numId="9" w16cid:durableId="1908690779">
    <w:abstractNumId w:val="1"/>
  </w:num>
  <w:num w:numId="10" w16cid:durableId="1298992760">
    <w:abstractNumId w:val="1"/>
  </w:num>
  <w:num w:numId="11" w16cid:durableId="1293050957">
    <w:abstractNumId w:val="3"/>
  </w:num>
  <w:num w:numId="12" w16cid:durableId="1772238823">
    <w:abstractNumId w:val="4"/>
  </w:num>
  <w:num w:numId="13" w16cid:durableId="798648387">
    <w:abstractNumId w:val="13"/>
  </w:num>
  <w:num w:numId="14" w16cid:durableId="1842163110">
    <w:abstractNumId w:val="9"/>
  </w:num>
  <w:num w:numId="15" w16cid:durableId="1545368183">
    <w:abstractNumId w:val="7"/>
  </w:num>
  <w:num w:numId="16" w16cid:durableId="1312827209">
    <w:abstractNumId w:val="12"/>
  </w:num>
  <w:num w:numId="17" w16cid:durableId="852689971">
    <w:abstractNumId w:val="5"/>
  </w:num>
  <w:num w:numId="18" w16cid:durableId="1113936704">
    <w:abstractNumId w:val="10"/>
  </w:num>
  <w:num w:numId="19" w16cid:durableId="14599570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867EA"/>
    <w:rsid w:val="0009062C"/>
    <w:rsid w:val="00095368"/>
    <w:rsid w:val="000954C4"/>
    <w:rsid w:val="000A611A"/>
    <w:rsid w:val="000B12D9"/>
    <w:rsid w:val="000B4536"/>
    <w:rsid w:val="000B4FB1"/>
    <w:rsid w:val="000B7715"/>
    <w:rsid w:val="000C3DC0"/>
    <w:rsid w:val="000E463B"/>
    <w:rsid w:val="000E5A7E"/>
    <w:rsid w:val="000F43A3"/>
    <w:rsid w:val="000F7681"/>
    <w:rsid w:val="00103031"/>
    <w:rsid w:val="00104110"/>
    <w:rsid w:val="001044FE"/>
    <w:rsid w:val="00110D91"/>
    <w:rsid w:val="001139D4"/>
    <w:rsid w:val="001151B2"/>
    <w:rsid w:val="0013001A"/>
    <w:rsid w:val="00130310"/>
    <w:rsid w:val="00131B08"/>
    <w:rsid w:val="00132A59"/>
    <w:rsid w:val="00133337"/>
    <w:rsid w:val="00133A0F"/>
    <w:rsid w:val="0013580F"/>
    <w:rsid w:val="00137B6D"/>
    <w:rsid w:val="0014070B"/>
    <w:rsid w:val="001422C1"/>
    <w:rsid w:val="001445BD"/>
    <w:rsid w:val="001522AE"/>
    <w:rsid w:val="00157D5B"/>
    <w:rsid w:val="00161FE6"/>
    <w:rsid w:val="00164325"/>
    <w:rsid w:val="00164C3D"/>
    <w:rsid w:val="00166D3A"/>
    <w:rsid w:val="0017367E"/>
    <w:rsid w:val="00173F30"/>
    <w:rsid w:val="00181FDC"/>
    <w:rsid w:val="00184167"/>
    <w:rsid w:val="001860B9"/>
    <w:rsid w:val="00186F2B"/>
    <w:rsid w:val="001874D6"/>
    <w:rsid w:val="0019632A"/>
    <w:rsid w:val="00196837"/>
    <w:rsid w:val="001A4E7C"/>
    <w:rsid w:val="001B762C"/>
    <w:rsid w:val="001C4D0A"/>
    <w:rsid w:val="001C5FEF"/>
    <w:rsid w:val="001D1CFE"/>
    <w:rsid w:val="001D28DA"/>
    <w:rsid w:val="00204406"/>
    <w:rsid w:val="00211487"/>
    <w:rsid w:val="00211D91"/>
    <w:rsid w:val="002167FC"/>
    <w:rsid w:val="00217DEC"/>
    <w:rsid w:val="00220BFC"/>
    <w:rsid w:val="00234175"/>
    <w:rsid w:val="00235B57"/>
    <w:rsid w:val="00250F24"/>
    <w:rsid w:val="002523C5"/>
    <w:rsid w:val="002523DF"/>
    <w:rsid w:val="0025380B"/>
    <w:rsid w:val="0025703A"/>
    <w:rsid w:val="00262F3D"/>
    <w:rsid w:val="00263281"/>
    <w:rsid w:val="002651D6"/>
    <w:rsid w:val="0026551F"/>
    <w:rsid w:val="00280A85"/>
    <w:rsid w:val="00284119"/>
    <w:rsid w:val="00290B5C"/>
    <w:rsid w:val="00294791"/>
    <w:rsid w:val="002A1C4F"/>
    <w:rsid w:val="002A27CD"/>
    <w:rsid w:val="002A7450"/>
    <w:rsid w:val="002B0B30"/>
    <w:rsid w:val="002B0C78"/>
    <w:rsid w:val="002B7D78"/>
    <w:rsid w:val="002C0C02"/>
    <w:rsid w:val="002C1277"/>
    <w:rsid w:val="002C60AD"/>
    <w:rsid w:val="002D0E0E"/>
    <w:rsid w:val="002D6023"/>
    <w:rsid w:val="002E09F6"/>
    <w:rsid w:val="002E263F"/>
    <w:rsid w:val="002E6F81"/>
    <w:rsid w:val="002F08BA"/>
    <w:rsid w:val="002F2CFF"/>
    <w:rsid w:val="002F568B"/>
    <w:rsid w:val="002F7818"/>
    <w:rsid w:val="00302454"/>
    <w:rsid w:val="003066D0"/>
    <w:rsid w:val="00311401"/>
    <w:rsid w:val="003203D7"/>
    <w:rsid w:val="00320F86"/>
    <w:rsid w:val="00323BD5"/>
    <w:rsid w:val="00324171"/>
    <w:rsid w:val="00326C24"/>
    <w:rsid w:val="00330F6A"/>
    <w:rsid w:val="00337F99"/>
    <w:rsid w:val="003410BD"/>
    <w:rsid w:val="0034307B"/>
    <w:rsid w:val="00345EB1"/>
    <w:rsid w:val="00350CC4"/>
    <w:rsid w:val="00357E2D"/>
    <w:rsid w:val="00360E0D"/>
    <w:rsid w:val="0036357D"/>
    <w:rsid w:val="0036594C"/>
    <w:rsid w:val="00367D19"/>
    <w:rsid w:val="00371BED"/>
    <w:rsid w:val="00384019"/>
    <w:rsid w:val="003854F1"/>
    <w:rsid w:val="00390E94"/>
    <w:rsid w:val="0039118E"/>
    <w:rsid w:val="00394F8D"/>
    <w:rsid w:val="00397F54"/>
    <w:rsid w:val="003A0D43"/>
    <w:rsid w:val="003A51F4"/>
    <w:rsid w:val="003B2A4B"/>
    <w:rsid w:val="003C4872"/>
    <w:rsid w:val="003D099E"/>
    <w:rsid w:val="003D21A2"/>
    <w:rsid w:val="003D29D2"/>
    <w:rsid w:val="003D6DF1"/>
    <w:rsid w:val="003E0705"/>
    <w:rsid w:val="003E2FF7"/>
    <w:rsid w:val="003F1013"/>
    <w:rsid w:val="003F1ACF"/>
    <w:rsid w:val="00404948"/>
    <w:rsid w:val="004064E7"/>
    <w:rsid w:val="00406BEA"/>
    <w:rsid w:val="00413A60"/>
    <w:rsid w:val="004230F7"/>
    <w:rsid w:val="00424534"/>
    <w:rsid w:val="0043167E"/>
    <w:rsid w:val="0043409A"/>
    <w:rsid w:val="00446255"/>
    <w:rsid w:val="00451935"/>
    <w:rsid w:val="00460ED0"/>
    <w:rsid w:val="00465651"/>
    <w:rsid w:val="00470CE7"/>
    <w:rsid w:val="00470F4F"/>
    <w:rsid w:val="00472482"/>
    <w:rsid w:val="00480DC7"/>
    <w:rsid w:val="004876F6"/>
    <w:rsid w:val="0049210B"/>
    <w:rsid w:val="0049224B"/>
    <w:rsid w:val="0049236A"/>
    <w:rsid w:val="00492718"/>
    <w:rsid w:val="004A0667"/>
    <w:rsid w:val="004A355D"/>
    <w:rsid w:val="004A4970"/>
    <w:rsid w:val="004B2183"/>
    <w:rsid w:val="004B2A01"/>
    <w:rsid w:val="004C3536"/>
    <w:rsid w:val="004D7BA3"/>
    <w:rsid w:val="004E7F96"/>
    <w:rsid w:val="004F4518"/>
    <w:rsid w:val="004F4C62"/>
    <w:rsid w:val="0050036B"/>
    <w:rsid w:val="00501433"/>
    <w:rsid w:val="00511CC4"/>
    <w:rsid w:val="005140EE"/>
    <w:rsid w:val="00531E60"/>
    <w:rsid w:val="00541D07"/>
    <w:rsid w:val="00544BAB"/>
    <w:rsid w:val="00545F31"/>
    <w:rsid w:val="00547E68"/>
    <w:rsid w:val="005578FA"/>
    <w:rsid w:val="00565129"/>
    <w:rsid w:val="00565CD0"/>
    <w:rsid w:val="00567820"/>
    <w:rsid w:val="00567D11"/>
    <w:rsid w:val="005770AD"/>
    <w:rsid w:val="00581414"/>
    <w:rsid w:val="00582490"/>
    <w:rsid w:val="005924B7"/>
    <w:rsid w:val="00597E28"/>
    <w:rsid w:val="005A54ED"/>
    <w:rsid w:val="005A5D5B"/>
    <w:rsid w:val="005A6081"/>
    <w:rsid w:val="005A627D"/>
    <w:rsid w:val="005B492D"/>
    <w:rsid w:val="005C0045"/>
    <w:rsid w:val="005C084E"/>
    <w:rsid w:val="005C4606"/>
    <w:rsid w:val="005D0B0C"/>
    <w:rsid w:val="005D5F8E"/>
    <w:rsid w:val="005D72B1"/>
    <w:rsid w:val="005E02B3"/>
    <w:rsid w:val="005E1E24"/>
    <w:rsid w:val="005E36C3"/>
    <w:rsid w:val="005F3F61"/>
    <w:rsid w:val="0060596B"/>
    <w:rsid w:val="00606D97"/>
    <w:rsid w:val="00614E64"/>
    <w:rsid w:val="00617710"/>
    <w:rsid w:val="00617EE6"/>
    <w:rsid w:val="00620E7D"/>
    <w:rsid w:val="0062184C"/>
    <w:rsid w:val="00623724"/>
    <w:rsid w:val="00627BEA"/>
    <w:rsid w:val="006319DB"/>
    <w:rsid w:val="0065595B"/>
    <w:rsid w:val="00656DCD"/>
    <w:rsid w:val="00660269"/>
    <w:rsid w:val="00665F89"/>
    <w:rsid w:val="00670A4D"/>
    <w:rsid w:val="00673C92"/>
    <w:rsid w:val="006753EC"/>
    <w:rsid w:val="0068029F"/>
    <w:rsid w:val="00685193"/>
    <w:rsid w:val="006A25EC"/>
    <w:rsid w:val="006A2789"/>
    <w:rsid w:val="006A2F75"/>
    <w:rsid w:val="006A4978"/>
    <w:rsid w:val="006A7261"/>
    <w:rsid w:val="006B0D29"/>
    <w:rsid w:val="006B1819"/>
    <w:rsid w:val="006C5048"/>
    <w:rsid w:val="006C5848"/>
    <w:rsid w:val="006C6A4B"/>
    <w:rsid w:val="006C779F"/>
    <w:rsid w:val="006D01F5"/>
    <w:rsid w:val="006D0CFB"/>
    <w:rsid w:val="006D30C0"/>
    <w:rsid w:val="006D7535"/>
    <w:rsid w:val="006E450B"/>
    <w:rsid w:val="006F0D7E"/>
    <w:rsid w:val="006F297A"/>
    <w:rsid w:val="006F5D97"/>
    <w:rsid w:val="00710B77"/>
    <w:rsid w:val="00711C5E"/>
    <w:rsid w:val="007155D5"/>
    <w:rsid w:val="0072075B"/>
    <w:rsid w:val="007221C2"/>
    <w:rsid w:val="00730955"/>
    <w:rsid w:val="00732C0F"/>
    <w:rsid w:val="00733A9C"/>
    <w:rsid w:val="00736574"/>
    <w:rsid w:val="007367E0"/>
    <w:rsid w:val="00737215"/>
    <w:rsid w:val="00741FB1"/>
    <w:rsid w:val="00747066"/>
    <w:rsid w:val="00754905"/>
    <w:rsid w:val="00760038"/>
    <w:rsid w:val="00762EE0"/>
    <w:rsid w:val="00765C41"/>
    <w:rsid w:val="00771100"/>
    <w:rsid w:val="007759DD"/>
    <w:rsid w:val="00776D29"/>
    <w:rsid w:val="0078609F"/>
    <w:rsid w:val="007917BA"/>
    <w:rsid w:val="007A5C6F"/>
    <w:rsid w:val="007B05A0"/>
    <w:rsid w:val="007B2577"/>
    <w:rsid w:val="007D4241"/>
    <w:rsid w:val="007D4317"/>
    <w:rsid w:val="007D4EA3"/>
    <w:rsid w:val="007E4169"/>
    <w:rsid w:val="007F1CFF"/>
    <w:rsid w:val="007F5DD5"/>
    <w:rsid w:val="00821A1B"/>
    <w:rsid w:val="008262E9"/>
    <w:rsid w:val="00827E69"/>
    <w:rsid w:val="00835C4D"/>
    <w:rsid w:val="00843F48"/>
    <w:rsid w:val="00851423"/>
    <w:rsid w:val="008569C6"/>
    <w:rsid w:val="0085701C"/>
    <w:rsid w:val="00857848"/>
    <w:rsid w:val="008654B6"/>
    <w:rsid w:val="008658B0"/>
    <w:rsid w:val="008678C4"/>
    <w:rsid w:val="0087139C"/>
    <w:rsid w:val="00880E83"/>
    <w:rsid w:val="00885EDA"/>
    <w:rsid w:val="00892F28"/>
    <w:rsid w:val="008A0C5F"/>
    <w:rsid w:val="008A3DEA"/>
    <w:rsid w:val="008A4EB9"/>
    <w:rsid w:val="008A74C0"/>
    <w:rsid w:val="008B1694"/>
    <w:rsid w:val="008C4B27"/>
    <w:rsid w:val="008C7F2A"/>
    <w:rsid w:val="008E36F8"/>
    <w:rsid w:val="008E46B2"/>
    <w:rsid w:val="008E682C"/>
    <w:rsid w:val="008E78A1"/>
    <w:rsid w:val="008F202E"/>
    <w:rsid w:val="008F589F"/>
    <w:rsid w:val="00906238"/>
    <w:rsid w:val="00907EF9"/>
    <w:rsid w:val="00911231"/>
    <w:rsid w:val="0091295C"/>
    <w:rsid w:val="00914D58"/>
    <w:rsid w:val="00921D84"/>
    <w:rsid w:val="00921F47"/>
    <w:rsid w:val="009228AB"/>
    <w:rsid w:val="0093085B"/>
    <w:rsid w:val="00931C57"/>
    <w:rsid w:val="009347A5"/>
    <w:rsid w:val="009418B3"/>
    <w:rsid w:val="00942257"/>
    <w:rsid w:val="009471BF"/>
    <w:rsid w:val="00950E4E"/>
    <w:rsid w:val="009529BD"/>
    <w:rsid w:val="009533B4"/>
    <w:rsid w:val="00957D35"/>
    <w:rsid w:val="009716A5"/>
    <w:rsid w:val="00971D93"/>
    <w:rsid w:val="009A6016"/>
    <w:rsid w:val="009A6D39"/>
    <w:rsid w:val="009B1F6B"/>
    <w:rsid w:val="009B44C3"/>
    <w:rsid w:val="009C0D12"/>
    <w:rsid w:val="009C192E"/>
    <w:rsid w:val="009C2E3E"/>
    <w:rsid w:val="009D393B"/>
    <w:rsid w:val="009D444A"/>
    <w:rsid w:val="009D6819"/>
    <w:rsid w:val="009D6D1C"/>
    <w:rsid w:val="009E0CF9"/>
    <w:rsid w:val="009E5083"/>
    <w:rsid w:val="009E531B"/>
    <w:rsid w:val="009E6C56"/>
    <w:rsid w:val="009E7DCF"/>
    <w:rsid w:val="009F4A56"/>
    <w:rsid w:val="009F4E65"/>
    <w:rsid w:val="00A006A5"/>
    <w:rsid w:val="00A05942"/>
    <w:rsid w:val="00A07BEC"/>
    <w:rsid w:val="00A20C67"/>
    <w:rsid w:val="00A264BE"/>
    <w:rsid w:val="00A272CA"/>
    <w:rsid w:val="00A33051"/>
    <w:rsid w:val="00A407AD"/>
    <w:rsid w:val="00A40923"/>
    <w:rsid w:val="00A41C05"/>
    <w:rsid w:val="00A42426"/>
    <w:rsid w:val="00A42FC5"/>
    <w:rsid w:val="00A514B7"/>
    <w:rsid w:val="00A54A0B"/>
    <w:rsid w:val="00A65FD4"/>
    <w:rsid w:val="00A81198"/>
    <w:rsid w:val="00A81E48"/>
    <w:rsid w:val="00A82035"/>
    <w:rsid w:val="00A83162"/>
    <w:rsid w:val="00A90AD9"/>
    <w:rsid w:val="00A90D77"/>
    <w:rsid w:val="00A92E07"/>
    <w:rsid w:val="00A97906"/>
    <w:rsid w:val="00AA0B3A"/>
    <w:rsid w:val="00AA6519"/>
    <w:rsid w:val="00AA6EB4"/>
    <w:rsid w:val="00AA767D"/>
    <w:rsid w:val="00AA7C82"/>
    <w:rsid w:val="00AB0CC9"/>
    <w:rsid w:val="00AB1940"/>
    <w:rsid w:val="00AC3FF6"/>
    <w:rsid w:val="00AD73EC"/>
    <w:rsid w:val="00AD7AD5"/>
    <w:rsid w:val="00AE5BC7"/>
    <w:rsid w:val="00AF5AAF"/>
    <w:rsid w:val="00B046D8"/>
    <w:rsid w:val="00B109C5"/>
    <w:rsid w:val="00B13F4C"/>
    <w:rsid w:val="00B16219"/>
    <w:rsid w:val="00B16C59"/>
    <w:rsid w:val="00B24581"/>
    <w:rsid w:val="00B33FDD"/>
    <w:rsid w:val="00B359CC"/>
    <w:rsid w:val="00B36107"/>
    <w:rsid w:val="00B41789"/>
    <w:rsid w:val="00B46C03"/>
    <w:rsid w:val="00B52135"/>
    <w:rsid w:val="00B60C6C"/>
    <w:rsid w:val="00B619A9"/>
    <w:rsid w:val="00B63385"/>
    <w:rsid w:val="00B65A9D"/>
    <w:rsid w:val="00B66D60"/>
    <w:rsid w:val="00B75EDE"/>
    <w:rsid w:val="00B77D88"/>
    <w:rsid w:val="00B77FAF"/>
    <w:rsid w:val="00B84336"/>
    <w:rsid w:val="00B851B9"/>
    <w:rsid w:val="00B86453"/>
    <w:rsid w:val="00B90054"/>
    <w:rsid w:val="00B92C14"/>
    <w:rsid w:val="00BA0066"/>
    <w:rsid w:val="00BA4F76"/>
    <w:rsid w:val="00BB69DB"/>
    <w:rsid w:val="00BC322E"/>
    <w:rsid w:val="00BC44CD"/>
    <w:rsid w:val="00BC48A6"/>
    <w:rsid w:val="00BC5F46"/>
    <w:rsid w:val="00BD38BA"/>
    <w:rsid w:val="00BE5DFE"/>
    <w:rsid w:val="00BE7978"/>
    <w:rsid w:val="00C01F0D"/>
    <w:rsid w:val="00C07DDB"/>
    <w:rsid w:val="00C23D76"/>
    <w:rsid w:val="00C260F3"/>
    <w:rsid w:val="00C4115D"/>
    <w:rsid w:val="00C43BDD"/>
    <w:rsid w:val="00C47778"/>
    <w:rsid w:val="00C5011E"/>
    <w:rsid w:val="00C50EE5"/>
    <w:rsid w:val="00C5240A"/>
    <w:rsid w:val="00C5398F"/>
    <w:rsid w:val="00C556F5"/>
    <w:rsid w:val="00C70E19"/>
    <w:rsid w:val="00C72574"/>
    <w:rsid w:val="00C7430C"/>
    <w:rsid w:val="00C81ADB"/>
    <w:rsid w:val="00C85DA1"/>
    <w:rsid w:val="00C9071C"/>
    <w:rsid w:val="00C908FF"/>
    <w:rsid w:val="00C94812"/>
    <w:rsid w:val="00C97BD3"/>
    <w:rsid w:val="00CA39EF"/>
    <w:rsid w:val="00CA521F"/>
    <w:rsid w:val="00CA650B"/>
    <w:rsid w:val="00CB0493"/>
    <w:rsid w:val="00CB17FF"/>
    <w:rsid w:val="00CB1ED7"/>
    <w:rsid w:val="00CB29ED"/>
    <w:rsid w:val="00CB579D"/>
    <w:rsid w:val="00CC149D"/>
    <w:rsid w:val="00CC167C"/>
    <w:rsid w:val="00CC52D9"/>
    <w:rsid w:val="00CD6647"/>
    <w:rsid w:val="00CE4B73"/>
    <w:rsid w:val="00CE73E9"/>
    <w:rsid w:val="00CF70BB"/>
    <w:rsid w:val="00D011DC"/>
    <w:rsid w:val="00D02FD4"/>
    <w:rsid w:val="00D074DB"/>
    <w:rsid w:val="00D1287B"/>
    <w:rsid w:val="00D139CF"/>
    <w:rsid w:val="00D17B12"/>
    <w:rsid w:val="00D27B0C"/>
    <w:rsid w:val="00D37E7F"/>
    <w:rsid w:val="00D47AD7"/>
    <w:rsid w:val="00D51529"/>
    <w:rsid w:val="00D85218"/>
    <w:rsid w:val="00D915B1"/>
    <w:rsid w:val="00DA299D"/>
    <w:rsid w:val="00DA65C4"/>
    <w:rsid w:val="00DE2AB3"/>
    <w:rsid w:val="00DE4447"/>
    <w:rsid w:val="00DE5DA2"/>
    <w:rsid w:val="00DF0033"/>
    <w:rsid w:val="00E00D32"/>
    <w:rsid w:val="00E026BF"/>
    <w:rsid w:val="00E07B1B"/>
    <w:rsid w:val="00E11853"/>
    <w:rsid w:val="00E34A2A"/>
    <w:rsid w:val="00E517AE"/>
    <w:rsid w:val="00E52A86"/>
    <w:rsid w:val="00E54B47"/>
    <w:rsid w:val="00E553BF"/>
    <w:rsid w:val="00E55D93"/>
    <w:rsid w:val="00E61294"/>
    <w:rsid w:val="00E7237C"/>
    <w:rsid w:val="00E77C46"/>
    <w:rsid w:val="00E86CE8"/>
    <w:rsid w:val="00E90E82"/>
    <w:rsid w:val="00EA00CB"/>
    <w:rsid w:val="00EA1BAA"/>
    <w:rsid w:val="00EA1FC0"/>
    <w:rsid w:val="00EA3FCD"/>
    <w:rsid w:val="00EA42A0"/>
    <w:rsid w:val="00EB6714"/>
    <w:rsid w:val="00EC0A68"/>
    <w:rsid w:val="00EC3C32"/>
    <w:rsid w:val="00EC5006"/>
    <w:rsid w:val="00EC75DC"/>
    <w:rsid w:val="00ED49C3"/>
    <w:rsid w:val="00ED6CE8"/>
    <w:rsid w:val="00ED7AA6"/>
    <w:rsid w:val="00EE2A56"/>
    <w:rsid w:val="00EE3818"/>
    <w:rsid w:val="00F15905"/>
    <w:rsid w:val="00F22264"/>
    <w:rsid w:val="00F2564D"/>
    <w:rsid w:val="00F35B05"/>
    <w:rsid w:val="00F40C78"/>
    <w:rsid w:val="00F413D9"/>
    <w:rsid w:val="00F5135F"/>
    <w:rsid w:val="00F51F78"/>
    <w:rsid w:val="00F62F61"/>
    <w:rsid w:val="00F86F47"/>
    <w:rsid w:val="00F90B64"/>
    <w:rsid w:val="00F91E1B"/>
    <w:rsid w:val="00F95FA6"/>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13FCA6C8D846D1912CE7336EFF6624"/>
        <w:category>
          <w:name w:val="Allmänt"/>
          <w:gallery w:val="placeholder"/>
        </w:category>
        <w:types>
          <w:type w:val="bbPlcHdr"/>
        </w:types>
        <w:behaviors>
          <w:behavior w:val="content"/>
        </w:behaviors>
        <w:guid w:val="{15825DBE-24D4-4930-9828-63B9B149D158}"/>
      </w:docPartPr>
      <w:docPartBody>
        <w:p w:rsidR="00F92A4C" w:rsidRDefault="00606922" w:rsidP="00606922">
          <w:pPr>
            <w:pStyle w:val="4213FCA6C8D846D1912CE7336EFF66243"/>
          </w:pPr>
          <w:r>
            <w:rPr>
              <w:rStyle w:val="Platshllartext"/>
            </w:rPr>
            <w:t>Ange VGR:s diarienummer</w:t>
          </w:r>
        </w:p>
      </w:docPartBody>
    </w:docPart>
    <w:docPart>
      <w:docPartPr>
        <w:name w:val="80B3EC7689F3425CA88428B892A9D275"/>
        <w:category>
          <w:name w:val="Allmänt"/>
          <w:gallery w:val="placeholder"/>
        </w:category>
        <w:types>
          <w:type w:val="bbPlcHdr"/>
        </w:types>
        <w:behaviors>
          <w:behavior w:val="content"/>
        </w:behaviors>
        <w:guid w:val="{B6E79B68-0178-4C45-BED8-349CE370884B}"/>
      </w:docPartPr>
      <w:docPartBody>
        <w:p w:rsidR="00F92A4C" w:rsidRDefault="00606922" w:rsidP="00606922">
          <w:pPr>
            <w:pStyle w:val="80B3EC7689F3425CA88428B892A9D2752"/>
          </w:pPr>
          <w:r>
            <w:rPr>
              <w:rStyle w:val="Platshllartext"/>
            </w:rPr>
            <w:t>Ange anläggning och fastighetsbeteckning</w:t>
          </w:r>
        </w:p>
      </w:docPartBody>
    </w:docPart>
    <w:docPart>
      <w:docPartPr>
        <w:name w:val="9F391BD9B3BC4EC1A17D58865E22B340"/>
        <w:category>
          <w:name w:val="Allmänt"/>
          <w:gallery w:val="placeholder"/>
        </w:category>
        <w:types>
          <w:type w:val="bbPlcHdr"/>
        </w:types>
        <w:behaviors>
          <w:behavior w:val="content"/>
        </w:behaviors>
        <w:guid w:val="{2AC6C06F-4DC6-43E1-AB2A-6BCE7D76173C}"/>
      </w:docPartPr>
      <w:docPartBody>
        <w:p w:rsidR="00F92A4C" w:rsidRDefault="00606922" w:rsidP="00606922">
          <w:pPr>
            <w:pStyle w:val="9F391BD9B3BC4EC1A17D58865E22B3402"/>
          </w:pPr>
          <w:r>
            <w:rPr>
              <w:rStyle w:val="Platshllartext"/>
            </w:rPr>
            <w:t>Ange förvaltning eller bolag</w:t>
          </w:r>
        </w:p>
      </w:docPartBody>
    </w:docPart>
    <w:docPart>
      <w:docPartPr>
        <w:name w:val="B9023E0DBB5342EB82C827EED9273D65"/>
        <w:category>
          <w:name w:val="Allmänt"/>
          <w:gallery w:val="placeholder"/>
        </w:category>
        <w:types>
          <w:type w:val="bbPlcHdr"/>
        </w:types>
        <w:behaviors>
          <w:behavior w:val="content"/>
        </w:behaviors>
        <w:guid w:val="{91C08F3F-7A31-41FC-92C0-0614463B8072}"/>
      </w:docPartPr>
      <w:docPartBody>
        <w:p w:rsidR="00F92A4C" w:rsidRDefault="00606922" w:rsidP="00606922">
          <w:pPr>
            <w:pStyle w:val="B9023E0DBB5342EB82C827EED9273D652"/>
          </w:pPr>
          <w:r>
            <w:rPr>
              <w:rStyle w:val="Platshllartext"/>
            </w:rPr>
            <w:t>Ange område eller avdelning</w:t>
          </w:r>
        </w:p>
      </w:docPartBody>
    </w:docPart>
    <w:docPart>
      <w:docPartPr>
        <w:name w:val="DB2CE63A767442CCAD4D588E9D71B6EE"/>
        <w:category>
          <w:name w:val="Allmänt"/>
          <w:gallery w:val="placeholder"/>
        </w:category>
        <w:types>
          <w:type w:val="bbPlcHdr"/>
        </w:types>
        <w:behaviors>
          <w:behavior w:val="content"/>
        </w:behaviors>
        <w:guid w:val="{CD55D212-B967-4F93-A465-F8ECFF07BC2C}"/>
      </w:docPartPr>
      <w:docPartBody>
        <w:p w:rsidR="00F92A4C" w:rsidRDefault="00606922" w:rsidP="00606922">
          <w:pPr>
            <w:pStyle w:val="DB2CE63A767442CCAD4D588E9D71B6EE2"/>
          </w:pPr>
          <w:r>
            <w:rPr>
              <w:rStyle w:val="Platshllartext"/>
            </w:rPr>
            <w:t>Ange för- och efternamn</w:t>
          </w:r>
        </w:p>
      </w:docPartBody>
    </w:docPart>
    <w:docPart>
      <w:docPartPr>
        <w:name w:val="B69A579B61364BA793A6610FF3442867"/>
        <w:category>
          <w:name w:val="Allmänt"/>
          <w:gallery w:val="placeholder"/>
        </w:category>
        <w:types>
          <w:type w:val="bbPlcHdr"/>
        </w:types>
        <w:behaviors>
          <w:behavior w:val="content"/>
        </w:behaviors>
        <w:guid w:val="{511F67C3-9637-4DB7-8DE7-3077C6758E9C}"/>
      </w:docPartPr>
      <w:docPartBody>
        <w:p w:rsidR="00F92A4C" w:rsidRDefault="00606922" w:rsidP="00606922">
          <w:pPr>
            <w:pStyle w:val="B69A579B61364BA793A6610FF34428672"/>
          </w:pPr>
          <w:r>
            <w:rPr>
              <w:rStyle w:val="Platshllartext"/>
            </w:rPr>
            <w:t>Ange VGR-ID alternativt personnummer</w:t>
          </w:r>
        </w:p>
      </w:docPartBody>
    </w:docPart>
    <w:docPart>
      <w:docPartPr>
        <w:name w:val="7389EB19F7634789B816094248FC671E"/>
        <w:category>
          <w:name w:val="Allmänt"/>
          <w:gallery w:val="placeholder"/>
        </w:category>
        <w:types>
          <w:type w:val="bbPlcHdr"/>
        </w:types>
        <w:behaviors>
          <w:behavior w:val="content"/>
        </w:behaviors>
        <w:guid w:val="{790F6D72-D5AC-4095-9483-17C54793B2FB}"/>
      </w:docPartPr>
      <w:docPartBody>
        <w:p w:rsidR="00F92A4C" w:rsidRDefault="00606922" w:rsidP="00606922">
          <w:pPr>
            <w:pStyle w:val="7389EB19F7634789B816094248FC671E2"/>
          </w:pPr>
          <w:r>
            <w:rPr>
              <w:rStyle w:val="Platshllartext"/>
            </w:rPr>
            <w:t>Ange telefonnummer direkt</w:t>
          </w:r>
        </w:p>
      </w:docPartBody>
    </w:docPart>
    <w:docPart>
      <w:docPartPr>
        <w:name w:val="4BA8462C06424EBA811D0132BBFDDC01"/>
        <w:category>
          <w:name w:val="Allmänt"/>
          <w:gallery w:val="placeholder"/>
        </w:category>
        <w:types>
          <w:type w:val="bbPlcHdr"/>
        </w:types>
        <w:behaviors>
          <w:behavior w:val="content"/>
        </w:behaviors>
        <w:guid w:val="{0CC56F9A-5A45-4362-A127-C8D4658EA44D}"/>
      </w:docPartPr>
      <w:docPartBody>
        <w:p w:rsidR="00F92A4C" w:rsidRDefault="00606922" w:rsidP="00606922">
          <w:pPr>
            <w:pStyle w:val="4BA8462C06424EBA811D0132BBFDDC012"/>
          </w:pPr>
          <w:r>
            <w:rPr>
              <w:rStyle w:val="Platshllartext"/>
            </w:rPr>
            <w:t>Ange e-postadress</w:t>
          </w:r>
        </w:p>
      </w:docPartBody>
    </w:docPart>
    <w:docPart>
      <w:docPartPr>
        <w:name w:val="EEF9709640974AB1B36B351EE50A330E"/>
        <w:category>
          <w:name w:val="Allmänt"/>
          <w:gallery w:val="placeholder"/>
        </w:category>
        <w:types>
          <w:type w:val="bbPlcHdr"/>
        </w:types>
        <w:behaviors>
          <w:behavior w:val="content"/>
        </w:behaviors>
        <w:guid w:val="{33694C0D-33C9-4A4F-9673-A984BFBDBAD2}"/>
      </w:docPartPr>
      <w:docPartBody>
        <w:p w:rsidR="00F92A4C" w:rsidRDefault="00606922" w:rsidP="00606922">
          <w:pPr>
            <w:pStyle w:val="EEF9709640974AB1B36B351EE50A330E2"/>
          </w:pPr>
          <w:r>
            <w:rPr>
              <w:rStyle w:val="Platshllartext"/>
            </w:rPr>
            <w:t>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2040503050201020203"/>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22"/>
    <w:rsid w:val="002F5186"/>
    <w:rsid w:val="00606922"/>
    <w:rsid w:val="006F19E1"/>
    <w:rsid w:val="00F92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6922"/>
    <w:rPr>
      <w:color w:val="808080"/>
    </w:rPr>
  </w:style>
  <w:style w:type="paragraph" w:customStyle="1" w:styleId="4213FCA6C8D846D1912CE7336EFF66243">
    <w:name w:val="4213FCA6C8D846D1912CE7336EFF66243"/>
    <w:rsid w:val="00606922"/>
    <w:pPr>
      <w:spacing w:after="120" w:line="288" w:lineRule="auto"/>
      <w:ind w:left="992" w:right="868"/>
    </w:pPr>
    <w:rPr>
      <w:rFonts w:ascii="Times New Roman" w:eastAsia="Times New Roman" w:hAnsi="Times New Roman" w:cs="Times New Roman"/>
      <w:sz w:val="24"/>
      <w:szCs w:val="24"/>
    </w:rPr>
  </w:style>
  <w:style w:type="paragraph" w:customStyle="1" w:styleId="80B3EC7689F3425CA88428B892A9D2752">
    <w:name w:val="80B3EC7689F3425CA88428B892A9D2752"/>
    <w:rsid w:val="00606922"/>
    <w:pPr>
      <w:spacing w:after="120" w:line="288" w:lineRule="auto"/>
      <w:ind w:left="992" w:right="868"/>
    </w:pPr>
    <w:rPr>
      <w:rFonts w:ascii="Times New Roman" w:eastAsia="Times New Roman" w:hAnsi="Times New Roman" w:cs="Times New Roman"/>
      <w:sz w:val="24"/>
      <w:szCs w:val="24"/>
    </w:rPr>
  </w:style>
  <w:style w:type="paragraph" w:customStyle="1" w:styleId="9F391BD9B3BC4EC1A17D58865E22B3402">
    <w:name w:val="9F391BD9B3BC4EC1A17D58865E22B3402"/>
    <w:rsid w:val="00606922"/>
    <w:pPr>
      <w:spacing w:after="120" w:line="288" w:lineRule="auto"/>
      <w:ind w:left="992" w:right="868"/>
    </w:pPr>
    <w:rPr>
      <w:rFonts w:ascii="Times New Roman" w:eastAsia="Times New Roman" w:hAnsi="Times New Roman" w:cs="Times New Roman"/>
      <w:sz w:val="24"/>
      <w:szCs w:val="24"/>
    </w:rPr>
  </w:style>
  <w:style w:type="paragraph" w:customStyle="1" w:styleId="B9023E0DBB5342EB82C827EED9273D652">
    <w:name w:val="B9023E0DBB5342EB82C827EED9273D652"/>
    <w:rsid w:val="00606922"/>
    <w:pPr>
      <w:spacing w:after="120" w:line="288" w:lineRule="auto"/>
      <w:ind w:left="992" w:right="868"/>
    </w:pPr>
    <w:rPr>
      <w:rFonts w:ascii="Times New Roman" w:eastAsia="Times New Roman" w:hAnsi="Times New Roman" w:cs="Times New Roman"/>
      <w:sz w:val="24"/>
      <w:szCs w:val="24"/>
    </w:rPr>
  </w:style>
  <w:style w:type="paragraph" w:customStyle="1" w:styleId="DB2CE63A767442CCAD4D588E9D71B6EE2">
    <w:name w:val="DB2CE63A767442CCAD4D588E9D71B6EE2"/>
    <w:rsid w:val="00606922"/>
    <w:pPr>
      <w:spacing w:after="120" w:line="288" w:lineRule="auto"/>
      <w:ind w:left="992" w:right="868"/>
    </w:pPr>
    <w:rPr>
      <w:rFonts w:ascii="Times New Roman" w:eastAsia="Times New Roman" w:hAnsi="Times New Roman" w:cs="Times New Roman"/>
      <w:sz w:val="24"/>
      <w:szCs w:val="24"/>
    </w:rPr>
  </w:style>
  <w:style w:type="paragraph" w:customStyle="1" w:styleId="B69A579B61364BA793A6610FF34428672">
    <w:name w:val="B69A579B61364BA793A6610FF34428672"/>
    <w:rsid w:val="00606922"/>
    <w:pPr>
      <w:spacing w:after="120" w:line="288" w:lineRule="auto"/>
      <w:ind w:left="992" w:right="868"/>
    </w:pPr>
    <w:rPr>
      <w:rFonts w:ascii="Times New Roman" w:eastAsia="Times New Roman" w:hAnsi="Times New Roman" w:cs="Times New Roman"/>
      <w:sz w:val="24"/>
      <w:szCs w:val="24"/>
    </w:rPr>
  </w:style>
  <w:style w:type="paragraph" w:customStyle="1" w:styleId="7389EB19F7634789B816094248FC671E2">
    <w:name w:val="7389EB19F7634789B816094248FC671E2"/>
    <w:rsid w:val="00606922"/>
    <w:pPr>
      <w:spacing w:after="120" w:line="288" w:lineRule="auto"/>
      <w:ind w:left="992" w:right="868"/>
    </w:pPr>
    <w:rPr>
      <w:rFonts w:ascii="Times New Roman" w:eastAsia="Times New Roman" w:hAnsi="Times New Roman" w:cs="Times New Roman"/>
      <w:sz w:val="24"/>
      <w:szCs w:val="24"/>
    </w:rPr>
  </w:style>
  <w:style w:type="paragraph" w:customStyle="1" w:styleId="4BA8462C06424EBA811D0132BBFDDC012">
    <w:name w:val="4BA8462C06424EBA811D0132BBFDDC012"/>
    <w:rsid w:val="00606922"/>
    <w:pPr>
      <w:spacing w:after="120" w:line="288" w:lineRule="auto"/>
      <w:ind w:left="992" w:right="868"/>
    </w:pPr>
    <w:rPr>
      <w:rFonts w:ascii="Times New Roman" w:eastAsia="Times New Roman" w:hAnsi="Times New Roman" w:cs="Times New Roman"/>
      <w:sz w:val="24"/>
      <w:szCs w:val="24"/>
    </w:rPr>
  </w:style>
  <w:style w:type="paragraph" w:customStyle="1" w:styleId="EEF9709640974AB1B36B351EE50A330E2">
    <w:name w:val="EEF9709640974AB1B36B351EE50A330E2"/>
    <w:rsid w:val="00606922"/>
    <w:pPr>
      <w:spacing w:after="120" w:line="288" w:lineRule="auto"/>
      <w:ind w:left="992" w:right="868"/>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341</TotalTime>
  <Pages>3</Pages>
  <Words>592</Words>
  <Characters>3140</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Blankett Delegering föreståndare brandfarlig vara</vt:lpstr>
    </vt:vector>
  </TitlesOfParts>
  <Manager/>
  <Company/>
  <LinksUpToDate>false</LinksUpToDate>
  <CharactersWithSpaces>3725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Blankett Delegering föreståndare brandfarlig vara</dc:title>
  <dc:subject/>
  <dc:creator/>
  <keywords/>
  <lastModifiedBy>Robin Karlsson</lastModifiedBy>
  <revision>129</revision>
  <lastPrinted>2016-03-31T10:56:00.0000000Z</lastPrinted>
  <dcterms:created xsi:type="dcterms:W3CDTF">2021-05-27T09:25:00.0000000Z</dcterms:created>
  <dcterms:modified xsi:type="dcterms:W3CDTF">2024-04-29T06:57:00.0000000Z</dcterms:modified>
</coreProperties>
</file>