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2F38B" w14:textId="32692C46" w:rsidR="00D24DBA" w:rsidRPr="00B37193" w:rsidRDefault="004477B4" w:rsidP="006769DD">
      <w:pPr>
        <w:pStyle w:val="Omslagstext"/>
      </w:pPr>
      <w:r w:rsidRPr="00B37193">
        <w:rPr>
          <w:noProof/>
        </w:rPr>
        <w:drawing>
          <wp:anchor distT="0" distB="0" distL="114300" distR="114300" simplePos="0" relativeHeight="251666432" behindDoc="0" locked="1" layoutInCell="1" allowOverlap="1" wp14:anchorId="7E0455C6" wp14:editId="6D118AD2">
            <wp:simplePos x="0" y="0"/>
            <wp:positionH relativeFrom="page">
              <wp:posOffset>542925</wp:posOffset>
            </wp:positionH>
            <wp:positionV relativeFrom="page">
              <wp:posOffset>9817735</wp:posOffset>
            </wp:positionV>
            <wp:extent cx="2213610" cy="394970"/>
            <wp:effectExtent l="0" t="0" r="0" b="5080"/>
            <wp:wrapTopAndBottom/>
            <wp:docPr id="28" name="Logo">
              <a:extLst xmlns:a="http://schemas.openxmlformats.org/drawingml/2006/main">
                <a:ext uri="{FF2B5EF4-FFF2-40B4-BE49-F238E27FC236}">
                  <a16:creationId xmlns:a16="http://schemas.microsoft.com/office/drawing/2014/main" id="{6A0989A0-7A4A-9CD0-D751-D56C294A584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Logo">
                      <a:extLst>
                        <a:ext uri="{FF2B5EF4-FFF2-40B4-BE49-F238E27FC236}">
                          <a16:creationId xmlns:a16="http://schemas.microsoft.com/office/drawing/2014/main" id="{6A0989A0-7A4A-9CD0-D751-D56C294A584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02443">
        <w:rPr>
          <w:noProof/>
        </w:rPr>
        <w:t>Enkel lokalbehovsanalys</w:t>
      </w:r>
    </w:p>
    <w:p w14:paraId="5F0620CB" w14:textId="627A76F8" w:rsidR="007547F2" w:rsidRPr="00B37193" w:rsidRDefault="00502443" w:rsidP="006769DD">
      <w:pPr>
        <w:pStyle w:val="Omslagstext"/>
      </w:pPr>
      <w:r>
        <w:t>2024</w:t>
      </w:r>
      <w:r w:rsidR="00D8636F">
        <w:t>-</w:t>
      </w:r>
      <w:r>
        <w:t>05</w:t>
      </w:r>
      <w:r w:rsidR="00D8636F">
        <w:t>-</w:t>
      </w:r>
      <w:r>
        <w:t>21</w:t>
      </w:r>
    </w:p>
    <w:p w14:paraId="1D7354A7" w14:textId="2239D90A" w:rsidR="00502443" w:rsidRDefault="00502443" w:rsidP="00467B6F">
      <w:pPr>
        <w:pStyle w:val="Rubrik1"/>
      </w:pPr>
      <w:r>
        <w:t>Mall för enkel lokalbehovsanalys</w:t>
      </w:r>
    </w:p>
    <w:p w14:paraId="6C834DF4" w14:textId="77777777" w:rsidR="00502443" w:rsidRDefault="00502443" w:rsidP="00467B6F">
      <w:r>
        <w:t>Verksamhet:</w:t>
      </w:r>
    </w:p>
    <w:p w14:paraId="045267D4" w14:textId="77777777" w:rsidR="00502443" w:rsidRDefault="00502443" w:rsidP="00467B6F">
      <w:r>
        <w:t>Datum:</w:t>
      </w:r>
    </w:p>
    <w:p w14:paraId="6865EFED" w14:textId="77777777" w:rsidR="00502443" w:rsidRDefault="00502443" w:rsidP="00467B6F">
      <w:r>
        <w:t>Handläggare:</w:t>
      </w:r>
    </w:p>
    <w:p w14:paraId="251661D2" w14:textId="77777777" w:rsidR="00502443" w:rsidRDefault="00502443" w:rsidP="00502443">
      <w:pPr>
        <w:pStyle w:val="Rubrik2"/>
      </w:pPr>
      <w:r>
        <w:t>Verksamhetens mål</w:t>
      </w:r>
    </w:p>
    <w:p w14:paraId="74A9D9F9" w14:textId="32F64DD6" w:rsidR="00502443" w:rsidRDefault="00502443" w:rsidP="00502443">
      <w:r>
        <w:t>Vilka av verksamhetens mål påverkar lokalbehovet?</w:t>
      </w:r>
    </w:p>
    <w:p w14:paraId="331C291B" w14:textId="77777777" w:rsidR="00502443" w:rsidRPr="00467B6F" w:rsidRDefault="00502443" w:rsidP="00467B6F">
      <w:pPr>
        <w:pStyle w:val="Rubrik2"/>
      </w:pPr>
      <w:r w:rsidRPr="00467B6F">
        <w:t>Organisation/personal</w:t>
      </w:r>
    </w:p>
    <w:p w14:paraId="5A61D031" w14:textId="77777777" w:rsidR="00502443" w:rsidRDefault="00502443" w:rsidP="00502443">
      <w:pPr>
        <w:pStyle w:val="Rubrik3"/>
      </w:pPr>
      <w:r>
        <w:t>Hur ser organisationen ut?</w:t>
      </w:r>
    </w:p>
    <w:p w14:paraId="757CCA67" w14:textId="77777777" w:rsidR="00502443" w:rsidRDefault="00502443" w:rsidP="00467B6F">
      <w:r>
        <w:t>Kan den organiseras på annat sätt för att bättre passa verksamhetens mål? Hur många personer ingår i organisationen och vilka funktioner finns?</w:t>
      </w:r>
    </w:p>
    <w:p w14:paraId="43490FEC" w14:textId="77777777" w:rsidR="00502443" w:rsidRDefault="00502443" w:rsidP="00502443">
      <w:pPr>
        <w:pStyle w:val="Rubrik3"/>
      </w:pPr>
      <w:r>
        <w:t>Volymer/ kunder</w:t>
      </w:r>
    </w:p>
    <w:p w14:paraId="64F4AB65" w14:textId="77777777" w:rsidR="00502443" w:rsidRDefault="00502443" w:rsidP="00467B6F">
      <w:r>
        <w:t>Vilka kunder har verksamheten? Vilka kundvolymer?</w:t>
      </w:r>
    </w:p>
    <w:p w14:paraId="196039A7" w14:textId="77777777" w:rsidR="00502443" w:rsidRDefault="00502443" w:rsidP="00467B6F">
      <w:r>
        <w:t>Kan kundernas beteende komma att förändras?</w:t>
      </w:r>
    </w:p>
    <w:p w14:paraId="297DF6C5" w14:textId="77777777" w:rsidR="00502443" w:rsidRDefault="00502443" w:rsidP="00502443">
      <w:pPr>
        <w:pStyle w:val="Rubrik2"/>
      </w:pPr>
      <w:r>
        <w:t>Verksamhetens omfattning</w:t>
      </w:r>
    </w:p>
    <w:p w14:paraId="6070B310" w14:textId="248A1A53" w:rsidR="00502443" w:rsidRDefault="00502443" w:rsidP="00502443">
      <w:r>
        <w:t xml:space="preserve">Här beskrivs </w:t>
      </w:r>
      <w:r w:rsidR="00467B6F">
        <w:t>till exempel</w:t>
      </w:r>
      <w:r>
        <w:t xml:space="preserve"> antal producerande enheter</w:t>
      </w:r>
    </w:p>
    <w:p w14:paraId="01EEF2A7" w14:textId="77777777" w:rsidR="00502443" w:rsidRDefault="00502443" w:rsidP="00502443">
      <w:pPr>
        <w:pStyle w:val="Rubrik2"/>
      </w:pPr>
      <w:r>
        <w:lastRenderedPageBreak/>
        <w:t>Övergripande krav på utrymmen och lokalfunktioner</w:t>
      </w:r>
    </w:p>
    <w:p w14:paraId="46DFAFAF" w14:textId="77777777" w:rsidR="00502443" w:rsidRDefault="00502443" w:rsidP="00502443">
      <w:r>
        <w:t>Vilka krav (det kan både vara funktionella krav eller krav som har mer med image att göra) har ni?</w:t>
      </w:r>
    </w:p>
    <w:p w14:paraId="76A20FD8" w14:textId="77777777" w:rsidR="00502443" w:rsidRDefault="00502443" w:rsidP="00502443">
      <w:pPr>
        <w:pStyle w:val="Rubrik3"/>
      </w:pPr>
      <w:r>
        <w:t>Aktivitetsplatser</w:t>
      </w:r>
    </w:p>
    <w:p w14:paraId="4246BF2A" w14:textId="77777777" w:rsidR="00502443" w:rsidRDefault="00502443" w:rsidP="00502443">
      <w:r>
        <w:t>Vilka är de viktigaste aktivitetsplatserna (</w:t>
      </w:r>
      <w:proofErr w:type="gramStart"/>
      <w:r>
        <w:t>t.ex.</w:t>
      </w:r>
      <w:proofErr w:type="gramEnd"/>
      <w:r>
        <w:t xml:space="preserve"> kontorsarbetsplats eller laborationsutrymme) som verksamheten omfattar?</w:t>
      </w:r>
    </w:p>
    <w:p w14:paraId="278051E1" w14:textId="77777777" w:rsidR="00502443" w:rsidRDefault="00502443" w:rsidP="00502443">
      <w:pPr>
        <w:pStyle w:val="Rubrik3"/>
      </w:pPr>
      <w:r>
        <w:t>Typ av aktivitet</w:t>
      </w:r>
    </w:p>
    <w:p w14:paraId="00D1E3FB" w14:textId="77777777" w:rsidR="00502443" w:rsidRDefault="00502443" w:rsidP="00502443">
      <w:r>
        <w:t>Hur kommer viktiga aktiviteter som verksamheten utför (</w:t>
      </w:r>
      <w:proofErr w:type="gramStart"/>
      <w:r>
        <w:t>t.ex.</w:t>
      </w:r>
      <w:proofErr w:type="gramEnd"/>
      <w:r>
        <w:t xml:space="preserve"> omvårdnad) att utvecklas inför framtiden?</w:t>
      </w:r>
    </w:p>
    <w:p w14:paraId="199C144A" w14:textId="77777777" w:rsidR="00502443" w:rsidRDefault="00502443" w:rsidP="00502443">
      <w:pPr>
        <w:pStyle w:val="Rubrik3"/>
      </w:pPr>
      <w:r>
        <w:t>Sambandsbehov</w:t>
      </w:r>
    </w:p>
    <w:p w14:paraId="13C32477" w14:textId="77777777" w:rsidR="00502443" w:rsidRDefault="00502443" w:rsidP="00502443">
      <w:r>
        <w:t>Hur ser sambandbehov mellan olika aktivitetsplatser ut?</w:t>
      </w:r>
    </w:p>
    <w:p w14:paraId="0EF8CF37" w14:textId="77777777" w:rsidR="00502443" w:rsidRDefault="00502443" w:rsidP="00502443">
      <w:pPr>
        <w:pStyle w:val="Rubrik3"/>
      </w:pPr>
      <w:r>
        <w:t>Arbetsmiljö</w:t>
      </w:r>
    </w:p>
    <w:p w14:paraId="7A3239BC" w14:textId="77777777" w:rsidR="00502443" w:rsidRDefault="00502443" w:rsidP="00502443">
      <w:r>
        <w:t>Vilka specifika krav på arbetsmiljön påverkar lokalbehovet (</w:t>
      </w:r>
      <w:proofErr w:type="gramStart"/>
      <w:r>
        <w:t>t.ex.</w:t>
      </w:r>
      <w:proofErr w:type="gramEnd"/>
      <w:r>
        <w:t xml:space="preserve"> ljudkrav som leder till att vissa utrymmen som inte kan vara placerade bredvid vilka utrymmen som helst)?</w:t>
      </w:r>
    </w:p>
    <w:p w14:paraId="16C1134A" w14:textId="77777777" w:rsidR="00502443" w:rsidRDefault="00502443" w:rsidP="00502443">
      <w:pPr>
        <w:pStyle w:val="Rubrik3"/>
      </w:pPr>
      <w:r>
        <w:t>Nyttjandetid</w:t>
      </w:r>
    </w:p>
    <w:p w14:paraId="685773DA" w14:textId="080DC5AB" w:rsidR="00E9189B" w:rsidRPr="00B37193" w:rsidRDefault="00502443" w:rsidP="00502443">
      <w:r>
        <w:t>Under vilken tid nyttjar verksamheten lokalerna?</w:t>
      </w:r>
    </w:p>
    <w:sectPr w:rsidR="00E9189B" w:rsidRPr="00B37193" w:rsidSect="006F7778">
      <w:headerReference w:type="default" r:id="rId14"/>
      <w:head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5A8E32" w14:textId="77777777" w:rsidR="00196C81" w:rsidRDefault="00196C81" w:rsidP="00ED6C6F">
      <w:pPr>
        <w:spacing w:after="0" w:line="240" w:lineRule="auto"/>
      </w:pPr>
      <w:r>
        <w:separator/>
      </w:r>
    </w:p>
  </w:endnote>
  <w:endnote w:type="continuationSeparator" w:id="0">
    <w:p w14:paraId="14F145B0" w14:textId="77777777" w:rsidR="00196C81" w:rsidRDefault="00196C81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420E9E" w14:textId="77777777" w:rsidR="00196C81" w:rsidRDefault="00196C81" w:rsidP="00ED6C6F">
      <w:pPr>
        <w:spacing w:after="0" w:line="240" w:lineRule="auto"/>
      </w:pPr>
      <w:r>
        <w:separator/>
      </w:r>
    </w:p>
  </w:footnote>
  <w:footnote w:type="continuationSeparator" w:id="0">
    <w:p w14:paraId="577D4672" w14:textId="77777777" w:rsidR="00196C81" w:rsidRDefault="00196C81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055299" w14:textId="39F28821" w:rsidR="009E3DC3" w:rsidRPr="00F25BAC" w:rsidRDefault="00502443" w:rsidP="00F25BAC">
    <w:pPr>
      <w:pStyle w:val="Sidhuvud"/>
    </w:pPr>
    <w:r>
      <w:t>Enkel lokalbehovsanalys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4782C37F" w14:textId="77777777" w:rsidR="00716FE4" w:rsidRDefault="00716FE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70C7F1" w14:textId="77777777" w:rsidR="00C95698" w:rsidRDefault="00C95698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18529E80" wp14:editId="34974A60">
          <wp:simplePos x="0" y="0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30922905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0922905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2443"/>
    <w:rsid w:val="00014ABF"/>
    <w:rsid w:val="000164F3"/>
    <w:rsid w:val="000213E0"/>
    <w:rsid w:val="000226F4"/>
    <w:rsid w:val="00023CF5"/>
    <w:rsid w:val="000304A9"/>
    <w:rsid w:val="00035827"/>
    <w:rsid w:val="000428AA"/>
    <w:rsid w:val="00062D22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96C81"/>
    <w:rsid w:val="001A7D3F"/>
    <w:rsid w:val="001B2002"/>
    <w:rsid w:val="001B4BB9"/>
    <w:rsid w:val="001F39DE"/>
    <w:rsid w:val="001F3A6E"/>
    <w:rsid w:val="00220B93"/>
    <w:rsid w:val="00227810"/>
    <w:rsid w:val="0023309C"/>
    <w:rsid w:val="002346A2"/>
    <w:rsid w:val="00235637"/>
    <w:rsid w:val="00237D8B"/>
    <w:rsid w:val="002506A7"/>
    <w:rsid w:val="00251B44"/>
    <w:rsid w:val="00257988"/>
    <w:rsid w:val="002603DF"/>
    <w:rsid w:val="002611BD"/>
    <w:rsid w:val="00267E76"/>
    <w:rsid w:val="002A0EBB"/>
    <w:rsid w:val="002A223C"/>
    <w:rsid w:val="002D6BE7"/>
    <w:rsid w:val="002E6307"/>
    <w:rsid w:val="002F7366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D14FC"/>
    <w:rsid w:val="003D1AD5"/>
    <w:rsid w:val="003E0FE8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67B6F"/>
    <w:rsid w:val="00472FE4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443"/>
    <w:rsid w:val="00502996"/>
    <w:rsid w:val="005241A4"/>
    <w:rsid w:val="00531996"/>
    <w:rsid w:val="005377E7"/>
    <w:rsid w:val="005537A8"/>
    <w:rsid w:val="0056637A"/>
    <w:rsid w:val="00575871"/>
    <w:rsid w:val="005861D0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E6815"/>
    <w:rsid w:val="005F29FB"/>
    <w:rsid w:val="00604B03"/>
    <w:rsid w:val="00606B0F"/>
    <w:rsid w:val="006137D6"/>
    <w:rsid w:val="00622230"/>
    <w:rsid w:val="00640FC9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16FE4"/>
    <w:rsid w:val="00737193"/>
    <w:rsid w:val="00742CAC"/>
    <w:rsid w:val="0074470A"/>
    <w:rsid w:val="007547F2"/>
    <w:rsid w:val="00766BEC"/>
    <w:rsid w:val="00772B6E"/>
    <w:rsid w:val="007829D2"/>
    <w:rsid w:val="00783074"/>
    <w:rsid w:val="0078522D"/>
    <w:rsid w:val="00794A3F"/>
    <w:rsid w:val="007A0B53"/>
    <w:rsid w:val="007B634A"/>
    <w:rsid w:val="007C1E39"/>
    <w:rsid w:val="007C5139"/>
    <w:rsid w:val="007D1C61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553"/>
    <w:rsid w:val="008D4F31"/>
    <w:rsid w:val="008D63F2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B773D"/>
    <w:rsid w:val="009D509B"/>
    <w:rsid w:val="009D7F49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80C68"/>
    <w:rsid w:val="00A85CB0"/>
    <w:rsid w:val="00A87B49"/>
    <w:rsid w:val="00A919CE"/>
    <w:rsid w:val="00A96DA2"/>
    <w:rsid w:val="00AA2ABA"/>
    <w:rsid w:val="00AA3A34"/>
    <w:rsid w:val="00AA5C9A"/>
    <w:rsid w:val="00AB167A"/>
    <w:rsid w:val="00AB24CA"/>
    <w:rsid w:val="00AB2AFC"/>
    <w:rsid w:val="00AB52F3"/>
    <w:rsid w:val="00AB57E2"/>
    <w:rsid w:val="00AD354E"/>
    <w:rsid w:val="00AD5832"/>
    <w:rsid w:val="00AE7BA4"/>
    <w:rsid w:val="00AF5B57"/>
    <w:rsid w:val="00B1580D"/>
    <w:rsid w:val="00B30455"/>
    <w:rsid w:val="00B32309"/>
    <w:rsid w:val="00B37193"/>
    <w:rsid w:val="00B40283"/>
    <w:rsid w:val="00B4285A"/>
    <w:rsid w:val="00B462CC"/>
    <w:rsid w:val="00B6416A"/>
    <w:rsid w:val="00B71B19"/>
    <w:rsid w:val="00BB48AC"/>
    <w:rsid w:val="00BB7B8B"/>
    <w:rsid w:val="00BC4E87"/>
    <w:rsid w:val="00BD161C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28C0"/>
    <w:rsid w:val="00C76DDB"/>
    <w:rsid w:val="00C95698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8636F"/>
    <w:rsid w:val="00DD3A59"/>
    <w:rsid w:val="00DF0444"/>
    <w:rsid w:val="00DF19B1"/>
    <w:rsid w:val="00DF28E1"/>
    <w:rsid w:val="00DF42CC"/>
    <w:rsid w:val="00E0329D"/>
    <w:rsid w:val="00E05BFC"/>
    <w:rsid w:val="00E13EFC"/>
    <w:rsid w:val="00E15D2C"/>
    <w:rsid w:val="00E33025"/>
    <w:rsid w:val="00E339A3"/>
    <w:rsid w:val="00E47380"/>
    <w:rsid w:val="00E4775A"/>
    <w:rsid w:val="00E50040"/>
    <w:rsid w:val="00E63ED2"/>
    <w:rsid w:val="00E66CA0"/>
    <w:rsid w:val="00E9189B"/>
    <w:rsid w:val="00EA6EF6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1503"/>
    <w:rsid w:val="00FC6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12DEAA"/>
  <w15:chartTrackingRefBased/>
  <w15:docId w15:val="{DDCCF181-F58D-4F1B-ADE3-0E1B8B3D0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qFormat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7F49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qFormat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794A3F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3A6E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styles.xml" Id="rId8" /><Relationship Type="http://schemas.openxmlformats.org/officeDocument/2006/relationships/image" Target="media/image1.png" Id="rId13" /><Relationship Type="http://schemas.openxmlformats.org/officeDocument/2006/relationships/numbering" Target="numbering.xml" Id="rId7" /><Relationship Type="http://schemas.openxmlformats.org/officeDocument/2006/relationships/endnotes" Target="endnotes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footnotes" Target="footnotes.xml" Id="rId11" /><Relationship Type="http://schemas.openxmlformats.org/officeDocument/2006/relationships/header" Target="header2.xml" Id="rId15" /><Relationship Type="http://schemas.openxmlformats.org/officeDocument/2006/relationships/webSettings" Target="webSettings.xml" Id="rId10" /><Relationship Type="http://schemas.openxmlformats.org/officeDocument/2006/relationships/settings" Target="settings.xml" Id="rId9" /><Relationship Type="http://schemas.openxmlformats.org/officeDocument/2006/relationships/header" Target="header1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vgregion.se\mallar$\VGR%20Office-mallar\RS\Helhet\Kort%20dokument%20Helheten.dotx" TargetMode="External"/></Relationships>
</file>

<file path=word/theme/theme1.xml><?xml version="1.0" encoding="utf-8"?>
<a:theme xmlns:a="http://schemas.openxmlformats.org/drawingml/2006/main" name="VGR_Grunden">
  <a:themeElements>
    <a:clrScheme name="VGR_Grunden_Färg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37474F"/>
      </a:accent1>
      <a:accent2>
        <a:srgbClr val="9575CD"/>
      </a:accent2>
      <a:accent3>
        <a:srgbClr val="A1887F"/>
      </a:accent3>
      <a:accent4>
        <a:srgbClr val="1A9FB3"/>
      </a:accent4>
      <a:accent5>
        <a:srgbClr val="ED5F8C"/>
      </a:accent5>
      <a:accent6>
        <a:srgbClr val="43A447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Grunden" id="{8FAB1C07-BABA-466C-8D46-4FFD70A5286D}" vid="{88F5A079-68B9-46AB-A833-D0E30E2AD09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Kort dokument Helheten</Template>
  <TotalTime>0</TotalTime>
  <Pages>2</Pages>
  <Words>202</Words>
  <Characters>1073</Characters>
  <Application>Microsoft Office Word</Application>
  <DocSecurity>0</DocSecurity>
  <Lines>8</Lines>
  <Paragraphs>2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Enkel lokalbehovsanalys</vt:lpstr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Enkel lokalbehovsanalys - Mall</dc:title>
  <dc:subject/>
  <dc:creator>Maria Lagergréen Västlund</dc:creator>
  <keywords/>
  <dc:description/>
  <lastModifiedBy>Stina Ferm</lastModifiedBy>
  <revision>2</revision>
  <lastPrinted>2022-11-24T12:38:00.0000000Z</lastPrinted>
  <dcterms:created xsi:type="dcterms:W3CDTF">2024-07-05T05:33:00.0000000Z</dcterms:created>
  <dcterms:modified xsi:type="dcterms:W3CDTF">2024-07-05T05:33:00.0000000Z</dcterms:modified>
</coreProperties>
</file>