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D9BDA" w14:textId="77777777" w:rsidR="000540CC" w:rsidRDefault="000540CC" w:rsidP="00F35B05">
      <w:pPr>
        <w:pStyle w:val="Rubrik2"/>
        <w:sectPr w:rsidR="000540CC" w:rsidSect="000540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B0DAB4" w14:textId="7FD79D91" w:rsidR="000540CC" w:rsidRPr="000540CC" w:rsidRDefault="63D5CBFD" w:rsidP="35DFAB4D">
      <w:pPr>
        <w:pStyle w:val="Rubrik1"/>
        <w:rPr>
          <w:szCs w:val="48"/>
        </w:rPr>
      </w:pPr>
      <w:bookmarkStart w:id="1" w:name="_Toc102466000"/>
      <w:bookmarkStart w:id="2" w:name="_Toc314219769"/>
      <w:r>
        <w:t xml:space="preserve">Receptionen ortopedteknik - </w:t>
      </w:r>
      <w:r w:rsidR="000540CC">
        <w:br/>
      </w:r>
      <w:r>
        <w:t>patientadministrativt</w:t>
      </w:r>
      <w:bookmarkEnd w:id="1"/>
    </w:p>
    <w:p w14:paraId="22C3036F" w14:textId="77777777" w:rsidR="000540CC" w:rsidRPr="000540CC" w:rsidRDefault="63D5CBFD" w:rsidP="35DFAB4D">
      <w:pPr>
        <w:pStyle w:val="Rubrik2"/>
        <w:rPr>
          <w:rFonts w:ascii="Calibri" w:eastAsia="MS Gothic" w:hAnsi="Calibri"/>
          <w:color w:val="000000" w:themeColor="text2"/>
          <w:szCs w:val="40"/>
        </w:rPr>
      </w:pPr>
      <w:bookmarkStart w:id="3" w:name="_Toc459706528"/>
      <w:bookmarkStart w:id="4" w:name="_Toc497731561"/>
      <w:bookmarkStart w:id="5" w:name="_Toc256000000"/>
      <w:bookmarkStart w:id="6" w:name="_Toc256000024"/>
      <w:bookmarkStart w:id="7" w:name="_Toc256000048"/>
      <w:bookmarkStart w:id="8" w:name="_Toc256000072"/>
      <w:bookmarkStart w:id="9" w:name="_Toc503794826"/>
      <w:bookmarkStart w:id="10" w:name="_Toc256000096"/>
      <w:bookmarkStart w:id="11" w:name="_Toc256000121"/>
      <w:bookmarkStart w:id="12" w:name="_Toc256000146"/>
      <w:bookmarkStart w:id="13" w:name="_Toc256000171"/>
      <w:bookmarkStart w:id="14" w:name="_Toc256000196"/>
      <w:bookmarkStart w:id="15" w:name="_Toc256000221"/>
      <w:bookmarkStart w:id="16" w:name="_Toc256000246"/>
      <w:bookmarkStart w:id="17" w:name="_Toc256000271"/>
      <w:bookmarkStart w:id="18" w:name="_Toc256000296"/>
      <w:bookmarkStart w:id="19" w:name="_Toc256000321"/>
      <w:bookmarkStart w:id="20" w:name="_Toc113270494"/>
      <w:r w:rsidRPr="000540CC">
        <w:t>Sammanfattning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2E677D36" w14:textId="545E250C" w:rsidR="000540CC" w:rsidRPr="000540CC" w:rsidRDefault="63D5CBFD" w:rsidP="008E087F">
      <w:r>
        <w:t>Rutiner för handhavande av patientadministrativa uppgifter vid ortopedteknik, SÄS.</w:t>
      </w:r>
    </w:p>
    <w:p w14:paraId="33093894" w14:textId="77777777" w:rsidR="003B56C0" w:rsidRDefault="63D5CBFD" w:rsidP="009C51DB">
      <w:pPr>
        <w:pStyle w:val="Rubrik1"/>
        <w:rPr>
          <w:noProof/>
        </w:rPr>
      </w:pPr>
      <w:r w:rsidRPr="009C51DB">
        <w:t>Innehållsförteckning</w:t>
      </w:r>
      <w:r w:rsidR="009C51DB">
        <w:rPr>
          <w:rFonts w:eastAsiaTheme="majorEastAsia" w:cstheme="majorBidi"/>
          <w:noProof/>
        </w:rPr>
        <w:fldChar w:fldCharType="begin"/>
      </w:r>
      <w:r w:rsidR="009C51DB">
        <w:rPr>
          <w:rFonts w:eastAsiaTheme="majorEastAsia" w:cstheme="majorBidi"/>
          <w:noProof/>
        </w:rPr>
        <w:instrText xml:space="preserve"> TOC \h \z \u \t "Rubrik 2;1;Rubrik 3;2;Rubrik;1;Faktaruta rubrik;3" </w:instrText>
      </w:r>
      <w:r w:rsidR="009C51DB">
        <w:rPr>
          <w:rFonts w:eastAsiaTheme="majorEastAsia" w:cstheme="majorBidi"/>
          <w:noProof/>
        </w:rPr>
        <w:fldChar w:fldCharType="separate"/>
      </w:r>
    </w:p>
    <w:p w14:paraId="03CC5019" w14:textId="0C41B613" w:rsidR="003B56C0" w:rsidRDefault="003F4B0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494" w:history="1">
        <w:r w:rsidR="003B56C0" w:rsidRPr="00095979">
          <w:rPr>
            <w:rStyle w:val="Hyperlnk"/>
            <w:rFonts w:eastAsia="MS Gothic"/>
            <w:noProof/>
          </w:rPr>
          <w:t>Sammanfattning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_Toc113270494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1</w:t>
        </w:r>
        <w:r w:rsidR="003B56C0">
          <w:rPr>
            <w:noProof/>
            <w:webHidden/>
          </w:rPr>
          <w:fldChar w:fldCharType="end"/>
        </w:r>
      </w:hyperlink>
    </w:p>
    <w:p w14:paraId="502989C0" w14:textId="33382667" w:rsidR="003B56C0" w:rsidRDefault="003F4B0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495" w:history="1">
        <w:r w:rsidR="003B56C0" w:rsidRPr="00095979">
          <w:rPr>
            <w:rStyle w:val="Hyperlnk"/>
            <w:rFonts w:eastAsia="MS Gothic"/>
            <w:noProof/>
          </w:rPr>
          <w:t>Förutsättningar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_Toc113270495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2</w:t>
        </w:r>
        <w:r w:rsidR="003B56C0">
          <w:rPr>
            <w:noProof/>
            <w:webHidden/>
          </w:rPr>
          <w:fldChar w:fldCharType="end"/>
        </w:r>
      </w:hyperlink>
    </w:p>
    <w:p w14:paraId="64966D34" w14:textId="6372EA07" w:rsidR="003B56C0" w:rsidRDefault="003F4B0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496" w:history="1">
        <w:r w:rsidR="003B56C0" w:rsidRPr="00095979">
          <w:rPr>
            <w:rStyle w:val="Hyperlnk"/>
            <w:rFonts w:eastAsia="MS Gothic"/>
            <w:noProof/>
          </w:rPr>
          <w:t>Genomförande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_Toc113270496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2</w:t>
        </w:r>
        <w:r w:rsidR="003B56C0">
          <w:rPr>
            <w:noProof/>
            <w:webHidden/>
          </w:rPr>
          <w:fldChar w:fldCharType="end"/>
        </w:r>
      </w:hyperlink>
    </w:p>
    <w:p w14:paraId="79E857A7" w14:textId="5ECACFBF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497" w:history="1">
        <w:r w:rsidR="003B56C0" w:rsidRPr="00095979">
          <w:rPr>
            <w:rStyle w:val="Hyperlnk"/>
            <w:rFonts w:eastAsia="MS Gothic"/>
            <w:noProof/>
          </w:rPr>
          <w:t>Registrering av remisser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_Toc113270497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2</w:t>
        </w:r>
        <w:r w:rsidR="003B56C0">
          <w:rPr>
            <w:noProof/>
            <w:webHidden/>
          </w:rPr>
          <w:fldChar w:fldCharType="end"/>
        </w:r>
      </w:hyperlink>
    </w:p>
    <w:p w14:paraId="617793DB" w14:textId="68598A12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498" w:history="1">
        <w:r w:rsidR="003B56C0" w:rsidRPr="00095979">
          <w:rPr>
            <w:rStyle w:val="Hyperlnk"/>
            <w:rFonts w:eastAsia="MS Gothic"/>
            <w:noProof/>
          </w:rPr>
          <w:t>Länkning av order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_Toc113270498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2</w:t>
        </w:r>
        <w:r w:rsidR="003B56C0">
          <w:rPr>
            <w:noProof/>
            <w:webHidden/>
          </w:rPr>
          <w:fldChar w:fldCharType="end"/>
        </w:r>
      </w:hyperlink>
    </w:p>
    <w:p w14:paraId="437031DE" w14:textId="6C3193F6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499" w:history="1">
        <w:r w:rsidR="003B56C0" w:rsidRPr="00095979">
          <w:rPr>
            <w:rStyle w:val="Hyperlnk"/>
            <w:rFonts w:eastAsia="MS Gothic"/>
            <w:noProof/>
          </w:rPr>
          <w:t>Grovplanering och prioritering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_Toc113270499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3</w:t>
        </w:r>
        <w:r w:rsidR="003B56C0">
          <w:rPr>
            <w:noProof/>
            <w:webHidden/>
          </w:rPr>
          <w:fldChar w:fldCharType="end"/>
        </w:r>
      </w:hyperlink>
    </w:p>
    <w:p w14:paraId="4235EE69" w14:textId="657DE9AD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0" w:history="1">
        <w:r w:rsidR="003B56C0" w:rsidRPr="00095979">
          <w:rPr>
            <w:rStyle w:val="Hyperlnk"/>
            <w:rFonts w:eastAsia="MS Gothic"/>
            <w:noProof/>
          </w:rPr>
          <w:t>Bokning/mottagning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_Toc113270500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3</w:t>
        </w:r>
        <w:r w:rsidR="003B56C0">
          <w:rPr>
            <w:noProof/>
            <w:webHidden/>
          </w:rPr>
          <w:fldChar w:fldCharType="end"/>
        </w:r>
      </w:hyperlink>
    </w:p>
    <w:p w14:paraId="2A08070A" w14:textId="5E7BA030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1" w:history="1">
        <w:r w:rsidR="003B56C0" w:rsidRPr="00095979">
          <w:rPr>
            <w:rStyle w:val="Hyperlnk"/>
            <w:rFonts w:eastAsia="MS Gothic"/>
            <w:noProof/>
          </w:rPr>
          <w:t>Återbesök/provtid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_Toc113270501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4</w:t>
        </w:r>
        <w:r w:rsidR="003B56C0">
          <w:rPr>
            <w:noProof/>
            <w:webHidden/>
          </w:rPr>
          <w:fldChar w:fldCharType="end"/>
        </w:r>
      </w:hyperlink>
    </w:p>
    <w:p w14:paraId="1102DCC2" w14:textId="6FFE10C2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2" w:history="1">
        <w:r w:rsidR="003B56C0" w:rsidRPr="00095979">
          <w:rPr>
            <w:rStyle w:val="Hyperlnk"/>
            <w:rFonts w:eastAsia="MS Gothic"/>
            <w:noProof/>
          </w:rPr>
          <w:t>Scanning av remisser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_Toc113270502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4</w:t>
        </w:r>
        <w:r w:rsidR="003B56C0">
          <w:rPr>
            <w:noProof/>
            <w:webHidden/>
          </w:rPr>
          <w:fldChar w:fldCharType="end"/>
        </w:r>
      </w:hyperlink>
    </w:p>
    <w:p w14:paraId="35DBB4F3" w14:textId="2052C008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3" w:history="1">
        <w:r w:rsidR="003B56C0" w:rsidRPr="00095979">
          <w:rPr>
            <w:rStyle w:val="Hyperlnk"/>
            <w:rFonts w:eastAsia="MS Gothic"/>
            <w:noProof/>
          </w:rPr>
          <w:t>Besöksavgift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_Toc113270503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5</w:t>
        </w:r>
        <w:r w:rsidR="003B56C0">
          <w:rPr>
            <w:noProof/>
            <w:webHidden/>
          </w:rPr>
          <w:fldChar w:fldCharType="end"/>
        </w:r>
      </w:hyperlink>
    </w:p>
    <w:p w14:paraId="48B9AA24" w14:textId="7DE16F43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4" w:history="1">
        <w:r w:rsidR="003B56C0" w:rsidRPr="00095979">
          <w:rPr>
            <w:rStyle w:val="Hyperlnk"/>
            <w:rFonts w:eastAsia="MS Gothic"/>
            <w:noProof/>
          </w:rPr>
          <w:t>Betalning av hjälpmedel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_Toc113270504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5</w:t>
        </w:r>
        <w:r w:rsidR="003B56C0">
          <w:rPr>
            <w:noProof/>
            <w:webHidden/>
          </w:rPr>
          <w:fldChar w:fldCharType="end"/>
        </w:r>
      </w:hyperlink>
    </w:p>
    <w:p w14:paraId="15C0F515" w14:textId="3684D8B0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5" w:history="1">
        <w:r w:rsidR="003B56C0" w:rsidRPr="00095979">
          <w:rPr>
            <w:rStyle w:val="Hyperlnk"/>
            <w:rFonts w:eastAsia="MS Gothic"/>
            <w:noProof/>
          </w:rPr>
          <w:t>Kredit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_Toc113270505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6</w:t>
        </w:r>
        <w:r w:rsidR="003B56C0">
          <w:rPr>
            <w:noProof/>
            <w:webHidden/>
          </w:rPr>
          <w:fldChar w:fldCharType="end"/>
        </w:r>
      </w:hyperlink>
    </w:p>
    <w:p w14:paraId="2686DD7A" w14:textId="176F0036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6" w:history="1">
        <w:r w:rsidR="003B56C0" w:rsidRPr="00095979">
          <w:rPr>
            <w:rStyle w:val="Hyperlnk"/>
            <w:rFonts w:eastAsia="MS Gothic"/>
            <w:noProof/>
          </w:rPr>
          <w:t>Frikort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_Toc113270506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6</w:t>
        </w:r>
        <w:r w:rsidR="003B56C0">
          <w:rPr>
            <w:noProof/>
            <w:webHidden/>
          </w:rPr>
          <w:fldChar w:fldCharType="end"/>
        </w:r>
      </w:hyperlink>
    </w:p>
    <w:p w14:paraId="1EEB69AA" w14:textId="3F70F665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7" w:history="1">
        <w:r w:rsidR="003B56C0" w:rsidRPr="00095979">
          <w:rPr>
            <w:rStyle w:val="Hyperlnk"/>
            <w:rFonts w:eastAsia="MS Gothic"/>
            <w:noProof/>
          </w:rPr>
          <w:t>Telefontid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_Toc113270507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6</w:t>
        </w:r>
        <w:r w:rsidR="003B56C0">
          <w:rPr>
            <w:noProof/>
            <w:webHidden/>
          </w:rPr>
          <w:fldChar w:fldCharType="end"/>
        </w:r>
      </w:hyperlink>
    </w:p>
    <w:p w14:paraId="48415827" w14:textId="4D1D3CC1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8" w:history="1">
        <w:r w:rsidR="003B56C0" w:rsidRPr="00095979">
          <w:rPr>
            <w:rStyle w:val="Hyperlnk"/>
            <w:rFonts w:eastAsia="MS Gothic"/>
            <w:noProof/>
          </w:rPr>
          <w:t>Koppling av telefon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_Toc113270508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7</w:t>
        </w:r>
        <w:r w:rsidR="003B56C0">
          <w:rPr>
            <w:noProof/>
            <w:webHidden/>
          </w:rPr>
          <w:fldChar w:fldCharType="end"/>
        </w:r>
      </w:hyperlink>
    </w:p>
    <w:p w14:paraId="0DDFAF41" w14:textId="5C2FF51B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09" w:history="1">
        <w:r w:rsidR="003B56C0" w:rsidRPr="00095979">
          <w:rPr>
            <w:rStyle w:val="Hyperlnk"/>
            <w:rFonts w:eastAsia="MS Gothic"/>
            <w:noProof/>
          </w:rPr>
          <w:t>Lyssna av telefonsvararen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_Toc113270509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7</w:t>
        </w:r>
        <w:r w:rsidR="003B56C0">
          <w:rPr>
            <w:noProof/>
            <w:webHidden/>
          </w:rPr>
          <w:fldChar w:fldCharType="end"/>
        </w:r>
      </w:hyperlink>
    </w:p>
    <w:p w14:paraId="59531758" w14:textId="5A4D80ED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0" w:history="1">
        <w:r w:rsidR="003B56C0" w:rsidRPr="00095979">
          <w:rPr>
            <w:rStyle w:val="Hyperlnk"/>
            <w:rFonts w:eastAsia="MS Gothic"/>
            <w:noProof/>
          </w:rPr>
          <w:t>Mail till Ortopedteknik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_Toc113270510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8</w:t>
        </w:r>
        <w:r w:rsidR="003B56C0">
          <w:rPr>
            <w:noProof/>
            <w:webHidden/>
          </w:rPr>
          <w:fldChar w:fldCharType="end"/>
        </w:r>
      </w:hyperlink>
    </w:p>
    <w:p w14:paraId="63B376CA" w14:textId="62197198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1" w:history="1">
        <w:r w:rsidR="003B56C0" w:rsidRPr="00095979">
          <w:rPr>
            <w:rStyle w:val="Hyperlnk"/>
            <w:rFonts w:eastAsia="MS Gothic"/>
            <w:noProof/>
          </w:rPr>
          <w:t>Mina vårdkontakter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_Toc113270511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8</w:t>
        </w:r>
        <w:r w:rsidR="003B56C0">
          <w:rPr>
            <w:noProof/>
            <w:webHidden/>
          </w:rPr>
          <w:fldChar w:fldCharType="end"/>
        </w:r>
      </w:hyperlink>
    </w:p>
    <w:p w14:paraId="76E10BD4" w14:textId="4069DBA2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2" w:history="1">
        <w:r w:rsidR="003B56C0" w:rsidRPr="00095979">
          <w:rPr>
            <w:rStyle w:val="Hyperlnk"/>
            <w:rFonts w:eastAsia="MS Gothic"/>
            <w:noProof/>
          </w:rPr>
          <w:t>Boka tolk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_Toc113270512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8</w:t>
        </w:r>
        <w:r w:rsidR="003B56C0">
          <w:rPr>
            <w:noProof/>
            <w:webHidden/>
          </w:rPr>
          <w:fldChar w:fldCharType="end"/>
        </w:r>
      </w:hyperlink>
    </w:p>
    <w:p w14:paraId="328FCC29" w14:textId="055236C2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3" w:history="1">
        <w:r w:rsidR="003B56C0" w:rsidRPr="00095979">
          <w:rPr>
            <w:rStyle w:val="Hyperlnk"/>
            <w:rFonts w:eastAsia="MS Gothic"/>
            <w:noProof/>
          </w:rPr>
          <w:t>Att tala genom tolk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_Toc113270513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9</w:t>
        </w:r>
        <w:r w:rsidR="003B56C0">
          <w:rPr>
            <w:noProof/>
            <w:webHidden/>
          </w:rPr>
          <w:fldChar w:fldCharType="end"/>
        </w:r>
      </w:hyperlink>
    </w:p>
    <w:p w14:paraId="51981C62" w14:textId="6EEFA33B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4" w:history="1">
        <w:r w:rsidR="003B56C0" w:rsidRPr="00095979">
          <w:rPr>
            <w:rStyle w:val="Hyperlnk"/>
            <w:rFonts w:eastAsia="MS Gothic"/>
            <w:noProof/>
          </w:rPr>
          <w:t>Asylsökande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_Toc113270514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9</w:t>
        </w:r>
        <w:r w:rsidR="003B56C0">
          <w:rPr>
            <w:noProof/>
            <w:webHidden/>
          </w:rPr>
          <w:fldChar w:fldCharType="end"/>
        </w:r>
      </w:hyperlink>
    </w:p>
    <w:p w14:paraId="5385AD1F" w14:textId="346C6A6D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5" w:history="1">
        <w:r w:rsidR="003B56C0" w:rsidRPr="00095979">
          <w:rPr>
            <w:rStyle w:val="Hyperlnk"/>
            <w:rFonts w:eastAsia="MS Gothic"/>
            <w:noProof/>
          </w:rPr>
          <w:t>Transport av patient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_Toc113270515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10</w:t>
        </w:r>
        <w:r w:rsidR="003B56C0">
          <w:rPr>
            <w:noProof/>
            <w:webHidden/>
          </w:rPr>
          <w:fldChar w:fldCharType="end"/>
        </w:r>
      </w:hyperlink>
    </w:p>
    <w:p w14:paraId="4A4F7014" w14:textId="2DDBFD54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6" w:history="1">
        <w:r w:rsidR="003B56C0" w:rsidRPr="00095979">
          <w:rPr>
            <w:rStyle w:val="Hyperlnk"/>
            <w:rFonts w:eastAsia="MS Gothic"/>
            <w:noProof/>
          </w:rPr>
          <w:t>Inlämning av inläggsgipsar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_Toc113270516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10</w:t>
        </w:r>
        <w:r w:rsidR="003B56C0">
          <w:rPr>
            <w:noProof/>
            <w:webHidden/>
          </w:rPr>
          <w:fldChar w:fldCharType="end"/>
        </w:r>
      </w:hyperlink>
    </w:p>
    <w:p w14:paraId="648B85BB" w14:textId="5DCDAD98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7" w:history="1">
        <w:r w:rsidR="003B56C0" w:rsidRPr="00095979">
          <w:rPr>
            <w:rStyle w:val="Hyperlnk"/>
            <w:rFonts w:eastAsia="MS Gothic"/>
            <w:noProof/>
          </w:rPr>
          <w:t>Inlämning av skor som ska förhöjas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_Toc113270517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10</w:t>
        </w:r>
        <w:r w:rsidR="003B56C0">
          <w:rPr>
            <w:noProof/>
            <w:webHidden/>
          </w:rPr>
          <w:fldChar w:fldCharType="end"/>
        </w:r>
      </w:hyperlink>
    </w:p>
    <w:p w14:paraId="5796484D" w14:textId="46638D17" w:rsidR="003B56C0" w:rsidRDefault="003F4B05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270518" w:history="1">
        <w:r w:rsidR="003B56C0" w:rsidRPr="00095979">
          <w:rPr>
            <w:rStyle w:val="Hyperlnk"/>
            <w:rFonts w:eastAsia="MS Gothic"/>
            <w:noProof/>
          </w:rPr>
          <w:t>Bilaga 1: Patientbokning, tidsåtgång</w:t>
        </w:r>
        <w:r w:rsidR="003B56C0">
          <w:rPr>
            <w:noProof/>
            <w:webHidden/>
          </w:rPr>
          <w:tab/>
        </w:r>
        <w:r w:rsidR="003B56C0">
          <w:rPr>
            <w:noProof/>
            <w:webHidden/>
          </w:rPr>
          <w:fldChar w:fldCharType="begin"/>
        </w:r>
        <w:r w:rsidR="003B56C0">
          <w:rPr>
            <w:noProof/>
            <w:webHidden/>
          </w:rPr>
          <w:instrText xml:space="preserve"> PAGEREF _Toc113270518 \h </w:instrText>
        </w:r>
        <w:r w:rsidR="003B56C0">
          <w:rPr>
            <w:noProof/>
            <w:webHidden/>
          </w:rPr>
        </w:r>
        <w:r w:rsidR="003B56C0">
          <w:rPr>
            <w:noProof/>
            <w:webHidden/>
          </w:rPr>
          <w:fldChar w:fldCharType="separate"/>
        </w:r>
        <w:r w:rsidR="003B56C0">
          <w:rPr>
            <w:noProof/>
            <w:webHidden/>
          </w:rPr>
          <w:t>12</w:t>
        </w:r>
        <w:r w:rsidR="003B56C0">
          <w:rPr>
            <w:noProof/>
            <w:webHidden/>
          </w:rPr>
          <w:fldChar w:fldCharType="end"/>
        </w:r>
      </w:hyperlink>
    </w:p>
    <w:p w14:paraId="680E50BB" w14:textId="3A2B49AF" w:rsidR="000540CC" w:rsidRPr="000540CC" w:rsidRDefault="009C51DB" w:rsidP="008E087F">
      <w:pPr>
        <w:pStyle w:val="Rubrik2"/>
        <w:rPr>
          <w:color w:val="000000" w:themeColor="text2"/>
          <w:szCs w:val="40"/>
        </w:rPr>
      </w:pPr>
      <w:r>
        <w:rPr>
          <w:noProof/>
        </w:rPr>
        <w:fldChar w:fldCharType="end"/>
      </w:r>
      <w:bookmarkStart w:id="21" w:name="_Toc419895114"/>
      <w:bookmarkStart w:id="22" w:name="_Toc474217996"/>
      <w:bookmarkStart w:id="23" w:name="_Toc497731562"/>
      <w:bookmarkStart w:id="24" w:name="_Toc256000001"/>
      <w:bookmarkStart w:id="25" w:name="_Toc256000025"/>
      <w:bookmarkStart w:id="26" w:name="_Toc256000049"/>
      <w:bookmarkStart w:id="27" w:name="_Toc256000073"/>
      <w:bookmarkStart w:id="28" w:name="_Toc503794827"/>
      <w:bookmarkStart w:id="29" w:name="_Toc256000097"/>
      <w:bookmarkStart w:id="30" w:name="_Toc256000122"/>
      <w:bookmarkStart w:id="31" w:name="_Toc256000147"/>
      <w:bookmarkStart w:id="32" w:name="_Toc256000172"/>
      <w:bookmarkStart w:id="33" w:name="_Toc256000197"/>
      <w:bookmarkStart w:id="34" w:name="_Toc256000222"/>
      <w:bookmarkStart w:id="35" w:name="_Toc256000247"/>
      <w:bookmarkStart w:id="36" w:name="_Toc256000272"/>
      <w:bookmarkStart w:id="37" w:name="_Toc256000297"/>
      <w:bookmarkStart w:id="38" w:name="_Toc256000322"/>
      <w:bookmarkStart w:id="39" w:name="_Toc113270495"/>
      <w:r w:rsidR="63D5CBFD" w:rsidRPr="000540CC">
        <w:t>Förutsättningar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083C0548" w14:textId="77777777" w:rsidR="00F02537" w:rsidRDefault="000540CC" w:rsidP="00274E82">
      <w:r w:rsidRPr="00274E82">
        <w:t xml:space="preserve">Grundkunskaper och inloggning i OPAS samt i de nedan beskrivna applikationerna som används krävs. </w:t>
      </w:r>
    </w:p>
    <w:p w14:paraId="01A34B7D" w14:textId="51992068" w:rsidR="000540CC" w:rsidRPr="000540CC" w:rsidRDefault="00F02537" w:rsidP="00B31D83">
      <w:pPr>
        <w:pStyle w:val="Rubrik2"/>
        <w:rPr>
          <w:szCs w:val="20"/>
        </w:rPr>
      </w:pPr>
      <w:bookmarkStart w:id="40" w:name="_Toc113270496"/>
      <w:r>
        <w:t>Genomförande</w:t>
      </w:r>
      <w:bookmarkEnd w:id="40"/>
    </w:p>
    <w:p w14:paraId="6D6B84A9" w14:textId="77777777" w:rsidR="00F02537" w:rsidRPr="00F02537" w:rsidRDefault="00F02537" w:rsidP="00F02537">
      <w:pPr>
        <w:pStyle w:val="Rubrik3"/>
      </w:pPr>
      <w:bookmarkStart w:id="41" w:name="_Toc497731564"/>
      <w:bookmarkStart w:id="42" w:name="_Toc256000003"/>
      <w:bookmarkStart w:id="43" w:name="_Toc256000027"/>
      <w:bookmarkStart w:id="44" w:name="_Toc256000051"/>
      <w:bookmarkStart w:id="45" w:name="_Toc256000075"/>
      <w:bookmarkStart w:id="46" w:name="_Toc503794829"/>
      <w:bookmarkStart w:id="47" w:name="_Toc256000099"/>
      <w:bookmarkStart w:id="48" w:name="_Toc256000124"/>
      <w:bookmarkStart w:id="49" w:name="_Toc256000149"/>
      <w:bookmarkStart w:id="50" w:name="_Toc256000174"/>
      <w:bookmarkStart w:id="51" w:name="_Toc256000199"/>
      <w:bookmarkStart w:id="52" w:name="_Toc113270497"/>
      <w:bookmarkStart w:id="53" w:name="_Hlk107296080"/>
      <w:bookmarkEnd w:id="0"/>
      <w:bookmarkEnd w:id="2"/>
      <w:r w:rsidRPr="00F02537">
        <w:t>Registrering av remisser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662AFBFD" w14:textId="6D6D1C93" w:rsidR="00F02537" w:rsidRPr="00BB433C" w:rsidRDefault="00F02537" w:rsidP="00F02537">
      <w:pPr>
        <w:pStyle w:val="Liststycke"/>
        <w:numPr>
          <w:ilvl w:val="0"/>
          <w:numId w:val="26"/>
        </w:numPr>
      </w:pPr>
      <w:r w:rsidRPr="00BB433C">
        <w:t>Gå in på P</w:t>
      </w:r>
      <w:r w:rsidR="00017340">
        <w:t>atient</w:t>
      </w:r>
    </w:p>
    <w:p w14:paraId="6BE4E57C" w14:textId="427553E2" w:rsidR="00F02537" w:rsidRPr="00BB433C" w:rsidRDefault="00F02537" w:rsidP="0093730D">
      <w:pPr>
        <w:pStyle w:val="Liststycke"/>
        <w:numPr>
          <w:ilvl w:val="0"/>
          <w:numId w:val="26"/>
        </w:numPr>
      </w:pPr>
      <w:r w:rsidRPr="00BB433C">
        <w:t>Skriv in pat</w:t>
      </w:r>
      <w:r w:rsidR="0093730D">
        <w:t xml:space="preserve">ientens </w:t>
      </w:r>
      <w:r w:rsidRPr="00BB433C">
        <w:t>personn</w:t>
      </w:r>
      <w:r w:rsidR="0093730D">
        <w:t>ummer</w:t>
      </w:r>
    </w:p>
    <w:p w14:paraId="4744BBD6" w14:textId="77777777" w:rsidR="00F02537" w:rsidRPr="00BB433C" w:rsidRDefault="00F02537" w:rsidP="00F02537">
      <w:pPr>
        <w:pStyle w:val="Liststycke"/>
        <w:numPr>
          <w:ilvl w:val="0"/>
          <w:numId w:val="26"/>
        </w:numPr>
      </w:pPr>
      <w:r>
        <w:t>Tab</w:t>
      </w:r>
    </w:p>
    <w:p w14:paraId="32E6C8E6" w14:textId="77777777" w:rsidR="00F02537" w:rsidRPr="00BB433C" w:rsidRDefault="00F02537" w:rsidP="00F02537">
      <w:pPr>
        <w:pStyle w:val="Liststycke"/>
        <w:numPr>
          <w:ilvl w:val="0"/>
          <w:numId w:val="26"/>
        </w:numPr>
      </w:pPr>
      <w:r w:rsidRPr="00BB433C">
        <w:t>Dubbelkolla så att adressen stämmer</w:t>
      </w:r>
    </w:p>
    <w:p w14:paraId="11B78EAB" w14:textId="77777777" w:rsidR="00F02537" w:rsidRPr="00835D38" w:rsidRDefault="00F02537" w:rsidP="00F02537">
      <w:pPr>
        <w:pStyle w:val="Liststycke"/>
        <w:numPr>
          <w:ilvl w:val="0"/>
          <w:numId w:val="26"/>
        </w:numPr>
      </w:pPr>
      <w:r w:rsidRPr="00835D38">
        <w:t>Skriv i telefonnummer</w:t>
      </w:r>
    </w:p>
    <w:p w14:paraId="61BDEC0A" w14:textId="77777777" w:rsidR="00F02537" w:rsidRPr="00835D38" w:rsidRDefault="00F02537" w:rsidP="00F02537">
      <w:pPr>
        <w:pStyle w:val="Liststycke"/>
        <w:numPr>
          <w:ilvl w:val="0"/>
          <w:numId w:val="26"/>
        </w:numPr>
      </w:pPr>
      <w:r w:rsidRPr="00835D38">
        <w:lastRenderedPageBreak/>
        <w:t>Tryck på Ny arbetsorder</w:t>
      </w:r>
    </w:p>
    <w:p w14:paraId="4E152F79" w14:textId="77777777" w:rsidR="00F02537" w:rsidRPr="00835D38" w:rsidRDefault="00F02537" w:rsidP="00F02537">
      <w:pPr>
        <w:pStyle w:val="Liststycke"/>
        <w:numPr>
          <w:ilvl w:val="0"/>
          <w:numId w:val="26"/>
        </w:numPr>
      </w:pPr>
      <w:r w:rsidRPr="00835D38">
        <w:t>Tryck på rutan Ny Remiss</w:t>
      </w:r>
    </w:p>
    <w:p w14:paraId="4CD11BD8" w14:textId="77777777" w:rsidR="00F02537" w:rsidRPr="00BB433C" w:rsidRDefault="00F02537" w:rsidP="00F02537">
      <w:pPr>
        <w:pStyle w:val="Liststycke"/>
        <w:numPr>
          <w:ilvl w:val="0"/>
          <w:numId w:val="26"/>
        </w:numPr>
      </w:pPr>
      <w:r w:rsidRPr="00835D38">
        <w:t>Fyll i ordern (Om remissen ej är giltig ändra status: Remiss återsänd och skriv datum på notering</w:t>
      </w:r>
      <w:r w:rsidRPr="00BB433C">
        <w:t>, skicka tillbaka)</w:t>
      </w:r>
    </w:p>
    <w:p w14:paraId="0D26073C" w14:textId="77777777" w:rsidR="00F02537" w:rsidRPr="00BB433C" w:rsidRDefault="00F02537" w:rsidP="00F02537">
      <w:pPr>
        <w:pStyle w:val="Liststycke"/>
        <w:numPr>
          <w:ilvl w:val="0"/>
          <w:numId w:val="26"/>
        </w:numPr>
      </w:pPr>
      <w:r w:rsidRPr="00BB433C">
        <w:t>Spara</w:t>
      </w:r>
    </w:p>
    <w:p w14:paraId="06F05381" w14:textId="01DCED65" w:rsidR="00F02537" w:rsidRPr="00BB433C" w:rsidRDefault="00F02537" w:rsidP="00F02537">
      <w:pPr>
        <w:pStyle w:val="Liststycke"/>
        <w:numPr>
          <w:ilvl w:val="0"/>
          <w:numId w:val="26"/>
        </w:numPr>
      </w:pPr>
      <w:r w:rsidRPr="00BB433C">
        <w:t>Skriv ordernr på remissen och dina egna initialer</w:t>
      </w:r>
      <w:r w:rsidR="00825D2D">
        <w:t>.</w:t>
      </w:r>
    </w:p>
    <w:p w14:paraId="4CC03303" w14:textId="6FEA12B7" w:rsidR="00F02537" w:rsidRPr="00BB433C" w:rsidRDefault="00F02537" w:rsidP="00F02537">
      <w:pPr>
        <w:pStyle w:val="Liststycke"/>
        <w:numPr>
          <w:ilvl w:val="0"/>
          <w:numId w:val="26"/>
        </w:numPr>
      </w:pPr>
      <w:r w:rsidRPr="00BB433C">
        <w:t>Lägg Remisser att granska i avsett fack</w:t>
      </w:r>
      <w:r w:rsidR="00825D2D">
        <w:t>.</w:t>
      </w:r>
    </w:p>
    <w:p w14:paraId="0471C7F2" w14:textId="1ABAB60E" w:rsidR="00F02537" w:rsidRDefault="00F02537" w:rsidP="00F02537">
      <w:pPr>
        <w:pStyle w:val="Liststycke"/>
        <w:numPr>
          <w:ilvl w:val="0"/>
          <w:numId w:val="26"/>
        </w:numPr>
      </w:pPr>
      <w:r w:rsidRPr="006F2A83">
        <w:t>”Postorderremisser” fyll</w:t>
      </w:r>
      <w:r>
        <w:t xml:space="preserve"> </w:t>
      </w:r>
      <w:r w:rsidRPr="00835D38">
        <w:t xml:space="preserve">även i </w:t>
      </w:r>
      <w:r w:rsidRPr="00BB433C">
        <w:t>orderrad med komponent. Remisser läggs i fack avsett för postorder.</w:t>
      </w:r>
    </w:p>
    <w:p w14:paraId="1C1037D4" w14:textId="0932BB93" w:rsidR="00F02537" w:rsidRDefault="00F02537" w:rsidP="00F02537">
      <w:pPr>
        <w:pStyle w:val="Rubrik3"/>
      </w:pPr>
      <w:bookmarkStart w:id="54" w:name="_Toc497731565"/>
      <w:bookmarkStart w:id="55" w:name="_Toc256000004"/>
      <w:bookmarkStart w:id="56" w:name="_Toc256000028"/>
      <w:bookmarkStart w:id="57" w:name="_Toc256000052"/>
      <w:bookmarkStart w:id="58" w:name="_Toc256000076"/>
      <w:bookmarkStart w:id="59" w:name="_Toc503794830"/>
      <w:bookmarkStart w:id="60" w:name="_Toc256000100"/>
      <w:bookmarkStart w:id="61" w:name="_Toc256000125"/>
      <w:bookmarkStart w:id="62" w:name="_Toc256000150"/>
      <w:bookmarkStart w:id="63" w:name="_Toc256000175"/>
      <w:bookmarkStart w:id="64" w:name="_Toc256000200"/>
      <w:bookmarkStart w:id="65" w:name="_Toc113270498"/>
      <w:r>
        <w:t>Länkning av order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7A8A283A" w14:textId="5BBBFD26" w:rsidR="00AE4512" w:rsidRDefault="00F02537" w:rsidP="00F02537">
      <w:r>
        <w:t xml:space="preserve">Vid en ny remiss görs alltid en ny order med nytt </w:t>
      </w:r>
      <w:r w:rsidRPr="00AB6F5E">
        <w:rPr>
          <w:color w:val="000000"/>
        </w:rPr>
        <w:t>rekvisitions</w:t>
      </w:r>
      <w:r>
        <w:t xml:space="preserve"> nummer. Nya remisser ska inte länkas till gammal order. Vid justering/reparation samt kontroll ska en ny order göras</w:t>
      </w:r>
      <w:r w:rsidR="00EE0F0B">
        <w:t xml:space="preserve"> och </w:t>
      </w:r>
      <w:r>
        <w:t>ska ej länkas.</w:t>
      </w:r>
    </w:p>
    <w:p w14:paraId="392BB993" w14:textId="77777777" w:rsidR="00AE4512" w:rsidRDefault="00AE4512">
      <w:pPr>
        <w:spacing w:after="0" w:line="240" w:lineRule="auto"/>
        <w:ind w:left="0" w:right="0"/>
      </w:pPr>
      <w:r>
        <w:br w:type="page"/>
      </w:r>
    </w:p>
    <w:p w14:paraId="50363BF3" w14:textId="7E3B949C" w:rsidR="0078328B" w:rsidRPr="007F47D3" w:rsidRDefault="00EB4790" w:rsidP="00EB4790">
      <w:pPr>
        <w:pStyle w:val="MellanrubrikVGR"/>
        <w:rPr>
          <w:color w:val="auto"/>
        </w:rPr>
      </w:pPr>
      <w:r w:rsidRPr="007F47D3">
        <w:rPr>
          <w:rStyle w:val="UnderrubrikChar"/>
          <w:color w:val="auto"/>
        </w:rPr>
        <w:lastRenderedPageBreak/>
        <w:t>Länka</w:t>
      </w:r>
      <w:r w:rsidRPr="007F47D3">
        <w:rPr>
          <w:color w:val="auto"/>
        </w:rPr>
        <w:t>:</w:t>
      </w:r>
    </w:p>
    <w:p w14:paraId="2DC07AF7" w14:textId="445F95B1" w:rsidR="00F02537" w:rsidRDefault="00F02537" w:rsidP="00F02537">
      <w:r>
        <w:t xml:space="preserve">Vid </w:t>
      </w:r>
      <w:r w:rsidR="73E3A4F4">
        <w:t>reordination</w:t>
      </w:r>
      <w:r w:rsidR="007115DF">
        <w:t>:</w:t>
      </w:r>
      <w:r>
        <w:t xml:space="preserve"> Var noga med att kontrollera att det finns en giltig remiss med </w:t>
      </w:r>
      <w:r w:rsidRPr="0ABDA8CD">
        <w:rPr>
          <w:color w:val="000000" w:themeColor="text2"/>
        </w:rPr>
        <w:t>rekvisitions</w:t>
      </w:r>
      <w:r>
        <w:t xml:space="preserve">nummer och att </w:t>
      </w:r>
      <w:r w:rsidR="05E112FA">
        <w:t>reordinationen</w:t>
      </w:r>
      <w:r>
        <w:t xml:space="preserve"> stämmer överens med ursprungsordinationen.</w:t>
      </w:r>
    </w:p>
    <w:p w14:paraId="0C4031CE" w14:textId="19235251" w:rsidR="00F02537" w:rsidRDefault="00F02537" w:rsidP="00F02537">
      <w:r>
        <w:t>Vid länkning:</w:t>
      </w:r>
      <w:r w:rsidR="00CF2D8B">
        <w:t xml:space="preserve"> </w:t>
      </w:r>
      <w:r>
        <w:t xml:space="preserve">Tryck på </w:t>
      </w:r>
      <w:r w:rsidRPr="00305272">
        <w:t>förstoringsglaset vid</w:t>
      </w:r>
      <w:r>
        <w:t xml:space="preserve"> länk till order och välj en gammal order med giltig ordination. Den order som väljs ska ha </w:t>
      </w:r>
      <w:r w:rsidRPr="00AB6F5E">
        <w:rPr>
          <w:color w:val="000000"/>
        </w:rPr>
        <w:t>rekvisitions</w:t>
      </w:r>
      <w:r>
        <w:t xml:space="preserve">nummer. Välj den order där </w:t>
      </w:r>
      <w:r w:rsidRPr="00AB6F5E">
        <w:rPr>
          <w:color w:val="000000"/>
        </w:rPr>
        <w:t>rekvisitions</w:t>
      </w:r>
      <w:r>
        <w:t>numret först förekommer.</w:t>
      </w:r>
    </w:p>
    <w:p w14:paraId="0A203D74" w14:textId="14ED3CED" w:rsidR="00F02537" w:rsidRDefault="00F02537" w:rsidP="009B059B">
      <w:r>
        <w:t>En ruta kommer upp med val om vad som ska länkas. Välj ordination</w:t>
      </w:r>
      <w:r w:rsidRPr="00AB6F5E">
        <w:rPr>
          <w:color w:val="000000"/>
        </w:rPr>
        <w:t>,</w:t>
      </w:r>
      <w:r w:rsidRPr="006066DD">
        <w:rPr>
          <w:color w:val="FF0000"/>
        </w:rPr>
        <w:t xml:space="preserve"> </w:t>
      </w:r>
      <w:r w:rsidRPr="00AB6F5E">
        <w:rPr>
          <w:color w:val="000000"/>
        </w:rPr>
        <w:t>rekvisitions</w:t>
      </w:r>
      <w:r>
        <w:t>nummer och referens. Kontrollera att den länkade ordinationen stämmer överens med syftet med besöket.</w:t>
      </w:r>
      <w:r w:rsidR="009B059B">
        <w:t xml:space="preserve"> </w:t>
      </w:r>
      <w:r>
        <w:t>Den person som registrerar ordern ska väljas som handläggare.</w:t>
      </w:r>
    </w:p>
    <w:p w14:paraId="32B69777" w14:textId="34CB09B8" w:rsidR="00F02537" w:rsidRDefault="00EA650B" w:rsidP="00F02537">
      <w:r>
        <w:t xml:space="preserve">Gäller ordern </w:t>
      </w:r>
      <w:r w:rsidR="2578B688">
        <w:t>reordination</w:t>
      </w:r>
      <w:r w:rsidR="00A74C20">
        <w:t xml:space="preserve"> </w:t>
      </w:r>
      <w:r w:rsidR="00771225">
        <w:t>av</w:t>
      </w:r>
      <w:r w:rsidR="00A74C20">
        <w:t xml:space="preserve"> inlägg </w:t>
      </w:r>
      <w:r w:rsidR="00EE0F0B">
        <w:t>och/eller</w:t>
      </w:r>
      <w:r w:rsidR="00A74C20">
        <w:t xml:space="preserve"> skoskickning</w:t>
      </w:r>
      <w:r w:rsidR="00771225">
        <w:t>:</w:t>
      </w:r>
      <w:r>
        <w:br/>
      </w:r>
      <w:r w:rsidR="00F02537">
        <w:t>Gå in på orderrader och lägg till de aktuella artiklarna.</w:t>
      </w:r>
    </w:p>
    <w:p w14:paraId="4AC31940" w14:textId="64E57AB6" w:rsidR="00F02537" w:rsidRDefault="00F02537" w:rsidP="00F02537">
      <w:r w:rsidRPr="00835E1A">
        <w:t>Länkning av order i samband med 0-kund och besöksavgift/egenavgift:</w:t>
      </w:r>
      <w:r w:rsidR="00EE6C37">
        <w:br/>
      </w:r>
      <w:r w:rsidRPr="00835E1A">
        <w:t xml:space="preserve">Då 0-kundsbetalning och besöksavgift/egenavgift inte kan betalas på en och samma order krävs det att vi skapar </w:t>
      </w:r>
      <w:r w:rsidRPr="003B56C0">
        <w:t>ytterligare en order. Det är lämpligt att länka över all information utom prislista och orderrader.</w:t>
      </w:r>
    </w:p>
    <w:p w14:paraId="39AC8694" w14:textId="77777777" w:rsidR="00F02537" w:rsidRDefault="00F02537" w:rsidP="00F02537">
      <w:pPr>
        <w:pStyle w:val="Rubrik3"/>
      </w:pPr>
      <w:bookmarkStart w:id="66" w:name="_Toc473125838"/>
      <w:bookmarkStart w:id="67" w:name="_Toc497731566"/>
      <w:bookmarkStart w:id="68" w:name="_Toc256000005"/>
      <w:bookmarkStart w:id="69" w:name="_Toc256000029"/>
      <w:bookmarkStart w:id="70" w:name="_Toc256000053"/>
      <w:bookmarkStart w:id="71" w:name="_Toc256000077"/>
      <w:bookmarkStart w:id="72" w:name="_Toc503794831"/>
      <w:bookmarkStart w:id="73" w:name="_Toc256000101"/>
      <w:bookmarkStart w:id="74" w:name="_Toc256000126"/>
      <w:bookmarkStart w:id="75" w:name="_Toc256000151"/>
      <w:bookmarkStart w:id="76" w:name="_Toc256000176"/>
      <w:bookmarkStart w:id="77" w:name="_Toc256000201"/>
      <w:bookmarkStart w:id="78" w:name="_Toc113270499"/>
      <w:bookmarkEnd w:id="53"/>
      <w:r>
        <w:t>Grovplanering och prioritering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14:paraId="2AB3A127" w14:textId="4E899B62" w:rsidR="00F02537" w:rsidRDefault="00F02537" w:rsidP="00F02537">
      <w:r>
        <w:t xml:space="preserve">Var sjätte månad görs en grovplanering utifrån jour, kontakter med Alingsås och andra aktiviteter som styr tillgängligheten av </w:t>
      </w:r>
      <w:r w:rsidR="76904303">
        <w:t>patienthandläggare</w:t>
      </w:r>
      <w:r>
        <w:t xml:space="preserve"> för tidsbokning. </w:t>
      </w:r>
    </w:p>
    <w:p w14:paraId="483A1049" w14:textId="77777777" w:rsidR="00F02537" w:rsidRDefault="00F02537" w:rsidP="00F02537">
      <w:r>
        <w:t xml:space="preserve">Vidare görs det dagligen en prioritering av inkommande remisser utifrån diagnos, ålder och om det gäller återbesök eller förstagångsförsörjning. Denna prioritering leds av enhetschefen. Se rutin </w:t>
      </w:r>
      <w:r w:rsidRPr="00DF2C2D">
        <w:rPr>
          <w:i/>
        </w:rPr>
        <w:t>Prioriteringsriktlinjer</w:t>
      </w:r>
    </w:p>
    <w:p w14:paraId="768FA66B" w14:textId="77777777" w:rsidR="00F02537" w:rsidRDefault="00F02537" w:rsidP="00F02537">
      <w:r>
        <w:t xml:space="preserve">Patienterna delas in i prioriteringsgrupper ett-fyra. </w:t>
      </w:r>
    </w:p>
    <w:p w14:paraId="7FF05845" w14:textId="77777777" w:rsidR="00F02537" w:rsidRDefault="00F02537" w:rsidP="00A973DF">
      <w:pPr>
        <w:pStyle w:val="Liststycke"/>
        <w:numPr>
          <w:ilvl w:val="0"/>
          <w:numId w:val="38"/>
        </w:numPr>
      </w:pPr>
      <w:r>
        <w:t xml:space="preserve">Ettorna ska erbjudas tid inom en vecka. </w:t>
      </w:r>
    </w:p>
    <w:p w14:paraId="42774395" w14:textId="77777777" w:rsidR="00F02537" w:rsidRDefault="00F02537" w:rsidP="00A973DF">
      <w:pPr>
        <w:pStyle w:val="Liststycke"/>
        <w:numPr>
          <w:ilvl w:val="0"/>
          <w:numId w:val="38"/>
        </w:numPr>
      </w:pPr>
      <w:r>
        <w:lastRenderedPageBreak/>
        <w:t xml:space="preserve">Tvåorna ska erbjudas tid inom två veckor. </w:t>
      </w:r>
    </w:p>
    <w:p w14:paraId="74686FFC" w14:textId="79174161" w:rsidR="00F02537" w:rsidRDefault="00F02537" w:rsidP="00A973DF">
      <w:pPr>
        <w:pStyle w:val="Liststycke"/>
        <w:numPr>
          <w:ilvl w:val="0"/>
          <w:numId w:val="38"/>
        </w:numPr>
      </w:pPr>
      <w:r>
        <w:t xml:space="preserve">Treorna </w:t>
      </w:r>
      <w:r w:rsidR="00FC4A96">
        <w:t>bör</w:t>
      </w:r>
      <w:r>
        <w:t xml:space="preserve"> erbjudas tid inom en månad.</w:t>
      </w:r>
    </w:p>
    <w:p w14:paraId="659D13FA" w14:textId="4664DB4F" w:rsidR="00F02537" w:rsidRPr="001F3445" w:rsidRDefault="00F02537" w:rsidP="00A973DF">
      <w:pPr>
        <w:pStyle w:val="Liststycke"/>
        <w:numPr>
          <w:ilvl w:val="0"/>
          <w:numId w:val="38"/>
        </w:numPr>
      </w:pPr>
      <w:r w:rsidRPr="001F3445">
        <w:t xml:space="preserve">Fyrorna </w:t>
      </w:r>
      <w:r w:rsidR="00FC4A96">
        <w:t>bör</w:t>
      </w:r>
      <w:r w:rsidRPr="001F3445">
        <w:t xml:space="preserve"> erbjudas en tid inom 3 månader.</w:t>
      </w:r>
    </w:p>
    <w:p w14:paraId="56143A5B" w14:textId="77777777" w:rsidR="00F02537" w:rsidRDefault="00F02537" w:rsidP="00F02537">
      <w:r>
        <w:t>Underlag från grovplanering och prioritering av inkommande remisser meddelas receptionen, som styr tidsbokningen.</w:t>
      </w:r>
    </w:p>
    <w:p w14:paraId="610F9B69" w14:textId="0CC43A10" w:rsidR="00F02537" w:rsidRDefault="00F02537" w:rsidP="00F02537">
      <w:pPr>
        <w:pStyle w:val="Rubrik3"/>
      </w:pPr>
      <w:bookmarkStart w:id="79" w:name="_Toc473125839"/>
      <w:bookmarkStart w:id="80" w:name="_Toc497731567"/>
      <w:bookmarkStart w:id="81" w:name="_Toc256000006"/>
      <w:bookmarkStart w:id="82" w:name="_Toc256000030"/>
      <w:bookmarkStart w:id="83" w:name="_Toc256000054"/>
      <w:bookmarkStart w:id="84" w:name="_Toc256000078"/>
      <w:bookmarkStart w:id="85" w:name="_Toc503794832"/>
      <w:bookmarkStart w:id="86" w:name="_Toc256000102"/>
      <w:bookmarkStart w:id="87" w:name="_Toc256000127"/>
      <w:bookmarkStart w:id="88" w:name="_Toc256000152"/>
      <w:bookmarkStart w:id="89" w:name="_Toc256000177"/>
      <w:bookmarkStart w:id="90" w:name="_Toc256000202"/>
      <w:bookmarkStart w:id="91" w:name="_Toc113270500"/>
      <w:r>
        <w:t>Bokning/mottagning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</w:p>
    <w:p w14:paraId="2EC9E9A1" w14:textId="77777777" w:rsidR="00F02537" w:rsidRDefault="00F02537" w:rsidP="00F02537">
      <w:r>
        <w:t xml:space="preserve">Vid bokning av besök skall hänsyn tas till typ av hjälpmedel och service för uppskattning av tidsåtgång. se </w:t>
      </w:r>
      <w:r w:rsidRPr="00B26272">
        <w:t>Bilaga 1</w:t>
      </w:r>
      <w:r w:rsidRPr="00B26272">
        <w:rPr>
          <w:i/>
        </w:rPr>
        <w:t xml:space="preserve"> Patientbokning, tidsåtgång</w:t>
      </w:r>
    </w:p>
    <w:p w14:paraId="1314A134" w14:textId="5F1C8923" w:rsidR="00F02537" w:rsidRPr="00C07DC7" w:rsidRDefault="00F02537" w:rsidP="00F02537">
      <w:r>
        <w:t xml:space="preserve">Receptionen genomför </w:t>
      </w:r>
      <w:r w:rsidRPr="00DE3835">
        <w:t>tidsbokning</w:t>
      </w:r>
      <w:r>
        <w:t xml:space="preserve"> i OPAS enligt instruktion och om möjligt i samråd med patienten. Patienten ska alltid bokas mot ordernummer. Patienten meddelas via telefon eller brev. </w:t>
      </w:r>
      <w:r w:rsidRPr="00C07DC7">
        <w:t>SMS skickas till dem som önskar 2 dagar innan bokat besök.</w:t>
      </w:r>
    </w:p>
    <w:p w14:paraId="197907F5" w14:textId="77777777" w:rsidR="00F02537" w:rsidRDefault="00F02537" w:rsidP="00F02537">
      <w:r>
        <w:t>Närmaste arbetsdag innan patienten kommer sammanställer receptionen underlag för patientanalysen. Vid förstagångsförsörjning utgörs underlaget av remiss. Vid återbesök och/eller ”pågående” order skall aktuell arbetsorder/produktionsunderlag tas fram (finns i receptionen eller i OPAS).</w:t>
      </w:r>
    </w:p>
    <w:p w14:paraId="53330118" w14:textId="77777777" w:rsidR="00F02537" w:rsidRDefault="00F02537" w:rsidP="00F02537">
      <w:r>
        <w:t>Arbetsorder/remiss placeras i handläggarens fack vid receptionen i samband med patientens besök.</w:t>
      </w:r>
    </w:p>
    <w:p w14:paraId="66BDCD4F" w14:textId="77777777" w:rsidR="00F02537" w:rsidRDefault="00F02537" w:rsidP="00F02537">
      <w:r>
        <w:t>För verksamheten i Alingsås gäller att remisser och arbetsorder för hela dagen läggs i handläggarens fack tidigt arbetsdagen innan.</w:t>
      </w:r>
    </w:p>
    <w:p w14:paraId="1A7A3681" w14:textId="77777777" w:rsidR="00F02537" w:rsidRDefault="00F02537" w:rsidP="00F02537">
      <w:pPr>
        <w:pStyle w:val="Rubrik3"/>
      </w:pPr>
      <w:bookmarkStart w:id="92" w:name="_Toc473125840"/>
      <w:bookmarkStart w:id="93" w:name="_Toc497731568"/>
      <w:bookmarkStart w:id="94" w:name="_Toc256000007"/>
      <w:bookmarkStart w:id="95" w:name="_Toc256000031"/>
      <w:bookmarkStart w:id="96" w:name="_Toc256000055"/>
      <w:bookmarkStart w:id="97" w:name="_Toc256000079"/>
      <w:bookmarkStart w:id="98" w:name="_Toc503794833"/>
      <w:bookmarkStart w:id="99" w:name="_Toc256000103"/>
      <w:bookmarkStart w:id="100" w:name="_Toc256000128"/>
      <w:bookmarkStart w:id="101" w:name="_Toc256000153"/>
      <w:bookmarkStart w:id="102" w:name="_Toc256000178"/>
      <w:bookmarkStart w:id="103" w:name="_Toc256000203"/>
      <w:bookmarkStart w:id="104" w:name="_Toc113270501"/>
      <w:r>
        <w:t>Återbesök/provtid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</w:p>
    <w:p w14:paraId="5D89AE6E" w14:textId="5631096A" w:rsidR="00F02537" w:rsidRDefault="00F02537" w:rsidP="00F02537">
      <w:r>
        <w:t>Återbesökstid bokas in i OPAS av handläggare</w:t>
      </w:r>
      <w:r w:rsidR="00ED580B">
        <w:t>.</w:t>
      </w:r>
      <w:r>
        <w:t xml:space="preserve"> </w:t>
      </w:r>
      <w:r w:rsidR="00ED580B" w:rsidRPr="00EF2752">
        <w:t>V</w:t>
      </w:r>
      <w:r w:rsidRPr="00EF2752">
        <w:t>id avgjutning av</w:t>
      </w:r>
      <w:r w:rsidRPr="00AB6F5E">
        <w:rPr>
          <w:color w:val="70AD47"/>
        </w:rPr>
        <w:t xml:space="preserve"> </w:t>
      </w:r>
      <w:r w:rsidRPr="00EF2752">
        <w:t>ortoser och ståskal för</w:t>
      </w:r>
      <w:r>
        <w:t xml:space="preserve"> barnhabpatienter bokar assistent in provtid</w:t>
      </w:r>
      <w:r w:rsidR="00EE5065">
        <w:t xml:space="preserve"> på handläggare och tekniker,</w:t>
      </w:r>
      <w:r>
        <w:t xml:space="preserve"> </w:t>
      </w:r>
      <w:r w:rsidR="00793CA4">
        <w:t>tre</w:t>
      </w:r>
      <w:r>
        <w:t xml:space="preserve"> veckor efter analys. </w:t>
      </w:r>
    </w:p>
    <w:p w14:paraId="05F59B50" w14:textId="77777777" w:rsidR="00F02537" w:rsidRDefault="00F02537" w:rsidP="00F02537">
      <w:pPr>
        <w:pStyle w:val="Rubrik3"/>
      </w:pPr>
      <w:bookmarkStart w:id="105" w:name="_Toc497731569"/>
      <w:bookmarkStart w:id="106" w:name="_Toc256000008"/>
      <w:bookmarkStart w:id="107" w:name="_Toc256000032"/>
      <w:bookmarkStart w:id="108" w:name="_Toc256000056"/>
      <w:bookmarkStart w:id="109" w:name="_Toc256000080"/>
      <w:bookmarkStart w:id="110" w:name="_Toc503794834"/>
      <w:bookmarkStart w:id="111" w:name="_Toc256000104"/>
      <w:bookmarkStart w:id="112" w:name="_Toc256000129"/>
      <w:bookmarkStart w:id="113" w:name="_Toc256000154"/>
      <w:bookmarkStart w:id="114" w:name="_Toc256000179"/>
      <w:bookmarkStart w:id="115" w:name="_Toc256000204"/>
      <w:bookmarkStart w:id="116" w:name="_Toc113270502"/>
      <w:r>
        <w:lastRenderedPageBreak/>
        <w:t>Scanning av remisser</w:t>
      </w:r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</w:p>
    <w:p w14:paraId="3A540E60" w14:textId="2FD79685" w:rsidR="00F02537" w:rsidRDefault="00F02537" w:rsidP="00F02537">
      <w:r>
        <w:t xml:space="preserve">Remisser klara för scanning finns i låda märkt SCANNING. Avlägsna eventuella häftklammer, gem, tejp, </w:t>
      </w:r>
      <w:r w:rsidRPr="00EA1E15">
        <w:t xml:space="preserve">journalanteckningar </w:t>
      </w:r>
      <w:r>
        <w:t>och lösa lappar från remisser innan scanning. Se också till att papper är ovikta i hörn och släta.</w:t>
      </w:r>
    </w:p>
    <w:p w14:paraId="45B84933" w14:textId="77777777" w:rsidR="00F02537" w:rsidRDefault="00F02537" w:rsidP="00F02537">
      <w:r>
        <w:t>Öppna scanning programmet BCP (Bar Code Program) i startmenyn, bocka i rutorna ”G-konsultremisser o svar” samt ”Behåll kategori”.</w:t>
      </w:r>
    </w:p>
    <w:p w14:paraId="49DCF894" w14:textId="77777777" w:rsidR="00F02537" w:rsidRDefault="00F02537" w:rsidP="00F02537">
      <w:r>
        <w:t>Skriv in det personnummer som står på remissen i avsedd ruta.</w:t>
      </w:r>
    </w:p>
    <w:p w14:paraId="3D391172" w14:textId="77777777" w:rsidR="00F02537" w:rsidRDefault="00F02537" w:rsidP="00F02537">
      <w:r>
        <w:t>Tryck Tab. Patientens namn kommer upp.</w:t>
      </w:r>
    </w:p>
    <w:p w14:paraId="515F076C" w14:textId="2D1850CF" w:rsidR="00F02537" w:rsidRDefault="00F02537" w:rsidP="00F02537">
      <w:r>
        <w:t xml:space="preserve">Fyll i remissdatum i avsedd ruta. </w:t>
      </w:r>
      <w:r w:rsidRPr="00FD4D21">
        <w:t xml:space="preserve">Saknas remissdatum ange </w:t>
      </w:r>
      <w:proofErr w:type="gramStart"/>
      <w:r w:rsidRPr="00FD4D21">
        <w:t>istället</w:t>
      </w:r>
      <w:proofErr w:type="gramEnd"/>
      <w:r w:rsidRPr="00FD4D21">
        <w:t xml:space="preserve"> ankomstdatum.</w:t>
      </w:r>
      <w:r>
        <w:t xml:space="preserve"> Är det innevarande år räcker det att skriva månad och datum (MM-DD). För tidigare år krävs år, månad och datum (ÅÅ-MM-DD).</w:t>
      </w:r>
    </w:p>
    <w:p w14:paraId="45AC9F3D" w14:textId="77777777" w:rsidR="00F02537" w:rsidRDefault="00F02537" w:rsidP="00F02537">
      <w:r>
        <w:t>Tryck Tab en gång följt av Enter två gånger alt. klicka på knapp Lägg till för utskrift. Patientnamnet flyttas nu ned.</w:t>
      </w:r>
    </w:p>
    <w:p w14:paraId="76A4FB6D" w14:textId="3380E09B" w:rsidR="00F02537" w:rsidRDefault="00F02537" w:rsidP="00F02537">
      <w:pPr>
        <w:pStyle w:val="Liststycke"/>
        <w:numPr>
          <w:ilvl w:val="0"/>
          <w:numId w:val="28"/>
        </w:numPr>
      </w:pPr>
      <w:r>
        <w:t>För utskrift välj utskrift alternativt tryck Ctrl S.</w:t>
      </w:r>
    </w:p>
    <w:p w14:paraId="7BCF787F" w14:textId="72356469" w:rsidR="00F02537" w:rsidRDefault="00F02537" w:rsidP="00F02537">
      <w:pPr>
        <w:pStyle w:val="Liststycke"/>
        <w:numPr>
          <w:ilvl w:val="0"/>
          <w:numId w:val="28"/>
        </w:numPr>
      </w:pPr>
      <w:r>
        <w:t>För att tömma lista klicka på rutan Töm tabell alternativt tryck Ctrl T.</w:t>
      </w:r>
    </w:p>
    <w:p w14:paraId="614EA62F" w14:textId="77777777" w:rsidR="00F02537" w:rsidRDefault="00F02537" w:rsidP="00F02537">
      <w:r>
        <w:t>Lägg försättsbladet ovanpå respektive remiss och lägg i avsedd korg i bokhyllan i receptionen.</w:t>
      </w:r>
    </w:p>
    <w:p w14:paraId="214A3144" w14:textId="6FF0BFB4" w:rsidR="00F02537" w:rsidRDefault="00F22E2E" w:rsidP="00F02537">
      <w:r>
        <w:t>Remisserna</w:t>
      </w:r>
      <w:r w:rsidR="00F02537">
        <w:t xml:space="preserve"> hämtas varje dag av personal från Arkivet.</w:t>
      </w:r>
    </w:p>
    <w:p w14:paraId="3650CF87" w14:textId="77777777" w:rsidR="00F02537" w:rsidRPr="005E3DA0" w:rsidRDefault="00F02537" w:rsidP="00484F5C">
      <w:pPr>
        <w:pStyle w:val="Rubrik3"/>
      </w:pPr>
      <w:bookmarkStart w:id="117" w:name="_Toc497731570"/>
      <w:bookmarkStart w:id="118" w:name="_Toc256000009"/>
      <w:bookmarkStart w:id="119" w:name="_Toc256000033"/>
      <w:bookmarkStart w:id="120" w:name="_Toc256000057"/>
      <w:bookmarkStart w:id="121" w:name="_Toc256000081"/>
      <w:bookmarkStart w:id="122" w:name="_Toc503794835"/>
      <w:bookmarkStart w:id="123" w:name="_Toc256000105"/>
      <w:bookmarkStart w:id="124" w:name="_Toc256000130"/>
      <w:bookmarkStart w:id="125" w:name="_Toc256000155"/>
      <w:bookmarkStart w:id="126" w:name="_Toc256000180"/>
      <w:bookmarkStart w:id="127" w:name="_Toc256000205"/>
      <w:bookmarkStart w:id="128" w:name="_Toc113270503"/>
      <w:r>
        <w:t>Besöksavgift</w:t>
      </w:r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14:paraId="55362F01" w14:textId="77777777" w:rsidR="00F02537" w:rsidRPr="00C94956" w:rsidRDefault="00F02537" w:rsidP="00F22E2E">
      <w:r w:rsidRPr="00C94956">
        <w:t>Markera patient mottagen.</w:t>
      </w:r>
    </w:p>
    <w:p w14:paraId="1AB625B6" w14:textId="77777777" w:rsidR="00F02537" w:rsidRPr="00C94956" w:rsidRDefault="00F02537" w:rsidP="00F22E2E">
      <w:r w:rsidRPr="00C94956">
        <w:t xml:space="preserve">Gå in på order </w:t>
      </w:r>
    </w:p>
    <w:p w14:paraId="3FE60EF3" w14:textId="663B3CA4" w:rsidR="00F02537" w:rsidRPr="00FB2377" w:rsidRDefault="00F02537" w:rsidP="00F22E2E">
      <w:r w:rsidRPr="00FB2377">
        <w:t>Öppna orderrad genom att trycka på knapp Till Orderrader</w:t>
      </w:r>
      <w:r w:rsidR="00F22E2E" w:rsidRPr="00FB2377">
        <w:t>.</w:t>
      </w:r>
      <w:r w:rsidRPr="00FB2377">
        <w:t xml:space="preserve"> Tryck på plustecknet Ny</w:t>
      </w:r>
    </w:p>
    <w:p w14:paraId="7663B45D" w14:textId="77777777" w:rsidR="00F02537" w:rsidRPr="00C94956" w:rsidRDefault="00F02537" w:rsidP="00F22E2E">
      <w:r w:rsidRPr="00C94956">
        <w:t>Välj typ av besök:</w:t>
      </w:r>
    </w:p>
    <w:p w14:paraId="6A0B59E8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lastRenderedPageBreak/>
        <w:t xml:space="preserve">Besöksavgift (fyll även i egenavgift 100:-) </w:t>
      </w:r>
    </w:p>
    <w:p w14:paraId="134CD694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Frikort (frikortsnummer och giltig tid)</w:t>
      </w:r>
    </w:p>
    <w:p w14:paraId="05D09DF9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Barn under 20 år</w:t>
      </w:r>
    </w:p>
    <w:p w14:paraId="2F490165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Rep/justering</w:t>
      </w:r>
    </w:p>
    <w:p w14:paraId="1EC7526A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Inneliggande</w:t>
      </w:r>
    </w:p>
    <w:p w14:paraId="5FB1745D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Kontroll</w:t>
      </w:r>
      <w:r w:rsidRPr="00F22E2E">
        <w:tab/>
      </w:r>
    </w:p>
    <w:p w14:paraId="35C9F50B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Ambulerande-inneliggande</w:t>
      </w:r>
    </w:p>
    <w:p w14:paraId="1FCA77FF" w14:textId="77777777" w:rsidR="00F02537" w:rsidRPr="00F22E2E" w:rsidRDefault="00F02537" w:rsidP="00F22E2E">
      <w:pPr>
        <w:pStyle w:val="Liststycke"/>
        <w:numPr>
          <w:ilvl w:val="0"/>
          <w:numId w:val="29"/>
        </w:numPr>
      </w:pPr>
      <w:r w:rsidRPr="00F22E2E">
        <w:t>Postorder</w:t>
      </w:r>
    </w:p>
    <w:p w14:paraId="397D5BBB" w14:textId="5CCA9A95" w:rsidR="008461A8" w:rsidRDefault="00F02537" w:rsidP="008461A8">
      <w:pPr>
        <w:pStyle w:val="Liststycke"/>
        <w:numPr>
          <w:ilvl w:val="0"/>
          <w:numId w:val="29"/>
        </w:numPr>
      </w:pPr>
      <w:r w:rsidRPr="00F22E2E">
        <w:t xml:space="preserve">Patienter </w:t>
      </w:r>
      <w:r w:rsidR="003B56C0" w:rsidRPr="00F22E2E">
        <w:t>-&gt;</w:t>
      </w:r>
      <w:r w:rsidRPr="00F22E2E">
        <w:t>=85 år</w:t>
      </w:r>
    </w:p>
    <w:p w14:paraId="2A3004DB" w14:textId="5C694A08" w:rsidR="008461A8" w:rsidRDefault="00473BCD" w:rsidP="00473BCD">
      <w:pPr>
        <w:pStyle w:val="Liststycke"/>
      </w:pPr>
      <w:r>
        <w:t>13. Telefonbesök</w:t>
      </w:r>
    </w:p>
    <w:p w14:paraId="068F5918" w14:textId="6ECBE121" w:rsidR="00473BCD" w:rsidRPr="00473BCD" w:rsidRDefault="00473BCD" w:rsidP="00473BCD">
      <w:pPr>
        <w:pStyle w:val="Liststycke"/>
      </w:pPr>
      <w:r>
        <w:t>91. Digitalt vårdmöte</w:t>
      </w:r>
      <w:r w:rsidR="00655F53">
        <w:t xml:space="preserve"> (DVM)</w:t>
      </w:r>
    </w:p>
    <w:p w14:paraId="668F6A6E" w14:textId="77777777" w:rsidR="00F02537" w:rsidRPr="00AB6F5E" w:rsidRDefault="00F02537" w:rsidP="00F22E2E">
      <w:r w:rsidRPr="00AB6F5E">
        <w:t>Efter val av besök tryck Ok</w:t>
      </w:r>
    </w:p>
    <w:p w14:paraId="26F2E3CA" w14:textId="77777777" w:rsidR="00F02537" w:rsidRPr="00AB6F5E" w:rsidRDefault="00F02537" w:rsidP="00F22E2E">
      <w:r w:rsidRPr="00AB6F5E">
        <w:t>Markera kvittotext, kontrollera summan</w:t>
      </w:r>
    </w:p>
    <w:p w14:paraId="4F199074" w14:textId="77777777" w:rsidR="00F02537" w:rsidRPr="00AB6F5E" w:rsidRDefault="00F02537" w:rsidP="00F22E2E">
      <w:r w:rsidRPr="00AB6F5E">
        <w:t>Skriv in avgift i Babsen.</w:t>
      </w:r>
    </w:p>
    <w:p w14:paraId="22C78457" w14:textId="77777777" w:rsidR="00F02537" w:rsidRPr="00AB6F5E" w:rsidRDefault="00F02537" w:rsidP="00F22E2E">
      <w:r w:rsidRPr="00AB6F5E">
        <w:t>Första kvittot ska vi behålla, andra kvittot till kund</w:t>
      </w:r>
    </w:p>
    <w:p w14:paraId="5B2CBB0C" w14:textId="77777777" w:rsidR="00F02537" w:rsidRPr="00AB6F5E" w:rsidRDefault="00F02537" w:rsidP="00F22E2E">
      <w:r w:rsidRPr="00AB6F5E">
        <w:t>Tryck ut Opaskvitto till kund</w:t>
      </w:r>
    </w:p>
    <w:p w14:paraId="5E109319" w14:textId="77777777" w:rsidR="00F02537" w:rsidRPr="00AB6F5E" w:rsidRDefault="00F02537" w:rsidP="00F22E2E">
      <w:r w:rsidRPr="00AB6F5E">
        <w:t>Vid faktura skriv in besöksdatum i orderraden</w:t>
      </w:r>
    </w:p>
    <w:p w14:paraId="3CE81AD2" w14:textId="77777777" w:rsidR="00F02537" w:rsidRPr="00AB6F5E" w:rsidRDefault="00F02537" w:rsidP="00F22E2E">
      <w:r w:rsidRPr="00AB6F5E">
        <w:t>Markera kvittotext, kontrollera summan</w:t>
      </w:r>
    </w:p>
    <w:p w14:paraId="2F59C3FB" w14:textId="2DF2DDEB" w:rsidR="00F02537" w:rsidRPr="00AB6F5E" w:rsidRDefault="00B836C1" w:rsidP="00F22E2E">
      <w:r>
        <w:t>Skriv ut</w:t>
      </w:r>
      <w:r w:rsidR="00F02537" w:rsidRPr="00AB6F5E">
        <w:t xml:space="preserve"> Faktura</w:t>
      </w:r>
    </w:p>
    <w:p w14:paraId="4626E3CD" w14:textId="77777777" w:rsidR="00F02537" w:rsidRPr="00392302" w:rsidRDefault="00F02537" w:rsidP="00F22E2E">
      <w:r w:rsidRPr="00392302">
        <w:t>Ge ett besökskvitto om pat. vill ha det genom att:</w:t>
      </w:r>
    </w:p>
    <w:p w14:paraId="0AC38C2A" w14:textId="4C0F9D92" w:rsidR="00F02537" w:rsidRPr="00392302" w:rsidRDefault="00B836C1" w:rsidP="00F22E2E">
      <w:r>
        <w:lastRenderedPageBreak/>
        <w:t>Skriva</w:t>
      </w:r>
      <w:r w:rsidR="00F02537" w:rsidRPr="00392302">
        <w:t xml:space="preserve"> ut Besökskvitto</w:t>
      </w:r>
    </w:p>
    <w:p w14:paraId="3E203DBE" w14:textId="0EC5F8F7" w:rsidR="00F02537" w:rsidRDefault="00F02537" w:rsidP="00F22E2E">
      <w:pPr>
        <w:pStyle w:val="Rubrik3"/>
      </w:pPr>
      <w:bookmarkStart w:id="129" w:name="_Toc497731571"/>
      <w:bookmarkStart w:id="130" w:name="_Toc256000010"/>
      <w:bookmarkStart w:id="131" w:name="_Toc256000034"/>
      <w:bookmarkStart w:id="132" w:name="_Toc256000058"/>
      <w:bookmarkStart w:id="133" w:name="_Toc256000082"/>
      <w:bookmarkStart w:id="134" w:name="_Toc503794836"/>
      <w:bookmarkStart w:id="135" w:name="_Toc256000106"/>
      <w:bookmarkStart w:id="136" w:name="_Toc256000131"/>
      <w:bookmarkStart w:id="137" w:name="_Toc256000156"/>
      <w:bookmarkStart w:id="138" w:name="_Toc256000181"/>
      <w:bookmarkStart w:id="139" w:name="_Toc256000206"/>
      <w:bookmarkStart w:id="140" w:name="_Toc113270504"/>
      <w:r>
        <w:t>Betalning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r>
        <w:t xml:space="preserve"> </w:t>
      </w:r>
      <w:r w:rsidRPr="00AB6F5E">
        <w:t>av hjälpmedel</w:t>
      </w:r>
      <w:bookmarkEnd w:id="140"/>
      <w:r w:rsidRPr="00AB6F5E">
        <w:t xml:space="preserve"> </w:t>
      </w:r>
    </w:p>
    <w:p w14:paraId="75ED7F28" w14:textId="72627A41" w:rsidR="00F02537" w:rsidRDefault="00F02537" w:rsidP="00F22E2E">
      <w:pPr>
        <w:pStyle w:val="Liststycke"/>
        <w:numPr>
          <w:ilvl w:val="0"/>
          <w:numId w:val="30"/>
        </w:numPr>
      </w:pPr>
      <w:r>
        <w:t xml:space="preserve">Gå </w:t>
      </w:r>
      <w:r w:rsidRPr="00417F51">
        <w:t>in på Order</w:t>
      </w:r>
    </w:p>
    <w:p w14:paraId="42AE6EDE" w14:textId="77777777" w:rsidR="00F02537" w:rsidRDefault="00F02537" w:rsidP="00F22E2E">
      <w:pPr>
        <w:pStyle w:val="Liststycke"/>
        <w:numPr>
          <w:ilvl w:val="0"/>
          <w:numId w:val="30"/>
        </w:numPr>
      </w:pPr>
      <w:r>
        <w:t>Skriv in ordernr.</w:t>
      </w:r>
    </w:p>
    <w:p w14:paraId="38E00D12" w14:textId="77777777" w:rsidR="00F02537" w:rsidRDefault="00F02537" w:rsidP="00F22E2E">
      <w:pPr>
        <w:pStyle w:val="Liststycke"/>
        <w:numPr>
          <w:ilvl w:val="0"/>
          <w:numId w:val="30"/>
        </w:numPr>
      </w:pPr>
      <w:r>
        <w:t>Tab.</w:t>
      </w:r>
    </w:p>
    <w:p w14:paraId="01ECF8D9" w14:textId="77777777" w:rsidR="00F02537" w:rsidRDefault="00F02537" w:rsidP="00F22E2E">
      <w:pPr>
        <w:pStyle w:val="Liststycke"/>
        <w:numPr>
          <w:ilvl w:val="0"/>
          <w:numId w:val="30"/>
        </w:numPr>
      </w:pPr>
      <w:r>
        <w:t>Markera kvittotext</w:t>
      </w:r>
    </w:p>
    <w:p w14:paraId="7B1345F7" w14:textId="77777777" w:rsidR="00F02537" w:rsidRDefault="00F02537" w:rsidP="00F22E2E">
      <w:pPr>
        <w:pStyle w:val="Liststycke"/>
        <w:numPr>
          <w:ilvl w:val="0"/>
          <w:numId w:val="30"/>
        </w:numPr>
      </w:pPr>
      <w:r>
        <w:t>Kontrollera att det är rätt belopp</w:t>
      </w:r>
    </w:p>
    <w:p w14:paraId="2D700A39" w14:textId="42433F1E" w:rsidR="00F02537" w:rsidRDefault="00B7072D" w:rsidP="00F22E2E">
      <w:pPr>
        <w:pStyle w:val="Liststycke"/>
        <w:numPr>
          <w:ilvl w:val="0"/>
          <w:numId w:val="30"/>
        </w:numPr>
      </w:pPr>
      <w:r>
        <w:t>Skriv</w:t>
      </w:r>
      <w:r w:rsidR="00F02537">
        <w:t xml:space="preserve"> ut kvittot</w:t>
      </w:r>
      <w:r w:rsidR="00F22E2E">
        <w:t>/</w:t>
      </w:r>
      <w:r w:rsidR="00F02537">
        <w:t>Faktura</w:t>
      </w:r>
    </w:p>
    <w:p w14:paraId="3E44F011" w14:textId="77777777" w:rsidR="00F02537" w:rsidRDefault="00F02537" w:rsidP="00F22E2E">
      <w:pPr>
        <w:pStyle w:val="Liststycke"/>
        <w:numPr>
          <w:ilvl w:val="0"/>
          <w:numId w:val="30"/>
        </w:numPr>
      </w:pPr>
      <w:r>
        <w:t>Fyll i leveransdatum</w:t>
      </w:r>
    </w:p>
    <w:p w14:paraId="7F1FD08F" w14:textId="584ABB87" w:rsidR="00F02537" w:rsidRPr="00484F5C" w:rsidRDefault="00F02537" w:rsidP="00F22E2E">
      <w:pPr>
        <w:pStyle w:val="Liststycke"/>
        <w:numPr>
          <w:ilvl w:val="0"/>
          <w:numId w:val="30"/>
        </w:numPr>
      </w:pPr>
      <w:r w:rsidRPr="00484F5C">
        <w:t>Sätt status på Klar för fakturering</w:t>
      </w:r>
      <w:r w:rsidR="00EE5065">
        <w:t xml:space="preserve"> eller </w:t>
      </w:r>
      <w:r w:rsidRPr="00484F5C">
        <w:t>pågående (om ej ny besökstid finns)</w:t>
      </w:r>
    </w:p>
    <w:p w14:paraId="2E1D060F" w14:textId="1500E95D" w:rsidR="00F22E2E" w:rsidRPr="00484F5C" w:rsidRDefault="00F02537" w:rsidP="00C26543">
      <w:pPr>
        <w:pStyle w:val="Liststycke"/>
        <w:numPr>
          <w:ilvl w:val="0"/>
          <w:numId w:val="30"/>
        </w:numPr>
      </w:pPr>
      <w:r w:rsidRPr="00484F5C">
        <w:t>Spara</w:t>
      </w:r>
      <w:bookmarkStart w:id="141" w:name="_Toc497731572"/>
      <w:bookmarkStart w:id="142" w:name="_Toc256000011"/>
      <w:bookmarkStart w:id="143" w:name="_Toc256000035"/>
      <w:bookmarkStart w:id="144" w:name="_Toc256000059"/>
      <w:bookmarkStart w:id="145" w:name="_Toc256000083"/>
      <w:bookmarkStart w:id="146" w:name="_Toc503794837"/>
      <w:bookmarkStart w:id="147" w:name="_Toc256000107"/>
      <w:bookmarkStart w:id="148" w:name="_Toc256000132"/>
      <w:bookmarkStart w:id="149" w:name="_Toc256000157"/>
      <w:bookmarkStart w:id="150" w:name="_Toc256000182"/>
      <w:bookmarkStart w:id="151" w:name="_Toc256000207"/>
    </w:p>
    <w:p w14:paraId="49A9D692" w14:textId="77777777" w:rsidR="00F02537" w:rsidRDefault="00F02537" w:rsidP="00F22E2E">
      <w:pPr>
        <w:pStyle w:val="Rubrik3"/>
      </w:pPr>
      <w:bookmarkStart w:id="152" w:name="_Toc113270505"/>
      <w:r>
        <w:t>Kredit</w:t>
      </w:r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</w:p>
    <w:p w14:paraId="13998DC9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Patienten bör ha kvittot kvar</w:t>
      </w:r>
    </w:p>
    <w:p w14:paraId="04E11D55" w14:textId="4E69EE4D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Gå in på Patient</w:t>
      </w:r>
    </w:p>
    <w:p w14:paraId="4B2EFA07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Skriv in personnummer</w:t>
      </w:r>
    </w:p>
    <w:p w14:paraId="643AC891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Tab</w:t>
      </w:r>
    </w:p>
    <w:p w14:paraId="4ECA3910" w14:textId="66B6600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Tryck på knapp Ny Arbetsorder</w:t>
      </w:r>
    </w:p>
    <w:p w14:paraId="631C19E1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Tryck på? förstoringsglaset vid Länk till order</w:t>
      </w:r>
    </w:p>
    <w:p w14:paraId="12051387" w14:textId="07536EEA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Välj den order som ska krediteras</w:t>
      </w:r>
    </w:p>
    <w:p w14:paraId="67CACB2D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Det kommer upp en ruta</w:t>
      </w:r>
    </w:p>
    <w:p w14:paraId="69E172D5" w14:textId="5115A396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lastRenderedPageBreak/>
        <w:t>Lägg till notering, prislista och orderrader</w:t>
      </w:r>
    </w:p>
    <w:p w14:paraId="08FF4E64" w14:textId="5210703A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Ta bort alla o</w:t>
      </w:r>
      <w:r w:rsidR="005D4E4E" w:rsidRPr="005D4E4E">
        <w:t>r</w:t>
      </w:r>
      <w:r w:rsidRPr="005D4E4E">
        <w:t>derrader utan de som ska krediteras.</w:t>
      </w:r>
    </w:p>
    <w:p w14:paraId="51410A5C" w14:textId="2D620415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Sätt Ordertyp på kredit</w:t>
      </w:r>
    </w:p>
    <w:p w14:paraId="47373C0B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Markera kvittotext</w:t>
      </w:r>
    </w:p>
    <w:p w14:paraId="2D075CEC" w14:textId="26D2B2B1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Kontrollera att det är rätt belopp (och att det är minusbelopp)</w:t>
      </w:r>
    </w:p>
    <w:p w14:paraId="0E8484EE" w14:textId="77777777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Tryck ut kvittot</w:t>
      </w:r>
    </w:p>
    <w:p w14:paraId="0CEC64F9" w14:textId="378B4F5F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Be pat. skriva under kreditkvittot</w:t>
      </w:r>
    </w:p>
    <w:p w14:paraId="63EA5502" w14:textId="3B0D39C5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Ge pat. pengar eller via Babs</w:t>
      </w:r>
    </w:p>
    <w:p w14:paraId="2FCC228B" w14:textId="49B81F08" w:rsidR="00F02537" w:rsidRPr="005D4E4E" w:rsidRDefault="00F02537" w:rsidP="00F22E2E">
      <w:pPr>
        <w:pStyle w:val="Liststycke"/>
        <w:numPr>
          <w:ilvl w:val="0"/>
          <w:numId w:val="32"/>
        </w:numPr>
      </w:pPr>
      <w:r w:rsidRPr="005D4E4E">
        <w:t>Häfta ihop både kreditkvittot och det gamla kvittot och lägg det i kassan</w:t>
      </w:r>
    </w:p>
    <w:p w14:paraId="4555E8CA" w14:textId="77777777" w:rsidR="00F02537" w:rsidRPr="00370388" w:rsidRDefault="00F02537" w:rsidP="00F22E2E">
      <w:pPr>
        <w:pStyle w:val="Liststycke"/>
        <w:numPr>
          <w:ilvl w:val="0"/>
          <w:numId w:val="32"/>
        </w:numPr>
      </w:pPr>
      <w:r w:rsidRPr="00370388">
        <w:t>Gå in på orden</w:t>
      </w:r>
    </w:p>
    <w:p w14:paraId="0BD0735D" w14:textId="035E1BD8" w:rsidR="00F02537" w:rsidRPr="00370388" w:rsidRDefault="00F02537" w:rsidP="00F22E2E">
      <w:pPr>
        <w:pStyle w:val="Liststycke"/>
        <w:numPr>
          <w:ilvl w:val="0"/>
          <w:numId w:val="32"/>
        </w:numPr>
      </w:pPr>
      <w:r w:rsidRPr="00370388">
        <w:t>Sätt status på Klar för fakturering</w:t>
      </w:r>
    </w:p>
    <w:p w14:paraId="56E6726D" w14:textId="77777777" w:rsidR="00F02537" w:rsidRDefault="00F02537" w:rsidP="00F22E2E">
      <w:pPr>
        <w:pStyle w:val="Liststycke"/>
        <w:numPr>
          <w:ilvl w:val="0"/>
          <w:numId w:val="32"/>
        </w:numPr>
      </w:pPr>
      <w:r w:rsidRPr="00370388">
        <w:t>Spara</w:t>
      </w:r>
    </w:p>
    <w:p w14:paraId="61C0AFEA" w14:textId="77777777" w:rsidR="00F02537" w:rsidRDefault="00F02537" w:rsidP="00F267F4">
      <w:pPr>
        <w:pStyle w:val="Rubrik3"/>
      </w:pPr>
      <w:bookmarkStart w:id="153" w:name="_Toc497731573"/>
      <w:bookmarkStart w:id="154" w:name="_Toc256000012"/>
      <w:bookmarkStart w:id="155" w:name="_Toc256000036"/>
      <w:bookmarkStart w:id="156" w:name="_Toc256000060"/>
      <w:bookmarkStart w:id="157" w:name="_Toc256000084"/>
      <w:bookmarkStart w:id="158" w:name="_Toc503794838"/>
      <w:bookmarkStart w:id="159" w:name="_Toc256000108"/>
      <w:bookmarkStart w:id="160" w:name="_Toc256000133"/>
      <w:bookmarkStart w:id="161" w:name="_Toc256000158"/>
      <w:bookmarkStart w:id="162" w:name="_Toc256000183"/>
      <w:bookmarkStart w:id="163" w:name="_Toc256000208"/>
      <w:bookmarkStart w:id="164" w:name="_Toc113270506"/>
      <w:r w:rsidRPr="00F267F4">
        <w:t>Frikort</w:t>
      </w:r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</w:p>
    <w:p w14:paraId="31912C35" w14:textId="6C2D1BEB" w:rsidR="00F02537" w:rsidRDefault="007E220F" w:rsidP="007E220F">
      <w:r w:rsidRPr="005152A1">
        <w:t xml:space="preserve">Frikort </w:t>
      </w:r>
      <w:r w:rsidR="00F02537" w:rsidRPr="005152A1">
        <w:t>1200</w:t>
      </w:r>
      <w:r w:rsidR="00F02537">
        <w:t xml:space="preserve"> kr</w:t>
      </w:r>
    </w:p>
    <w:p w14:paraId="71C91ED8" w14:textId="26195691" w:rsidR="00F22E2E" w:rsidRDefault="00F02537" w:rsidP="007E220F">
      <w:r>
        <w:t xml:space="preserve">För att registrera frikortet gå in på </w:t>
      </w:r>
      <w:r w:rsidR="00F22E2E">
        <w:t>e</w:t>
      </w:r>
      <w:r w:rsidR="00DF3C9B">
        <w:t>-</w:t>
      </w:r>
      <w:r>
        <w:t>Frikort</w:t>
      </w:r>
      <w:r w:rsidR="00F22E2E">
        <w:t>.</w:t>
      </w:r>
    </w:p>
    <w:p w14:paraId="6C74F886" w14:textId="1994FA96" w:rsidR="00F02537" w:rsidRPr="00B60FC4" w:rsidRDefault="00F02537" w:rsidP="007E220F">
      <w:r>
        <w:t>Fyll i uppgifter som efterfrågas i dokumentet, tryck spara</w:t>
      </w:r>
      <w:r>
        <w:tab/>
      </w:r>
    </w:p>
    <w:p w14:paraId="5E6F0F35" w14:textId="77777777" w:rsidR="00F02537" w:rsidRDefault="00F02537" w:rsidP="00F267F4">
      <w:pPr>
        <w:pStyle w:val="Rubrik3"/>
      </w:pPr>
      <w:bookmarkStart w:id="165" w:name="_Toc497731574"/>
      <w:bookmarkStart w:id="166" w:name="_Toc256000013"/>
      <w:bookmarkStart w:id="167" w:name="_Toc256000037"/>
      <w:bookmarkStart w:id="168" w:name="_Toc256000061"/>
      <w:bookmarkStart w:id="169" w:name="_Toc256000085"/>
      <w:bookmarkStart w:id="170" w:name="_Toc503794839"/>
      <w:bookmarkStart w:id="171" w:name="_Toc256000109"/>
      <w:bookmarkStart w:id="172" w:name="_Toc256000134"/>
      <w:bookmarkStart w:id="173" w:name="_Toc256000159"/>
      <w:bookmarkStart w:id="174" w:name="_Toc256000184"/>
      <w:bookmarkStart w:id="175" w:name="_Toc256000209"/>
      <w:bookmarkStart w:id="176" w:name="_Toc113270507"/>
      <w:r w:rsidRPr="00BB2D9F">
        <w:t>Telefontid</w:t>
      </w:r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</w:p>
    <w:p w14:paraId="65A75F0F" w14:textId="77777777" w:rsidR="00F02537" w:rsidRDefault="00F02537" w:rsidP="00F22E2E">
      <w:r>
        <w:t>Varje dag mellan 9.30–11.30</w:t>
      </w:r>
    </w:p>
    <w:p w14:paraId="60F6B77C" w14:textId="1243DFBA" w:rsidR="00F02537" w:rsidRPr="0078479F" w:rsidRDefault="00F02537" w:rsidP="00F22E2E">
      <w:r w:rsidRPr="003C76F2">
        <w:t>Telefontide</w:t>
      </w:r>
      <w:r>
        <w:t>n startar kl</w:t>
      </w:r>
      <w:r w:rsidR="0078479F">
        <w:t>.</w:t>
      </w:r>
      <w:r>
        <w:t xml:space="preserve"> </w:t>
      </w:r>
      <w:r w:rsidR="005152A1">
        <w:t>0</w:t>
      </w:r>
      <w:r>
        <w:t>9.30 på ank. 4539</w:t>
      </w:r>
      <w:r w:rsidR="00F22E2E">
        <w:t xml:space="preserve">. </w:t>
      </w:r>
      <w:r>
        <w:t>För att telefonen ska fungera måste programmet ”</w:t>
      </w:r>
      <w:r w:rsidR="00FD2F29">
        <w:t>Vision</w:t>
      </w:r>
      <w:r>
        <w:t xml:space="preserve">” vara </w:t>
      </w:r>
      <w:proofErr w:type="gramStart"/>
      <w:r>
        <w:t>igång</w:t>
      </w:r>
      <w:proofErr w:type="gramEnd"/>
      <w:r>
        <w:t xml:space="preserve"> på den datorn som används</w:t>
      </w:r>
      <w:r w:rsidR="0078479F">
        <w:t>.</w:t>
      </w:r>
      <w:r>
        <w:t xml:space="preserve"> </w:t>
      </w:r>
      <w:r w:rsidR="0078479F">
        <w:t>P</w:t>
      </w:r>
      <w:r>
        <w:t xml:space="preserve">rogrammet finns installerat på datorerna i receptionen. </w:t>
      </w:r>
      <w:r w:rsidRPr="0078479F">
        <w:t>Logga in med användarnamn: 0336161460A och Lösenord:1234, kryssa i rutorna under ”Mina köer”.</w:t>
      </w:r>
    </w:p>
    <w:p w14:paraId="73EA059B" w14:textId="7AFF2AED" w:rsidR="00F02537" w:rsidRPr="003C76F2" w:rsidRDefault="0078479F" w:rsidP="00F22E2E">
      <w:r>
        <w:t>Kl.</w:t>
      </w:r>
      <w:r w:rsidR="008B12B9">
        <w:t xml:space="preserve"> </w:t>
      </w:r>
      <w:r w:rsidR="00F02537" w:rsidRPr="003C76F2">
        <w:t>11.30 stängs telefontiden automatiskt.</w:t>
      </w:r>
    </w:p>
    <w:p w14:paraId="73E60B49" w14:textId="322EA009" w:rsidR="00F02537" w:rsidRPr="003C76F2" w:rsidRDefault="00F02537" w:rsidP="00F22E2E">
      <w:r w:rsidRPr="003C76F2">
        <w:t>Koppla 1461 (telefon för interna samtal) till 4539 genom att trycka: *21*</w:t>
      </w:r>
      <w:r>
        <w:t>00</w:t>
      </w:r>
      <w:r w:rsidRPr="003C76F2">
        <w:t>033616 4539# ej telefonkö</w:t>
      </w:r>
      <w:r w:rsidR="00861475">
        <w:t>.</w:t>
      </w:r>
    </w:p>
    <w:p w14:paraId="5B4BD2A6" w14:textId="77777777" w:rsidR="00F02537" w:rsidRPr="003C76F2" w:rsidRDefault="00F02537" w:rsidP="00F22E2E">
      <w:r w:rsidRPr="003C76F2">
        <w:lastRenderedPageBreak/>
        <w:t>Om ank.1461 är sammankopplad till telefontiden, tryck #21# för att avsluta vidarekopplingen.</w:t>
      </w:r>
    </w:p>
    <w:p w14:paraId="06DD1023" w14:textId="0F57F974" w:rsidR="00F02537" w:rsidRPr="003C76F2" w:rsidRDefault="00F02537" w:rsidP="00F22E2E">
      <w:r w:rsidRPr="003C76F2">
        <w:t>För att koppla in flera telefoner vid telefontid använd ank.</w:t>
      </w:r>
      <w:r w:rsidR="00861475">
        <w:t xml:space="preserve"> </w:t>
      </w:r>
      <w:r w:rsidRPr="003C76F2">
        <w:t>4540.</w:t>
      </w:r>
    </w:p>
    <w:p w14:paraId="69C0BC6B" w14:textId="48810D71" w:rsidR="00F02537" w:rsidRPr="003C76F2" w:rsidRDefault="00F02537" w:rsidP="00F22E2E">
      <w:r>
        <w:t>Ring 0104738060 från telefon</w:t>
      </w:r>
      <w:r w:rsidR="008D6C3A">
        <w:t>en</w:t>
      </w:r>
      <w:r>
        <w:t xml:space="preserve"> du vill lägga in/ut och följ instruktioner.</w:t>
      </w:r>
    </w:p>
    <w:p w14:paraId="22094D6F" w14:textId="19ED894F" w:rsidR="00F02537" w:rsidRPr="003C76F2" w:rsidRDefault="00F02537" w:rsidP="00F22E2E">
      <w:r w:rsidRPr="003C76F2">
        <w:t>Om problem me</w:t>
      </w:r>
      <w:r>
        <w:t>d kopplingar ring ank.</w:t>
      </w:r>
      <w:r w:rsidR="008D6C3A">
        <w:t xml:space="preserve"> </w:t>
      </w:r>
      <w:r>
        <w:t>3010.</w:t>
      </w:r>
    </w:p>
    <w:p w14:paraId="5B162EF1" w14:textId="77777777" w:rsidR="00F02537" w:rsidRDefault="00F02537" w:rsidP="00F22E2E">
      <w:pPr>
        <w:pStyle w:val="Rubrik3"/>
      </w:pPr>
      <w:bookmarkStart w:id="177" w:name="_Toc497731575"/>
      <w:bookmarkStart w:id="178" w:name="_Toc256000014"/>
      <w:bookmarkStart w:id="179" w:name="_Toc256000038"/>
      <w:bookmarkStart w:id="180" w:name="_Toc256000062"/>
      <w:bookmarkStart w:id="181" w:name="_Toc256000086"/>
      <w:bookmarkStart w:id="182" w:name="_Toc503794840"/>
      <w:bookmarkStart w:id="183" w:name="_Toc256000110"/>
      <w:bookmarkStart w:id="184" w:name="_Toc256000135"/>
      <w:bookmarkStart w:id="185" w:name="_Toc256000160"/>
      <w:bookmarkStart w:id="186" w:name="_Toc256000185"/>
      <w:bookmarkStart w:id="187" w:name="_Toc256000210"/>
      <w:bookmarkStart w:id="188" w:name="_Toc113270508"/>
      <w:r>
        <w:t>Koppling av telefon</w:t>
      </w:r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</w:p>
    <w:p w14:paraId="7D13C849" w14:textId="77777777" w:rsidR="00F02537" w:rsidRDefault="00F02537" w:rsidP="00F22E2E">
      <w:r>
        <w:t>För att koppla telefonsamtal tryck: R + det numret som du ska koppla till.</w:t>
      </w:r>
    </w:p>
    <w:p w14:paraId="7AF79892" w14:textId="77777777" w:rsidR="00F02537" w:rsidRDefault="00F02537" w:rsidP="00F22E2E">
      <w:r>
        <w:t>Vid svar lägg på luren.</w:t>
      </w:r>
    </w:p>
    <w:p w14:paraId="07A50337" w14:textId="77777777" w:rsidR="00F02537" w:rsidRDefault="00F02537" w:rsidP="00F22E2E">
      <w:r>
        <w:t>Ifall ingen svarar då du använder trådlös telefon får du tillbaka samtalet genom att trycka R+1</w:t>
      </w:r>
    </w:p>
    <w:p w14:paraId="6079174A" w14:textId="05FB8DD1" w:rsidR="00F02537" w:rsidRDefault="00F02537" w:rsidP="00F22E2E">
      <w:r>
        <w:t>Om du behöver vidarekoppla den fasta telefonen, tryck på ”gubben” + num</w:t>
      </w:r>
      <w:r w:rsidR="00FC691A">
        <w:t>ret</w:t>
      </w:r>
      <w:r>
        <w:t xml:space="preserve">, invänta svar och tryck på överför samtal. </w:t>
      </w:r>
    </w:p>
    <w:p w14:paraId="207F6892" w14:textId="77777777" w:rsidR="00F02537" w:rsidRDefault="00F02537" w:rsidP="00F22E2E">
      <w:r>
        <w:t>Ifall ingen svarar då du använder fast telefon får du tillbaka samtalet genom att trycka Avbryt och sedan Återuppta.</w:t>
      </w:r>
    </w:p>
    <w:p w14:paraId="52DB7816" w14:textId="77777777" w:rsidR="00F02537" w:rsidRPr="00846E56" w:rsidRDefault="00F02537" w:rsidP="00F22E2E">
      <w:r w:rsidRPr="00846E56">
        <w:t>För sammanträde koppla bort telefonen 1461 genom att trycka *23*3*klockslag ttmm#</w:t>
      </w:r>
    </w:p>
    <w:p w14:paraId="489AD608" w14:textId="6C071932" w:rsidR="00F02537" w:rsidRDefault="00F02537" w:rsidP="00F22E2E">
      <w:r w:rsidRPr="00846E56">
        <w:t xml:space="preserve">För </w:t>
      </w:r>
      <w:r w:rsidR="004100F5">
        <w:t>”H</w:t>
      </w:r>
      <w:r w:rsidRPr="00846E56">
        <w:t>a gått för dagen</w:t>
      </w:r>
      <w:r w:rsidR="004100F5">
        <w:t>” tryck</w:t>
      </w:r>
      <w:r w:rsidRPr="00846E56">
        <w:t xml:space="preserve"> *23* 4* datum MMDD#</w:t>
      </w:r>
    </w:p>
    <w:p w14:paraId="033C74CD" w14:textId="77777777" w:rsidR="00F02537" w:rsidRDefault="00F02537" w:rsidP="00F22E2E">
      <w:pPr>
        <w:pStyle w:val="Rubrik3"/>
      </w:pPr>
      <w:bookmarkStart w:id="189" w:name="_Toc497731576"/>
      <w:bookmarkStart w:id="190" w:name="_Toc256000015"/>
      <w:bookmarkStart w:id="191" w:name="_Toc256000039"/>
      <w:bookmarkStart w:id="192" w:name="_Toc256000063"/>
      <w:bookmarkStart w:id="193" w:name="_Toc256000087"/>
      <w:bookmarkStart w:id="194" w:name="_Toc503794841"/>
      <w:bookmarkStart w:id="195" w:name="_Toc256000111"/>
      <w:bookmarkStart w:id="196" w:name="_Toc256000136"/>
      <w:bookmarkStart w:id="197" w:name="_Toc256000161"/>
      <w:bookmarkStart w:id="198" w:name="_Toc256000186"/>
      <w:bookmarkStart w:id="199" w:name="_Toc256000211"/>
      <w:bookmarkStart w:id="200" w:name="_Toc113270509"/>
      <w:r>
        <w:t>Lyssna av telefonsvararen</w:t>
      </w:r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</w:p>
    <w:p w14:paraId="1AD531EE" w14:textId="0E37A0D0" w:rsidR="008119DA" w:rsidRDefault="002D0CF3" w:rsidP="008119DA">
      <w:r>
        <w:t xml:space="preserve">Telefonsvararen </w:t>
      </w:r>
      <w:r w:rsidR="004C2BD2">
        <w:t>lyssnas av flera gånger dagligen</w:t>
      </w:r>
      <w:r w:rsidR="00971199">
        <w:t xml:space="preserve">. </w:t>
      </w:r>
      <w:r w:rsidR="00DD6B67">
        <w:t>Ungefärliga tider:</w:t>
      </w:r>
    </w:p>
    <w:p w14:paraId="178B5D95" w14:textId="195A11AA" w:rsidR="00971199" w:rsidRDefault="008119DA" w:rsidP="008119DA">
      <w:pPr>
        <w:pStyle w:val="Liststycke"/>
        <w:numPr>
          <w:ilvl w:val="0"/>
          <w:numId w:val="44"/>
        </w:numPr>
      </w:pPr>
      <w:r>
        <w:lastRenderedPageBreak/>
        <w:t>Så tidigt som möjligt på morgonen</w:t>
      </w:r>
    </w:p>
    <w:p w14:paraId="38763B01" w14:textId="462413FD" w:rsidR="008119DA" w:rsidRDefault="55E2B59C" w:rsidP="008119DA">
      <w:pPr>
        <w:pStyle w:val="Liststycke"/>
        <w:numPr>
          <w:ilvl w:val="0"/>
          <w:numId w:val="44"/>
        </w:numPr>
      </w:pPr>
      <w:r>
        <w:t>Före 09:30 (innan telefontid startar)</w:t>
      </w:r>
    </w:p>
    <w:p w14:paraId="47748C41" w14:textId="24B3FD14" w:rsidR="00EE3574" w:rsidRDefault="00EE3574" w:rsidP="008119DA">
      <w:pPr>
        <w:pStyle w:val="Liststycke"/>
        <w:numPr>
          <w:ilvl w:val="0"/>
          <w:numId w:val="44"/>
        </w:numPr>
      </w:pPr>
      <w:r>
        <w:t>Efter 13:00</w:t>
      </w:r>
    </w:p>
    <w:p w14:paraId="3CFB9BD2" w14:textId="1E2664D8" w:rsidR="00EE3574" w:rsidRPr="0080730C" w:rsidRDefault="00EE3574" w:rsidP="008119DA">
      <w:pPr>
        <w:pStyle w:val="Liststycke"/>
        <w:numPr>
          <w:ilvl w:val="0"/>
          <w:numId w:val="44"/>
        </w:numPr>
      </w:pPr>
      <w:r>
        <w:t>Efter 15:00</w:t>
      </w:r>
    </w:p>
    <w:p w14:paraId="24C3C42F" w14:textId="0921DD72" w:rsidR="004360A6" w:rsidRDefault="00F02537" w:rsidP="004360A6">
      <w:r w:rsidRPr="00A059A3">
        <w:t>För att lyssna av telesvar gå in på telefonkatalogvision 80/20 på SÄS-sidan.</w:t>
      </w:r>
      <w:r w:rsidR="0040638B">
        <w:t xml:space="preserve"> </w:t>
      </w:r>
      <w:r w:rsidRPr="00A059A3">
        <w:t>Telefonnummer: 0336161460</w:t>
      </w:r>
      <w:r w:rsidR="004360A6">
        <w:t xml:space="preserve"> </w:t>
      </w:r>
      <w:r w:rsidRPr="00A059A3">
        <w:t>Lösenord: 1234</w:t>
      </w:r>
    </w:p>
    <w:p w14:paraId="6FBAE623" w14:textId="77777777" w:rsidR="004360A6" w:rsidRDefault="004360A6">
      <w:pPr>
        <w:spacing w:after="0" w:line="240" w:lineRule="auto"/>
        <w:ind w:left="0" w:right="0"/>
      </w:pPr>
      <w:r>
        <w:br w:type="page"/>
      </w:r>
    </w:p>
    <w:p w14:paraId="27768C3C" w14:textId="733913D6" w:rsidR="00F02537" w:rsidRPr="00A059A3" w:rsidRDefault="00F02537" w:rsidP="006960DA">
      <w:r w:rsidRPr="00A059A3">
        <w:lastRenderedPageBreak/>
        <w:t>Tryck logga in</w:t>
      </w:r>
    </w:p>
    <w:p w14:paraId="09EEA57A" w14:textId="77777777" w:rsidR="00F02537" w:rsidRPr="00A059A3" w:rsidRDefault="00F02537" w:rsidP="006960DA">
      <w:r w:rsidRPr="00A059A3">
        <w:t xml:space="preserve">Om meddelandeflik lyser </w:t>
      </w:r>
      <w:r w:rsidRPr="006960DA">
        <w:rPr>
          <w:color w:val="FF0000"/>
        </w:rPr>
        <w:t>rött</w:t>
      </w:r>
      <w:r w:rsidRPr="00A059A3">
        <w:t xml:space="preserve"> finns samtal att lyssna av.</w:t>
      </w:r>
    </w:p>
    <w:p w14:paraId="234EFE55" w14:textId="639B591E" w:rsidR="00F02537" w:rsidRPr="00A059A3" w:rsidRDefault="00F02537" w:rsidP="006960DA">
      <w:r w:rsidRPr="00A059A3">
        <w:t xml:space="preserve">Tryck på den blåa luren för att lyssna av. Välj telefon </w:t>
      </w:r>
      <w:proofErr w:type="gramStart"/>
      <w:r w:rsidRPr="00A059A3">
        <w:t>t.ex.</w:t>
      </w:r>
      <w:proofErr w:type="gramEnd"/>
      <w:r w:rsidRPr="00A059A3">
        <w:t xml:space="preserve"> ”0336161461”</w:t>
      </w:r>
    </w:p>
    <w:p w14:paraId="287FC185" w14:textId="77777777" w:rsidR="00F02537" w:rsidRPr="00A059A3" w:rsidRDefault="00F02537" w:rsidP="006960DA">
      <w:r w:rsidRPr="00A059A3">
        <w:t>Tryck ”ring upp” och svara när det ringer</w:t>
      </w:r>
    </w:p>
    <w:p w14:paraId="482FDF76" w14:textId="77777777" w:rsidR="00F02537" w:rsidRPr="00A059A3" w:rsidRDefault="00F02537" w:rsidP="006960DA">
      <w:r w:rsidRPr="00A059A3">
        <w:t>Tryck ”OK”</w:t>
      </w:r>
    </w:p>
    <w:p w14:paraId="1D237F42" w14:textId="5E5EB43E" w:rsidR="00F02537" w:rsidRPr="00287E30" w:rsidRDefault="00F02537" w:rsidP="006960DA">
      <w:pPr>
        <w:rPr>
          <w:rStyle w:val="Hyperlnk"/>
        </w:rPr>
      </w:pPr>
      <w:r>
        <w:t>O</w:t>
      </w:r>
      <w:r w:rsidRPr="00A059A3">
        <w:t>m du trycker på den blå luren igen spelas meddelandet upp igen. För att lyssna av nästa meddelande tryck på den blåa luren på det andra meddelandet osv.</w:t>
      </w:r>
    </w:p>
    <w:p w14:paraId="75D5D413" w14:textId="14F95541" w:rsidR="00F02537" w:rsidRDefault="00F02537" w:rsidP="006960DA">
      <w:pPr>
        <w:pStyle w:val="Rubrik3"/>
      </w:pPr>
      <w:bookmarkStart w:id="201" w:name="_Toc497731577"/>
      <w:bookmarkStart w:id="202" w:name="_Toc256000016"/>
      <w:bookmarkStart w:id="203" w:name="_Toc256000040"/>
      <w:bookmarkStart w:id="204" w:name="_Toc256000064"/>
      <w:bookmarkStart w:id="205" w:name="_Toc256000088"/>
      <w:bookmarkStart w:id="206" w:name="_Toc503794842"/>
      <w:bookmarkStart w:id="207" w:name="_Toc256000112"/>
      <w:bookmarkStart w:id="208" w:name="_Toc256000137"/>
      <w:bookmarkStart w:id="209" w:name="_Toc256000162"/>
      <w:bookmarkStart w:id="210" w:name="_Toc256000187"/>
      <w:bookmarkStart w:id="211" w:name="_Toc256000212"/>
      <w:bookmarkStart w:id="212" w:name="_Toc113270510"/>
      <w:proofErr w:type="gramStart"/>
      <w:r>
        <w:t>Mail</w:t>
      </w:r>
      <w:proofErr w:type="gramEnd"/>
      <w:r>
        <w:t xml:space="preserve"> till </w:t>
      </w:r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r w:rsidR="00EA09DB">
        <w:t>Orto</w:t>
      </w:r>
      <w:r w:rsidR="009D11B3">
        <w:t>pedteknik</w:t>
      </w:r>
      <w:bookmarkEnd w:id="212"/>
    </w:p>
    <w:p w14:paraId="2735D996" w14:textId="4ADEC6C1" w:rsidR="00F02537" w:rsidRDefault="00F02537" w:rsidP="006960DA">
      <w:r>
        <w:t xml:space="preserve">Assistenterna, </w:t>
      </w:r>
      <w:r w:rsidRPr="00454CA2">
        <w:t xml:space="preserve">Maria L och ett flertal andra har </w:t>
      </w:r>
      <w:r>
        <w:t>idag tillgång till den gemensamma inkorgen genom sin mail</w:t>
      </w:r>
      <w:r w:rsidR="006E6EDF">
        <w:t xml:space="preserve">, </w:t>
      </w:r>
      <w:proofErr w:type="gramStart"/>
      <w:r w:rsidR="006E6EDF">
        <w:t>ota.vgregion</w:t>
      </w:r>
      <w:proofErr w:type="gramEnd"/>
      <w:r w:rsidR="006E6EDF">
        <w:t>@vg</w:t>
      </w:r>
    </w:p>
    <w:p w14:paraId="55E46C2E" w14:textId="068D016E" w:rsidR="00F02537" w:rsidRDefault="00F02537" w:rsidP="006960DA">
      <w:r>
        <w:t xml:space="preserve">För att gå in på </w:t>
      </w:r>
      <w:r w:rsidR="006960DA">
        <w:t>Ortopedtekniks</w:t>
      </w:r>
      <w:r>
        <w:t xml:space="preserve"> gemensamma </w:t>
      </w:r>
      <w:proofErr w:type="gramStart"/>
      <w:r>
        <w:t>mail</w:t>
      </w:r>
      <w:proofErr w:type="gramEnd"/>
      <w:r>
        <w:t xml:space="preserve"> tryck på ditt namn och öppna en annan postlåda… (Behörighet krävs)</w:t>
      </w:r>
    </w:p>
    <w:p w14:paraId="3717080A" w14:textId="77777777" w:rsidR="00F02537" w:rsidRDefault="00F02537" w:rsidP="006960DA">
      <w:pPr>
        <w:pStyle w:val="Rubrik3"/>
      </w:pPr>
      <w:bookmarkStart w:id="213" w:name="_Toc497731578"/>
      <w:bookmarkStart w:id="214" w:name="_Toc256000017"/>
      <w:bookmarkStart w:id="215" w:name="_Toc256000041"/>
      <w:bookmarkStart w:id="216" w:name="_Toc256000065"/>
      <w:bookmarkStart w:id="217" w:name="_Toc256000089"/>
      <w:bookmarkStart w:id="218" w:name="_Toc503794843"/>
      <w:bookmarkStart w:id="219" w:name="_Toc256000113"/>
      <w:bookmarkStart w:id="220" w:name="_Toc256000138"/>
      <w:bookmarkStart w:id="221" w:name="_Toc256000163"/>
      <w:bookmarkStart w:id="222" w:name="_Toc256000188"/>
      <w:bookmarkStart w:id="223" w:name="_Toc256000213"/>
      <w:bookmarkStart w:id="224" w:name="_Toc113270511"/>
      <w:r>
        <w:t>Mina vårdkontakter</w:t>
      </w:r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</w:p>
    <w:p w14:paraId="112D3267" w14:textId="586709C0" w:rsidR="00F02537" w:rsidRPr="00F66EB4" w:rsidRDefault="00F02537" w:rsidP="006960DA">
      <w:r>
        <w:t xml:space="preserve">Om ärende finns i mina vårdkontakter kommer det ett </w:t>
      </w:r>
      <w:proofErr w:type="gramStart"/>
      <w:r>
        <w:t>mail</w:t>
      </w:r>
      <w:proofErr w:type="gramEnd"/>
      <w:r>
        <w:t xml:space="preserve"> till </w:t>
      </w:r>
      <w:r w:rsidR="26702DE3">
        <w:t>OTA:s</w:t>
      </w:r>
      <w:r>
        <w:t xml:space="preserve"> gemensamma inkorg.</w:t>
      </w:r>
      <w:r w:rsidR="004A4E6E">
        <w:t xml:space="preserve"> Klicka på länken</w:t>
      </w:r>
      <w:r w:rsidR="006F57D2">
        <w:t xml:space="preserve"> i </w:t>
      </w:r>
      <w:proofErr w:type="gramStart"/>
      <w:r w:rsidR="006F57D2">
        <w:t>mailet</w:t>
      </w:r>
      <w:proofErr w:type="gramEnd"/>
      <w:r w:rsidR="006F57D2">
        <w:t xml:space="preserve"> och logga in med ditt SITH</w:t>
      </w:r>
      <w:r w:rsidR="009A7BCD">
        <w:t>S-</w:t>
      </w:r>
      <w:r w:rsidR="006F57D2">
        <w:t>kort</w:t>
      </w:r>
      <w:r w:rsidR="009A7BCD">
        <w:t>.</w:t>
      </w:r>
      <w:r w:rsidR="00454CA2">
        <w:t xml:space="preserve"> </w:t>
      </w:r>
      <w:r>
        <w:t xml:space="preserve">När meddelandet är </w:t>
      </w:r>
      <w:r w:rsidR="00F66EB4">
        <w:t>hanterat</w:t>
      </w:r>
      <w:r>
        <w:t xml:space="preserve"> flytta </w:t>
      </w:r>
      <w:proofErr w:type="gramStart"/>
      <w:r>
        <w:t>mail</w:t>
      </w:r>
      <w:proofErr w:type="gramEnd"/>
      <w:r>
        <w:t xml:space="preserve"> till mappen Besvarade mail. </w:t>
      </w:r>
    </w:p>
    <w:p w14:paraId="0DF348A0" w14:textId="77777777" w:rsidR="00F02537" w:rsidRPr="006960DA" w:rsidRDefault="00F02537" w:rsidP="006960DA">
      <w:pPr>
        <w:pStyle w:val="Rubrik3"/>
      </w:pPr>
      <w:bookmarkStart w:id="225" w:name="_Toc497731579"/>
      <w:bookmarkStart w:id="226" w:name="_Toc256000018"/>
      <w:bookmarkStart w:id="227" w:name="_Toc256000042"/>
      <w:bookmarkStart w:id="228" w:name="_Toc256000066"/>
      <w:bookmarkStart w:id="229" w:name="_Toc256000090"/>
      <w:bookmarkStart w:id="230" w:name="_Toc503794844"/>
      <w:bookmarkStart w:id="231" w:name="_Toc256000114"/>
      <w:bookmarkStart w:id="232" w:name="_Toc256000139"/>
      <w:bookmarkStart w:id="233" w:name="_Toc256000164"/>
      <w:bookmarkStart w:id="234" w:name="_Toc256000189"/>
      <w:bookmarkStart w:id="235" w:name="_Toc256000214"/>
      <w:bookmarkStart w:id="236" w:name="_Toc113270512"/>
      <w:r w:rsidRPr="006960DA">
        <w:t>Boka tolk</w:t>
      </w:r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</w:p>
    <w:p w14:paraId="4935E63C" w14:textId="04CC82DA" w:rsidR="00F02537" w:rsidRPr="00AB6F5E" w:rsidRDefault="00797DEE" w:rsidP="006960DA">
      <w:pPr>
        <w:rPr>
          <w:i/>
          <w:color w:val="70AD47"/>
        </w:rPr>
      </w:pPr>
      <w:r>
        <w:t xml:space="preserve">Logga </w:t>
      </w:r>
      <w:r w:rsidR="00F02537">
        <w:t xml:space="preserve">in på </w:t>
      </w:r>
      <w:r w:rsidR="00F02537" w:rsidRPr="004E1A49">
        <w:t>Tolkförmedling Väst</w:t>
      </w:r>
      <w:r w:rsidR="004E1A49">
        <w:t xml:space="preserve">. </w:t>
      </w:r>
      <w:r w:rsidR="001A3E88">
        <w:br/>
      </w:r>
      <w:r w:rsidR="00F02537" w:rsidRPr="009405F4">
        <w:t xml:space="preserve">Användarnamn och lösenord finns i </w:t>
      </w:r>
      <w:r w:rsidR="00AA1D89">
        <w:rPr>
          <w:i/>
        </w:rPr>
        <w:t>Användarnamn och Lösenord</w:t>
      </w:r>
      <w:r w:rsidR="00F02537" w:rsidRPr="009405F4">
        <w:t xml:space="preserve"> under </w:t>
      </w:r>
      <w:r w:rsidR="000D48C3" w:rsidRPr="000D48C3">
        <w:t>G:\SÄS.OTA\Verksamheten\Receptionen</w:t>
      </w:r>
      <w:r w:rsidR="00AA1D89">
        <w:t>.</w:t>
      </w:r>
      <w:r w:rsidR="000D48C3" w:rsidRPr="000D48C3">
        <w:t xml:space="preserve"> </w:t>
      </w:r>
    </w:p>
    <w:p w14:paraId="3E5E80B3" w14:textId="37F9B4E3" w:rsidR="00F02537" w:rsidRPr="006454DE" w:rsidRDefault="00F02537" w:rsidP="006960DA">
      <w:r w:rsidRPr="006454DE">
        <w:t xml:space="preserve">För att boka klicka på </w:t>
      </w:r>
      <w:r w:rsidR="00D00C61">
        <w:t>B</w:t>
      </w:r>
      <w:r w:rsidR="00E0257E">
        <w:t>eställ tolk</w:t>
      </w:r>
      <w:r w:rsidRPr="006454DE">
        <w:t>. Fyll i efterfrågade uppgifter</w:t>
      </w:r>
      <w:r w:rsidR="003E6EAC">
        <w:t xml:space="preserve">. </w:t>
      </w:r>
      <w:r w:rsidRPr="006454DE">
        <w:t>Kontrollera att uppgifter stämmer och bekräfta beställningen.</w:t>
      </w:r>
    </w:p>
    <w:p w14:paraId="7536449F" w14:textId="073B68AC" w:rsidR="00F02537" w:rsidRDefault="00F02537" w:rsidP="006960DA">
      <w:r>
        <w:t xml:space="preserve">Kopiera beställningsnumret och klistra in i aktuell patients Order i Noteringsrutan i </w:t>
      </w:r>
      <w:r w:rsidRPr="00CB567F">
        <w:t>Opas samt besöksdatum</w:t>
      </w:r>
      <w:r>
        <w:t xml:space="preserve"> </w:t>
      </w:r>
      <w:r w:rsidRPr="00351B70">
        <w:t>och signatur.</w:t>
      </w:r>
    </w:p>
    <w:p w14:paraId="3B23684B" w14:textId="77777777" w:rsidR="00E0257E" w:rsidRPr="003E6EAC" w:rsidRDefault="00E0257E" w:rsidP="00E0257E">
      <w:r>
        <w:lastRenderedPageBreak/>
        <w:t xml:space="preserve">Vid bokning av tolk för asylsökande ange LMA nummer samt giltighetstid </w:t>
      </w:r>
      <w:r w:rsidRPr="00146282">
        <w:t xml:space="preserve">under Kommentarer i beställningsbilden. LMA nummer kan finns i Opas i Patientbilden under </w:t>
      </w:r>
      <w:r w:rsidRPr="003E6EAC">
        <w:t>Notering. LMA nummer kan sökas fram i Befreg.</w:t>
      </w:r>
    </w:p>
    <w:p w14:paraId="0275291A" w14:textId="025CEF5D" w:rsidR="00F02537" w:rsidRPr="00174597" w:rsidRDefault="00F02537" w:rsidP="006960DA">
      <w:r>
        <w:t xml:space="preserve">Vid </w:t>
      </w:r>
      <w:r w:rsidRPr="00CB567F">
        <w:t xml:space="preserve">tolkbokning inom kortare än en vecka </w:t>
      </w:r>
      <w:r>
        <w:t xml:space="preserve">görs tolkbeställning via telefon. Se telefonnummer </w:t>
      </w:r>
      <w:r w:rsidRPr="00174597">
        <w:t xml:space="preserve">och kundnummer </w:t>
      </w:r>
      <w:r w:rsidRPr="00AB6F5E">
        <w:rPr>
          <w:color w:val="000000"/>
        </w:rPr>
        <w:t>nedan.</w:t>
      </w:r>
      <w:r w:rsidR="00A652B5">
        <w:rPr>
          <w:color w:val="000000"/>
        </w:rPr>
        <w:br/>
      </w:r>
      <w:r w:rsidRPr="00174597">
        <w:t xml:space="preserve">Kundnummer: B044788 </w:t>
      </w:r>
    </w:p>
    <w:p w14:paraId="7088B74E" w14:textId="34D6C57F" w:rsidR="00F02537" w:rsidRPr="00174597" w:rsidRDefault="00F02537" w:rsidP="009222B2">
      <w:r>
        <w:t xml:space="preserve">Du beställer språktolktjänster från Tolkförmedling Väst </w:t>
      </w:r>
      <w:r w:rsidR="00014EE7">
        <w:br/>
      </w:r>
      <w:r>
        <w:t>tfn 0770</w:t>
      </w:r>
      <w:r w:rsidR="000F1B2E">
        <w:t>-</w:t>
      </w:r>
      <w:r>
        <w:t>813</w:t>
      </w:r>
      <w:r w:rsidR="009222B2">
        <w:t> </w:t>
      </w:r>
      <w:r>
        <w:t>000</w:t>
      </w:r>
      <w:r w:rsidR="009222B2">
        <w:t xml:space="preserve"> eller </w:t>
      </w:r>
      <w:r w:rsidR="00063590">
        <w:t>kontakt</w:t>
      </w:r>
      <w:r w:rsidRPr="00174597">
        <w:t xml:space="preserve">@tolkformedlingvast.se </w:t>
      </w:r>
      <w:r w:rsidR="00902893">
        <w:t xml:space="preserve"> </w:t>
      </w:r>
    </w:p>
    <w:p w14:paraId="652290D7" w14:textId="5273F3A6" w:rsidR="00F02537" w:rsidRPr="00FB1399" w:rsidRDefault="00F02537" w:rsidP="006960DA">
      <w:r w:rsidRPr="00FB1399">
        <w:t>Boka dövtolk:</w:t>
      </w:r>
      <w:r w:rsidR="00FB1399">
        <w:t xml:space="preserve"> </w:t>
      </w:r>
      <w:r w:rsidR="000F1B2E" w:rsidRPr="00FB1399">
        <w:t>010</w:t>
      </w:r>
      <w:r w:rsidR="000F1B2E">
        <w:t>–4412300</w:t>
      </w:r>
      <w:r w:rsidRPr="00FB1399">
        <w:t xml:space="preserve"> (skrivtolk)</w:t>
      </w:r>
    </w:p>
    <w:p w14:paraId="67F2E6BF" w14:textId="77777777" w:rsidR="00F02537" w:rsidRDefault="00F02537" w:rsidP="006960DA">
      <w:pPr>
        <w:pStyle w:val="Rubrik3"/>
      </w:pPr>
      <w:bookmarkStart w:id="237" w:name="_Toc503794846"/>
      <w:bookmarkStart w:id="238" w:name="_Toc256000116"/>
      <w:bookmarkStart w:id="239" w:name="_Toc256000141"/>
      <w:bookmarkStart w:id="240" w:name="_Toc256000166"/>
      <w:bookmarkStart w:id="241" w:name="_Toc256000191"/>
      <w:bookmarkStart w:id="242" w:name="_Toc256000216"/>
      <w:bookmarkStart w:id="243" w:name="_Toc113270514"/>
      <w:r>
        <w:t>Asylsökande</w:t>
      </w:r>
      <w:bookmarkEnd w:id="237"/>
      <w:bookmarkEnd w:id="238"/>
      <w:bookmarkEnd w:id="239"/>
      <w:bookmarkEnd w:id="240"/>
      <w:bookmarkEnd w:id="241"/>
      <w:bookmarkEnd w:id="242"/>
      <w:bookmarkEnd w:id="243"/>
    </w:p>
    <w:p w14:paraId="6C8B2E69" w14:textId="13E98AE6" w:rsidR="00F02537" w:rsidRDefault="00F02537" w:rsidP="006960DA">
      <w:r w:rsidRPr="000D3264">
        <w:t>Asylsökande har rätt till vård som inte kan anstå. Vad som ska räknas som vård som inte kan anstå måste alltid avgöras i det enskilda fallet av behandlande läkare eller annan ansvarig vårdpersonal. Utöver akut vård omfattas exempelvis vård</w:t>
      </w:r>
      <w:r w:rsidR="006960DA">
        <w:t>:</w:t>
      </w:r>
    </w:p>
    <w:p w14:paraId="13DD7E43" w14:textId="470F2877" w:rsidR="00F02537" w:rsidRDefault="00017340" w:rsidP="006960DA">
      <w:pPr>
        <w:pStyle w:val="Punktlista1"/>
        <w:tabs>
          <w:tab w:val="num" w:pos="-137"/>
        </w:tabs>
        <w:ind w:left="1352"/>
      </w:pPr>
      <w:r>
        <w:t>D</w:t>
      </w:r>
      <w:r w:rsidR="00F02537">
        <w:t>är en måttlig fördröjning kan innebära allvarliga följder för patienten</w:t>
      </w:r>
    </w:p>
    <w:p w14:paraId="33417A13" w14:textId="55AEE9F2" w:rsidR="00F02537" w:rsidRDefault="00017340" w:rsidP="006960DA">
      <w:pPr>
        <w:pStyle w:val="Punktlista1"/>
        <w:tabs>
          <w:tab w:val="num" w:pos="-137"/>
        </w:tabs>
        <w:ind w:left="1352"/>
      </w:pPr>
      <w:r>
        <w:t>S</w:t>
      </w:r>
      <w:r w:rsidR="00F02537">
        <w:t>om kan motverka ett mer allvarligt sjukdomstillstånd</w:t>
      </w:r>
    </w:p>
    <w:p w14:paraId="71F50B68" w14:textId="051C5E20" w:rsidR="00F02537" w:rsidRDefault="00017340" w:rsidP="006960DA">
      <w:pPr>
        <w:pStyle w:val="Punktlista1"/>
        <w:tabs>
          <w:tab w:val="num" w:pos="-137"/>
        </w:tabs>
        <w:ind w:left="1352"/>
      </w:pPr>
      <w:r>
        <w:t>F</w:t>
      </w:r>
      <w:r w:rsidR="00F02537">
        <w:t>ör att undvika mer omfattande vård och behandling</w:t>
      </w:r>
    </w:p>
    <w:p w14:paraId="60C3932F" w14:textId="21647770" w:rsidR="00F02537" w:rsidRDefault="00017340" w:rsidP="006960DA">
      <w:pPr>
        <w:pStyle w:val="Punktlista1"/>
        <w:tabs>
          <w:tab w:val="num" w:pos="-137"/>
        </w:tabs>
        <w:ind w:left="1352"/>
      </w:pPr>
      <w:r>
        <w:t>F</w:t>
      </w:r>
      <w:r w:rsidR="00F02537">
        <w:t>ör att minska användningen av mer resurskrävande akuta behandlingsåtgärder</w:t>
      </w:r>
    </w:p>
    <w:p w14:paraId="03033E0D" w14:textId="02AE2F45" w:rsidR="00F02537" w:rsidRDefault="00017340" w:rsidP="006960DA">
      <w:pPr>
        <w:pStyle w:val="Punktlista1"/>
        <w:tabs>
          <w:tab w:val="num" w:pos="-137"/>
        </w:tabs>
        <w:ind w:left="1352"/>
      </w:pPr>
      <w:r>
        <w:t>S</w:t>
      </w:r>
      <w:r w:rsidR="00F02537">
        <w:t xml:space="preserve">om är följdinsatser till vård som givits, inklusive psykiatrisk vård </w:t>
      </w:r>
    </w:p>
    <w:p w14:paraId="2E7024EF" w14:textId="1098F969" w:rsidR="00F02537" w:rsidRDefault="00F02537" w:rsidP="006960DA">
      <w:pPr>
        <w:pStyle w:val="Punktlista1"/>
        <w:tabs>
          <w:tab w:val="num" w:pos="-137"/>
        </w:tabs>
        <w:ind w:left="1352"/>
      </w:pPr>
      <w:r>
        <w:t>Besöksavgift sjukvårdande behandling 25</w:t>
      </w:r>
      <w:r w:rsidR="00590D9C">
        <w:t>kr</w:t>
      </w:r>
    </w:p>
    <w:p w14:paraId="1F459EC0" w14:textId="4DD8C8B7" w:rsidR="00F02537" w:rsidRDefault="00F02537" w:rsidP="006960DA">
      <w:pPr>
        <w:pStyle w:val="Punktlista1"/>
        <w:tabs>
          <w:tab w:val="num" w:pos="-137"/>
        </w:tabs>
        <w:ind w:left="1352"/>
      </w:pPr>
      <w:r>
        <w:t>Barn under 20 år betalar ingen besöksavgift</w:t>
      </w:r>
      <w:r>
        <w:tab/>
      </w:r>
    </w:p>
    <w:p w14:paraId="4CE7DF86" w14:textId="165167AE" w:rsidR="00F02537" w:rsidRDefault="00F02537" w:rsidP="006960DA">
      <w:pPr>
        <w:pStyle w:val="Punktlista1"/>
        <w:tabs>
          <w:tab w:val="num" w:pos="-137"/>
        </w:tabs>
        <w:ind w:left="1352"/>
      </w:pPr>
      <w:r>
        <w:lastRenderedPageBreak/>
        <w:t xml:space="preserve">Asylsökande (saknar de fyra sista siffrorna i personnumret) sätts alltid som kund 30 </w:t>
      </w:r>
      <w:r w:rsidR="009B440D">
        <w:t>–</w:t>
      </w:r>
      <w:r>
        <w:t xml:space="preserve"> </w:t>
      </w:r>
      <w:r w:rsidR="009B440D">
        <w:t xml:space="preserve">Migrationsverket </w:t>
      </w:r>
      <w:r>
        <w:t>debiteras</w:t>
      </w:r>
    </w:p>
    <w:p w14:paraId="76770539" w14:textId="385EF372" w:rsidR="00F02537" w:rsidRDefault="00F02537" w:rsidP="006960DA">
      <w:pPr>
        <w:pStyle w:val="Punktlista1"/>
        <w:tabs>
          <w:tab w:val="num" w:pos="-137"/>
        </w:tabs>
        <w:ind w:left="1352"/>
      </w:pPr>
      <w:r>
        <w:t>Egenavgift</w:t>
      </w:r>
      <w:r w:rsidR="00D9646D">
        <w:t xml:space="preserve"> på </w:t>
      </w:r>
      <w:r>
        <w:t xml:space="preserve">skor barn/vuxen betalas på plats av patient som därefter får ansöka om bidrag från Migrationsverket  </w:t>
      </w:r>
    </w:p>
    <w:p w14:paraId="4F104AFA" w14:textId="2DAE3A6A" w:rsidR="00F02537" w:rsidRDefault="00F02537" w:rsidP="006960DA">
      <w:pPr>
        <w:pStyle w:val="Punktlista1"/>
        <w:tabs>
          <w:tab w:val="num" w:pos="-137"/>
        </w:tabs>
        <w:ind w:left="1352"/>
      </w:pPr>
      <w:r>
        <w:t xml:space="preserve">LMA nummer samt giltighetsdatum antecknas i </w:t>
      </w:r>
      <w:r w:rsidR="00D40A5D">
        <w:t>Patient-n</w:t>
      </w:r>
      <w:r>
        <w:t xml:space="preserve">otering. </w:t>
      </w:r>
    </w:p>
    <w:p w14:paraId="3F19289F" w14:textId="5A44945A" w:rsidR="00F02537" w:rsidRDefault="00F02537" w:rsidP="006960DA">
      <w:pPr>
        <w:pStyle w:val="Punktlista1"/>
        <w:tabs>
          <w:tab w:val="num" w:pos="-137"/>
        </w:tabs>
        <w:ind w:left="1352"/>
      </w:pPr>
      <w:r>
        <w:t xml:space="preserve">LMA nummer ska anges vid tolkbokning. </w:t>
      </w:r>
    </w:p>
    <w:p w14:paraId="43382065" w14:textId="77777777" w:rsidR="00F02537" w:rsidRDefault="00F02537" w:rsidP="006960DA">
      <w:pPr>
        <w:pStyle w:val="Rubrik3"/>
      </w:pPr>
      <w:bookmarkStart w:id="244" w:name="_Toc497731581"/>
      <w:bookmarkStart w:id="245" w:name="_Toc256000020"/>
      <w:bookmarkStart w:id="246" w:name="_Toc256000044"/>
      <w:bookmarkStart w:id="247" w:name="_Toc256000068"/>
      <w:bookmarkStart w:id="248" w:name="_Toc256000092"/>
      <w:bookmarkStart w:id="249" w:name="_Toc503794847"/>
      <w:bookmarkStart w:id="250" w:name="_Toc256000117"/>
      <w:bookmarkStart w:id="251" w:name="_Toc256000142"/>
      <w:bookmarkStart w:id="252" w:name="_Toc256000167"/>
      <w:bookmarkStart w:id="253" w:name="_Toc256000192"/>
      <w:bookmarkStart w:id="254" w:name="_Toc256000217"/>
      <w:bookmarkStart w:id="255" w:name="_Toc113270515"/>
      <w:r>
        <w:t>Transport av patient</w:t>
      </w:r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</w:p>
    <w:p w14:paraId="521570D5" w14:textId="4C762921" w:rsidR="00F02537" w:rsidRPr="00EE068A" w:rsidRDefault="00F02537" w:rsidP="006960DA">
      <w:pPr>
        <w:pStyle w:val="Punktlista1"/>
        <w:tabs>
          <w:tab w:val="num" w:pos="-137"/>
        </w:tabs>
        <w:ind w:left="1352"/>
      </w:pPr>
      <w:r w:rsidRPr="00EE068A">
        <w:t>Transport inom sjukhuset av patienter, britsar och rullstolar beställs på</w:t>
      </w:r>
      <w:r w:rsidR="006960DA">
        <w:t xml:space="preserve"> </w:t>
      </w:r>
      <w:r w:rsidRPr="00E8692A">
        <w:t>Columna.</w:t>
      </w:r>
      <w:r w:rsidR="00262FA3">
        <w:t xml:space="preserve"> Använd vgr ID för inloggning</w:t>
      </w:r>
      <w:r w:rsidR="009E60CE">
        <w:t xml:space="preserve"> alt. SITSH-kort.</w:t>
      </w:r>
    </w:p>
    <w:p w14:paraId="1B968255" w14:textId="7FA53ED4" w:rsidR="00F02537" w:rsidRPr="00EE068A" w:rsidRDefault="00F02537" w:rsidP="006960DA">
      <w:pPr>
        <w:pStyle w:val="Punktlista1"/>
        <w:tabs>
          <w:tab w:val="num" w:pos="-137"/>
        </w:tabs>
        <w:ind w:left="1352"/>
      </w:pPr>
      <w:r w:rsidRPr="00EE068A">
        <w:t>Länk finns på</w:t>
      </w:r>
      <w:r>
        <w:rPr>
          <w:color w:val="FF0000"/>
        </w:rPr>
        <w:t xml:space="preserve"> </w:t>
      </w:r>
      <w:r w:rsidR="00EF2381">
        <w:t xml:space="preserve">SÄS </w:t>
      </w:r>
      <w:r w:rsidR="00314EFC">
        <w:t>Startsida</w:t>
      </w:r>
      <w:r w:rsidR="00E64BD6">
        <w:t xml:space="preserve"> under Stöd och tjänster</w:t>
      </w:r>
      <w:r w:rsidR="00EF2381">
        <w:t xml:space="preserve">. </w:t>
      </w:r>
    </w:p>
    <w:p w14:paraId="3B3AF200" w14:textId="77777777" w:rsidR="00F02537" w:rsidRDefault="00F02537" w:rsidP="006960DA">
      <w:pPr>
        <w:pStyle w:val="Rubrik3"/>
      </w:pPr>
      <w:bookmarkStart w:id="256" w:name="_Toc497731582"/>
      <w:bookmarkStart w:id="257" w:name="_Toc256000021"/>
      <w:bookmarkStart w:id="258" w:name="_Toc256000045"/>
      <w:bookmarkStart w:id="259" w:name="_Toc256000069"/>
      <w:bookmarkStart w:id="260" w:name="_Toc256000093"/>
      <w:bookmarkStart w:id="261" w:name="_Toc503794848"/>
      <w:bookmarkStart w:id="262" w:name="_Toc256000118"/>
      <w:bookmarkStart w:id="263" w:name="_Toc256000143"/>
      <w:bookmarkStart w:id="264" w:name="_Toc256000168"/>
      <w:bookmarkStart w:id="265" w:name="_Toc256000193"/>
      <w:bookmarkStart w:id="266" w:name="_Toc256000218"/>
      <w:bookmarkStart w:id="267" w:name="_Toc113270516"/>
      <w:r w:rsidRPr="00CF664A">
        <w:t>Inlämning av inläggsgipsar</w:t>
      </w:r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</w:p>
    <w:p w14:paraId="5F62B60D" w14:textId="2CC45A33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Gå in på P</w:t>
      </w:r>
      <w:r w:rsidR="00017340">
        <w:t>atient</w:t>
      </w:r>
    </w:p>
    <w:p w14:paraId="68EEF892" w14:textId="77777777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Skriv in patientens personnummer</w:t>
      </w:r>
    </w:p>
    <w:p w14:paraId="32C2EFCD" w14:textId="77777777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Tab</w:t>
      </w:r>
    </w:p>
    <w:p w14:paraId="7B76617D" w14:textId="77777777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 xml:space="preserve">Gå in på order </w:t>
      </w:r>
    </w:p>
    <w:p w14:paraId="16358B07" w14:textId="1F235739" w:rsidR="00017340" w:rsidRPr="00017340" w:rsidRDefault="00F02537" w:rsidP="00195A17">
      <w:pPr>
        <w:pStyle w:val="Punktlista1"/>
        <w:tabs>
          <w:tab w:val="num" w:pos="-137"/>
        </w:tabs>
        <w:ind w:left="1352"/>
      </w:pPr>
      <w:r w:rsidRPr="00CF664A">
        <w:t>Kolla att pat</w:t>
      </w:r>
      <w:r>
        <w:t xml:space="preserve">ient </w:t>
      </w:r>
      <w:r w:rsidRPr="00CB33FC">
        <w:t xml:space="preserve">inte </w:t>
      </w:r>
      <w:r w:rsidR="006960DA" w:rsidRPr="00CB33FC">
        <w:t xml:space="preserve">redan </w:t>
      </w:r>
      <w:r w:rsidRPr="00CB33FC">
        <w:t>fått inlägg i år</w:t>
      </w:r>
    </w:p>
    <w:p w14:paraId="57629BB1" w14:textId="75123038" w:rsidR="006960DA" w:rsidRDefault="0081086D" w:rsidP="00195A17">
      <w:pPr>
        <w:pStyle w:val="Punktlista1"/>
        <w:tabs>
          <w:tab w:val="num" w:pos="-137"/>
        </w:tabs>
        <w:ind w:left="1352"/>
      </w:pPr>
      <w:r>
        <w:t>Skapa</w:t>
      </w:r>
      <w:r w:rsidR="00F02537" w:rsidRPr="00CF664A">
        <w:t xml:space="preserve"> ny order</w:t>
      </w:r>
    </w:p>
    <w:p w14:paraId="25E23263" w14:textId="709E2034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Tryck på</w:t>
      </w:r>
      <w:r w:rsidR="006960DA">
        <w:t xml:space="preserve"> </w:t>
      </w:r>
      <w:r w:rsidRPr="006960DA">
        <w:t>förstoringsglaset</w:t>
      </w:r>
    </w:p>
    <w:p w14:paraId="50C27C8D" w14:textId="672F2B02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Välj ordern med den senaste originalremiss</w:t>
      </w:r>
      <w:r>
        <w:t>en</w:t>
      </w:r>
      <w:r w:rsidRPr="00CF664A">
        <w:t xml:space="preserve"> för inlägg. Länka rekvisitions nr, ordination och referens. </w:t>
      </w:r>
    </w:p>
    <w:p w14:paraId="5030FCCC" w14:textId="77777777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Ta bort information som inte längre gäller</w:t>
      </w:r>
    </w:p>
    <w:p w14:paraId="025EF435" w14:textId="77777777" w:rsidR="00F02537" w:rsidRPr="00CF664A" w:rsidRDefault="00F02537" w:rsidP="006960DA">
      <w:pPr>
        <w:pStyle w:val="Punktlista1"/>
        <w:tabs>
          <w:tab w:val="num" w:pos="-137"/>
        </w:tabs>
        <w:ind w:left="1352"/>
      </w:pPr>
      <w:r w:rsidRPr="00CF664A">
        <w:t>Spara</w:t>
      </w:r>
    </w:p>
    <w:p w14:paraId="5D89577F" w14:textId="77777777" w:rsidR="00F02537" w:rsidRDefault="00F02537" w:rsidP="006960DA">
      <w:r w:rsidRPr="001939AC">
        <w:lastRenderedPageBreak/>
        <w:t>Har patient bokad tid skriv handläggares initialer och besöksdatum på arbetsordern.</w:t>
      </w:r>
      <w:r>
        <w:t xml:space="preserve"> Finns ej bokad tid markera arbetsordern med en röd stjärna.</w:t>
      </w:r>
    </w:p>
    <w:p w14:paraId="78EE9733" w14:textId="5753F40F" w:rsidR="00F02537" w:rsidRPr="00AB6F5E" w:rsidRDefault="00F02537" w:rsidP="006960DA">
      <w:r w:rsidRPr="00CF664A">
        <w:t>Lägg gipsar och arbetsorder på andra hyllan märkt med ”inkommande gipsar” på den gröna vagnen</w:t>
      </w:r>
      <w:r>
        <w:t xml:space="preserve"> i plastru</w:t>
      </w:r>
      <w:r w:rsidRPr="00FF390E">
        <w:t>mmet</w:t>
      </w:r>
      <w:r w:rsidR="00FF390E" w:rsidRPr="00FF390E">
        <w:t>.</w:t>
      </w:r>
      <w:r w:rsidRPr="00FF390E">
        <w:t xml:space="preserve"> </w:t>
      </w:r>
    </w:p>
    <w:p w14:paraId="742B673A" w14:textId="7A1623DE" w:rsidR="00F02537" w:rsidRPr="00CF664A" w:rsidRDefault="00F02537" w:rsidP="006960DA">
      <w:r w:rsidRPr="007449A7">
        <w:t xml:space="preserve">En kopia på skapad arbetsorder </w:t>
      </w:r>
      <w:r w:rsidRPr="00CF664A">
        <w:t>skrivs ut och placeras i fac</w:t>
      </w:r>
      <w:r>
        <w:t xml:space="preserve">k för </w:t>
      </w:r>
      <w:r w:rsidR="00CB33FC">
        <w:t>prio-</w:t>
      </w:r>
      <w:r w:rsidR="007449A7">
        <w:t>bedömning</w:t>
      </w:r>
      <w:r>
        <w:t xml:space="preserve"> i receptionen.</w:t>
      </w:r>
    </w:p>
    <w:p w14:paraId="301F5836" w14:textId="77777777" w:rsidR="00F02537" w:rsidRDefault="00F02537" w:rsidP="006960DA">
      <w:pPr>
        <w:pStyle w:val="Rubrik3"/>
      </w:pPr>
      <w:bookmarkStart w:id="268" w:name="_Toc459888402"/>
      <w:bookmarkStart w:id="269" w:name="_Toc497731583"/>
      <w:bookmarkStart w:id="270" w:name="_Toc256000022"/>
      <w:bookmarkStart w:id="271" w:name="_Toc256000046"/>
      <w:bookmarkStart w:id="272" w:name="_Toc256000070"/>
      <w:bookmarkStart w:id="273" w:name="_Toc256000094"/>
      <w:bookmarkStart w:id="274" w:name="_Toc503794849"/>
      <w:bookmarkStart w:id="275" w:name="_Toc256000119"/>
      <w:bookmarkStart w:id="276" w:name="_Toc256000144"/>
      <w:bookmarkStart w:id="277" w:name="_Toc256000169"/>
      <w:bookmarkStart w:id="278" w:name="_Toc256000194"/>
      <w:bookmarkStart w:id="279" w:name="_Toc256000219"/>
      <w:bookmarkStart w:id="280" w:name="_Toc113270517"/>
      <w:r>
        <w:t>Inlämning av skor som ska förhöjas</w:t>
      </w:r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</w:p>
    <w:p w14:paraId="573CF181" w14:textId="4BFDCB0D" w:rsidR="00FA38BF" w:rsidRPr="00017340" w:rsidRDefault="00776605" w:rsidP="00FA38BF">
      <w:pPr>
        <w:pStyle w:val="Punktlista1"/>
        <w:tabs>
          <w:tab w:val="num" w:pos="-137"/>
        </w:tabs>
        <w:ind w:left="1352"/>
      </w:pPr>
      <w:r>
        <w:t>Gå in på patient</w:t>
      </w:r>
    </w:p>
    <w:p w14:paraId="5809B675" w14:textId="6C6D8CDB" w:rsidR="00FA38BF" w:rsidRDefault="00776605" w:rsidP="00FA38BF">
      <w:pPr>
        <w:pStyle w:val="Punktlista1"/>
        <w:tabs>
          <w:tab w:val="num" w:pos="-137"/>
        </w:tabs>
        <w:ind w:left="1352"/>
      </w:pPr>
      <w:r>
        <w:t>Skriv in patientens personnum</w:t>
      </w:r>
      <w:r w:rsidR="007502BF">
        <w:t>m</w:t>
      </w:r>
      <w:r>
        <w:t>er</w:t>
      </w:r>
    </w:p>
    <w:p w14:paraId="4EC47353" w14:textId="05548A30" w:rsidR="00776605" w:rsidRDefault="00776605" w:rsidP="00FA38BF">
      <w:pPr>
        <w:pStyle w:val="Punktlista1"/>
        <w:tabs>
          <w:tab w:val="num" w:pos="-137"/>
        </w:tabs>
        <w:ind w:left="1352"/>
      </w:pPr>
      <w:r>
        <w:t>Tab</w:t>
      </w:r>
    </w:p>
    <w:p w14:paraId="728CEA17" w14:textId="13165D27" w:rsidR="00B64110" w:rsidRDefault="00776605" w:rsidP="00B64110">
      <w:pPr>
        <w:pStyle w:val="Punktlista1"/>
        <w:tabs>
          <w:tab w:val="num" w:pos="-137"/>
        </w:tabs>
        <w:ind w:left="1352"/>
      </w:pPr>
      <w:r>
        <w:t>Gå in på order</w:t>
      </w:r>
    </w:p>
    <w:p w14:paraId="5FC086F5" w14:textId="46475893" w:rsidR="00CD5DC9" w:rsidRDefault="00CD5DC9" w:rsidP="00CD5DC9">
      <w:pPr>
        <w:pStyle w:val="Punktlista1"/>
        <w:tabs>
          <w:tab w:val="num" w:pos="-137"/>
        </w:tabs>
        <w:ind w:left="1352"/>
      </w:pPr>
      <w:r w:rsidRPr="00CF664A">
        <w:t>Tryck på</w:t>
      </w:r>
      <w:r>
        <w:t xml:space="preserve"> </w:t>
      </w:r>
      <w:r w:rsidRPr="006960DA">
        <w:t>förstoringsglaset</w:t>
      </w:r>
      <w:r w:rsidR="008F0EF3">
        <w:t>/länka</w:t>
      </w:r>
    </w:p>
    <w:p w14:paraId="4A140E7C" w14:textId="77777777" w:rsidR="00356FAE" w:rsidRPr="00CF664A" w:rsidRDefault="00356FAE" w:rsidP="00356FAE">
      <w:pPr>
        <w:pStyle w:val="Punktlista1"/>
        <w:tabs>
          <w:tab w:val="num" w:pos="-137"/>
        </w:tabs>
        <w:ind w:left="1352"/>
      </w:pPr>
      <w:r w:rsidRPr="00CF664A">
        <w:t>Välj ordern med den senaste originalremiss</w:t>
      </w:r>
      <w:r>
        <w:t>en</w:t>
      </w:r>
      <w:r w:rsidRPr="00CF664A">
        <w:t xml:space="preserve"> för </w:t>
      </w:r>
      <w:r>
        <w:t>förhöjning.</w:t>
      </w:r>
      <w:r w:rsidRPr="00CF664A">
        <w:t xml:space="preserve"> Länka rekvisitions nr, ordination och referens. </w:t>
      </w:r>
    </w:p>
    <w:p w14:paraId="36C1FA75" w14:textId="77777777" w:rsidR="00342B42" w:rsidRDefault="008F0EF3" w:rsidP="00122E05">
      <w:pPr>
        <w:pStyle w:val="Punktlista1"/>
        <w:tabs>
          <w:tab w:val="num" w:pos="-137"/>
        </w:tabs>
        <w:ind w:left="1352"/>
      </w:pPr>
      <w:r>
        <w:t>Välj</w:t>
      </w:r>
      <w:r w:rsidR="00122E05">
        <w:t xml:space="preserve"> Ordination</w:t>
      </w:r>
      <w:r w:rsidR="00A71A7D">
        <w:t>,</w:t>
      </w:r>
      <w:r w:rsidR="00122E05">
        <w:t xml:space="preserve"> Notering</w:t>
      </w:r>
      <w:r w:rsidR="00A71A7D">
        <w:t>.</w:t>
      </w:r>
      <w:r w:rsidR="00122E05">
        <w:t xml:space="preserve"> Leveranssätt, </w:t>
      </w:r>
      <w:r w:rsidR="00A71A7D">
        <w:t>P</w:t>
      </w:r>
      <w:r w:rsidR="00122E05">
        <w:t>rislista, Orderrader och Referens.</w:t>
      </w:r>
    </w:p>
    <w:p w14:paraId="713519B7" w14:textId="4AB2194B" w:rsidR="00122E05" w:rsidRDefault="00342B42" w:rsidP="00122E05">
      <w:pPr>
        <w:pStyle w:val="Punktlista1"/>
        <w:tabs>
          <w:tab w:val="num" w:pos="-137"/>
        </w:tabs>
        <w:ind w:left="1352"/>
      </w:pPr>
      <w:r>
        <w:t>K</w:t>
      </w:r>
      <w:r w:rsidR="00122E05">
        <w:t xml:space="preserve">ontrollera att all information på </w:t>
      </w:r>
      <w:r w:rsidR="00122E05" w:rsidRPr="00342B42">
        <w:t>ordern/i orderraderna stämmer</w:t>
      </w:r>
    </w:p>
    <w:p w14:paraId="63A927E1" w14:textId="77777777" w:rsidR="00E8582F" w:rsidRDefault="00776605" w:rsidP="00E8582F">
      <w:pPr>
        <w:pStyle w:val="Punktlista1"/>
        <w:tabs>
          <w:tab w:val="num" w:pos="-137"/>
        </w:tabs>
        <w:ind w:left="1352"/>
      </w:pPr>
      <w:r w:rsidRPr="00E33DCE">
        <w:t xml:space="preserve">Kontrollera om patienten </w:t>
      </w:r>
      <w:r w:rsidR="0081086D" w:rsidRPr="00E33DCE">
        <w:t>fått förhöjning tidigare i år</w:t>
      </w:r>
      <w:r w:rsidR="006A470F">
        <w:t xml:space="preserve"> i notering</w:t>
      </w:r>
    </w:p>
    <w:p w14:paraId="41723277" w14:textId="4D35FD93" w:rsidR="00E8582F" w:rsidRDefault="00F02537" w:rsidP="00B277CE">
      <w:pPr>
        <w:pStyle w:val="Punktlista1"/>
        <w:tabs>
          <w:tab w:val="num" w:pos="-137"/>
        </w:tabs>
        <w:ind w:left="1352"/>
      </w:pPr>
      <w:r>
        <w:t xml:space="preserve">Skriv på notering vilken skoändring i ordningen det är för </w:t>
      </w:r>
      <w:r w:rsidRPr="00E8582F">
        <w:t>i år (3 förhöjningar/år kostnadsfritt).</w:t>
      </w:r>
    </w:p>
    <w:p w14:paraId="1C9E3E0A" w14:textId="77777777" w:rsidR="004D4B71" w:rsidRPr="00D80BAA" w:rsidRDefault="009B56FB" w:rsidP="004D4B71">
      <w:pPr>
        <w:pStyle w:val="Punktlista1"/>
        <w:tabs>
          <w:tab w:val="num" w:pos="-137"/>
        </w:tabs>
        <w:ind w:left="1352"/>
      </w:pPr>
      <w:r>
        <w:t xml:space="preserve">Lägga till leverantör: </w:t>
      </w:r>
      <w:r w:rsidR="00615649">
        <w:t xml:space="preserve">Klicka på </w:t>
      </w:r>
      <w:r w:rsidR="00615649" w:rsidRPr="00D80BAA">
        <w:t xml:space="preserve">Till </w:t>
      </w:r>
      <w:r w:rsidR="00F02537" w:rsidRPr="00D80BAA">
        <w:t>Orderrader</w:t>
      </w:r>
      <w:r w:rsidR="00EF285D" w:rsidRPr="00D80BAA">
        <w:t xml:space="preserve"> och </w:t>
      </w:r>
      <w:r w:rsidR="008D6950" w:rsidRPr="00D80BAA">
        <w:t>Ny</w:t>
      </w:r>
      <w:r w:rsidR="00F02537" w:rsidRPr="00D80BAA">
        <w:t>, tryck 11 (Beställda komponenter), dubbelklicka på raden, välj Komponenter, Leverantör-välj Sibbhult, dubbelklicka på raden, tryck på Beställ, Avbryt, Avbryt.</w:t>
      </w:r>
    </w:p>
    <w:p w14:paraId="5822F4AF" w14:textId="5BF724F5" w:rsidR="00F02537" w:rsidRPr="00D80BAA" w:rsidRDefault="00F02537" w:rsidP="004D4B71">
      <w:pPr>
        <w:pStyle w:val="Punktlista1"/>
        <w:tabs>
          <w:tab w:val="num" w:pos="-137"/>
        </w:tabs>
        <w:ind w:left="1352"/>
      </w:pPr>
      <w:r w:rsidRPr="00D80BAA">
        <w:t xml:space="preserve">Lägga in orderrader: </w:t>
      </w:r>
      <w:r w:rsidR="005C13AA" w:rsidRPr="00D80BAA">
        <w:t>K</w:t>
      </w:r>
      <w:r w:rsidR="004D4B71" w:rsidRPr="00D80BAA">
        <w:t>licka på</w:t>
      </w:r>
      <w:r w:rsidRPr="00D80BAA">
        <w:t xml:space="preserve"> Till Orderrader. </w:t>
      </w:r>
      <w:r w:rsidR="005C13AA" w:rsidRPr="00D80BAA">
        <w:t>Välj artikelgrupp Skotillverkning och reparation</w:t>
      </w:r>
      <w:r w:rsidR="009E343E">
        <w:t>.</w:t>
      </w:r>
      <w:r w:rsidR="00C93F35" w:rsidRPr="00D80BAA">
        <w:t xml:space="preserve"> Välj åtgärd </w:t>
      </w:r>
      <w:proofErr w:type="gramStart"/>
      <w:r w:rsidR="00C93F35" w:rsidRPr="00D80BAA">
        <w:t>t</w:t>
      </w:r>
      <w:r w:rsidRPr="00D80BAA">
        <w:t>.ex.</w:t>
      </w:r>
      <w:proofErr w:type="gramEnd"/>
      <w:r w:rsidRPr="00D80BAA">
        <w:t xml:space="preserve"> Höjning klack + sula 10–20 mm (sida: vä, klack:15 mm, bell:7mm, tå:3 mm)</w:t>
      </w:r>
    </w:p>
    <w:p w14:paraId="78FD0468" w14:textId="77777777" w:rsidR="00D80BAA" w:rsidRDefault="004D4B71" w:rsidP="00D80BAA">
      <w:pPr>
        <w:pStyle w:val="Punktlista1"/>
        <w:tabs>
          <w:tab w:val="num" w:pos="-137"/>
        </w:tabs>
        <w:ind w:left="1352"/>
      </w:pPr>
      <w:r>
        <w:t>Fyll i leveranssätt.</w:t>
      </w:r>
    </w:p>
    <w:p w14:paraId="28E7F3BC" w14:textId="77777777" w:rsidR="00D80BAA" w:rsidRPr="00D80BAA" w:rsidRDefault="00F02537" w:rsidP="00292A12">
      <w:pPr>
        <w:pStyle w:val="Punktlista1"/>
        <w:tabs>
          <w:tab w:val="num" w:pos="-137"/>
        </w:tabs>
        <w:ind w:left="1352"/>
        <w:rPr>
          <w:color w:val="70AD47"/>
        </w:rPr>
      </w:pPr>
      <w:r>
        <w:t>Spara</w:t>
      </w:r>
    </w:p>
    <w:p w14:paraId="58BD0275" w14:textId="77777777" w:rsidR="00CE7503" w:rsidRPr="00CE7503" w:rsidRDefault="00F02537" w:rsidP="00CE7503">
      <w:pPr>
        <w:pStyle w:val="Punktlista1"/>
        <w:tabs>
          <w:tab w:val="num" w:pos="-137"/>
        </w:tabs>
        <w:ind w:left="1352"/>
        <w:rPr>
          <w:color w:val="70AD47"/>
        </w:rPr>
      </w:pPr>
      <w:r>
        <w:t xml:space="preserve">Skriv ut arbetsordern </w:t>
      </w:r>
      <w:r w:rsidRPr="00CE7503">
        <w:t>Utskrift Arbetsorder (ej persondata)</w:t>
      </w:r>
    </w:p>
    <w:p w14:paraId="603FAD7A" w14:textId="77777777" w:rsidR="004823D5" w:rsidRDefault="00F02537" w:rsidP="00DB06F3">
      <w:pPr>
        <w:pStyle w:val="Punktlista1"/>
        <w:tabs>
          <w:tab w:val="num" w:pos="-137"/>
        </w:tabs>
        <w:ind w:left="1352"/>
      </w:pPr>
      <w:r>
        <w:lastRenderedPageBreak/>
        <w:t>Lägg ihop orden med skorn</w:t>
      </w:r>
      <w:r w:rsidR="004823D5">
        <w:t>a</w:t>
      </w:r>
    </w:p>
    <w:p w14:paraId="25676A89" w14:textId="1400A7E5" w:rsidR="00F02537" w:rsidRDefault="00F02537" w:rsidP="00DB06F3">
      <w:pPr>
        <w:pStyle w:val="Punktlista1"/>
        <w:tabs>
          <w:tab w:val="num" w:pos="-137"/>
        </w:tabs>
        <w:ind w:left="1352"/>
      </w:pPr>
      <w:r>
        <w:t xml:space="preserve">Skriv ut </w:t>
      </w:r>
      <w:r w:rsidRPr="004823D5">
        <w:t xml:space="preserve">Märklapp extern och sätt fast den i/på skorna </w:t>
      </w:r>
    </w:p>
    <w:p w14:paraId="0B6EC7E3" w14:textId="4A5CD037" w:rsidR="00F02537" w:rsidRDefault="00F02537" w:rsidP="004823D5">
      <w:pPr>
        <w:pStyle w:val="MellanrubrikVGR"/>
      </w:pPr>
      <w:r>
        <w:t>Märkning av kolli:</w:t>
      </w:r>
    </w:p>
    <w:p w14:paraId="33F71932" w14:textId="77E52572" w:rsidR="00F02537" w:rsidRPr="00960281" w:rsidRDefault="00F02537" w:rsidP="00017340">
      <w:pPr>
        <w:pStyle w:val="Punktlista1"/>
        <w:tabs>
          <w:tab w:val="num" w:pos="-137"/>
        </w:tabs>
        <w:ind w:left="1352"/>
        <w:rPr>
          <w:color w:val="FF0000"/>
        </w:rPr>
      </w:pPr>
      <w:r>
        <w:t>Vit klisteretikett</w:t>
      </w:r>
      <w:r w:rsidR="004823D5">
        <w:t xml:space="preserve">: </w:t>
      </w:r>
      <w:r>
        <w:t xml:space="preserve">hämtas i reception, </w:t>
      </w:r>
      <w:r w:rsidRPr="00A77665">
        <w:t>märks med etikett Märklapp</w:t>
      </w:r>
    </w:p>
    <w:p w14:paraId="298E62D1" w14:textId="69F5A9B0" w:rsidR="00F02537" w:rsidRPr="00AB6F5E" w:rsidRDefault="00F02537" w:rsidP="00017340">
      <w:pPr>
        <w:pStyle w:val="Punktlista1"/>
        <w:tabs>
          <w:tab w:val="num" w:pos="-137"/>
        </w:tabs>
        <w:ind w:left="1352"/>
      </w:pPr>
      <w:r w:rsidRPr="00AB6F5E">
        <w:t>Grön klisteretiket</w:t>
      </w:r>
      <w:r w:rsidR="004823D5">
        <w:t>t:</w:t>
      </w:r>
      <w:r w:rsidRPr="00AB6F5E">
        <w:t xml:space="preserve"> skickas med </w:t>
      </w:r>
      <w:r w:rsidR="00CE388F">
        <w:t>extern leverantör (</w:t>
      </w:r>
      <w:proofErr w:type="gramStart"/>
      <w:r w:rsidR="00CE388F">
        <w:t>t.ex.</w:t>
      </w:r>
      <w:proofErr w:type="gramEnd"/>
      <w:r w:rsidR="00CE388F">
        <w:t xml:space="preserve"> PostNord)</w:t>
      </w:r>
    </w:p>
    <w:p w14:paraId="5671A29F" w14:textId="60863971" w:rsidR="00F02537" w:rsidRDefault="00F02537" w:rsidP="00017340">
      <w:pPr>
        <w:pStyle w:val="Punktlista1"/>
        <w:tabs>
          <w:tab w:val="num" w:pos="-137"/>
        </w:tabs>
        <w:ind w:left="1352"/>
      </w:pPr>
      <w:r>
        <w:t>Gul klisteretikett</w:t>
      </w:r>
      <w:r w:rsidR="00460232">
        <w:t>:</w:t>
      </w:r>
      <w:r w:rsidR="00FC6C10">
        <w:t xml:space="preserve"> </w:t>
      </w:r>
      <w:r>
        <w:t xml:space="preserve">till handläggarens bänk, märks med </w:t>
      </w:r>
      <w:r w:rsidR="005C6520">
        <w:t>p</w:t>
      </w:r>
      <w:r>
        <w:t>at</w:t>
      </w:r>
      <w:r w:rsidR="005C6520">
        <w:t>ient</w:t>
      </w:r>
      <w:r>
        <w:t xml:space="preserve">namn, </w:t>
      </w:r>
      <w:r w:rsidR="00B66CD2">
        <w:t>o</w:t>
      </w:r>
      <w:r>
        <w:t>rdernr</w:t>
      </w:r>
      <w:r w:rsidR="00B66CD2">
        <w:t xml:space="preserve"> och h</w:t>
      </w:r>
      <w:r>
        <w:t>andläggare</w:t>
      </w:r>
    </w:p>
    <w:p w14:paraId="54A12949" w14:textId="77777777" w:rsidR="00460232" w:rsidRDefault="00F02537" w:rsidP="00460232">
      <w:pPr>
        <w:pStyle w:val="Punktlista1"/>
        <w:tabs>
          <w:tab w:val="num" w:pos="-137"/>
        </w:tabs>
        <w:ind w:left="1352"/>
      </w:pPr>
      <w:r>
        <w:t>Internpostetikett</w:t>
      </w:r>
      <w:r w:rsidR="00460232">
        <w:t xml:space="preserve">: </w:t>
      </w:r>
      <w:r>
        <w:t xml:space="preserve">skickas </w:t>
      </w:r>
      <w:r w:rsidR="00460232">
        <w:t>till Närhälsan</w:t>
      </w:r>
      <w:r>
        <w:t xml:space="preserve">. </w:t>
      </w:r>
    </w:p>
    <w:p w14:paraId="582ED387" w14:textId="530A7E6E" w:rsidR="00FC6C10" w:rsidRDefault="00F02537" w:rsidP="00460232">
      <w:pPr>
        <w:pStyle w:val="Punktlista1"/>
        <w:tabs>
          <w:tab w:val="num" w:pos="-137"/>
        </w:tabs>
        <w:ind w:left="1352"/>
      </w:pPr>
      <w:r>
        <w:t>Kontrollera om personen skall betala/faktura ex skor vid utlämning via order-rader.</w:t>
      </w:r>
    </w:p>
    <w:p w14:paraId="2C5CEB5F" w14:textId="77777777" w:rsidR="007C5B22" w:rsidRDefault="007C5B22" w:rsidP="007C5B22">
      <w:pPr>
        <w:pStyle w:val="Punktlista1"/>
        <w:numPr>
          <w:ilvl w:val="0"/>
          <w:numId w:val="0"/>
        </w:numPr>
        <w:ind w:left="1352"/>
      </w:pPr>
    </w:p>
    <w:p w14:paraId="380884A6" w14:textId="542AE401" w:rsidR="007C5B22" w:rsidRDefault="007C5B22" w:rsidP="007C5B22">
      <w:pPr>
        <w:pStyle w:val="Punktlista1"/>
        <w:numPr>
          <w:ilvl w:val="0"/>
          <w:numId w:val="0"/>
        </w:numPr>
        <w:ind w:left="1352"/>
      </w:pPr>
      <w:r>
        <w:t>För mer information kring skicka hjälpmedel till patient</w:t>
      </w:r>
      <w:r w:rsidR="00285F93">
        <w:t xml:space="preserve">, se rutin </w:t>
      </w:r>
      <w:r w:rsidR="00285F93" w:rsidRPr="00285F93">
        <w:rPr>
          <w:i/>
          <w:iCs/>
        </w:rPr>
        <w:t>Leverans och utkodning av ortopedtekniska produkter</w:t>
      </w:r>
      <w:r w:rsidR="00285F93">
        <w:t xml:space="preserve">. </w:t>
      </w:r>
    </w:p>
    <w:p w14:paraId="6C16FD6E" w14:textId="5068E56C" w:rsidR="00FC6C10" w:rsidRDefault="00FC6C10">
      <w:pPr>
        <w:spacing w:after="0" w:line="240" w:lineRule="auto"/>
        <w:ind w:left="0" w:right="0"/>
        <w:rPr>
          <w:szCs w:val="20"/>
        </w:rPr>
      </w:pPr>
      <w:r>
        <w:br w:type="page"/>
      </w:r>
    </w:p>
    <w:p w14:paraId="0709C511" w14:textId="6A6AF8D8" w:rsidR="00F02537" w:rsidRDefault="00F02537" w:rsidP="00FC6C10">
      <w:pPr>
        <w:pStyle w:val="Rubrik3"/>
      </w:pPr>
      <w:bookmarkStart w:id="281" w:name="_Toc113270518"/>
      <w:r>
        <w:lastRenderedPageBreak/>
        <w:t>Bilaga 1: Patientbokning, tidsåtgång</w:t>
      </w:r>
      <w:bookmarkEnd w:id="281"/>
    </w:p>
    <w:p w14:paraId="1CD9C7E3" w14:textId="77777777" w:rsidR="00F02537" w:rsidRDefault="00F02537" w:rsidP="00FC6C10"/>
    <w:p w14:paraId="69D61778" w14:textId="141B2AE9" w:rsidR="00F02537" w:rsidRDefault="00F02537" w:rsidP="00FC6C10">
      <w:r>
        <w:t>Vid patientan</w:t>
      </w:r>
      <w:r w:rsidR="3035BF75">
        <w:t>a</w:t>
      </w:r>
      <w:r>
        <w:t>lys/provning av fler hjälpmedel ökas tiden 30 min per extra hjälpmedel</w:t>
      </w:r>
    </w:p>
    <w:p w14:paraId="554F45C9" w14:textId="385753F1" w:rsidR="00F02537" w:rsidRDefault="00F02537" w:rsidP="00FC6C10">
      <w:r w:rsidRPr="00FC6C10">
        <w:rPr>
          <w:b/>
          <w:bCs/>
        </w:rPr>
        <w:t>Avgjutning</w:t>
      </w:r>
      <w:r>
        <w:t>:</w:t>
      </w:r>
    </w:p>
    <w:tbl>
      <w:tblPr>
        <w:tblStyle w:val="Tabellrutnt"/>
        <w:tblW w:w="0" w:type="auto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3964"/>
      </w:tblGrid>
      <w:tr w:rsidR="00FC6C10" w14:paraId="16C3EC79" w14:textId="77777777" w:rsidTr="00FC6C10">
        <w:tc>
          <w:tcPr>
            <w:tcW w:w="3963" w:type="dxa"/>
          </w:tcPr>
          <w:p w14:paraId="42EC669F" w14:textId="01E0F9E5" w:rsidR="00FC6C10" w:rsidRDefault="00FC6C10" w:rsidP="00FC6C10">
            <w:pPr>
              <w:ind w:left="0"/>
            </w:pPr>
            <w:r w:rsidRPr="009A656B">
              <w:t>Ståskal (mätning)</w:t>
            </w:r>
          </w:p>
        </w:tc>
        <w:tc>
          <w:tcPr>
            <w:tcW w:w="3964" w:type="dxa"/>
          </w:tcPr>
          <w:p w14:paraId="5008809F" w14:textId="77777777" w:rsidR="00FC6C10" w:rsidRDefault="00FC6C10" w:rsidP="00FC6C10">
            <w:pPr>
              <w:ind w:left="0"/>
            </w:pPr>
            <w:r w:rsidRPr="00E452A6">
              <w:t>60 min</w:t>
            </w:r>
          </w:p>
          <w:p w14:paraId="0229C053" w14:textId="2FD85472" w:rsidR="00FC6C10" w:rsidRDefault="00FC6C10" w:rsidP="00FC6C10">
            <w:pPr>
              <w:ind w:left="0"/>
            </w:pPr>
            <w:r w:rsidRPr="00E452A6">
              <w:t xml:space="preserve">(+ 1 handläggare/resurs de </w:t>
            </w:r>
            <w:r w:rsidR="004755A8">
              <w:t xml:space="preserve">första </w:t>
            </w:r>
            <w:r w:rsidRPr="00E452A6">
              <w:t>30 min)</w:t>
            </w:r>
          </w:p>
        </w:tc>
      </w:tr>
      <w:tr w:rsidR="00FC6C10" w14:paraId="0428E61F" w14:textId="77777777" w:rsidTr="00FC6C10">
        <w:tc>
          <w:tcPr>
            <w:tcW w:w="3963" w:type="dxa"/>
          </w:tcPr>
          <w:p w14:paraId="755399E6" w14:textId="4577D2CE" w:rsidR="00FC6C10" w:rsidRDefault="00FC6C10" w:rsidP="00FC6C10">
            <w:pPr>
              <w:ind w:left="0"/>
            </w:pPr>
            <w:r w:rsidRPr="00E452A6">
              <w:t>Ben + Fotortos</w:t>
            </w:r>
          </w:p>
        </w:tc>
        <w:tc>
          <w:tcPr>
            <w:tcW w:w="3964" w:type="dxa"/>
          </w:tcPr>
          <w:p w14:paraId="23440963" w14:textId="20DF158F" w:rsidR="00FC6C10" w:rsidRDefault="00FC6C10" w:rsidP="00FC6C10">
            <w:pPr>
              <w:ind w:left="0"/>
            </w:pPr>
            <w:r w:rsidRPr="00E452A6">
              <w:t>60 min</w:t>
            </w:r>
          </w:p>
        </w:tc>
      </w:tr>
      <w:tr w:rsidR="00FC6C10" w14:paraId="51978BE1" w14:textId="77777777" w:rsidTr="00FC6C10">
        <w:tc>
          <w:tcPr>
            <w:tcW w:w="3963" w:type="dxa"/>
          </w:tcPr>
          <w:p w14:paraId="3010EDDB" w14:textId="294AD7EE" w:rsidR="00FC6C10" w:rsidRDefault="00FC6C10" w:rsidP="00FC6C10">
            <w:pPr>
              <w:ind w:left="0"/>
            </w:pPr>
            <w:r>
              <w:t>Dafo-ortos</w:t>
            </w:r>
            <w:r w:rsidRPr="00E452A6">
              <w:t xml:space="preserve"> </w:t>
            </w:r>
          </w:p>
        </w:tc>
        <w:tc>
          <w:tcPr>
            <w:tcW w:w="3964" w:type="dxa"/>
          </w:tcPr>
          <w:p w14:paraId="1481C60D" w14:textId="374A9C27" w:rsidR="00FC6C10" w:rsidRDefault="00FC6C10" w:rsidP="00FC6C10">
            <w:pPr>
              <w:ind w:left="0"/>
            </w:pPr>
            <w:r w:rsidRPr="00E452A6">
              <w:t>60 min</w:t>
            </w:r>
          </w:p>
        </w:tc>
      </w:tr>
      <w:tr w:rsidR="00FC6C10" w14:paraId="75DD3216" w14:textId="77777777" w:rsidTr="00FC6C10">
        <w:tc>
          <w:tcPr>
            <w:tcW w:w="3963" w:type="dxa"/>
          </w:tcPr>
          <w:p w14:paraId="3DDE288E" w14:textId="44556414" w:rsidR="00FC6C10" w:rsidRDefault="00FC6C10" w:rsidP="00FC6C10">
            <w:pPr>
              <w:ind w:left="0"/>
            </w:pPr>
            <w:r>
              <w:t>Protes</w:t>
            </w:r>
          </w:p>
        </w:tc>
        <w:tc>
          <w:tcPr>
            <w:tcW w:w="3964" w:type="dxa"/>
          </w:tcPr>
          <w:p w14:paraId="0EC6A60E" w14:textId="1AED19ED" w:rsidR="00FC6C10" w:rsidRDefault="00FC6C10" w:rsidP="00FC6C10">
            <w:pPr>
              <w:ind w:left="0"/>
            </w:pPr>
            <w:r w:rsidRPr="00E452A6">
              <w:t>60 min</w:t>
            </w:r>
          </w:p>
        </w:tc>
      </w:tr>
      <w:tr w:rsidR="00FC6C10" w14:paraId="1089A016" w14:textId="77777777" w:rsidTr="00FC6C10">
        <w:tc>
          <w:tcPr>
            <w:tcW w:w="3963" w:type="dxa"/>
          </w:tcPr>
          <w:p w14:paraId="41D76F60" w14:textId="15085797" w:rsidR="00FC6C10" w:rsidRDefault="00FC6C10" w:rsidP="00FC6C10">
            <w:pPr>
              <w:ind w:left="0"/>
            </w:pPr>
            <w:r>
              <w:t>Handgjorda Skor</w:t>
            </w:r>
          </w:p>
        </w:tc>
        <w:tc>
          <w:tcPr>
            <w:tcW w:w="3964" w:type="dxa"/>
          </w:tcPr>
          <w:p w14:paraId="00D8999C" w14:textId="7C15020F" w:rsidR="00FC6C10" w:rsidRDefault="00FC6C10" w:rsidP="00FC6C10">
            <w:pPr>
              <w:ind w:left="0"/>
            </w:pPr>
            <w:r w:rsidRPr="00E452A6">
              <w:t>90 min</w:t>
            </w:r>
          </w:p>
        </w:tc>
      </w:tr>
      <w:tr w:rsidR="00FC6C10" w14:paraId="725A672B" w14:textId="77777777" w:rsidTr="00FC6C10">
        <w:tc>
          <w:tcPr>
            <w:tcW w:w="3963" w:type="dxa"/>
          </w:tcPr>
          <w:p w14:paraId="38F300C8" w14:textId="64BEA4B1" w:rsidR="00FC6C10" w:rsidRDefault="00FC6C10" w:rsidP="00FC6C10">
            <w:pPr>
              <w:ind w:left="0"/>
            </w:pPr>
            <w:r>
              <w:t>Inlägg</w:t>
            </w:r>
          </w:p>
        </w:tc>
        <w:tc>
          <w:tcPr>
            <w:tcW w:w="3964" w:type="dxa"/>
          </w:tcPr>
          <w:p w14:paraId="5D71D08C" w14:textId="00C11304" w:rsidR="00FC6C10" w:rsidRPr="00E452A6" w:rsidRDefault="00FC6C10" w:rsidP="00FC6C10">
            <w:pPr>
              <w:ind w:left="0"/>
            </w:pPr>
            <w:r w:rsidRPr="00E452A6">
              <w:t>30 min</w:t>
            </w:r>
          </w:p>
        </w:tc>
      </w:tr>
      <w:tr w:rsidR="00FC6C10" w14:paraId="4EC6CC38" w14:textId="77777777" w:rsidTr="00FC6C10">
        <w:tc>
          <w:tcPr>
            <w:tcW w:w="3963" w:type="dxa"/>
          </w:tcPr>
          <w:p w14:paraId="317EE4D7" w14:textId="0A032579" w:rsidR="00FC6C10" w:rsidRDefault="00FC6C10" w:rsidP="00FC6C10">
            <w:pPr>
              <w:ind w:left="0"/>
            </w:pPr>
            <w:r>
              <w:t>Rigid Korsett</w:t>
            </w:r>
          </w:p>
        </w:tc>
        <w:tc>
          <w:tcPr>
            <w:tcW w:w="3964" w:type="dxa"/>
          </w:tcPr>
          <w:p w14:paraId="6C1DD023" w14:textId="35C13C18" w:rsidR="00FC6C10" w:rsidRPr="00E452A6" w:rsidRDefault="00FC6C10" w:rsidP="00FC6C10">
            <w:pPr>
              <w:ind w:left="0"/>
            </w:pPr>
            <w:r w:rsidRPr="00E452A6">
              <w:t>60 min</w:t>
            </w:r>
          </w:p>
        </w:tc>
      </w:tr>
    </w:tbl>
    <w:p w14:paraId="093C10D5" w14:textId="77777777" w:rsidR="00FC6C10" w:rsidRPr="00FC6C10" w:rsidRDefault="00FC6C10" w:rsidP="00FC6C10"/>
    <w:p w14:paraId="0F647254" w14:textId="77777777" w:rsidR="00F02537" w:rsidRPr="00E452A6" w:rsidRDefault="00F02537" w:rsidP="00F02537">
      <w:pPr>
        <w:pStyle w:val="Brdtext"/>
      </w:pPr>
    </w:p>
    <w:p w14:paraId="20A18985" w14:textId="77777777" w:rsidR="00F02537" w:rsidRDefault="00F02537" w:rsidP="00FC6C10">
      <w:r w:rsidRPr="00FC6C10">
        <w:rPr>
          <w:b/>
          <w:bCs/>
        </w:rPr>
        <w:t>Patientanalys</w:t>
      </w:r>
    </w:p>
    <w:tbl>
      <w:tblPr>
        <w:tblStyle w:val="Tabellrutnt"/>
        <w:tblW w:w="7926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3963"/>
      </w:tblGrid>
      <w:tr w:rsidR="00FC6C10" w14:paraId="16E3AFF6" w14:textId="77777777" w:rsidTr="00FC6C10">
        <w:tc>
          <w:tcPr>
            <w:tcW w:w="3963" w:type="dxa"/>
          </w:tcPr>
          <w:p w14:paraId="78391BEB" w14:textId="77777777" w:rsidR="00FC6C10" w:rsidRDefault="00FC6C10" w:rsidP="00FC6C10">
            <w:pPr>
              <w:ind w:left="0"/>
            </w:pPr>
            <w:r w:rsidRPr="00A75023">
              <w:t xml:space="preserve">Prefab Ortos/korsett </w:t>
            </w:r>
          </w:p>
        </w:tc>
        <w:tc>
          <w:tcPr>
            <w:tcW w:w="3963" w:type="dxa"/>
          </w:tcPr>
          <w:p w14:paraId="2A938AA9" w14:textId="77777777" w:rsidR="00FC6C10" w:rsidRDefault="00FC6C10" w:rsidP="00FC6C10">
            <w:pPr>
              <w:ind w:left="0"/>
            </w:pPr>
            <w:r w:rsidRPr="00A75023">
              <w:t>30 min</w:t>
            </w:r>
          </w:p>
        </w:tc>
      </w:tr>
      <w:tr w:rsidR="00FC6C10" w14:paraId="5F13DA0C" w14:textId="77777777" w:rsidTr="00FC6C10">
        <w:tc>
          <w:tcPr>
            <w:tcW w:w="3963" w:type="dxa"/>
          </w:tcPr>
          <w:p w14:paraId="18E788B5" w14:textId="77777777" w:rsidR="00FC6C10" w:rsidRDefault="00FC6C10" w:rsidP="00FC6C10">
            <w:pPr>
              <w:ind w:left="0"/>
            </w:pPr>
            <w:r w:rsidRPr="00A75023">
              <w:t xml:space="preserve">Jour </w:t>
            </w:r>
          </w:p>
        </w:tc>
        <w:tc>
          <w:tcPr>
            <w:tcW w:w="3963" w:type="dxa"/>
          </w:tcPr>
          <w:p w14:paraId="7C99CC48" w14:textId="77777777" w:rsidR="00FC6C10" w:rsidRDefault="00FC6C10" w:rsidP="00FC6C10">
            <w:pPr>
              <w:ind w:left="0"/>
            </w:pPr>
            <w:r w:rsidRPr="00A75023">
              <w:t>30/60 min</w:t>
            </w:r>
          </w:p>
        </w:tc>
      </w:tr>
      <w:tr w:rsidR="00FC6C10" w14:paraId="3B1B5DE6" w14:textId="77777777" w:rsidTr="00FC6C10">
        <w:tc>
          <w:tcPr>
            <w:tcW w:w="3963" w:type="dxa"/>
          </w:tcPr>
          <w:p w14:paraId="26FBDD0F" w14:textId="77777777" w:rsidR="00FC6C10" w:rsidRDefault="00FC6C10" w:rsidP="00FC6C10">
            <w:pPr>
              <w:ind w:left="0"/>
            </w:pPr>
            <w:r w:rsidRPr="00A75023">
              <w:t>Frakturortos</w:t>
            </w:r>
          </w:p>
        </w:tc>
        <w:tc>
          <w:tcPr>
            <w:tcW w:w="3963" w:type="dxa"/>
          </w:tcPr>
          <w:p w14:paraId="455C5BC9" w14:textId="77777777" w:rsidR="00FC6C10" w:rsidRDefault="00FC6C10" w:rsidP="00FC6C10">
            <w:pPr>
              <w:ind w:left="0"/>
            </w:pPr>
            <w:r w:rsidRPr="00A75023">
              <w:t>60/90 min</w:t>
            </w:r>
          </w:p>
        </w:tc>
      </w:tr>
      <w:tr w:rsidR="00FC6C10" w14:paraId="07E1E2C8" w14:textId="77777777" w:rsidTr="00FC6C10">
        <w:tc>
          <w:tcPr>
            <w:tcW w:w="3963" w:type="dxa"/>
          </w:tcPr>
          <w:p w14:paraId="71A993A5" w14:textId="77777777" w:rsidR="00FC6C10" w:rsidRDefault="00FC6C10" w:rsidP="00FC6C10">
            <w:pPr>
              <w:ind w:left="0"/>
            </w:pPr>
            <w:r w:rsidRPr="00A75023">
              <w:t xml:space="preserve">Korsett </w:t>
            </w:r>
          </w:p>
        </w:tc>
        <w:tc>
          <w:tcPr>
            <w:tcW w:w="3963" w:type="dxa"/>
          </w:tcPr>
          <w:p w14:paraId="2087544B" w14:textId="77777777" w:rsidR="00FC6C10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001DD17A" w14:textId="77777777" w:rsidTr="00FC6C10">
        <w:tc>
          <w:tcPr>
            <w:tcW w:w="3963" w:type="dxa"/>
          </w:tcPr>
          <w:p w14:paraId="20E8914F" w14:textId="77777777" w:rsidR="00FC6C10" w:rsidRDefault="00FC6C10" w:rsidP="00FC6C10">
            <w:pPr>
              <w:ind w:left="0"/>
            </w:pPr>
            <w:r w:rsidRPr="00A75023">
              <w:lastRenderedPageBreak/>
              <w:t>Inlägg</w:t>
            </w:r>
          </w:p>
        </w:tc>
        <w:tc>
          <w:tcPr>
            <w:tcW w:w="3963" w:type="dxa"/>
          </w:tcPr>
          <w:p w14:paraId="12EA33FB" w14:textId="77777777" w:rsidR="00FC6C10" w:rsidRDefault="00FC6C10" w:rsidP="00FC6C10">
            <w:pPr>
              <w:ind w:left="0"/>
            </w:pPr>
            <w:r w:rsidRPr="00A75023">
              <w:t>30 min</w:t>
            </w:r>
          </w:p>
        </w:tc>
      </w:tr>
      <w:tr w:rsidR="00FC6C10" w14:paraId="32197D6C" w14:textId="77777777" w:rsidTr="00FC6C10">
        <w:tc>
          <w:tcPr>
            <w:tcW w:w="3963" w:type="dxa"/>
          </w:tcPr>
          <w:p w14:paraId="3EEF6DC1" w14:textId="77777777" w:rsidR="00FC6C10" w:rsidRDefault="00FC6C10" w:rsidP="00FC6C10">
            <w:pPr>
              <w:ind w:left="0"/>
            </w:pPr>
            <w:r w:rsidRPr="00A75023">
              <w:t>Inlägg och skor</w:t>
            </w:r>
          </w:p>
        </w:tc>
        <w:tc>
          <w:tcPr>
            <w:tcW w:w="3963" w:type="dxa"/>
          </w:tcPr>
          <w:p w14:paraId="1E3942FC" w14:textId="77777777" w:rsidR="00FC6C10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7794A08B" w14:textId="77777777" w:rsidTr="00FC6C10">
        <w:tc>
          <w:tcPr>
            <w:tcW w:w="3963" w:type="dxa"/>
          </w:tcPr>
          <w:p w14:paraId="1192A902" w14:textId="77777777" w:rsidR="00FC6C10" w:rsidRDefault="00FC6C10" w:rsidP="00FC6C10">
            <w:pPr>
              <w:ind w:left="0"/>
            </w:pPr>
            <w:r w:rsidRPr="00A75023">
              <w:t>Benlängdsmätning</w:t>
            </w:r>
          </w:p>
        </w:tc>
        <w:tc>
          <w:tcPr>
            <w:tcW w:w="3963" w:type="dxa"/>
          </w:tcPr>
          <w:p w14:paraId="19C8937D" w14:textId="77777777" w:rsidR="00FC6C10" w:rsidRDefault="00FC6C10" w:rsidP="00FC6C10">
            <w:pPr>
              <w:ind w:left="0"/>
            </w:pPr>
            <w:r w:rsidRPr="00A75023">
              <w:t>30 min</w:t>
            </w:r>
          </w:p>
        </w:tc>
      </w:tr>
    </w:tbl>
    <w:p w14:paraId="22E9FC9A" w14:textId="77777777" w:rsidR="00FC6C10" w:rsidRPr="00FC6C10" w:rsidRDefault="00FC6C10" w:rsidP="00FC6C10"/>
    <w:p w14:paraId="172564FE" w14:textId="77777777" w:rsidR="00F02537" w:rsidRPr="00E452A6" w:rsidRDefault="00F02537" w:rsidP="00F02537">
      <w:pPr>
        <w:pStyle w:val="Brdtext"/>
      </w:pPr>
    </w:p>
    <w:p w14:paraId="4596D93F" w14:textId="77777777" w:rsidR="00F02537" w:rsidRDefault="00F02537" w:rsidP="00FC6C10">
      <w:r w:rsidRPr="00FC6C10">
        <w:rPr>
          <w:b/>
          <w:bCs/>
        </w:rPr>
        <w:t>Provning</w:t>
      </w:r>
    </w:p>
    <w:tbl>
      <w:tblPr>
        <w:tblStyle w:val="Tabellrutnt"/>
        <w:tblW w:w="0" w:type="auto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3964"/>
      </w:tblGrid>
      <w:tr w:rsidR="00FC6C10" w14:paraId="37B05B65" w14:textId="77777777" w:rsidTr="009A656B">
        <w:tc>
          <w:tcPr>
            <w:tcW w:w="3963" w:type="dxa"/>
          </w:tcPr>
          <w:p w14:paraId="6C56BCC8" w14:textId="46D34A6C" w:rsidR="00FC6C10" w:rsidRDefault="00FC6C10" w:rsidP="00FC6C10">
            <w:pPr>
              <w:ind w:left="0"/>
            </w:pPr>
            <w:r w:rsidRPr="00A75023">
              <w:t>Ståskal</w:t>
            </w:r>
          </w:p>
        </w:tc>
        <w:tc>
          <w:tcPr>
            <w:tcW w:w="3964" w:type="dxa"/>
          </w:tcPr>
          <w:p w14:paraId="56954622" w14:textId="32DAFC9C" w:rsidR="00FC6C10" w:rsidRDefault="00FC6C10" w:rsidP="00FC6C10">
            <w:pPr>
              <w:ind w:left="0"/>
            </w:pPr>
            <w:r w:rsidRPr="00A75023">
              <w:t>60/90 min</w:t>
            </w:r>
          </w:p>
        </w:tc>
      </w:tr>
      <w:tr w:rsidR="00FC6C10" w14:paraId="79145794" w14:textId="77777777" w:rsidTr="009A656B">
        <w:tc>
          <w:tcPr>
            <w:tcW w:w="3963" w:type="dxa"/>
          </w:tcPr>
          <w:p w14:paraId="03AF11C1" w14:textId="1619AB51" w:rsidR="00FC6C10" w:rsidRDefault="00FC6C10" w:rsidP="00FC6C10">
            <w:pPr>
              <w:ind w:left="0"/>
            </w:pPr>
            <w:r w:rsidRPr="00A75023">
              <w:t>Ben +fotortos</w:t>
            </w:r>
          </w:p>
        </w:tc>
        <w:tc>
          <w:tcPr>
            <w:tcW w:w="3964" w:type="dxa"/>
          </w:tcPr>
          <w:p w14:paraId="6E48C757" w14:textId="71CDF034" w:rsidR="00FC6C10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2A7C1305" w14:textId="77777777" w:rsidTr="009A656B">
        <w:tc>
          <w:tcPr>
            <w:tcW w:w="3963" w:type="dxa"/>
          </w:tcPr>
          <w:p w14:paraId="1C70B617" w14:textId="0484FA6C" w:rsidR="00FC6C10" w:rsidRDefault="00FC6C10" w:rsidP="00FC6C10">
            <w:pPr>
              <w:ind w:left="0"/>
            </w:pPr>
            <w:r w:rsidRPr="00A75023">
              <w:t>Dafo-ortos</w:t>
            </w:r>
          </w:p>
        </w:tc>
        <w:tc>
          <w:tcPr>
            <w:tcW w:w="3964" w:type="dxa"/>
          </w:tcPr>
          <w:p w14:paraId="2B06446F" w14:textId="7C87BAB3" w:rsidR="00FC6C10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57E31D8B" w14:textId="77777777" w:rsidTr="009A656B">
        <w:tc>
          <w:tcPr>
            <w:tcW w:w="3963" w:type="dxa"/>
          </w:tcPr>
          <w:p w14:paraId="74F25F3C" w14:textId="7E127171" w:rsidR="00FC6C10" w:rsidRDefault="00FC6C10" w:rsidP="00FC6C10">
            <w:pPr>
              <w:ind w:left="0"/>
            </w:pPr>
            <w:r w:rsidRPr="00A75023">
              <w:t>Prefab /Ortos/Korsett</w:t>
            </w:r>
          </w:p>
        </w:tc>
        <w:tc>
          <w:tcPr>
            <w:tcW w:w="3964" w:type="dxa"/>
          </w:tcPr>
          <w:p w14:paraId="113C7863" w14:textId="2496E52D" w:rsidR="00FC6C10" w:rsidRDefault="00FC6C10" w:rsidP="00FC6C10">
            <w:pPr>
              <w:ind w:left="0"/>
            </w:pPr>
            <w:r w:rsidRPr="00A75023">
              <w:t>30 min</w:t>
            </w:r>
          </w:p>
        </w:tc>
      </w:tr>
      <w:tr w:rsidR="00FC6C10" w14:paraId="305FE044" w14:textId="77777777" w:rsidTr="009A656B">
        <w:tc>
          <w:tcPr>
            <w:tcW w:w="3963" w:type="dxa"/>
          </w:tcPr>
          <w:p w14:paraId="3EF14473" w14:textId="4BE2C331" w:rsidR="00FC6C10" w:rsidRDefault="00FC6C10" w:rsidP="00FC6C10">
            <w:pPr>
              <w:ind w:left="0"/>
            </w:pPr>
            <w:r w:rsidRPr="00A75023">
              <w:t>Korsett</w:t>
            </w:r>
          </w:p>
        </w:tc>
        <w:tc>
          <w:tcPr>
            <w:tcW w:w="3964" w:type="dxa"/>
          </w:tcPr>
          <w:p w14:paraId="48DBB948" w14:textId="55671274" w:rsidR="00FC6C10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7636C2AB" w14:textId="77777777" w:rsidTr="009A656B">
        <w:tc>
          <w:tcPr>
            <w:tcW w:w="3963" w:type="dxa"/>
          </w:tcPr>
          <w:p w14:paraId="6C4AEB6D" w14:textId="46FF3FD8" w:rsidR="00FC6C10" w:rsidRPr="00A75023" w:rsidRDefault="00FC6C10" w:rsidP="00FC6C10">
            <w:pPr>
              <w:ind w:left="0"/>
            </w:pPr>
            <w:r w:rsidRPr="00A75023">
              <w:t>Protes</w:t>
            </w:r>
          </w:p>
        </w:tc>
        <w:tc>
          <w:tcPr>
            <w:tcW w:w="3964" w:type="dxa"/>
          </w:tcPr>
          <w:p w14:paraId="11369675" w14:textId="49412BCB" w:rsidR="00FC6C10" w:rsidRPr="00A75023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013BDC83" w14:textId="77777777" w:rsidTr="009A656B">
        <w:tc>
          <w:tcPr>
            <w:tcW w:w="3963" w:type="dxa"/>
          </w:tcPr>
          <w:p w14:paraId="4E3F48BF" w14:textId="6439DAEB" w:rsidR="00FC6C10" w:rsidRPr="00A75023" w:rsidRDefault="00FC6C10" w:rsidP="00FC6C10">
            <w:pPr>
              <w:ind w:left="0"/>
            </w:pPr>
            <w:r w:rsidRPr="00A75023">
              <w:t>Skor handgjorda</w:t>
            </w:r>
          </w:p>
        </w:tc>
        <w:tc>
          <w:tcPr>
            <w:tcW w:w="3964" w:type="dxa"/>
          </w:tcPr>
          <w:p w14:paraId="6CD6A319" w14:textId="1A9050DA" w:rsidR="00FC6C10" w:rsidRPr="00A75023" w:rsidRDefault="00FC6C10" w:rsidP="00FC6C10">
            <w:pPr>
              <w:ind w:left="0"/>
            </w:pPr>
            <w:r w:rsidRPr="00A75023">
              <w:t>60/90 min</w:t>
            </w:r>
          </w:p>
        </w:tc>
      </w:tr>
      <w:tr w:rsidR="00FC6C10" w14:paraId="620B3700" w14:textId="77777777" w:rsidTr="009A656B">
        <w:tc>
          <w:tcPr>
            <w:tcW w:w="3963" w:type="dxa"/>
          </w:tcPr>
          <w:p w14:paraId="04327458" w14:textId="2D7A68C1" w:rsidR="00FC6C10" w:rsidRPr="00A75023" w:rsidRDefault="00FC6C10" w:rsidP="00FC6C10">
            <w:pPr>
              <w:ind w:left="0"/>
            </w:pPr>
            <w:r w:rsidRPr="00A75023">
              <w:t>Inlägg 1 par</w:t>
            </w:r>
          </w:p>
        </w:tc>
        <w:tc>
          <w:tcPr>
            <w:tcW w:w="3964" w:type="dxa"/>
          </w:tcPr>
          <w:p w14:paraId="1EA60499" w14:textId="4C11785F" w:rsidR="00FC6C10" w:rsidRPr="00A75023" w:rsidRDefault="00FC6C10" w:rsidP="00FC6C10">
            <w:pPr>
              <w:ind w:left="0"/>
            </w:pPr>
            <w:r w:rsidRPr="00A75023">
              <w:t>30 min</w:t>
            </w:r>
          </w:p>
        </w:tc>
      </w:tr>
      <w:tr w:rsidR="00FC6C10" w14:paraId="77236800" w14:textId="77777777" w:rsidTr="009A656B">
        <w:tc>
          <w:tcPr>
            <w:tcW w:w="3963" w:type="dxa"/>
          </w:tcPr>
          <w:p w14:paraId="73060CC3" w14:textId="5543C08F" w:rsidR="00FC6C10" w:rsidRPr="00A75023" w:rsidRDefault="00FC6C10" w:rsidP="00FC6C10">
            <w:pPr>
              <w:ind w:left="0"/>
            </w:pPr>
            <w:r w:rsidRPr="00A75023">
              <w:t>Inlägg 2 par</w:t>
            </w:r>
          </w:p>
        </w:tc>
        <w:tc>
          <w:tcPr>
            <w:tcW w:w="3964" w:type="dxa"/>
          </w:tcPr>
          <w:p w14:paraId="4A248C33" w14:textId="233F04F1" w:rsidR="00FC6C10" w:rsidRPr="00A75023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458985B0" w14:textId="77777777" w:rsidTr="009A656B">
        <w:tc>
          <w:tcPr>
            <w:tcW w:w="3963" w:type="dxa"/>
          </w:tcPr>
          <w:p w14:paraId="74DF0992" w14:textId="6E46D9A1" w:rsidR="00FC6C10" w:rsidRPr="00A75023" w:rsidRDefault="00FC6C10" w:rsidP="00FC6C10">
            <w:pPr>
              <w:ind w:left="0"/>
            </w:pPr>
            <w:r w:rsidRPr="00A75023">
              <w:t>Skor</w:t>
            </w:r>
          </w:p>
        </w:tc>
        <w:tc>
          <w:tcPr>
            <w:tcW w:w="3964" w:type="dxa"/>
          </w:tcPr>
          <w:p w14:paraId="2B7F165C" w14:textId="2F17E0F0" w:rsidR="00FC6C10" w:rsidRPr="00A75023" w:rsidRDefault="00FC6C10" w:rsidP="00FC6C10">
            <w:pPr>
              <w:ind w:left="0"/>
            </w:pPr>
            <w:r w:rsidRPr="00A75023">
              <w:t>30 min</w:t>
            </w:r>
          </w:p>
        </w:tc>
      </w:tr>
      <w:tr w:rsidR="00FC6C10" w14:paraId="02DD9865" w14:textId="77777777" w:rsidTr="009A656B">
        <w:tc>
          <w:tcPr>
            <w:tcW w:w="3963" w:type="dxa"/>
          </w:tcPr>
          <w:p w14:paraId="083CFC08" w14:textId="421D1CF2" w:rsidR="00FC6C10" w:rsidRPr="00A75023" w:rsidRDefault="00FC6C10" w:rsidP="00FC6C10">
            <w:pPr>
              <w:ind w:left="0"/>
            </w:pPr>
            <w:r w:rsidRPr="00A75023">
              <w:t>Skor + Inlägg</w:t>
            </w:r>
          </w:p>
        </w:tc>
        <w:tc>
          <w:tcPr>
            <w:tcW w:w="3964" w:type="dxa"/>
          </w:tcPr>
          <w:p w14:paraId="269D7D53" w14:textId="71EC4DDF" w:rsidR="00FC6C10" w:rsidRPr="00A75023" w:rsidRDefault="00FC6C10" w:rsidP="00FC6C10">
            <w:pPr>
              <w:ind w:left="0"/>
            </w:pPr>
            <w:r w:rsidRPr="00A75023">
              <w:t>60 min</w:t>
            </w:r>
          </w:p>
        </w:tc>
      </w:tr>
      <w:tr w:rsidR="00FC6C10" w14:paraId="7A4C72AA" w14:textId="77777777" w:rsidTr="009A656B">
        <w:tc>
          <w:tcPr>
            <w:tcW w:w="3963" w:type="dxa"/>
          </w:tcPr>
          <w:p w14:paraId="2459EA76" w14:textId="71A2802E" w:rsidR="00FC6C10" w:rsidRPr="00A75023" w:rsidRDefault="00FC6C10" w:rsidP="00FC6C10">
            <w:pPr>
              <w:ind w:left="0"/>
            </w:pPr>
            <w:r w:rsidRPr="00A75023">
              <w:t>Bröstprotes</w:t>
            </w:r>
            <w:r w:rsidR="00B31D83">
              <w:t xml:space="preserve"> </w:t>
            </w:r>
            <w:r w:rsidR="005B366E">
              <w:t>8</w:t>
            </w:r>
            <w:r w:rsidRPr="00A75023">
              <w:t xml:space="preserve">v från op. </w:t>
            </w:r>
          </w:p>
        </w:tc>
        <w:tc>
          <w:tcPr>
            <w:tcW w:w="3964" w:type="dxa"/>
          </w:tcPr>
          <w:p w14:paraId="28846611" w14:textId="10444BD8" w:rsidR="00FC6C10" w:rsidRPr="00A75023" w:rsidRDefault="00FC6C10" w:rsidP="00FC6C10">
            <w:pPr>
              <w:ind w:left="0"/>
            </w:pPr>
            <w:r>
              <w:t>60 min</w:t>
            </w:r>
          </w:p>
        </w:tc>
      </w:tr>
    </w:tbl>
    <w:p w14:paraId="1FB59183" w14:textId="77777777" w:rsidR="00F02537" w:rsidRPr="00E452A6" w:rsidRDefault="00F02537" w:rsidP="00F02537">
      <w:pPr>
        <w:pStyle w:val="Brdtext"/>
      </w:pPr>
    </w:p>
    <w:p w14:paraId="40F6850C" w14:textId="77777777" w:rsidR="00F02537" w:rsidRDefault="00F02537" w:rsidP="00017340">
      <w:pPr>
        <w:rPr>
          <w:b/>
          <w:bCs/>
        </w:rPr>
      </w:pPr>
      <w:r w:rsidRPr="00017340">
        <w:rPr>
          <w:b/>
          <w:bCs/>
        </w:rPr>
        <w:t>Årskontroll</w:t>
      </w:r>
    </w:p>
    <w:tbl>
      <w:tblPr>
        <w:tblStyle w:val="Tabellrutnt"/>
        <w:tblW w:w="7926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3963"/>
      </w:tblGrid>
      <w:tr w:rsidR="00017340" w14:paraId="545D3DFF" w14:textId="77777777" w:rsidTr="00017340">
        <w:tc>
          <w:tcPr>
            <w:tcW w:w="3963" w:type="dxa"/>
          </w:tcPr>
          <w:p w14:paraId="2F05938D" w14:textId="77777777" w:rsidR="00017340" w:rsidRDefault="00017340" w:rsidP="00017340">
            <w:pPr>
              <w:ind w:left="0"/>
            </w:pPr>
            <w:r w:rsidRPr="00A75023">
              <w:t>Protes/Ortos</w:t>
            </w:r>
          </w:p>
        </w:tc>
        <w:tc>
          <w:tcPr>
            <w:tcW w:w="3963" w:type="dxa"/>
          </w:tcPr>
          <w:p w14:paraId="31505D99" w14:textId="77777777" w:rsidR="00017340" w:rsidRDefault="00017340" w:rsidP="00017340">
            <w:pPr>
              <w:ind w:left="0"/>
            </w:pPr>
            <w:r w:rsidRPr="00A75023">
              <w:t>60 min</w:t>
            </w:r>
          </w:p>
        </w:tc>
      </w:tr>
    </w:tbl>
    <w:p w14:paraId="70F5C20F" w14:textId="77777777" w:rsidR="00F02537" w:rsidRPr="00E452A6" w:rsidRDefault="00F02537" w:rsidP="00F02537">
      <w:pPr>
        <w:pStyle w:val="Brdtext"/>
      </w:pPr>
    </w:p>
    <w:p w14:paraId="12D794E0" w14:textId="77777777" w:rsidR="00F02537" w:rsidRDefault="00F02537" w:rsidP="009C3669">
      <w:r w:rsidRPr="009C3669">
        <w:rPr>
          <w:b/>
          <w:bCs/>
        </w:rPr>
        <w:t>Övrigt</w:t>
      </w:r>
    </w:p>
    <w:tbl>
      <w:tblPr>
        <w:tblStyle w:val="Tabellrutnt"/>
        <w:tblW w:w="7926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3963"/>
      </w:tblGrid>
      <w:tr w:rsidR="00017340" w14:paraId="34E51430" w14:textId="77777777" w:rsidTr="00017340">
        <w:tc>
          <w:tcPr>
            <w:tcW w:w="3963" w:type="dxa"/>
          </w:tcPr>
          <w:p w14:paraId="0470DC1D" w14:textId="77777777" w:rsidR="00017340" w:rsidRDefault="00017340" w:rsidP="00017340">
            <w:pPr>
              <w:ind w:left="0"/>
            </w:pPr>
            <w:r w:rsidRPr="00A75023">
              <w:t>Diabetesgipsning</w:t>
            </w:r>
          </w:p>
        </w:tc>
        <w:tc>
          <w:tcPr>
            <w:tcW w:w="3963" w:type="dxa"/>
          </w:tcPr>
          <w:p w14:paraId="75667B29" w14:textId="77777777" w:rsidR="00017340" w:rsidRDefault="00017340" w:rsidP="00017340">
            <w:pPr>
              <w:ind w:left="0"/>
            </w:pPr>
            <w:r w:rsidRPr="00A75023">
              <w:t>90/120 min</w:t>
            </w:r>
          </w:p>
        </w:tc>
      </w:tr>
      <w:tr w:rsidR="00017340" w14:paraId="21C010C6" w14:textId="77777777" w:rsidTr="00923B45">
        <w:trPr>
          <w:trHeight w:val="642"/>
        </w:trPr>
        <w:tc>
          <w:tcPr>
            <w:tcW w:w="3963" w:type="dxa"/>
          </w:tcPr>
          <w:p w14:paraId="3E56535D" w14:textId="124F92BD" w:rsidR="00017340" w:rsidRDefault="003F4737" w:rsidP="00017340">
            <w:pPr>
              <w:ind w:left="0"/>
            </w:pPr>
            <w:r>
              <w:t>Justering</w:t>
            </w:r>
            <w:r w:rsidR="00017340" w:rsidRPr="00A75023">
              <w:t xml:space="preserve"> från barnhab</w:t>
            </w:r>
          </w:p>
        </w:tc>
        <w:tc>
          <w:tcPr>
            <w:tcW w:w="3963" w:type="dxa"/>
          </w:tcPr>
          <w:p w14:paraId="5B182BD2" w14:textId="77777777" w:rsidR="00017340" w:rsidRDefault="00017340" w:rsidP="00017340">
            <w:pPr>
              <w:ind w:left="0"/>
            </w:pPr>
            <w:r w:rsidRPr="00A75023">
              <w:t>60 min</w:t>
            </w:r>
          </w:p>
        </w:tc>
      </w:tr>
    </w:tbl>
    <w:p w14:paraId="2BB25EA3" w14:textId="77777777" w:rsidR="00BE41FE" w:rsidRPr="00536A5A" w:rsidRDefault="00BE41FE" w:rsidP="00BE41FE">
      <w:pPr>
        <w:pStyle w:val="Punktlista1"/>
        <w:tabs>
          <w:tab w:val="num" w:pos="-137"/>
        </w:tabs>
        <w:ind w:left="1352"/>
      </w:pPr>
      <w:r w:rsidRPr="00A75023">
        <w:t>Ort</w:t>
      </w:r>
      <w:r>
        <w:t>os- och ståskalspatienter från b</w:t>
      </w:r>
      <w:r w:rsidRPr="00A75023">
        <w:t>arnhab bokas i tidbok på två olika tider med tre veckors mellanrum. (Patientanalys+ Provning</w:t>
      </w:r>
      <w:r>
        <w:t>). Glöm inte att boka tekniker.</w:t>
      </w:r>
    </w:p>
    <w:p w14:paraId="0BADE995" w14:textId="1B8FA0D8" w:rsidR="001B6F81" w:rsidRDefault="00F02537" w:rsidP="00520DDC">
      <w:pPr>
        <w:pStyle w:val="Punktlista1"/>
        <w:tabs>
          <w:tab w:val="num" w:pos="-137"/>
        </w:tabs>
        <w:ind w:left="1352"/>
      </w:pPr>
      <w:r w:rsidRPr="00A75023">
        <w:lastRenderedPageBreak/>
        <w:t>För nya barnhabs-patienter ska vi ha remissen innan bokning sker, enligt beslut av enhetschef.</w:t>
      </w:r>
    </w:p>
    <w:p w14:paraId="3AAB4F0E" w14:textId="77777777" w:rsidR="001B6F81" w:rsidRDefault="00F02537" w:rsidP="001B6F81">
      <w:pPr>
        <w:pStyle w:val="Punktlista1"/>
        <w:tabs>
          <w:tab w:val="num" w:pos="-137"/>
        </w:tabs>
        <w:ind w:left="1352"/>
      </w:pPr>
      <w:r w:rsidRPr="00A75023">
        <w:t xml:space="preserve">Vid korsettavgjutning avbokas två handläggare </w:t>
      </w:r>
      <w:r>
        <w:t>andra</w:t>
      </w:r>
      <w:r w:rsidRPr="00A75023">
        <w:t xml:space="preserve"> halvtimmen.</w:t>
      </w:r>
    </w:p>
    <w:p w14:paraId="532C6767" w14:textId="77777777" w:rsidR="0025363C" w:rsidRDefault="0025363C" w:rsidP="0025363C">
      <w:pPr>
        <w:pStyle w:val="Punktlista1"/>
        <w:tabs>
          <w:tab w:val="num" w:pos="-137"/>
        </w:tabs>
        <w:ind w:left="1352"/>
      </w:pPr>
      <w:r>
        <w:t>Sårpatienter kallas snarast</w:t>
      </w:r>
    </w:p>
    <w:p w14:paraId="3E6C1347" w14:textId="5BE3FDD9" w:rsidR="0025363C" w:rsidRDefault="0025363C" w:rsidP="005B366E">
      <w:pPr>
        <w:pStyle w:val="Punktlista1"/>
        <w:tabs>
          <w:tab w:val="num" w:pos="-137"/>
        </w:tabs>
        <w:ind w:left="1352"/>
      </w:pPr>
      <w:r w:rsidRPr="00A75023">
        <w:t>Botox-patienter kallas inom 2 veckor eller enl. remittentens ordination (vid ny patient kontakta remittent)</w:t>
      </w:r>
    </w:p>
    <w:sectPr w:rsidR="0025363C" w:rsidSect="000540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448A1" w14:textId="77777777" w:rsidR="0056158A" w:rsidRDefault="0056158A">
      <w:r>
        <w:separator/>
      </w:r>
    </w:p>
  </w:endnote>
  <w:endnote w:type="continuationSeparator" w:id="0">
    <w:p w14:paraId="32898B2F" w14:textId="77777777" w:rsidR="0056158A" w:rsidRDefault="0056158A">
      <w:r>
        <w:continuationSeparator/>
      </w:r>
    </w:p>
  </w:endnote>
  <w:endnote w:type="continuationNotice" w:id="1">
    <w:p w14:paraId="541B36F7" w14:textId="77777777" w:rsidR="0056158A" w:rsidRDefault="005615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A7B67B" w14:textId="77777777" w:rsidR="0056158A" w:rsidRDefault="0056158A"/>
  </w:footnote>
  <w:footnote w:type="continuationSeparator" w:id="0">
    <w:p w14:paraId="0ABA49A0" w14:textId="77777777" w:rsidR="0056158A" w:rsidRDefault="0056158A">
      <w:r>
        <w:continuationSeparator/>
      </w:r>
    </w:p>
  </w:footnote>
  <w:footnote w:type="continuationNotice" w:id="1">
    <w:p w14:paraId="55302566" w14:textId="77777777" w:rsidR="0056158A" w:rsidRDefault="005615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9A5403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qZtuqQYSb9sDav" int2:id="v3TUIMWA">
      <int2:state int2:type="LegacyProofing" int2:value="Rejected"/>
    </int2:textHash>
    <int2:textHash int2:hashCode="G5Ohfk/PkEoOSw" int2:id="7e1rNP3U">
      <int2:state int2:type="LegacyProofing" int2:value="Rejected"/>
    </int2:textHash>
    <int2:textHash int2:hashCode="NBd1dDrEvo1k+u" int2:id="psfu1KSh">
      <int2:state int2:type="LegacyProofing" int2:value="Rejected"/>
    </int2:textHash>
    <int2:textHash int2:hashCode="ZduX9/+ZJDm6j+" int2:id="vaaWAORh">
      <int2:state int2:type="LegacyProofing" int2:value="Rejected"/>
    </int2:textHash>
    <int2:textHash int2:hashCode="X/8nlqbqAhMkKa" int2:id="xsmNo6ik">
      <int2:state int2:type="LegacyProofing" int2:value="Rejected"/>
    </int2:textHash>
    <int2:textHash int2:hashCode="lzVdxFfO1zmsAf" int2:id="1gZizPaM">
      <int2:state int2:type="LegacyProofing" int2:value="Rejected"/>
    </int2:textHash>
    <int2:textHash int2:hashCode="JYwB+QGHn8rxGm" int2:id="z6kOgTcW">
      <int2:state int2:type="LegacyProofing" int2:value="Rejected"/>
    </int2:textHash>
    <int2:textHash int2:hashCode="H+UzIAcCGWYy1z" int2:id="8c1bsmvJ">
      <int2:state int2:type="LegacyProofing" int2:value="Rejected"/>
    </int2:textHash>
    <int2:textHash int2:hashCode="yZHylDfnCBjhbk" int2:id="LxgQbInO">
      <int2:state int2:type="LegacyProofing" int2:value="Rejected"/>
    </int2:textHash>
    <int2:textHash int2:hashCode="GUcr5YgTaGtmiq" int2:id="KwEeM9hQ">
      <int2:state int2:type="LegacyProofing" int2:value="Rejected"/>
    </int2:textHash>
    <int2:textHash int2:hashCode="3b7EXJlb4qM3Cv" int2:id="o1F9eAxP">
      <int2:state int2:type="LegacyProofing" int2:value="Rejected"/>
    </int2:textHash>
    <int2:textHash int2:hashCode="8l259KTfcmi7YK" int2:id="FgMFas3U">
      <int2:state int2:type="LegacyProofing" int2:value="Rejected"/>
    </int2:textHash>
    <int2:textHash int2:hashCode="JFE/FfEYjp4WHR" int2:id="XAblxebS">
      <int2:state int2:type="LegacyProofing" int2:value="Rejected"/>
    </int2:textHash>
    <int2:textHash int2:hashCode="3I+w/69hR1fe+2" int2:id="0aXuvtuK">
      <int2:state int2:type="LegacyProofing" int2:value="Rejected"/>
    </int2:textHash>
    <int2:textHash int2:hashCode="mVUJsgl35PEKS1" int2:id="PRP0ui7b">
      <int2:state int2:type="LegacyProofing" int2:value="Rejected"/>
    </int2:textHash>
    <int2:textHash int2:hashCode="NGZwHmt5RFSUHr" int2:id="bfAhG4yB">
      <int2:state int2:type="LegacyProofing" int2:value="Rejected"/>
    </int2:textHash>
    <int2:textHash int2:hashCode="rNTulUHPcO6ne9" int2:id="ubBKPbUi">
      <int2:state int2:type="LegacyProofing" int2:value="Rejected"/>
    </int2:textHash>
    <int2:textHash int2:hashCode="qXgd5P0CfI7w/Z" int2:id="A669fILd">
      <int2:state int2:type="LegacyProofing" int2:value="Rejected"/>
    </int2:textHash>
    <int2:textHash int2:hashCode="HZ5IzVgcpL/xTo" int2:id="UrsGCpCv">
      <int2:state int2:type="LegacyProofing" int2:value="Rejected"/>
    </int2:textHash>
    <int2:textHash int2:hashCode="6XRgIRTxT79VQB" int2:id="f8IyTQJd">
      <int2:state int2:type="LegacyProofing" int2:value="Rejected"/>
    </int2:textHash>
    <int2:textHash int2:hashCode="NnSVHsJkpyFoyy" int2:id="jXB22Z0I">
      <int2:state int2:type="LegacyProofing" int2:value="Rejected"/>
    </int2:textHash>
    <int2:textHash int2:hashCode="5vsGIQ+vwC/XR5" int2:id="DrSb14JY">
      <int2:state int2:type="LegacyProofing" int2:value="Rejected"/>
    </int2:textHash>
    <int2:textHash int2:hashCode="Jt0OhDiqounhKU" int2:id="ULYcyrFM">
      <int2:state int2:type="LegacyProofing" int2:value="Rejected"/>
    </int2:textHash>
    <int2:textHash int2:hashCode="C9pnqGCum+uUaD" int2:id="LPil2nIn">
      <int2:state int2:type="LegacyProofing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B70E413C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7CE860C8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8E6DD9"/>
    <w:multiLevelType w:val="hybridMultilevel"/>
    <w:tmpl w:val="C6B47B20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8B180C"/>
    <w:multiLevelType w:val="hybridMultilevel"/>
    <w:tmpl w:val="73BEAC4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0A3C62F1"/>
    <w:multiLevelType w:val="hybridMultilevel"/>
    <w:tmpl w:val="09F456F6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0F3A69A0"/>
    <w:multiLevelType w:val="hybridMultilevel"/>
    <w:tmpl w:val="EEF023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401FE5"/>
    <w:multiLevelType w:val="hybridMultilevel"/>
    <w:tmpl w:val="7D443AF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4470E7F"/>
    <w:multiLevelType w:val="hybridMultilevel"/>
    <w:tmpl w:val="B00898D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7751C56"/>
    <w:multiLevelType w:val="hybridMultilevel"/>
    <w:tmpl w:val="74F42F82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1EF42F9D"/>
    <w:multiLevelType w:val="hybridMultilevel"/>
    <w:tmpl w:val="9948C9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1F872F85"/>
    <w:multiLevelType w:val="hybridMultilevel"/>
    <w:tmpl w:val="A1164812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1FA70144"/>
    <w:multiLevelType w:val="hybridMultilevel"/>
    <w:tmpl w:val="8AC06A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2C201595"/>
    <w:multiLevelType w:val="hybridMultilevel"/>
    <w:tmpl w:val="5776BF6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30B54C2A"/>
    <w:multiLevelType w:val="hybridMultilevel"/>
    <w:tmpl w:val="53F8B38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310B3209"/>
    <w:multiLevelType w:val="hybridMultilevel"/>
    <w:tmpl w:val="8B4A355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339D49FD"/>
    <w:multiLevelType w:val="hybridMultilevel"/>
    <w:tmpl w:val="E31C47E6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4" w15:restartNumberingAfterBreak="0">
    <w:nsid w:val="35647724"/>
    <w:multiLevelType w:val="hybridMultilevel"/>
    <w:tmpl w:val="06B815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37515F60"/>
    <w:multiLevelType w:val="hybridMultilevel"/>
    <w:tmpl w:val="7D686CA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9EA0E6C"/>
    <w:multiLevelType w:val="hybridMultilevel"/>
    <w:tmpl w:val="DAC4171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8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9" w15:restartNumberingAfterBreak="0">
    <w:nsid w:val="3F8932BB"/>
    <w:multiLevelType w:val="hybridMultilevel"/>
    <w:tmpl w:val="F03482AC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3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411D3D4C"/>
    <w:multiLevelType w:val="hybridMultilevel"/>
    <w:tmpl w:val="7B889CE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3F85044"/>
    <w:multiLevelType w:val="hybridMultilevel"/>
    <w:tmpl w:val="E934EC22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441C24F0"/>
    <w:multiLevelType w:val="hybridMultilevel"/>
    <w:tmpl w:val="67E2C0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49FC15A5"/>
    <w:multiLevelType w:val="hybridMultilevel"/>
    <w:tmpl w:val="344A76BC"/>
    <w:lvl w:ilvl="0" w:tplc="041D0001">
      <w:start w:val="1"/>
      <w:numFmt w:val="bullet"/>
      <w:lvlText w:val=""/>
      <w:lvlJc w:val="left"/>
      <w:pPr>
        <w:ind w:left="339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ascii="Wingdings" w:hAnsi="Wingdings" w:hint="default"/>
      </w:rPr>
    </w:lvl>
  </w:abstractNum>
  <w:abstractNum w:abstractNumId="36" w15:restartNumberingAfterBreak="0">
    <w:nsid w:val="4E1131B9"/>
    <w:multiLevelType w:val="hybridMultilevel"/>
    <w:tmpl w:val="7E8C55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50A04B5D"/>
    <w:multiLevelType w:val="hybridMultilevel"/>
    <w:tmpl w:val="C25E11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551A023F"/>
    <w:multiLevelType w:val="hybridMultilevel"/>
    <w:tmpl w:val="BC6276E4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5647193A"/>
    <w:multiLevelType w:val="hybridMultilevel"/>
    <w:tmpl w:val="D6C0025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5C270F69"/>
    <w:multiLevelType w:val="hybridMultilevel"/>
    <w:tmpl w:val="E4B0EC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624C4DE8"/>
    <w:multiLevelType w:val="hybridMultilevel"/>
    <w:tmpl w:val="FB324E3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698E3F26"/>
    <w:multiLevelType w:val="multilevel"/>
    <w:tmpl w:val="91A0465E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6" w15:restartNumberingAfterBreak="0">
    <w:nsid w:val="6A9F2B70"/>
    <w:multiLevelType w:val="hybridMultilevel"/>
    <w:tmpl w:val="486495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8" w15:restartNumberingAfterBreak="0">
    <w:nsid w:val="71755B8C"/>
    <w:multiLevelType w:val="hybridMultilevel"/>
    <w:tmpl w:val="CBCCE7D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9" w15:restartNumberingAfterBreak="0">
    <w:nsid w:val="72340A5E"/>
    <w:multiLevelType w:val="hybridMultilevel"/>
    <w:tmpl w:val="BDAE6F2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0" w15:restartNumberingAfterBreak="0">
    <w:nsid w:val="758A09DB"/>
    <w:multiLevelType w:val="hybridMultilevel"/>
    <w:tmpl w:val="9E90947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2" w15:restartNumberingAfterBreak="0">
    <w:nsid w:val="7CEE02ED"/>
    <w:multiLevelType w:val="hybridMultilevel"/>
    <w:tmpl w:val="950A339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3" w15:restartNumberingAfterBreak="0">
    <w:nsid w:val="7CFB760C"/>
    <w:multiLevelType w:val="hybridMultilevel"/>
    <w:tmpl w:val="DA269B4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5" w15:restartNumberingAfterBreak="0">
    <w:nsid w:val="7FE83328"/>
    <w:multiLevelType w:val="hybridMultilevel"/>
    <w:tmpl w:val="8CD0863A"/>
    <w:lvl w:ilvl="0" w:tplc="041D0005">
      <w:start w:val="1"/>
      <w:numFmt w:val="bullet"/>
      <w:lvlText w:val=""/>
      <w:lvlJc w:val="left"/>
      <w:pPr>
        <w:ind w:left="202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74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5"/>
  </w:num>
  <w:num w:numId="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0"/>
  </w:num>
  <w:num w:numId="8">
    <w:abstractNumId w:val="11"/>
  </w:num>
  <w:num w:numId="9">
    <w:abstractNumId w:val="23"/>
  </w:num>
  <w:num w:numId="10">
    <w:abstractNumId w:val="25"/>
  </w:num>
  <w:num w:numId="11">
    <w:abstractNumId w:val="43"/>
  </w:num>
  <w:num w:numId="12">
    <w:abstractNumId w:val="41"/>
  </w:num>
  <w:num w:numId="13">
    <w:abstractNumId w:val="52"/>
  </w:num>
  <w:num w:numId="14">
    <w:abstractNumId w:val="50"/>
  </w:num>
  <w:num w:numId="15">
    <w:abstractNumId w:val="17"/>
  </w:num>
  <w:num w:numId="16">
    <w:abstractNumId w:val="46"/>
  </w:num>
  <w:num w:numId="17">
    <w:abstractNumId w:val="22"/>
  </w:num>
  <w:num w:numId="18">
    <w:abstractNumId w:val="53"/>
  </w:num>
  <w:num w:numId="19">
    <w:abstractNumId w:val="29"/>
  </w:num>
  <w:num w:numId="20">
    <w:abstractNumId w:val="24"/>
  </w:num>
  <w:num w:numId="21">
    <w:abstractNumId w:val="14"/>
  </w:num>
  <w:num w:numId="22">
    <w:abstractNumId w:val="48"/>
  </w:num>
  <w:num w:numId="23">
    <w:abstractNumId w:val="31"/>
  </w:num>
  <w:num w:numId="24">
    <w:abstractNumId w:val="34"/>
  </w:num>
  <w:num w:numId="25">
    <w:abstractNumId w:val="1"/>
  </w:num>
  <w:num w:numId="26">
    <w:abstractNumId w:val="37"/>
  </w:num>
  <w:num w:numId="27">
    <w:abstractNumId w:val="21"/>
  </w:num>
  <w:num w:numId="28">
    <w:abstractNumId w:val="12"/>
  </w:num>
  <w:num w:numId="29">
    <w:abstractNumId w:val="27"/>
  </w:num>
  <w:num w:numId="30">
    <w:abstractNumId w:val="6"/>
  </w:num>
  <w:num w:numId="31">
    <w:abstractNumId w:val="35"/>
  </w:num>
  <w:num w:numId="32">
    <w:abstractNumId w:val="36"/>
  </w:num>
  <w:num w:numId="33">
    <w:abstractNumId w:val="49"/>
  </w:num>
  <w:num w:numId="34">
    <w:abstractNumId w:val="9"/>
  </w:num>
  <w:num w:numId="35">
    <w:abstractNumId w:val="4"/>
  </w:num>
  <w:num w:numId="36">
    <w:abstractNumId w:val="1"/>
  </w:num>
  <w:num w:numId="37">
    <w:abstractNumId w:val="8"/>
  </w:num>
  <w:num w:numId="38">
    <w:abstractNumId w:val="18"/>
  </w:num>
  <w:num w:numId="39">
    <w:abstractNumId w:val="20"/>
  </w:num>
  <w:num w:numId="40">
    <w:abstractNumId w:val="44"/>
  </w:num>
  <w:num w:numId="41">
    <w:abstractNumId w:val="19"/>
  </w:num>
  <w:num w:numId="42">
    <w:abstractNumId w:val="33"/>
  </w:num>
  <w:num w:numId="43">
    <w:abstractNumId w:val="40"/>
  </w:num>
  <w:num w:numId="44">
    <w:abstractNumId w:val="5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EE7"/>
    <w:rsid w:val="00016CF0"/>
    <w:rsid w:val="00017340"/>
    <w:rsid w:val="0002435C"/>
    <w:rsid w:val="00030DDD"/>
    <w:rsid w:val="000313BB"/>
    <w:rsid w:val="00033ED5"/>
    <w:rsid w:val="00050500"/>
    <w:rsid w:val="00052596"/>
    <w:rsid w:val="000540CC"/>
    <w:rsid w:val="0005691C"/>
    <w:rsid w:val="00056ECB"/>
    <w:rsid w:val="00056ED5"/>
    <w:rsid w:val="00063590"/>
    <w:rsid w:val="000655CC"/>
    <w:rsid w:val="000700AE"/>
    <w:rsid w:val="0007521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81A"/>
    <w:rsid w:val="000D48C3"/>
    <w:rsid w:val="000E4062"/>
    <w:rsid w:val="000E463B"/>
    <w:rsid w:val="000E5A7E"/>
    <w:rsid w:val="000F0FB9"/>
    <w:rsid w:val="000F1B2E"/>
    <w:rsid w:val="000F43A3"/>
    <w:rsid w:val="000F7681"/>
    <w:rsid w:val="00103031"/>
    <w:rsid w:val="001044FE"/>
    <w:rsid w:val="001139D4"/>
    <w:rsid w:val="00122829"/>
    <w:rsid w:val="00122E0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E88"/>
    <w:rsid w:val="001A4E7C"/>
    <w:rsid w:val="001B6F81"/>
    <w:rsid w:val="001B762C"/>
    <w:rsid w:val="001C4D0A"/>
    <w:rsid w:val="001C5FEF"/>
    <w:rsid w:val="001C7905"/>
    <w:rsid w:val="001E4F8E"/>
    <w:rsid w:val="001F1A50"/>
    <w:rsid w:val="00211487"/>
    <w:rsid w:val="00211D91"/>
    <w:rsid w:val="0021717E"/>
    <w:rsid w:val="00217DEC"/>
    <w:rsid w:val="00223218"/>
    <w:rsid w:val="00235B57"/>
    <w:rsid w:val="00250F24"/>
    <w:rsid w:val="002523C5"/>
    <w:rsid w:val="0025363C"/>
    <w:rsid w:val="0025380B"/>
    <w:rsid w:val="0025703A"/>
    <w:rsid w:val="00257CDC"/>
    <w:rsid w:val="00262F3D"/>
    <w:rsid w:val="00262FA3"/>
    <w:rsid w:val="00263281"/>
    <w:rsid w:val="002651D6"/>
    <w:rsid w:val="0026551F"/>
    <w:rsid w:val="00274E82"/>
    <w:rsid w:val="00275C55"/>
    <w:rsid w:val="00280A85"/>
    <w:rsid w:val="00284119"/>
    <w:rsid w:val="00285F93"/>
    <w:rsid w:val="00290B5C"/>
    <w:rsid w:val="00294791"/>
    <w:rsid w:val="002B0B30"/>
    <w:rsid w:val="002B0C78"/>
    <w:rsid w:val="002C0227"/>
    <w:rsid w:val="002C0C02"/>
    <w:rsid w:val="002C1277"/>
    <w:rsid w:val="002C60AD"/>
    <w:rsid w:val="002D0CF3"/>
    <w:rsid w:val="002D0E0E"/>
    <w:rsid w:val="002D6023"/>
    <w:rsid w:val="002D609F"/>
    <w:rsid w:val="002E263F"/>
    <w:rsid w:val="002E6F81"/>
    <w:rsid w:val="002F08BA"/>
    <w:rsid w:val="002F268B"/>
    <w:rsid w:val="002F2CFF"/>
    <w:rsid w:val="002F568B"/>
    <w:rsid w:val="002F5A62"/>
    <w:rsid w:val="002F7818"/>
    <w:rsid w:val="00305272"/>
    <w:rsid w:val="003066D0"/>
    <w:rsid w:val="00311401"/>
    <w:rsid w:val="00314EFC"/>
    <w:rsid w:val="003203D7"/>
    <w:rsid w:val="00320F86"/>
    <w:rsid w:val="00324171"/>
    <w:rsid w:val="00326C24"/>
    <w:rsid w:val="00337F99"/>
    <w:rsid w:val="00342B42"/>
    <w:rsid w:val="0034307B"/>
    <w:rsid w:val="00345EB1"/>
    <w:rsid w:val="00350CC4"/>
    <w:rsid w:val="00356FAE"/>
    <w:rsid w:val="00360E0D"/>
    <w:rsid w:val="0036357D"/>
    <w:rsid w:val="00363B23"/>
    <w:rsid w:val="0036594C"/>
    <w:rsid w:val="00365FA0"/>
    <w:rsid w:val="00367D19"/>
    <w:rsid w:val="00371BED"/>
    <w:rsid w:val="00384019"/>
    <w:rsid w:val="003854F1"/>
    <w:rsid w:val="0039118E"/>
    <w:rsid w:val="003950DF"/>
    <w:rsid w:val="00397F54"/>
    <w:rsid w:val="003A0D43"/>
    <w:rsid w:val="003B1C35"/>
    <w:rsid w:val="003B2A4B"/>
    <w:rsid w:val="003B56C0"/>
    <w:rsid w:val="003C6574"/>
    <w:rsid w:val="003D099E"/>
    <w:rsid w:val="003D21A2"/>
    <w:rsid w:val="003D29D2"/>
    <w:rsid w:val="003E0705"/>
    <w:rsid w:val="003E2FF7"/>
    <w:rsid w:val="003E6EAC"/>
    <w:rsid w:val="003F1013"/>
    <w:rsid w:val="003F1ACF"/>
    <w:rsid w:val="003F2639"/>
    <w:rsid w:val="003F4737"/>
    <w:rsid w:val="00404948"/>
    <w:rsid w:val="0040638B"/>
    <w:rsid w:val="00406BEA"/>
    <w:rsid w:val="004100F5"/>
    <w:rsid w:val="00413A60"/>
    <w:rsid w:val="00417F51"/>
    <w:rsid w:val="004230F7"/>
    <w:rsid w:val="0043167E"/>
    <w:rsid w:val="0043409A"/>
    <w:rsid w:val="004360A6"/>
    <w:rsid w:val="00443C1E"/>
    <w:rsid w:val="00446255"/>
    <w:rsid w:val="00451935"/>
    <w:rsid w:val="00454CA2"/>
    <w:rsid w:val="00460232"/>
    <w:rsid w:val="00460ED0"/>
    <w:rsid w:val="00465651"/>
    <w:rsid w:val="00470CE7"/>
    <w:rsid w:val="00470F4F"/>
    <w:rsid w:val="00472482"/>
    <w:rsid w:val="00473BCD"/>
    <w:rsid w:val="004755A8"/>
    <w:rsid w:val="00480DC7"/>
    <w:rsid w:val="004823D5"/>
    <w:rsid w:val="00483E6D"/>
    <w:rsid w:val="00484F5C"/>
    <w:rsid w:val="004876F6"/>
    <w:rsid w:val="0049236A"/>
    <w:rsid w:val="00492718"/>
    <w:rsid w:val="004A1F4C"/>
    <w:rsid w:val="004A355D"/>
    <w:rsid w:val="004A4970"/>
    <w:rsid w:val="004A4E6E"/>
    <w:rsid w:val="004A7009"/>
    <w:rsid w:val="004B2183"/>
    <w:rsid w:val="004B2A01"/>
    <w:rsid w:val="004C2559"/>
    <w:rsid w:val="004C2BD2"/>
    <w:rsid w:val="004D4B71"/>
    <w:rsid w:val="004D767B"/>
    <w:rsid w:val="004D7BA3"/>
    <w:rsid w:val="004E1A49"/>
    <w:rsid w:val="004E2198"/>
    <w:rsid w:val="004F4518"/>
    <w:rsid w:val="004F4C62"/>
    <w:rsid w:val="004F7605"/>
    <w:rsid w:val="00501433"/>
    <w:rsid w:val="00511CC4"/>
    <w:rsid w:val="005152A1"/>
    <w:rsid w:val="00531E60"/>
    <w:rsid w:val="00536A5A"/>
    <w:rsid w:val="00541D07"/>
    <w:rsid w:val="00544BAB"/>
    <w:rsid w:val="00545F31"/>
    <w:rsid w:val="005505AA"/>
    <w:rsid w:val="005578FA"/>
    <w:rsid w:val="0056158A"/>
    <w:rsid w:val="00561BC5"/>
    <w:rsid w:val="00565129"/>
    <w:rsid w:val="00565CD0"/>
    <w:rsid w:val="00567820"/>
    <w:rsid w:val="005770AD"/>
    <w:rsid w:val="00581414"/>
    <w:rsid w:val="00582490"/>
    <w:rsid w:val="005826FA"/>
    <w:rsid w:val="00590D9C"/>
    <w:rsid w:val="00597E28"/>
    <w:rsid w:val="005A2E3B"/>
    <w:rsid w:val="005A54ED"/>
    <w:rsid w:val="005A5D5B"/>
    <w:rsid w:val="005A6081"/>
    <w:rsid w:val="005A627D"/>
    <w:rsid w:val="005B366E"/>
    <w:rsid w:val="005C0045"/>
    <w:rsid w:val="005C084E"/>
    <w:rsid w:val="005C13AA"/>
    <w:rsid w:val="005C4606"/>
    <w:rsid w:val="005C6520"/>
    <w:rsid w:val="005D0B0C"/>
    <w:rsid w:val="005D4E4E"/>
    <w:rsid w:val="005E02B3"/>
    <w:rsid w:val="005E1E24"/>
    <w:rsid w:val="005F33B4"/>
    <w:rsid w:val="0060596B"/>
    <w:rsid w:val="00606D97"/>
    <w:rsid w:val="00614E64"/>
    <w:rsid w:val="00615649"/>
    <w:rsid w:val="00617710"/>
    <w:rsid w:val="00617EE6"/>
    <w:rsid w:val="0062184C"/>
    <w:rsid w:val="00623724"/>
    <w:rsid w:val="00627BEA"/>
    <w:rsid w:val="006319DB"/>
    <w:rsid w:val="006333F4"/>
    <w:rsid w:val="0064330A"/>
    <w:rsid w:val="00647936"/>
    <w:rsid w:val="0065595B"/>
    <w:rsid w:val="00655F53"/>
    <w:rsid w:val="00660269"/>
    <w:rsid w:val="00665F89"/>
    <w:rsid w:val="00667BF6"/>
    <w:rsid w:val="00673C92"/>
    <w:rsid w:val="006753EC"/>
    <w:rsid w:val="006960DA"/>
    <w:rsid w:val="006A056D"/>
    <w:rsid w:val="006A2789"/>
    <w:rsid w:val="006A4258"/>
    <w:rsid w:val="006A470F"/>
    <w:rsid w:val="006A4978"/>
    <w:rsid w:val="006A7261"/>
    <w:rsid w:val="006B0D29"/>
    <w:rsid w:val="006B1819"/>
    <w:rsid w:val="006B5DE7"/>
    <w:rsid w:val="006B7844"/>
    <w:rsid w:val="006C5048"/>
    <w:rsid w:val="006C6A4B"/>
    <w:rsid w:val="006C779F"/>
    <w:rsid w:val="006D01F5"/>
    <w:rsid w:val="006D0CFB"/>
    <w:rsid w:val="006D30C0"/>
    <w:rsid w:val="006D7535"/>
    <w:rsid w:val="006E450B"/>
    <w:rsid w:val="006E6EDF"/>
    <w:rsid w:val="006F0D7E"/>
    <w:rsid w:val="006F2A83"/>
    <w:rsid w:val="006F57D2"/>
    <w:rsid w:val="00710B77"/>
    <w:rsid w:val="007115DF"/>
    <w:rsid w:val="00711B45"/>
    <w:rsid w:val="0072075B"/>
    <w:rsid w:val="007221C2"/>
    <w:rsid w:val="00725816"/>
    <w:rsid w:val="00730955"/>
    <w:rsid w:val="00733A9C"/>
    <w:rsid w:val="00736574"/>
    <w:rsid w:val="007367E0"/>
    <w:rsid w:val="00737215"/>
    <w:rsid w:val="007449A7"/>
    <w:rsid w:val="007502BF"/>
    <w:rsid w:val="00754905"/>
    <w:rsid w:val="00760038"/>
    <w:rsid w:val="00762EE0"/>
    <w:rsid w:val="00765C41"/>
    <w:rsid w:val="00771100"/>
    <w:rsid w:val="00771225"/>
    <w:rsid w:val="007759DD"/>
    <w:rsid w:val="00776605"/>
    <w:rsid w:val="0078328B"/>
    <w:rsid w:val="0078479F"/>
    <w:rsid w:val="0078609F"/>
    <w:rsid w:val="007917BA"/>
    <w:rsid w:val="00793CA4"/>
    <w:rsid w:val="00797DEE"/>
    <w:rsid w:val="007A4E50"/>
    <w:rsid w:val="007A5C6F"/>
    <w:rsid w:val="007C5B22"/>
    <w:rsid w:val="007D4241"/>
    <w:rsid w:val="007D4317"/>
    <w:rsid w:val="007D4EA3"/>
    <w:rsid w:val="007E220F"/>
    <w:rsid w:val="007F1CFF"/>
    <w:rsid w:val="007F47D3"/>
    <w:rsid w:val="007F5DD5"/>
    <w:rsid w:val="0080730C"/>
    <w:rsid w:val="0081086D"/>
    <w:rsid w:val="008119DA"/>
    <w:rsid w:val="00821A1B"/>
    <w:rsid w:val="00825D2D"/>
    <w:rsid w:val="008262E9"/>
    <w:rsid w:val="00827E69"/>
    <w:rsid w:val="00835C4D"/>
    <w:rsid w:val="00835D38"/>
    <w:rsid w:val="00843F48"/>
    <w:rsid w:val="008461A8"/>
    <w:rsid w:val="00851423"/>
    <w:rsid w:val="00857848"/>
    <w:rsid w:val="00861475"/>
    <w:rsid w:val="008654B6"/>
    <w:rsid w:val="0087139C"/>
    <w:rsid w:val="00880E83"/>
    <w:rsid w:val="00892F28"/>
    <w:rsid w:val="008A0C5F"/>
    <w:rsid w:val="008A3DEA"/>
    <w:rsid w:val="008A4EB9"/>
    <w:rsid w:val="008A6609"/>
    <w:rsid w:val="008A74C0"/>
    <w:rsid w:val="008B0AFF"/>
    <w:rsid w:val="008B12B9"/>
    <w:rsid w:val="008B1694"/>
    <w:rsid w:val="008C4B27"/>
    <w:rsid w:val="008C7F2A"/>
    <w:rsid w:val="008D6950"/>
    <w:rsid w:val="008D6C3A"/>
    <w:rsid w:val="008E087F"/>
    <w:rsid w:val="008E1874"/>
    <w:rsid w:val="008E3056"/>
    <w:rsid w:val="008E36F8"/>
    <w:rsid w:val="008E46B2"/>
    <w:rsid w:val="008E682C"/>
    <w:rsid w:val="008E78A1"/>
    <w:rsid w:val="008F0EF3"/>
    <w:rsid w:val="008F589F"/>
    <w:rsid w:val="00902893"/>
    <w:rsid w:val="00906238"/>
    <w:rsid w:val="00907EF9"/>
    <w:rsid w:val="0091295C"/>
    <w:rsid w:val="00913CF4"/>
    <w:rsid w:val="00914D58"/>
    <w:rsid w:val="00921345"/>
    <w:rsid w:val="00921F47"/>
    <w:rsid w:val="009222B2"/>
    <w:rsid w:val="009228AB"/>
    <w:rsid w:val="00923B45"/>
    <w:rsid w:val="0093085B"/>
    <w:rsid w:val="00931C57"/>
    <w:rsid w:val="009347A5"/>
    <w:rsid w:val="0093730D"/>
    <w:rsid w:val="00942257"/>
    <w:rsid w:val="009471BF"/>
    <w:rsid w:val="00950E4E"/>
    <w:rsid w:val="009529BD"/>
    <w:rsid w:val="009533B4"/>
    <w:rsid w:val="00967EC1"/>
    <w:rsid w:val="00971199"/>
    <w:rsid w:val="00971D93"/>
    <w:rsid w:val="00981644"/>
    <w:rsid w:val="009A388F"/>
    <w:rsid w:val="009A57FB"/>
    <w:rsid w:val="009A656B"/>
    <w:rsid w:val="009A7BCD"/>
    <w:rsid w:val="009B059B"/>
    <w:rsid w:val="009B1F6B"/>
    <w:rsid w:val="009B440D"/>
    <w:rsid w:val="009B56FB"/>
    <w:rsid w:val="009C0D12"/>
    <w:rsid w:val="009C192E"/>
    <w:rsid w:val="009C3669"/>
    <w:rsid w:val="009C51DB"/>
    <w:rsid w:val="009D11B3"/>
    <w:rsid w:val="009D66C9"/>
    <w:rsid w:val="009D6819"/>
    <w:rsid w:val="009D6D1C"/>
    <w:rsid w:val="009E0CF9"/>
    <w:rsid w:val="009E343E"/>
    <w:rsid w:val="009E531B"/>
    <w:rsid w:val="009E60CE"/>
    <w:rsid w:val="009E6C56"/>
    <w:rsid w:val="009E7DCF"/>
    <w:rsid w:val="009F4A56"/>
    <w:rsid w:val="009F4E65"/>
    <w:rsid w:val="00A006A5"/>
    <w:rsid w:val="00A05942"/>
    <w:rsid w:val="00A05DE9"/>
    <w:rsid w:val="00A07BEC"/>
    <w:rsid w:val="00A26390"/>
    <w:rsid w:val="00A264BE"/>
    <w:rsid w:val="00A272CA"/>
    <w:rsid w:val="00A33051"/>
    <w:rsid w:val="00A407AD"/>
    <w:rsid w:val="00A40923"/>
    <w:rsid w:val="00A41C05"/>
    <w:rsid w:val="00A42426"/>
    <w:rsid w:val="00A427A5"/>
    <w:rsid w:val="00A50E8D"/>
    <w:rsid w:val="00A514B7"/>
    <w:rsid w:val="00A54A0B"/>
    <w:rsid w:val="00A652B5"/>
    <w:rsid w:val="00A65FD4"/>
    <w:rsid w:val="00A71A7D"/>
    <w:rsid w:val="00A74C20"/>
    <w:rsid w:val="00A77665"/>
    <w:rsid w:val="00A81198"/>
    <w:rsid w:val="00A81E48"/>
    <w:rsid w:val="00A82035"/>
    <w:rsid w:val="00A877F4"/>
    <w:rsid w:val="00A90D77"/>
    <w:rsid w:val="00A912C0"/>
    <w:rsid w:val="00A92E07"/>
    <w:rsid w:val="00A973DF"/>
    <w:rsid w:val="00AA0B3A"/>
    <w:rsid w:val="00AA1D89"/>
    <w:rsid w:val="00AA4859"/>
    <w:rsid w:val="00AA6EB4"/>
    <w:rsid w:val="00AA767D"/>
    <w:rsid w:val="00AB0CC9"/>
    <w:rsid w:val="00AC3FF6"/>
    <w:rsid w:val="00AD73EC"/>
    <w:rsid w:val="00AE4512"/>
    <w:rsid w:val="00AE5BC7"/>
    <w:rsid w:val="00AF5AAF"/>
    <w:rsid w:val="00B046D8"/>
    <w:rsid w:val="00B13F2E"/>
    <w:rsid w:val="00B13F4C"/>
    <w:rsid w:val="00B16219"/>
    <w:rsid w:val="00B16C59"/>
    <w:rsid w:val="00B31B79"/>
    <w:rsid w:val="00B31D83"/>
    <w:rsid w:val="00B33FDD"/>
    <w:rsid w:val="00B359CC"/>
    <w:rsid w:val="00B36107"/>
    <w:rsid w:val="00B41789"/>
    <w:rsid w:val="00B46C03"/>
    <w:rsid w:val="00B60C6C"/>
    <w:rsid w:val="00B619A9"/>
    <w:rsid w:val="00B64110"/>
    <w:rsid w:val="00B65A9D"/>
    <w:rsid w:val="00B66CD2"/>
    <w:rsid w:val="00B66D60"/>
    <w:rsid w:val="00B7072D"/>
    <w:rsid w:val="00B75EDE"/>
    <w:rsid w:val="00B77D88"/>
    <w:rsid w:val="00B77FAF"/>
    <w:rsid w:val="00B81086"/>
    <w:rsid w:val="00B818E7"/>
    <w:rsid w:val="00B836C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DDC"/>
    <w:rsid w:val="00BD4F63"/>
    <w:rsid w:val="00BE41FE"/>
    <w:rsid w:val="00BE7978"/>
    <w:rsid w:val="00BF7029"/>
    <w:rsid w:val="00C00A7F"/>
    <w:rsid w:val="00C01A50"/>
    <w:rsid w:val="00C07DC7"/>
    <w:rsid w:val="00C07DDB"/>
    <w:rsid w:val="00C4115D"/>
    <w:rsid w:val="00C43BDD"/>
    <w:rsid w:val="00C47778"/>
    <w:rsid w:val="00C5011E"/>
    <w:rsid w:val="00C50EE5"/>
    <w:rsid w:val="00C5240A"/>
    <w:rsid w:val="00C53482"/>
    <w:rsid w:val="00C5398F"/>
    <w:rsid w:val="00C556F5"/>
    <w:rsid w:val="00C658A5"/>
    <w:rsid w:val="00C70E19"/>
    <w:rsid w:val="00C72574"/>
    <w:rsid w:val="00C7430C"/>
    <w:rsid w:val="00C85DA1"/>
    <w:rsid w:val="00C9071C"/>
    <w:rsid w:val="00C908FF"/>
    <w:rsid w:val="00C93F35"/>
    <w:rsid w:val="00C97BD3"/>
    <w:rsid w:val="00CA39EF"/>
    <w:rsid w:val="00CA521F"/>
    <w:rsid w:val="00CB0493"/>
    <w:rsid w:val="00CB17FF"/>
    <w:rsid w:val="00CB1ED7"/>
    <w:rsid w:val="00CB33FC"/>
    <w:rsid w:val="00CB567F"/>
    <w:rsid w:val="00CC167C"/>
    <w:rsid w:val="00CC52D9"/>
    <w:rsid w:val="00CD5DC9"/>
    <w:rsid w:val="00CD6647"/>
    <w:rsid w:val="00CE388F"/>
    <w:rsid w:val="00CE4B73"/>
    <w:rsid w:val="00CE7503"/>
    <w:rsid w:val="00CF2D8B"/>
    <w:rsid w:val="00CF70BB"/>
    <w:rsid w:val="00D00C61"/>
    <w:rsid w:val="00D074DB"/>
    <w:rsid w:val="00D139CF"/>
    <w:rsid w:val="00D32605"/>
    <w:rsid w:val="00D37E7F"/>
    <w:rsid w:val="00D40A5D"/>
    <w:rsid w:val="00D417D1"/>
    <w:rsid w:val="00D4424E"/>
    <w:rsid w:val="00D47AD7"/>
    <w:rsid w:val="00D51529"/>
    <w:rsid w:val="00D80BAA"/>
    <w:rsid w:val="00D85218"/>
    <w:rsid w:val="00D915B1"/>
    <w:rsid w:val="00D9646D"/>
    <w:rsid w:val="00DA299D"/>
    <w:rsid w:val="00DA65C4"/>
    <w:rsid w:val="00DB75C0"/>
    <w:rsid w:val="00DD2BE0"/>
    <w:rsid w:val="00DD6B67"/>
    <w:rsid w:val="00DE0158"/>
    <w:rsid w:val="00DE3835"/>
    <w:rsid w:val="00DE4447"/>
    <w:rsid w:val="00DE5DA2"/>
    <w:rsid w:val="00DF0033"/>
    <w:rsid w:val="00DF3C9B"/>
    <w:rsid w:val="00E0257E"/>
    <w:rsid w:val="00E026BF"/>
    <w:rsid w:val="00E07B1B"/>
    <w:rsid w:val="00E11853"/>
    <w:rsid w:val="00E33586"/>
    <w:rsid w:val="00E337E6"/>
    <w:rsid w:val="00E33DCE"/>
    <w:rsid w:val="00E513A5"/>
    <w:rsid w:val="00E52A86"/>
    <w:rsid w:val="00E54B47"/>
    <w:rsid w:val="00E553BF"/>
    <w:rsid w:val="00E55D93"/>
    <w:rsid w:val="00E61294"/>
    <w:rsid w:val="00E64BD6"/>
    <w:rsid w:val="00E67171"/>
    <w:rsid w:val="00E7237C"/>
    <w:rsid w:val="00E77404"/>
    <w:rsid w:val="00E77C46"/>
    <w:rsid w:val="00E8582F"/>
    <w:rsid w:val="00E8692A"/>
    <w:rsid w:val="00E86CE8"/>
    <w:rsid w:val="00E90E82"/>
    <w:rsid w:val="00EA00CB"/>
    <w:rsid w:val="00EA09DB"/>
    <w:rsid w:val="00EA1BAA"/>
    <w:rsid w:val="00EA1E15"/>
    <w:rsid w:val="00EA3FCD"/>
    <w:rsid w:val="00EA42A0"/>
    <w:rsid w:val="00EA650B"/>
    <w:rsid w:val="00EB4790"/>
    <w:rsid w:val="00EB6714"/>
    <w:rsid w:val="00EC0A68"/>
    <w:rsid w:val="00EC5006"/>
    <w:rsid w:val="00ED49C3"/>
    <w:rsid w:val="00ED580B"/>
    <w:rsid w:val="00ED6CE8"/>
    <w:rsid w:val="00ED7AA6"/>
    <w:rsid w:val="00EE0F0B"/>
    <w:rsid w:val="00EE2A56"/>
    <w:rsid w:val="00EE3574"/>
    <w:rsid w:val="00EE3818"/>
    <w:rsid w:val="00EE5065"/>
    <w:rsid w:val="00EE6B5D"/>
    <w:rsid w:val="00EE6C37"/>
    <w:rsid w:val="00EF2381"/>
    <w:rsid w:val="00EF2752"/>
    <w:rsid w:val="00EF285D"/>
    <w:rsid w:val="00F02537"/>
    <w:rsid w:val="00F22264"/>
    <w:rsid w:val="00F22E2E"/>
    <w:rsid w:val="00F2564D"/>
    <w:rsid w:val="00F267F4"/>
    <w:rsid w:val="00F31FD1"/>
    <w:rsid w:val="00F35B05"/>
    <w:rsid w:val="00F413D9"/>
    <w:rsid w:val="00F41621"/>
    <w:rsid w:val="00F5135F"/>
    <w:rsid w:val="00F51F78"/>
    <w:rsid w:val="00F66EB4"/>
    <w:rsid w:val="00F86F47"/>
    <w:rsid w:val="00F90B64"/>
    <w:rsid w:val="00FA38BF"/>
    <w:rsid w:val="00FB1399"/>
    <w:rsid w:val="00FB2377"/>
    <w:rsid w:val="00FB2F0F"/>
    <w:rsid w:val="00FB5086"/>
    <w:rsid w:val="00FB5411"/>
    <w:rsid w:val="00FB6392"/>
    <w:rsid w:val="00FB6579"/>
    <w:rsid w:val="00FC4A96"/>
    <w:rsid w:val="00FC691A"/>
    <w:rsid w:val="00FC6C10"/>
    <w:rsid w:val="00FD2F29"/>
    <w:rsid w:val="00FD3C70"/>
    <w:rsid w:val="00FD4D21"/>
    <w:rsid w:val="00FD6820"/>
    <w:rsid w:val="00FE0DA1"/>
    <w:rsid w:val="00FE12D8"/>
    <w:rsid w:val="00FF390E"/>
    <w:rsid w:val="00FF7C02"/>
    <w:rsid w:val="024801E3"/>
    <w:rsid w:val="05074DCA"/>
    <w:rsid w:val="05E112FA"/>
    <w:rsid w:val="0846DC12"/>
    <w:rsid w:val="08C4864C"/>
    <w:rsid w:val="09DABEED"/>
    <w:rsid w:val="0ABDA8CD"/>
    <w:rsid w:val="0D09125E"/>
    <w:rsid w:val="13898EB9"/>
    <w:rsid w:val="1507CD71"/>
    <w:rsid w:val="185CFFDC"/>
    <w:rsid w:val="19CE6D09"/>
    <w:rsid w:val="1C6F3B34"/>
    <w:rsid w:val="1C886391"/>
    <w:rsid w:val="1D060DCB"/>
    <w:rsid w:val="206811C1"/>
    <w:rsid w:val="2277F90C"/>
    <w:rsid w:val="22DE7CB8"/>
    <w:rsid w:val="2578B688"/>
    <w:rsid w:val="26702DE3"/>
    <w:rsid w:val="2E1ADCCA"/>
    <w:rsid w:val="3035BF75"/>
    <w:rsid w:val="35DFAB4D"/>
    <w:rsid w:val="36C63273"/>
    <w:rsid w:val="37B6D6CE"/>
    <w:rsid w:val="3952A72F"/>
    <w:rsid w:val="3CEC7358"/>
    <w:rsid w:val="4195D1A9"/>
    <w:rsid w:val="41A18113"/>
    <w:rsid w:val="49579022"/>
    <w:rsid w:val="4D7B0651"/>
    <w:rsid w:val="54AB7DA0"/>
    <w:rsid w:val="55E2B59C"/>
    <w:rsid w:val="58BDB8F8"/>
    <w:rsid w:val="58D6E155"/>
    <w:rsid w:val="60D0B863"/>
    <w:rsid w:val="62649B3E"/>
    <w:rsid w:val="633F35D4"/>
    <w:rsid w:val="63D5CBFD"/>
    <w:rsid w:val="647B2B65"/>
    <w:rsid w:val="6726D18A"/>
    <w:rsid w:val="6812A6F7"/>
    <w:rsid w:val="68C2A1EB"/>
    <w:rsid w:val="68D3DCC2"/>
    <w:rsid w:val="6B2CF8ED"/>
    <w:rsid w:val="7282AC8E"/>
    <w:rsid w:val="72E05DA2"/>
    <w:rsid w:val="73E3A4F4"/>
    <w:rsid w:val="747C2E03"/>
    <w:rsid w:val="76904303"/>
    <w:rsid w:val="7828CAC1"/>
    <w:rsid w:val="7C298ED4"/>
    <w:rsid w:val="7D156441"/>
    <w:rsid w:val="7DEFFED7"/>
    <w:rsid w:val="7E516C7F"/>
    <w:rsid w:val="7E86D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540CC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540C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0540C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540C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B6579"/>
    <w:pPr>
      <w:tabs>
        <w:tab w:val="right" w:leader="dot" w:pos="8919"/>
      </w:tabs>
      <w:ind w:left="993"/>
    </w:pPr>
  </w:style>
  <w:style w:type="paragraph" w:styleId="Innehll3">
    <w:name w:val="toc 3"/>
    <w:basedOn w:val="Normal"/>
    <w:next w:val="Normal"/>
    <w:autoRedefine/>
    <w:uiPriority w:val="39"/>
    <w:unhideWhenUsed/>
    <w:rsid w:val="00274E82"/>
    <w:pPr>
      <w:tabs>
        <w:tab w:val="right" w:leader="dot" w:pos="8919"/>
      </w:tabs>
      <w:ind w:left="993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540C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0540CC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540C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0540CC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unhideWhenUsed/>
    <w:rsid w:val="000540CC"/>
    <w:pPr>
      <w:tabs>
        <w:tab w:val="num" w:pos="720"/>
      </w:tabs>
      <w:ind w:left="720" w:hanging="720"/>
      <w:contextualSpacing/>
    </w:pPr>
  </w:style>
  <w:style w:type="paragraph" w:styleId="Underrubrik">
    <w:name w:val="Subtitle"/>
    <w:basedOn w:val="Normal"/>
    <w:next w:val="Normal"/>
    <w:link w:val="UnderrubrikChar"/>
    <w:qFormat/>
    <w:rsid w:val="009C51DB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C51D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Brdtext">
    <w:name w:val="Body Text"/>
    <w:aliases w:val="(=Löpande text)"/>
    <w:link w:val="BrdtextChar"/>
    <w:rsid w:val="00275C55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275C55"/>
    <w:rPr>
      <w:sz w:val="24"/>
    </w:rPr>
  </w:style>
  <w:style w:type="paragraph" w:customStyle="1" w:styleId="Punktlista1">
    <w:name w:val="Punktlista 1"/>
    <w:rsid w:val="00F02537"/>
    <w:pPr>
      <w:numPr>
        <w:numId w:val="25"/>
      </w:numPr>
      <w:spacing w:after="80"/>
    </w:pPr>
    <w:rPr>
      <w:sz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921345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61</TotalTime>
  <Pages>13</Pages>
  <Words>2340</Words>
  <Characters>14823</Characters>
  <Application>Microsoft Office Word</Application>
  <DocSecurity>0</DocSecurity>
  <Lines>123</Lines>
  <Paragraphs>34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Receptionen ortopedteknik - patientadministrativt</vt:lpstr>
    </vt:vector>
  </TitlesOfParts>
  <Manager/>
  <Company/>
  <LinksUpToDate>false</LinksUpToDate>
  <CharactersWithSpaces>17129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Receptionen ortopedteknik - patientadministrativt</dc:title>
  <dc:subject/>
  <dc:creator>Karl-Johan Westberg</dc:creator>
  <keywords/>
  <lastModifiedBy>Karl-Johan Westberg</lastModifiedBy>
  <revision>210</revision>
  <lastPrinted>2022-06-21T06:03:00.0000000Z</lastPrinted>
  <dcterms:created xsi:type="dcterms:W3CDTF">2022-03-16T09:37:00.0000000Z</dcterms:created>
  <dcterms:modified xsi:type="dcterms:W3CDTF">2022-10-03T07:37:00.0000000Z</dcterms:modified>
</coreProperties>
</file>