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4FD2178" w14:textId="77777777" w:rsidR="005F494B" w:rsidRDefault="005F494B" w:rsidP="00F35B05">
      <w:pPr>
        <w:pStyle w:val="Rubrik2"/>
        <w:sectPr w:rsidR="005F494B" w:rsidSect="005F494B">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6DF9CD43" w14:textId="77777777" w:rsidR="005F494B" w:rsidRPr="005F494B" w:rsidRDefault="005F494B" w:rsidP="007B750A">
      <w:pPr>
        <w:pStyle w:val="Rubrik1"/>
        <w:rPr>
          <w:sz w:val="18"/>
        </w:rPr>
      </w:pPr>
      <w:bookmarkStart w:id="1" w:name="_Toc314219769"/>
      <w:r w:rsidRPr="005F494B">
        <w:t>Arbetsmiljö, ortopedteknik - Handlingsplan krishantering</w:t>
      </w:r>
    </w:p>
    <w:p w14:paraId="234466EC" w14:textId="77777777" w:rsidR="005F494B" w:rsidRPr="005F494B" w:rsidRDefault="005F494B" w:rsidP="007B750A">
      <w:pPr>
        <w:pStyle w:val="Rubrik2"/>
      </w:pPr>
      <w:bookmarkStart w:id="2" w:name="_Toc419895113"/>
      <w:bookmarkStart w:id="3" w:name="_Toc475348047"/>
      <w:r w:rsidRPr="005F494B">
        <w:t>Sammanfattning</w:t>
      </w:r>
      <w:bookmarkEnd w:id="2"/>
      <w:bookmarkEnd w:id="3"/>
    </w:p>
    <w:p w14:paraId="122D2EA6" w14:textId="77777777" w:rsidR="005F494B" w:rsidRPr="005F494B" w:rsidRDefault="005F494B" w:rsidP="007B750A">
      <w:r>
        <w:t>Rutinen syftar till att beskriva handlingsplanen för medarbetare vid ortopedteknisk enhet som drabbas av olycksfall, sjukdom, kriser och hur de ska få rätt hjälp och stöd.</w:t>
      </w:r>
    </w:p>
    <w:p w14:paraId="1BCA3DF0" w14:textId="2AAC5E30" w:rsidR="198CEF9A" w:rsidRDefault="198CEF9A" w:rsidP="007B750A">
      <w:r w:rsidRPr="2958D5BE">
        <w:t>Det grundläggande i arbetsmiljöarbetet är att förebygga att arbetstagare utsätts för ohälsa och olycksfall. I arbetsgivarens uppgifter vid internkontroll av arbetsmiljön ligger att identifiera och bedöma risker samt att vidta åtgärder för att få bort eller minska dem.</w:t>
      </w:r>
    </w:p>
    <w:p w14:paraId="6A6351A5" w14:textId="77777777" w:rsidR="005F494B" w:rsidRPr="005F494B" w:rsidRDefault="005F494B" w:rsidP="005F494B">
      <w:pPr>
        <w:suppressAutoHyphens/>
        <w:spacing w:after="160" w:line="240" w:lineRule="auto"/>
        <w:ind w:left="2676" w:right="0"/>
        <w:rPr>
          <w:szCs w:val="20"/>
        </w:rPr>
      </w:pPr>
    </w:p>
    <w:p w14:paraId="7F4021BF" w14:textId="77777777" w:rsidR="005F494B" w:rsidRPr="005F494B" w:rsidRDefault="005F494B" w:rsidP="007B750A">
      <w:pPr>
        <w:pStyle w:val="Rubrik2"/>
      </w:pPr>
      <w:bookmarkStart w:id="4" w:name="_Toc475348048"/>
      <w:bookmarkEnd w:id="1"/>
      <w:r w:rsidRPr="005F494B">
        <w:t>Förutsättningar</w:t>
      </w:r>
      <w:bookmarkEnd w:id="4"/>
    </w:p>
    <w:p w14:paraId="5A5B916C" w14:textId="77777777" w:rsidR="005F494B" w:rsidRPr="005F494B" w:rsidRDefault="005F494B" w:rsidP="007B750A">
      <w:r w:rsidRPr="005F494B">
        <w:t xml:space="preserve">Rutin och handlingsplan *AFS 1999:07 Första hjälpen och krisstöd. </w:t>
      </w:r>
    </w:p>
    <w:p w14:paraId="05E6D1F3" w14:textId="370B2FA8" w:rsidR="005F494B" w:rsidRPr="005F494B" w:rsidRDefault="005F494B" w:rsidP="007B750A">
      <w:r w:rsidRPr="005F494B">
        <w:t>I händelse av kris ansvarar arbetsledaren (enhetschef eller bitr. enhetschef) för att samla hela personalgruppen för att diskutera händelsen och se över behovet av ev</w:t>
      </w:r>
      <w:r w:rsidR="00927C43">
        <w:t>entuella</w:t>
      </w:r>
      <w:r w:rsidRPr="005F494B">
        <w:t xml:space="preserve"> stödåtgärder. </w:t>
      </w:r>
    </w:p>
    <w:p w14:paraId="03111878" w14:textId="6667C951" w:rsidR="005F494B" w:rsidRPr="005F494B" w:rsidRDefault="005F494B" w:rsidP="007B750A">
      <w:r w:rsidRPr="005F494B">
        <w:t xml:space="preserve">Varje medarbetare kan dock aktivera nedanstående handlingsplan och ta kontakt med sin arbetsledare om sådan inte redan finns på plats (se telefonlista). Vid tveksamheter eller extrema händelser tas kontakt med verksamhetschef </w:t>
      </w:r>
      <w:r w:rsidR="00927C43">
        <w:t xml:space="preserve">Malin </w:t>
      </w:r>
      <w:proofErr w:type="spellStart"/>
      <w:r w:rsidR="00927C43">
        <w:t>Camper</w:t>
      </w:r>
      <w:proofErr w:type="spellEnd"/>
      <w:r w:rsidR="00927C43">
        <w:t>.</w:t>
      </w:r>
    </w:p>
    <w:p w14:paraId="41E4681E" w14:textId="77777777" w:rsidR="005F494B" w:rsidRPr="005F494B" w:rsidRDefault="005F494B" w:rsidP="005F494B">
      <w:pPr>
        <w:suppressAutoHyphens/>
        <w:spacing w:after="160" w:line="240" w:lineRule="auto"/>
        <w:ind w:left="2676" w:right="0"/>
        <w:rPr>
          <w:szCs w:val="20"/>
        </w:rPr>
      </w:pPr>
    </w:p>
    <w:p w14:paraId="727B2D66" w14:textId="77777777" w:rsidR="005F494B" w:rsidRPr="005F494B" w:rsidRDefault="005F494B" w:rsidP="007B750A">
      <w:pPr>
        <w:pStyle w:val="Rubrik2"/>
      </w:pPr>
      <w:bookmarkStart w:id="5" w:name="_Toc475348049"/>
      <w:r w:rsidRPr="005F494B">
        <w:t>Genomförande</w:t>
      </w:r>
      <w:bookmarkEnd w:id="5"/>
    </w:p>
    <w:p w14:paraId="7A89A57A" w14:textId="77777777" w:rsidR="005F494B" w:rsidRPr="005F494B" w:rsidRDefault="005F494B" w:rsidP="007B750A">
      <w:r w:rsidRPr="005F494B">
        <w:t xml:space="preserve">Se till att den drabbade tas om hand, fysiskt och psykiskt genom att finnas till hands i den/de drabbades närhet. </w:t>
      </w:r>
    </w:p>
    <w:p w14:paraId="0D9E2A3E" w14:textId="77777777" w:rsidR="005F494B" w:rsidRPr="005F494B" w:rsidRDefault="005F494B" w:rsidP="007B750A">
      <w:r w:rsidRPr="005F494B">
        <w:t xml:space="preserve">Kontakta anhöriga om behov finns. </w:t>
      </w:r>
    </w:p>
    <w:p w14:paraId="07C735D0" w14:textId="20F89344" w:rsidR="005F494B" w:rsidRPr="005F494B" w:rsidRDefault="005F494B" w:rsidP="007B750A">
      <w:r w:rsidRPr="005F494B">
        <w:t>Anhöriglista finns i SharePoint</w:t>
      </w:r>
      <w:r w:rsidR="007B2FB5">
        <w:t xml:space="preserve">, EC och </w:t>
      </w:r>
      <w:r w:rsidRPr="005F494B">
        <w:t xml:space="preserve">receptionen. </w:t>
      </w:r>
    </w:p>
    <w:p w14:paraId="00682344" w14:textId="77777777" w:rsidR="005F494B" w:rsidRPr="005F494B" w:rsidRDefault="005F494B" w:rsidP="007B750A">
      <w:r w:rsidRPr="005F494B">
        <w:lastRenderedPageBreak/>
        <w:t>Inventera behovet av stödåtgärder/vård- såväl för den drabbade som för hela personalgruppen. Nedanstående länk gäller även vid medarbetares dödsfall.</w:t>
      </w:r>
      <w:r w:rsidRPr="005F494B">
        <w:rPr>
          <w:strike/>
        </w:rPr>
        <w:t xml:space="preserve"> </w:t>
      </w:r>
      <w:hyperlink r:id="rId17" w:history="1">
        <w:r w:rsidRPr="005F494B">
          <w:rPr>
            <w:color w:val="0000FF"/>
            <w:u w:val="single"/>
          </w:rPr>
          <w:t>Första hjälpen och krisstöd - Västra Götalandsregionen (vgregion.se)</w:t>
        </w:r>
      </w:hyperlink>
    </w:p>
    <w:p w14:paraId="361D8BBF" w14:textId="0A20845E" w:rsidR="005F494B" w:rsidRPr="005F494B" w:rsidRDefault="005F494B" w:rsidP="007B750A">
      <w:r w:rsidRPr="005F494B">
        <w:t xml:space="preserve">Vilka stödåtgärder som krävs bestäms i samråd med </w:t>
      </w:r>
      <w:r w:rsidR="00D03AD5">
        <w:t>enhetschef</w:t>
      </w:r>
      <w:r w:rsidRPr="005F494B">
        <w:t xml:space="preserve"> eller den som aktiverat handlingsplanen i samråd med den/de personer som berörs. </w:t>
      </w:r>
    </w:p>
    <w:p w14:paraId="1F4D32E7" w14:textId="77777777" w:rsidR="005F494B" w:rsidRPr="005F494B" w:rsidRDefault="005F494B" w:rsidP="007B750A">
      <w:r w:rsidRPr="005F494B">
        <w:t xml:space="preserve">Vid behov omorganisera/avsluta arbetet under dagen. </w:t>
      </w:r>
    </w:p>
    <w:p w14:paraId="6FA690E5" w14:textId="77777777" w:rsidR="005F494B" w:rsidRPr="005F494B" w:rsidRDefault="005F494B" w:rsidP="007B750A">
      <w:r w:rsidRPr="005F494B">
        <w:t xml:space="preserve">Närmaste chef är ansvarig för vidare organisation. Ytterligare uppföljning sker efter den/de drabbades behov. </w:t>
      </w:r>
    </w:p>
    <w:p w14:paraId="64119E3F" w14:textId="77777777" w:rsidR="005F494B" w:rsidRPr="005F494B" w:rsidRDefault="005F494B" w:rsidP="007B750A">
      <w:pPr>
        <w:pStyle w:val="Rubrik2"/>
      </w:pPr>
      <w:r w:rsidRPr="005F494B">
        <w:t xml:space="preserve">Kontakt för ev. externt krisstöd. </w:t>
      </w:r>
    </w:p>
    <w:p w14:paraId="12F0B6DF" w14:textId="77777777" w:rsidR="005F494B" w:rsidRPr="005F494B" w:rsidRDefault="005F494B" w:rsidP="007B750A">
      <w:r w:rsidRPr="005F494B">
        <w:t>Vid behov av krisstöd/psykologisk handledning kan kontakt tas med Hälsan &amp; Arbetslivet som nås under dagtid (8.00-16.00) på anknytning 010-4414500 eller via sjukhusets växel, anknytning 09.</w:t>
      </w:r>
    </w:p>
    <w:p w14:paraId="369C8BF3" w14:textId="67FE0F9C" w:rsidR="005F494B" w:rsidRPr="005F494B" w:rsidRDefault="005F494B" w:rsidP="007B750A">
      <w:r w:rsidRPr="005F494B">
        <w:t xml:space="preserve">Sjukhuskyrkans </w:t>
      </w:r>
      <w:proofErr w:type="spellStart"/>
      <w:r w:rsidRPr="005F494B">
        <w:t>krisjour</w:t>
      </w:r>
      <w:proofErr w:type="spellEnd"/>
      <w:r w:rsidRPr="005F494B">
        <w:t xml:space="preserve"> kan också nås dygnet runt via sjukhusets växel, ring 09 och begär sjukhuskyrkans </w:t>
      </w:r>
      <w:proofErr w:type="spellStart"/>
      <w:r w:rsidRPr="005F494B">
        <w:t>krisjour</w:t>
      </w:r>
      <w:proofErr w:type="spellEnd"/>
      <w:r w:rsidRPr="005F494B">
        <w:t xml:space="preserve">. </w:t>
      </w:r>
    </w:p>
    <w:p w14:paraId="76B9F95B" w14:textId="61810725" w:rsidR="00536A5A" w:rsidRPr="00536A5A" w:rsidRDefault="005F494B" w:rsidP="00D25A34">
      <w:r w:rsidRPr="005F494B">
        <w:t xml:space="preserve">Vid akuta hot och våldssituationer se även </w:t>
      </w:r>
      <w:hyperlink r:id="rId18" w:history="1">
        <w:r w:rsidRPr="005F494B">
          <w:rPr>
            <w:color w:val="0000FF"/>
            <w:u w:val="single"/>
          </w:rPr>
          <w:t>Hot och våld i tjänst - Södra Älvsborgs Sjukhus (vgregion.se)</w:t>
        </w:r>
      </w:hyperlink>
      <w:bookmarkEnd w:id="0"/>
    </w:p>
    <w:sectPr w:rsidR="00536A5A" w:rsidRPr="00536A5A" w:rsidSect="005F494B">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094CD20" w14:textId="77777777" w:rsidR="00D47835" w:rsidRDefault="00D47835">
      <w:r>
        <w:separator/>
      </w:r>
    </w:p>
  </w:endnote>
  <w:endnote w:type="continuationSeparator" w:id="0">
    <w:p w14:paraId="37804FDD" w14:textId="77777777" w:rsidR="00D47835" w:rsidRDefault="00D47835">
      <w:r>
        <w:continuationSeparator/>
      </w:r>
    </w:p>
  </w:endnote>
  <w:endnote w:type="continuationNotice" w:id="1">
    <w:p w14:paraId="0889ABA2" w14:textId="77777777" w:rsidR="00D47835" w:rsidRDefault="00D4783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D02B6AE" w14:textId="77777777" w:rsidR="00D47835" w:rsidRDefault="00D47835"/>
  </w:footnote>
  <w:footnote w:type="continuationSeparator" w:id="0">
    <w:p w14:paraId="126C718D" w14:textId="77777777" w:rsidR="00D47835" w:rsidRDefault="00D47835">
      <w:r>
        <w:continuationSeparator/>
      </w:r>
    </w:p>
  </w:footnote>
  <w:footnote w:type="continuationNotice" w:id="1">
    <w:p w14:paraId="526CD6D6" w14:textId="77777777" w:rsidR="00D47835" w:rsidRDefault="00D4783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xmlns:adec="http://schemas.microsoft.com/office/drawing/2017/decorative" xmlns:pic="http://schemas.openxmlformats.org/drawingml/2006/picture" xmlns:a14="http://schemas.microsoft.com/office/drawing/2010/main">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094007725">
    <w:abstractNumId w:val="17"/>
  </w:num>
  <w:num w:numId="2" w16cid:durableId="1875078673">
    <w:abstractNumId w:val="14"/>
  </w:num>
  <w:num w:numId="3" w16cid:durableId="1352414512">
    <w:abstractNumId w:val="0"/>
  </w:num>
  <w:num w:numId="4" w16cid:durableId="82727427">
    <w:abstractNumId w:val="6"/>
  </w:num>
  <w:num w:numId="5" w16cid:durableId="634992988">
    <w:abstractNumId w:val="15"/>
  </w:num>
  <w:num w:numId="6" w16cid:durableId="1439716980">
    <w:abstractNumId w:val="2"/>
  </w:num>
  <w:num w:numId="7" w16cid:durableId="677928343">
    <w:abstractNumId w:val="11"/>
  </w:num>
  <w:num w:numId="8" w16cid:durableId="1114012230">
    <w:abstractNumId w:val="8"/>
  </w:num>
  <w:num w:numId="9" w16cid:durableId="1449666821">
    <w:abstractNumId w:val="1"/>
  </w:num>
  <w:num w:numId="10" w16cid:durableId="437259097">
    <w:abstractNumId w:val="1"/>
  </w:num>
  <w:num w:numId="11" w16cid:durableId="461659536">
    <w:abstractNumId w:val="3"/>
  </w:num>
  <w:num w:numId="12" w16cid:durableId="1465852241">
    <w:abstractNumId w:val="4"/>
  </w:num>
  <w:num w:numId="13" w16cid:durableId="1400593346">
    <w:abstractNumId w:val="13"/>
  </w:num>
  <w:num w:numId="14" w16cid:durableId="858548459">
    <w:abstractNumId w:val="9"/>
  </w:num>
  <w:num w:numId="15" w16cid:durableId="307246796">
    <w:abstractNumId w:val="7"/>
  </w:num>
  <w:num w:numId="16" w16cid:durableId="1656108290">
    <w:abstractNumId w:val="12"/>
  </w:num>
  <w:num w:numId="17" w16cid:durableId="288053407">
    <w:abstractNumId w:val="5"/>
  </w:num>
  <w:num w:numId="18" w16cid:durableId="562060613">
    <w:abstractNumId w:val="10"/>
  </w:num>
  <w:num w:numId="19" w16cid:durableId="17461498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17994"/>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D7D5B"/>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13C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5F494B"/>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B2FB5"/>
    <w:rsid w:val="007B750A"/>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D3523"/>
    <w:rsid w:val="008E36F8"/>
    <w:rsid w:val="008E46B2"/>
    <w:rsid w:val="008E682C"/>
    <w:rsid w:val="008E78A1"/>
    <w:rsid w:val="008F589F"/>
    <w:rsid w:val="00906238"/>
    <w:rsid w:val="00907EF9"/>
    <w:rsid w:val="0091295C"/>
    <w:rsid w:val="00914D58"/>
    <w:rsid w:val="00921F47"/>
    <w:rsid w:val="009228AB"/>
    <w:rsid w:val="00927C43"/>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3AD5"/>
    <w:rsid w:val="00D074DB"/>
    <w:rsid w:val="00D139CF"/>
    <w:rsid w:val="00D25A34"/>
    <w:rsid w:val="00D37E7F"/>
    <w:rsid w:val="00D47835"/>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198CEF9A"/>
    <w:rsid w:val="2958D5BE"/>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5F494B"/>
    <w:pPr>
      <w:keepNext/>
      <w:keepLines/>
      <w:spacing w:before="40" w:after="0"/>
      <w:outlineLvl w:val="5"/>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5F494B"/>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5F494B"/>
    <w:rPr>
      <w:rFonts w:asciiTheme="majorHAnsi" w:eastAsiaTheme="majorEastAsia" w:hAnsiTheme="majorHAnsi" w:cstheme="majorBidi"/>
      <w:color w:val="00304B" w:themeColor="accent1" w:themeShade="7F"/>
      <w:sz w:val="24"/>
      <w:szCs w:val="24"/>
    </w:rPr>
  </w:style>
  <w:style w:type="character" w:customStyle="1" w:styleId="Rubrik9Char">
    <w:name w:val="Rubrik 9 Char"/>
    <w:basedOn w:val="Standardstycketeckensnitt"/>
    <w:link w:val="Rubrik9"/>
    <w:uiPriority w:val="9"/>
    <w:semiHidden/>
    <w:rsid w:val="005F494B"/>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insidan.vgregion.se/forvaltningar/sodra-alvsborgs-sjukhus/stod-och-tjanster/sakerhet-och-krisberedskap/hot-och-vald-i-tjanst/" TargetMode="Externa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www.vgregion.se/ov/guide-for-halso-och-arbetsmiljoarbete/guider/forsta-hjalpen-och-krisstod/" TargetMode="External"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6</TotalTime>
  <Pages>2</Pages>
  <Words>304</Words>
  <Characters>2179</Characters>
  <Application>Microsoft Office Word</Application>
  <DocSecurity>0</DocSecurity>
  <Lines>18</Lines>
  <Paragraphs>4</Paragraphs>
  <ScaleCrop>false</ScaleCrop>
  <Manager/>
  <Company/>
  <LinksUpToDate>false</LinksUpToDate>
  <CharactersWithSpaces>2479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Arbetsmiljö, ortopedteknik - handlingsplan krishantering</dc:title>
  <dc:subject/>
  <dc:creator>patrik.jens.johansson@vgregion.se</dc:creator>
  <keywords/>
  <lastModifiedBy>Rebecka Molid</lastModifiedBy>
  <revision>10</revision>
  <lastPrinted>2016-03-31T10:56:00.0000000Z</lastPrinted>
  <dcterms:created xsi:type="dcterms:W3CDTF">2022-03-16T09:31:00.0000000Z</dcterms:created>
  <dcterms:modified xsi:type="dcterms:W3CDTF">2025-11-10T09:33:00.0000000Z</dcterms:modified>
</coreProperties>
</file>