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03F67" w14:textId="77777777" w:rsidR="00297172" w:rsidRDefault="00297172" w:rsidP="00F35B05">
      <w:pPr>
        <w:pStyle w:val="Rubrik2"/>
        <w:sectPr w:rsidR="00297172" w:rsidSect="002971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7D16AE" w14:textId="77777777" w:rsidR="00297172" w:rsidRPr="00297172" w:rsidRDefault="00297172" w:rsidP="00D753D8">
      <w:pPr>
        <w:pStyle w:val="Rubrik1"/>
      </w:pPr>
      <w:bookmarkStart w:id="1" w:name="_Toc314219769"/>
      <w:r>
        <w:t>Arbetsmiljö Riskbedömning– ortopedteknik</w:t>
      </w:r>
    </w:p>
    <w:p w14:paraId="03DBD6E6" w14:textId="77777777" w:rsidR="00297172" w:rsidRPr="00297172" w:rsidRDefault="00297172" w:rsidP="00D753D8">
      <w:pPr>
        <w:pStyle w:val="Rubrik2"/>
        <w:rPr>
          <w:szCs w:val="48"/>
        </w:rPr>
      </w:pPr>
      <w:bookmarkStart w:id="2" w:name="_Toc475347535"/>
      <w:r w:rsidRPr="00297172">
        <w:t>Sammanfattning</w:t>
      </w:r>
      <w:bookmarkEnd w:id="2"/>
    </w:p>
    <w:p w14:paraId="23CFE62F" w14:textId="77777777" w:rsidR="00297172" w:rsidRPr="00297172" w:rsidRDefault="00297172" w:rsidP="7596B9DE">
      <w:r>
        <w:t>Rutinen syftar till att beskriva hur ortopedteknik arbetar förebyggande och handlägger risker i arbetsmiljön.</w:t>
      </w:r>
    </w:p>
    <w:p w14:paraId="19A1B450" w14:textId="77777777" w:rsidR="00297172" w:rsidRPr="00297172" w:rsidRDefault="00297172" w:rsidP="00D753D8">
      <w:pPr>
        <w:pStyle w:val="Rubrik2"/>
        <w:rPr>
          <w:szCs w:val="48"/>
        </w:rPr>
      </w:pPr>
      <w:bookmarkStart w:id="3" w:name="_Toc475347536"/>
      <w:bookmarkEnd w:id="1"/>
      <w:r w:rsidRPr="00297172">
        <w:t>Förutsättningar</w:t>
      </w:r>
      <w:bookmarkEnd w:id="3"/>
    </w:p>
    <w:p w14:paraId="6CF6AE13" w14:textId="441BB029" w:rsidR="00297172" w:rsidRPr="00297172" w:rsidRDefault="00297172" w:rsidP="00A55D99">
      <w:pPr>
        <w:rPr>
          <w:szCs w:val="20"/>
        </w:rPr>
      </w:pPr>
      <w:r>
        <w:t xml:space="preserve">Arbetsmiljörond genomförs regelbundet tillsammans med </w:t>
      </w:r>
      <w:r w:rsidR="00ED2315">
        <w:t xml:space="preserve">enhetschef. </w:t>
      </w:r>
      <w:r w:rsidR="00A55D99" w:rsidRPr="005321CC">
        <w:t>Arbetsmiljöronde</w:t>
      </w:r>
      <w:r w:rsidR="005321CC" w:rsidRPr="005321CC">
        <w:t>n</w:t>
      </w:r>
      <w:r w:rsidR="00093EA6">
        <w:t xml:space="preserve"> </w:t>
      </w:r>
      <w:r w:rsidR="00A55D99" w:rsidRPr="005321CC">
        <w:t>ska vara ett komplement och ett sätt att bevaka</w:t>
      </w:r>
      <w:r w:rsidR="00D81C00">
        <w:t xml:space="preserve"> att</w:t>
      </w:r>
      <w:r w:rsidR="00A55D99" w:rsidRPr="005321CC">
        <w:t xml:space="preserve"> arbetsmiljöarbetet</w:t>
      </w:r>
      <w:r w:rsidR="009239B5">
        <w:t xml:space="preserve"> </w:t>
      </w:r>
      <w:r w:rsidR="00A55D99" w:rsidRPr="005321CC">
        <w:t xml:space="preserve">fungerar som en del i det </w:t>
      </w:r>
      <w:r w:rsidR="0072099D">
        <w:t>dagliga</w:t>
      </w:r>
      <w:r w:rsidR="00A55D99" w:rsidRPr="005321CC">
        <w:t xml:space="preserve"> arbetet.</w:t>
      </w:r>
    </w:p>
    <w:p w14:paraId="4E810D02" w14:textId="77777777" w:rsidR="00297172" w:rsidRPr="00297172" w:rsidRDefault="00297172" w:rsidP="00D753D8">
      <w:pPr>
        <w:pStyle w:val="Rubrik2"/>
        <w:rPr>
          <w:szCs w:val="48"/>
        </w:rPr>
      </w:pPr>
      <w:bookmarkStart w:id="4" w:name="_Toc475347537"/>
      <w:r w:rsidRPr="00297172">
        <w:t>Genomförande</w:t>
      </w:r>
      <w:bookmarkEnd w:id="4"/>
    </w:p>
    <w:p w14:paraId="47DCD42D" w14:textId="77777777" w:rsidR="00297172" w:rsidRPr="00297172" w:rsidRDefault="00297172" w:rsidP="7596B9DE">
      <w:r>
        <w:t>De verktyg som vi idag på OTA arbetar med för att säkerställa och hitta eventuella risker i vår arbetsmiljö är:</w:t>
      </w:r>
    </w:p>
    <w:p w14:paraId="7DC4A300" w14:textId="579C505C" w:rsidR="00297172" w:rsidRPr="00297172" w:rsidRDefault="00297172" w:rsidP="7596B9DE">
      <w:pPr>
        <w:pStyle w:val="Liststycke"/>
        <w:numPr>
          <w:ilvl w:val="1"/>
          <w:numId w:val="1"/>
        </w:numPr>
      </w:pPr>
      <w:r>
        <w:t>Dagliga kontakter</w:t>
      </w:r>
      <w:r w:rsidR="00F40836">
        <w:t>/morgonmöte</w:t>
      </w:r>
    </w:p>
    <w:p w14:paraId="7BAE4356" w14:textId="77777777" w:rsidR="00297172" w:rsidRPr="00297172" w:rsidRDefault="00297172" w:rsidP="7596B9DE">
      <w:pPr>
        <w:pStyle w:val="Liststycke"/>
        <w:numPr>
          <w:ilvl w:val="1"/>
          <w:numId w:val="1"/>
        </w:numPr>
      </w:pPr>
      <w:r>
        <w:t>APT: Arbetsplatsträff</w:t>
      </w:r>
    </w:p>
    <w:p w14:paraId="675A42AF" w14:textId="30FB996C" w:rsidR="00297172" w:rsidRPr="00297172" w:rsidRDefault="00801872" w:rsidP="7596B9DE">
      <w:pPr>
        <w:pStyle w:val="Liststycke"/>
        <w:numPr>
          <w:ilvl w:val="1"/>
          <w:numId w:val="1"/>
        </w:numPr>
      </w:pPr>
      <w:r>
        <w:t>Skydds/-</w:t>
      </w:r>
      <w:r w:rsidR="00297172">
        <w:t>Arbetsmiljörond</w:t>
      </w:r>
    </w:p>
    <w:p w14:paraId="0CBD2AF0" w14:textId="7739E912" w:rsidR="00297172" w:rsidRPr="00297172" w:rsidRDefault="00297172" w:rsidP="7596B9DE">
      <w:pPr>
        <w:pStyle w:val="Liststycke"/>
        <w:numPr>
          <w:ilvl w:val="1"/>
          <w:numId w:val="1"/>
        </w:numPr>
      </w:pPr>
      <w:r>
        <w:t>Mål</w:t>
      </w:r>
      <w:r w:rsidR="0073783C">
        <w:t>-</w:t>
      </w:r>
      <w:r>
        <w:t xml:space="preserve"> och utvecklingssamtal</w:t>
      </w:r>
    </w:p>
    <w:p w14:paraId="5024FA39" w14:textId="77777777" w:rsidR="00297172" w:rsidRDefault="00297172" w:rsidP="7596B9DE">
      <w:pPr>
        <w:pStyle w:val="Liststycke"/>
        <w:numPr>
          <w:ilvl w:val="1"/>
          <w:numId w:val="1"/>
        </w:numPr>
      </w:pPr>
      <w:r>
        <w:t>Avvikelsehanteringssystem med efterföljande analys</w:t>
      </w:r>
    </w:p>
    <w:p w14:paraId="332D2794" w14:textId="5982271D" w:rsidR="000077A9" w:rsidRPr="00297172" w:rsidRDefault="000077A9" w:rsidP="7596B9DE">
      <w:pPr>
        <w:pStyle w:val="Liststycke"/>
        <w:numPr>
          <w:ilvl w:val="1"/>
          <w:numId w:val="1"/>
        </w:numPr>
      </w:pPr>
      <w:r>
        <w:t>Medarbetar</w:t>
      </w:r>
      <w:r w:rsidR="00964656">
        <w:t xml:space="preserve">enkät </w:t>
      </w:r>
    </w:p>
    <w:p w14:paraId="35A05006" w14:textId="77777777" w:rsidR="00297172" w:rsidRPr="00297172" w:rsidRDefault="00297172" w:rsidP="7596B9DE">
      <w:pPr>
        <w:pStyle w:val="Liststycke"/>
        <w:numPr>
          <w:ilvl w:val="1"/>
          <w:numId w:val="1"/>
        </w:numPr>
      </w:pPr>
      <w:r>
        <w:t>Statistik; sjukfrånvaro, personalomsättning</w:t>
      </w:r>
    </w:p>
    <w:p w14:paraId="622ABE8F" w14:textId="4709082A" w:rsidR="00297172" w:rsidRPr="00297172" w:rsidRDefault="00297172" w:rsidP="7596B9DE">
      <w:pPr>
        <w:pStyle w:val="Liststycke"/>
        <w:numPr>
          <w:ilvl w:val="1"/>
          <w:numId w:val="1"/>
        </w:numPr>
      </w:pPr>
      <w:r>
        <w:t>Hälsan &amp; Arbetslivets yrkestekniska mätningar</w:t>
      </w:r>
      <w:r w:rsidR="00005A53">
        <w:t xml:space="preserve"> och kurser</w:t>
      </w:r>
    </w:p>
    <w:p w14:paraId="1CDD5FA0" w14:textId="77777777" w:rsidR="00297172" w:rsidRPr="00297172" w:rsidRDefault="00297172" w:rsidP="7596B9DE">
      <w:pPr>
        <w:pStyle w:val="Liststycke"/>
        <w:numPr>
          <w:ilvl w:val="1"/>
          <w:numId w:val="1"/>
        </w:numPr>
      </w:pPr>
      <w:r>
        <w:t>Brandrond</w:t>
      </w:r>
    </w:p>
    <w:p w14:paraId="73AA3146" w14:textId="77777777" w:rsidR="00297172" w:rsidRPr="00297172" w:rsidRDefault="00297172" w:rsidP="7596B9DE">
      <w:pPr>
        <w:pStyle w:val="Liststycke"/>
        <w:numPr>
          <w:ilvl w:val="1"/>
          <w:numId w:val="1"/>
        </w:numPr>
      </w:pPr>
      <w:r>
        <w:t>Arbetsmiljömöte</w:t>
      </w:r>
    </w:p>
    <w:p w14:paraId="63313474" w14:textId="77777777" w:rsidR="00297172" w:rsidRPr="00297172" w:rsidRDefault="00297172" w:rsidP="7596B9DE">
      <w:pPr>
        <w:pStyle w:val="Liststycke"/>
        <w:numPr>
          <w:ilvl w:val="1"/>
          <w:numId w:val="1"/>
        </w:numPr>
      </w:pPr>
      <w:r>
        <w:t>Vårdhygienisk konsultrond</w:t>
      </w:r>
    </w:p>
    <w:p w14:paraId="71B620E0" w14:textId="77777777" w:rsidR="00297172" w:rsidRPr="00297172" w:rsidRDefault="00297172" w:rsidP="7596B9DE">
      <w:pPr>
        <w:pStyle w:val="Liststycke"/>
        <w:numPr>
          <w:ilvl w:val="1"/>
          <w:numId w:val="1"/>
        </w:numPr>
      </w:pPr>
      <w:r>
        <w:t>Självskattning</w:t>
      </w:r>
    </w:p>
    <w:p w14:paraId="7318304D" w14:textId="77777777" w:rsidR="00297172" w:rsidRPr="00297172" w:rsidRDefault="00297172" w:rsidP="00297172">
      <w:pPr>
        <w:suppressAutoHyphens/>
        <w:spacing w:after="160" w:line="240" w:lineRule="auto"/>
        <w:ind w:left="2676" w:right="0"/>
        <w:rPr>
          <w:szCs w:val="20"/>
        </w:rPr>
      </w:pPr>
    </w:p>
    <w:p w14:paraId="7587778C" w14:textId="77777777" w:rsidR="00533497" w:rsidRDefault="00533497" w:rsidP="7596B9DE"/>
    <w:p w14:paraId="1099A6E9" w14:textId="77777777" w:rsidR="00533497" w:rsidRDefault="00533497" w:rsidP="7596B9DE"/>
    <w:p w14:paraId="4F3B58EC" w14:textId="77777777" w:rsidR="00BF6F09" w:rsidRDefault="00BF6F09" w:rsidP="7596B9DE"/>
    <w:p w14:paraId="609E4070" w14:textId="52B13CF1" w:rsidR="00533497" w:rsidRDefault="00BF6F09" w:rsidP="7596B9DE">
      <w:r>
        <w:t>A</w:t>
      </w:r>
      <w:r w:rsidR="003F2141">
        <w:t xml:space="preserve">rbetsmiljöåtgärderna är schemalagda i </w:t>
      </w:r>
      <w:r w:rsidR="00E051BB">
        <w:t>en å</w:t>
      </w:r>
      <w:r w:rsidR="003F2141">
        <w:t>rsarbetsplan</w:t>
      </w:r>
      <w:r w:rsidR="00E051BB">
        <w:t>. Se Sharepoint under arbetsmiljö/</w:t>
      </w:r>
      <w:r w:rsidR="00FA140F">
        <w:t>årsarbetsplan.</w:t>
      </w:r>
    </w:p>
    <w:p w14:paraId="1F3275C1" w14:textId="30928854" w:rsidR="00297172" w:rsidRPr="00297172" w:rsidRDefault="00297172" w:rsidP="7596B9DE">
      <w:r>
        <w:t>När det uppstår behov av riskanalys/riskbedömning tas ärendet upp i respektive yrkesgrupps forum; assistentmöte, teknikermöte och/eller SM för diskussion/förslag till förändring. Presentation</w:t>
      </w:r>
      <w:r w:rsidR="007C1081">
        <w:t xml:space="preserve"> sker</w:t>
      </w:r>
      <w:r>
        <w:t xml:space="preserve"> på APT</w:t>
      </w:r>
      <w:r w:rsidR="007D2467">
        <w:t xml:space="preserve"> under punkten </w:t>
      </w:r>
      <w:r w:rsidR="003020CB">
        <w:t>arbetsmiljö</w:t>
      </w:r>
      <w:r>
        <w:t>.</w:t>
      </w:r>
    </w:p>
    <w:p w14:paraId="76B9F95B" w14:textId="3CA34198" w:rsidR="00536A5A" w:rsidRPr="00536A5A" w:rsidRDefault="00297172" w:rsidP="00D753D8">
      <w:r>
        <w:t>Vid riskfyllt arbete (maskinrum, laminering) utanför normalarbetstid rekommenderas att man är två i lokalerna. Vid ensamarbete</w:t>
      </w:r>
      <w:r w:rsidR="006D02A8">
        <w:t xml:space="preserve"> utanför arbetstid</w:t>
      </w:r>
      <w:r>
        <w:t xml:space="preserve"> meddela gärna ledning och anhörig. Telefon skall finnas till hands.</w:t>
      </w:r>
      <w:bookmarkEnd w:id="0"/>
    </w:p>
    <w:sectPr w:rsidR="00536A5A" w:rsidRPr="00536A5A" w:rsidSect="002971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D0959" w14:textId="77777777" w:rsidR="00EB3BBD" w:rsidRDefault="00EB3BBD">
      <w:r>
        <w:separator/>
      </w:r>
    </w:p>
  </w:endnote>
  <w:endnote w:type="continuationSeparator" w:id="0">
    <w:p w14:paraId="1C4F5FDA" w14:textId="77777777" w:rsidR="00EB3BBD" w:rsidRDefault="00EB3BBD">
      <w:r>
        <w:continuationSeparator/>
      </w:r>
    </w:p>
  </w:endnote>
  <w:endnote w:type="continuationNotice" w:id="1">
    <w:p w14:paraId="6D859893" w14:textId="77777777" w:rsidR="00EB3BBD" w:rsidRDefault="00EB3B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C2DDF" w14:textId="77777777" w:rsidR="00EB3BBD" w:rsidRDefault="00EB3BBD"/>
  </w:footnote>
  <w:footnote w:type="continuationSeparator" w:id="0">
    <w:p w14:paraId="01AD4477" w14:textId="77777777" w:rsidR="00EB3BBD" w:rsidRDefault="00EB3BBD">
      <w:r>
        <w:continuationSeparator/>
      </w:r>
    </w:p>
  </w:footnote>
  <w:footnote w:type="continuationNotice" w:id="1">
    <w:p w14:paraId="7590FEB8" w14:textId="77777777" w:rsidR="00EB3BBD" w:rsidRDefault="00EB3B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B70E413C"/>
    <w:lvl w:ilvl="0">
      <w:start w:val="1"/>
      <w:numFmt w:val="bullet"/>
      <w:pStyle w:val="Punktlista1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70262B3"/>
    <w:multiLevelType w:val="hybridMultilevel"/>
    <w:tmpl w:val="79540950"/>
    <w:lvl w:ilvl="0" w:tplc="AA1A5C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A6B28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D6DC74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E61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122F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A40F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E33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A2E2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186D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58291972">
    <w:abstractNumId w:val="17"/>
  </w:num>
  <w:num w:numId="2" w16cid:durableId="1924293884">
    <w:abstractNumId w:val="19"/>
  </w:num>
  <w:num w:numId="3" w16cid:durableId="1505392158">
    <w:abstractNumId w:val="15"/>
  </w:num>
  <w:num w:numId="4" w16cid:durableId="885410389">
    <w:abstractNumId w:val="0"/>
  </w:num>
  <w:num w:numId="5" w16cid:durableId="1923951190">
    <w:abstractNumId w:val="7"/>
  </w:num>
  <w:num w:numId="6" w16cid:durableId="1345547029">
    <w:abstractNumId w:val="16"/>
  </w:num>
  <w:num w:numId="7" w16cid:durableId="1575582953">
    <w:abstractNumId w:val="3"/>
  </w:num>
  <w:num w:numId="8" w16cid:durableId="1553341961">
    <w:abstractNumId w:val="12"/>
  </w:num>
  <w:num w:numId="9" w16cid:durableId="2109764694">
    <w:abstractNumId w:val="9"/>
  </w:num>
  <w:num w:numId="10" w16cid:durableId="1248878683">
    <w:abstractNumId w:val="2"/>
  </w:num>
  <w:num w:numId="11" w16cid:durableId="1220554657">
    <w:abstractNumId w:val="2"/>
  </w:num>
  <w:num w:numId="12" w16cid:durableId="1817061670">
    <w:abstractNumId w:val="4"/>
  </w:num>
  <w:num w:numId="13" w16cid:durableId="1244728840">
    <w:abstractNumId w:val="5"/>
  </w:num>
  <w:num w:numId="14" w16cid:durableId="1895391203">
    <w:abstractNumId w:val="14"/>
  </w:num>
  <w:num w:numId="15" w16cid:durableId="1557201387">
    <w:abstractNumId w:val="10"/>
  </w:num>
  <w:num w:numId="16" w16cid:durableId="1304430710">
    <w:abstractNumId w:val="8"/>
  </w:num>
  <w:num w:numId="17" w16cid:durableId="924924678">
    <w:abstractNumId w:val="13"/>
  </w:num>
  <w:num w:numId="18" w16cid:durableId="35475163">
    <w:abstractNumId w:val="6"/>
  </w:num>
  <w:num w:numId="19" w16cid:durableId="1686634939">
    <w:abstractNumId w:val="11"/>
  </w:num>
  <w:num w:numId="20" w16cid:durableId="9649155">
    <w:abstractNumId w:val="18"/>
  </w:num>
  <w:num w:numId="21" w16cid:durableId="90779551">
    <w:abstractNumId w:val="1"/>
  </w:num>
  <w:num w:numId="22" w16cid:durableId="403069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A53"/>
    <w:rsid w:val="00006D2A"/>
    <w:rsid w:val="000077A9"/>
    <w:rsid w:val="00010D47"/>
    <w:rsid w:val="00016CF0"/>
    <w:rsid w:val="0002435C"/>
    <w:rsid w:val="00030DDD"/>
    <w:rsid w:val="000313BB"/>
    <w:rsid w:val="00033ED5"/>
    <w:rsid w:val="00050500"/>
    <w:rsid w:val="00055B36"/>
    <w:rsid w:val="0005691C"/>
    <w:rsid w:val="00056ECB"/>
    <w:rsid w:val="00056ED5"/>
    <w:rsid w:val="0006158B"/>
    <w:rsid w:val="000655CC"/>
    <w:rsid w:val="000700AE"/>
    <w:rsid w:val="00081F51"/>
    <w:rsid w:val="00084024"/>
    <w:rsid w:val="0009062C"/>
    <w:rsid w:val="00093369"/>
    <w:rsid w:val="00093EA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888"/>
    <w:rsid w:val="001044FE"/>
    <w:rsid w:val="00107C0A"/>
    <w:rsid w:val="001139D4"/>
    <w:rsid w:val="0012314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B0A"/>
    <w:rsid w:val="00164C3D"/>
    <w:rsid w:val="00166D3A"/>
    <w:rsid w:val="00181FDC"/>
    <w:rsid w:val="001860B9"/>
    <w:rsid w:val="00186F2B"/>
    <w:rsid w:val="001874D6"/>
    <w:rsid w:val="00191972"/>
    <w:rsid w:val="00194DFC"/>
    <w:rsid w:val="0019632A"/>
    <w:rsid w:val="001A4E7C"/>
    <w:rsid w:val="001A5FB9"/>
    <w:rsid w:val="001B762C"/>
    <w:rsid w:val="001C4D0A"/>
    <w:rsid w:val="001C5BA4"/>
    <w:rsid w:val="001C5FEF"/>
    <w:rsid w:val="001E3356"/>
    <w:rsid w:val="001E6063"/>
    <w:rsid w:val="00211487"/>
    <w:rsid w:val="00211D91"/>
    <w:rsid w:val="0021263C"/>
    <w:rsid w:val="00217DEC"/>
    <w:rsid w:val="00235B57"/>
    <w:rsid w:val="00245C44"/>
    <w:rsid w:val="00250F24"/>
    <w:rsid w:val="002523C5"/>
    <w:rsid w:val="0025380B"/>
    <w:rsid w:val="00254100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172"/>
    <w:rsid w:val="002B0B30"/>
    <w:rsid w:val="002B0C78"/>
    <w:rsid w:val="002B1D6B"/>
    <w:rsid w:val="002C0C02"/>
    <w:rsid w:val="002C1277"/>
    <w:rsid w:val="002C60AD"/>
    <w:rsid w:val="002D079D"/>
    <w:rsid w:val="002D0E0E"/>
    <w:rsid w:val="002D6023"/>
    <w:rsid w:val="002E263F"/>
    <w:rsid w:val="002E6F81"/>
    <w:rsid w:val="002F08BA"/>
    <w:rsid w:val="002F2CFF"/>
    <w:rsid w:val="002F568B"/>
    <w:rsid w:val="002F7818"/>
    <w:rsid w:val="003020CB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5BBF"/>
    <w:rsid w:val="0039118E"/>
    <w:rsid w:val="00397F54"/>
    <w:rsid w:val="003A0D43"/>
    <w:rsid w:val="003A2709"/>
    <w:rsid w:val="003B2A4B"/>
    <w:rsid w:val="003D099E"/>
    <w:rsid w:val="003D21A2"/>
    <w:rsid w:val="003D29D2"/>
    <w:rsid w:val="003E0705"/>
    <w:rsid w:val="003E2FF7"/>
    <w:rsid w:val="003F1013"/>
    <w:rsid w:val="003F1ACF"/>
    <w:rsid w:val="003F2141"/>
    <w:rsid w:val="00404948"/>
    <w:rsid w:val="00406BEA"/>
    <w:rsid w:val="00413A60"/>
    <w:rsid w:val="004230F7"/>
    <w:rsid w:val="0043167E"/>
    <w:rsid w:val="00432F06"/>
    <w:rsid w:val="00433560"/>
    <w:rsid w:val="0043409A"/>
    <w:rsid w:val="00443C1E"/>
    <w:rsid w:val="00446255"/>
    <w:rsid w:val="00451935"/>
    <w:rsid w:val="00460ED0"/>
    <w:rsid w:val="00464EFF"/>
    <w:rsid w:val="00465651"/>
    <w:rsid w:val="00470CE7"/>
    <w:rsid w:val="00470F4F"/>
    <w:rsid w:val="00472482"/>
    <w:rsid w:val="00480DC7"/>
    <w:rsid w:val="0048617E"/>
    <w:rsid w:val="004876F6"/>
    <w:rsid w:val="004919BF"/>
    <w:rsid w:val="0049236A"/>
    <w:rsid w:val="00492718"/>
    <w:rsid w:val="004A355D"/>
    <w:rsid w:val="004A4970"/>
    <w:rsid w:val="004A64CA"/>
    <w:rsid w:val="004B2183"/>
    <w:rsid w:val="004B2A01"/>
    <w:rsid w:val="004C2559"/>
    <w:rsid w:val="004D7BA3"/>
    <w:rsid w:val="004F4518"/>
    <w:rsid w:val="004F4C62"/>
    <w:rsid w:val="00501433"/>
    <w:rsid w:val="0050439A"/>
    <w:rsid w:val="00511CC4"/>
    <w:rsid w:val="00531E60"/>
    <w:rsid w:val="005321CC"/>
    <w:rsid w:val="00533497"/>
    <w:rsid w:val="00536A5A"/>
    <w:rsid w:val="00541D07"/>
    <w:rsid w:val="005446A8"/>
    <w:rsid w:val="00544BAB"/>
    <w:rsid w:val="00545F31"/>
    <w:rsid w:val="005578FA"/>
    <w:rsid w:val="00565129"/>
    <w:rsid w:val="00565CD0"/>
    <w:rsid w:val="00567820"/>
    <w:rsid w:val="005766D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3C0"/>
    <w:rsid w:val="0060596B"/>
    <w:rsid w:val="00606D97"/>
    <w:rsid w:val="006070B3"/>
    <w:rsid w:val="00614E64"/>
    <w:rsid w:val="00617710"/>
    <w:rsid w:val="00617EE6"/>
    <w:rsid w:val="0062184C"/>
    <w:rsid w:val="00623724"/>
    <w:rsid w:val="00627BEA"/>
    <w:rsid w:val="00631285"/>
    <w:rsid w:val="006319DB"/>
    <w:rsid w:val="00640C55"/>
    <w:rsid w:val="006438E7"/>
    <w:rsid w:val="0065595B"/>
    <w:rsid w:val="00660269"/>
    <w:rsid w:val="00665F89"/>
    <w:rsid w:val="00673C92"/>
    <w:rsid w:val="006753EC"/>
    <w:rsid w:val="0068497F"/>
    <w:rsid w:val="006A0211"/>
    <w:rsid w:val="006A2789"/>
    <w:rsid w:val="006A3A9E"/>
    <w:rsid w:val="006A4978"/>
    <w:rsid w:val="006A7261"/>
    <w:rsid w:val="006B0D29"/>
    <w:rsid w:val="006B1819"/>
    <w:rsid w:val="006B5AA2"/>
    <w:rsid w:val="006B5DE7"/>
    <w:rsid w:val="006C5048"/>
    <w:rsid w:val="006C6A4B"/>
    <w:rsid w:val="006C779F"/>
    <w:rsid w:val="006D01F5"/>
    <w:rsid w:val="006D02A8"/>
    <w:rsid w:val="006D0CFB"/>
    <w:rsid w:val="006D30C0"/>
    <w:rsid w:val="006D7535"/>
    <w:rsid w:val="006E450B"/>
    <w:rsid w:val="006E7B00"/>
    <w:rsid w:val="006F0D7E"/>
    <w:rsid w:val="00710B77"/>
    <w:rsid w:val="0072075B"/>
    <w:rsid w:val="0072099D"/>
    <w:rsid w:val="007221C2"/>
    <w:rsid w:val="00725816"/>
    <w:rsid w:val="00730955"/>
    <w:rsid w:val="00733A9C"/>
    <w:rsid w:val="00736574"/>
    <w:rsid w:val="007367E0"/>
    <w:rsid w:val="00737215"/>
    <w:rsid w:val="0073783C"/>
    <w:rsid w:val="0074258F"/>
    <w:rsid w:val="00754905"/>
    <w:rsid w:val="00760038"/>
    <w:rsid w:val="00761DB9"/>
    <w:rsid w:val="00762EE0"/>
    <w:rsid w:val="00765C41"/>
    <w:rsid w:val="00771100"/>
    <w:rsid w:val="007759DD"/>
    <w:rsid w:val="00785921"/>
    <w:rsid w:val="0078609F"/>
    <w:rsid w:val="00787C9F"/>
    <w:rsid w:val="007917BA"/>
    <w:rsid w:val="007925F8"/>
    <w:rsid w:val="007A5C6F"/>
    <w:rsid w:val="007A7276"/>
    <w:rsid w:val="007C1081"/>
    <w:rsid w:val="007C4945"/>
    <w:rsid w:val="007D099A"/>
    <w:rsid w:val="007D2467"/>
    <w:rsid w:val="007D2BF9"/>
    <w:rsid w:val="007D4241"/>
    <w:rsid w:val="007D4317"/>
    <w:rsid w:val="007D4EA3"/>
    <w:rsid w:val="007F1CFF"/>
    <w:rsid w:val="007F5DD5"/>
    <w:rsid w:val="00801872"/>
    <w:rsid w:val="00821A1B"/>
    <w:rsid w:val="008262E9"/>
    <w:rsid w:val="00827E69"/>
    <w:rsid w:val="00833341"/>
    <w:rsid w:val="00835C4D"/>
    <w:rsid w:val="00843F48"/>
    <w:rsid w:val="00851423"/>
    <w:rsid w:val="008528E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33B"/>
    <w:rsid w:val="00921F47"/>
    <w:rsid w:val="009228AB"/>
    <w:rsid w:val="009239B5"/>
    <w:rsid w:val="0093085B"/>
    <w:rsid w:val="00931C57"/>
    <w:rsid w:val="009347A5"/>
    <w:rsid w:val="00942257"/>
    <w:rsid w:val="0094447A"/>
    <w:rsid w:val="0094658F"/>
    <w:rsid w:val="009471BF"/>
    <w:rsid w:val="00950E4E"/>
    <w:rsid w:val="009529BD"/>
    <w:rsid w:val="009533B4"/>
    <w:rsid w:val="00964656"/>
    <w:rsid w:val="00971D93"/>
    <w:rsid w:val="009775F5"/>
    <w:rsid w:val="00991982"/>
    <w:rsid w:val="009B0AA8"/>
    <w:rsid w:val="009B1F6B"/>
    <w:rsid w:val="009B71B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826"/>
    <w:rsid w:val="00A33051"/>
    <w:rsid w:val="00A407AD"/>
    <w:rsid w:val="00A40923"/>
    <w:rsid w:val="00A41C05"/>
    <w:rsid w:val="00A421C5"/>
    <w:rsid w:val="00A42426"/>
    <w:rsid w:val="00A514B7"/>
    <w:rsid w:val="00A54A0B"/>
    <w:rsid w:val="00A55D99"/>
    <w:rsid w:val="00A65FD4"/>
    <w:rsid w:val="00A768E2"/>
    <w:rsid w:val="00A81198"/>
    <w:rsid w:val="00A81E48"/>
    <w:rsid w:val="00A82035"/>
    <w:rsid w:val="00A84B81"/>
    <w:rsid w:val="00A90D77"/>
    <w:rsid w:val="00A92E07"/>
    <w:rsid w:val="00AA0B3A"/>
    <w:rsid w:val="00AA45CA"/>
    <w:rsid w:val="00AA6EB4"/>
    <w:rsid w:val="00AA767D"/>
    <w:rsid w:val="00AB0CC9"/>
    <w:rsid w:val="00AB2EDB"/>
    <w:rsid w:val="00AC3FF6"/>
    <w:rsid w:val="00AD482C"/>
    <w:rsid w:val="00AD5F46"/>
    <w:rsid w:val="00AD73EC"/>
    <w:rsid w:val="00AE5BC7"/>
    <w:rsid w:val="00AF5AAF"/>
    <w:rsid w:val="00B046D8"/>
    <w:rsid w:val="00B13F4C"/>
    <w:rsid w:val="00B16219"/>
    <w:rsid w:val="00B16C59"/>
    <w:rsid w:val="00B23786"/>
    <w:rsid w:val="00B33FDD"/>
    <w:rsid w:val="00B359CC"/>
    <w:rsid w:val="00B36107"/>
    <w:rsid w:val="00B41789"/>
    <w:rsid w:val="00B46C03"/>
    <w:rsid w:val="00B5118C"/>
    <w:rsid w:val="00B605E7"/>
    <w:rsid w:val="00B60AA7"/>
    <w:rsid w:val="00B60C6C"/>
    <w:rsid w:val="00B619A9"/>
    <w:rsid w:val="00B65A9D"/>
    <w:rsid w:val="00B66D60"/>
    <w:rsid w:val="00B71AF1"/>
    <w:rsid w:val="00B75EDE"/>
    <w:rsid w:val="00B77D88"/>
    <w:rsid w:val="00B77FAF"/>
    <w:rsid w:val="00B84336"/>
    <w:rsid w:val="00B851B9"/>
    <w:rsid w:val="00B86453"/>
    <w:rsid w:val="00B90054"/>
    <w:rsid w:val="00B91CAA"/>
    <w:rsid w:val="00B92C14"/>
    <w:rsid w:val="00BA0066"/>
    <w:rsid w:val="00BA55E5"/>
    <w:rsid w:val="00BB2496"/>
    <w:rsid w:val="00BB69DB"/>
    <w:rsid w:val="00BC1FC9"/>
    <w:rsid w:val="00BC322E"/>
    <w:rsid w:val="00BC44CD"/>
    <w:rsid w:val="00BC48A6"/>
    <w:rsid w:val="00BE7978"/>
    <w:rsid w:val="00BF6F0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61B2"/>
    <w:rsid w:val="00CA6ACA"/>
    <w:rsid w:val="00CB0493"/>
    <w:rsid w:val="00CB17FF"/>
    <w:rsid w:val="00CB1ED7"/>
    <w:rsid w:val="00CC08B6"/>
    <w:rsid w:val="00CC167C"/>
    <w:rsid w:val="00CC52D9"/>
    <w:rsid w:val="00CD1EE0"/>
    <w:rsid w:val="00CD6647"/>
    <w:rsid w:val="00CE19E5"/>
    <w:rsid w:val="00CE4B73"/>
    <w:rsid w:val="00CF70BB"/>
    <w:rsid w:val="00D03F00"/>
    <w:rsid w:val="00D074DB"/>
    <w:rsid w:val="00D139CF"/>
    <w:rsid w:val="00D37E7F"/>
    <w:rsid w:val="00D47AD7"/>
    <w:rsid w:val="00D50775"/>
    <w:rsid w:val="00D51529"/>
    <w:rsid w:val="00D65F3B"/>
    <w:rsid w:val="00D753D8"/>
    <w:rsid w:val="00D8169A"/>
    <w:rsid w:val="00D81C00"/>
    <w:rsid w:val="00D85218"/>
    <w:rsid w:val="00D915B1"/>
    <w:rsid w:val="00DA1C9D"/>
    <w:rsid w:val="00DA299D"/>
    <w:rsid w:val="00DA65C4"/>
    <w:rsid w:val="00DB0B4C"/>
    <w:rsid w:val="00DD2BE0"/>
    <w:rsid w:val="00DD5CF1"/>
    <w:rsid w:val="00DE4447"/>
    <w:rsid w:val="00DE5DA2"/>
    <w:rsid w:val="00DF0033"/>
    <w:rsid w:val="00DF40E5"/>
    <w:rsid w:val="00E026BF"/>
    <w:rsid w:val="00E051BB"/>
    <w:rsid w:val="00E07B1B"/>
    <w:rsid w:val="00E11853"/>
    <w:rsid w:val="00E3645A"/>
    <w:rsid w:val="00E43AA6"/>
    <w:rsid w:val="00E5245E"/>
    <w:rsid w:val="00E52A86"/>
    <w:rsid w:val="00E54B47"/>
    <w:rsid w:val="00E553BF"/>
    <w:rsid w:val="00E55D93"/>
    <w:rsid w:val="00E5675F"/>
    <w:rsid w:val="00E6123A"/>
    <w:rsid w:val="00E61294"/>
    <w:rsid w:val="00E719C4"/>
    <w:rsid w:val="00E7237C"/>
    <w:rsid w:val="00E77C46"/>
    <w:rsid w:val="00E82C16"/>
    <w:rsid w:val="00E86CE8"/>
    <w:rsid w:val="00E90E82"/>
    <w:rsid w:val="00E97B18"/>
    <w:rsid w:val="00EA00CB"/>
    <w:rsid w:val="00EA1BAA"/>
    <w:rsid w:val="00EA1FC8"/>
    <w:rsid w:val="00EA3FCD"/>
    <w:rsid w:val="00EA4002"/>
    <w:rsid w:val="00EA42A0"/>
    <w:rsid w:val="00EB3BBD"/>
    <w:rsid w:val="00EB4580"/>
    <w:rsid w:val="00EB6714"/>
    <w:rsid w:val="00EC0A68"/>
    <w:rsid w:val="00EC5006"/>
    <w:rsid w:val="00ED2315"/>
    <w:rsid w:val="00ED49C3"/>
    <w:rsid w:val="00ED6CE8"/>
    <w:rsid w:val="00ED7AA6"/>
    <w:rsid w:val="00EE2A56"/>
    <w:rsid w:val="00EE3818"/>
    <w:rsid w:val="00EE400D"/>
    <w:rsid w:val="00EF31B7"/>
    <w:rsid w:val="00EF4BBD"/>
    <w:rsid w:val="00F13473"/>
    <w:rsid w:val="00F22264"/>
    <w:rsid w:val="00F2564D"/>
    <w:rsid w:val="00F3121F"/>
    <w:rsid w:val="00F35B05"/>
    <w:rsid w:val="00F40836"/>
    <w:rsid w:val="00F413D9"/>
    <w:rsid w:val="00F5135F"/>
    <w:rsid w:val="00F51F78"/>
    <w:rsid w:val="00F73638"/>
    <w:rsid w:val="00F77314"/>
    <w:rsid w:val="00F86F47"/>
    <w:rsid w:val="00F90B64"/>
    <w:rsid w:val="00F922D2"/>
    <w:rsid w:val="00FA140F"/>
    <w:rsid w:val="00FB2F0F"/>
    <w:rsid w:val="00FB5086"/>
    <w:rsid w:val="00FB5411"/>
    <w:rsid w:val="00FB6392"/>
    <w:rsid w:val="00FD3C70"/>
    <w:rsid w:val="00FD5246"/>
    <w:rsid w:val="00FD6820"/>
    <w:rsid w:val="00FE12D8"/>
    <w:rsid w:val="00FF7C02"/>
    <w:rsid w:val="024801E3"/>
    <w:rsid w:val="3479C22A"/>
    <w:rsid w:val="647B2B65"/>
    <w:rsid w:val="6B2CF8ED"/>
    <w:rsid w:val="71D52B3E"/>
    <w:rsid w:val="7596B9DE"/>
    <w:rsid w:val="7E9A8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4337A9F-45F2-46E9-BF02-6447D57B7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9717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9717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97172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971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Punktlista1">
    <w:name w:val="Punktlista 1"/>
    <w:rsid w:val="00297172"/>
    <w:pPr>
      <w:numPr>
        <w:numId w:val="21"/>
      </w:numPr>
      <w:spacing w:after="80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2</Pages>
  <Words>221</Words>
  <Characters>1175</Characters>
  <Application>Microsoft Office Word</Application>
  <DocSecurity>0</DocSecurity>
  <Lines>9</Lines>
  <Paragraphs>2</Paragraphs>
  <ScaleCrop>false</ScaleCrop>
  <Manager/>
  <Company/>
  <LinksUpToDate>false</LinksUpToDate>
  <CharactersWithSpaces>1394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Arbetsmiljö Riskbedömning arbetsmiljö - Ortopedteknik</dc:title>
  <dc:subject/>
  <dc:creator>patrik.jens.johansson@vgregion.se</dc:creator>
  <keywords/>
  <lastModifiedBy>Rebecka Molid</lastModifiedBy>
  <revision>53</revision>
  <lastPrinted>2016-03-31T19:56:00.0000000Z</lastPrinted>
  <dcterms:created xsi:type="dcterms:W3CDTF">2022-03-16T17:31:00.0000000Z</dcterms:created>
  <dcterms:modified xsi:type="dcterms:W3CDTF">2025-01-13T08:48:00.0000000Z</dcterms:modified>
</coreProperties>
</file>