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31EA5" w14:textId="77777777" w:rsidR="008F4769" w:rsidRDefault="008F4769" w:rsidP="00F35B05">
      <w:pPr>
        <w:pStyle w:val="Rubrik2"/>
        <w:sectPr w:rsidR="008F4769" w:rsidSect="008F476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4B829F" w14:textId="77777777" w:rsidR="008F4769" w:rsidRPr="008F4769" w:rsidRDefault="008F4769" w:rsidP="004D7D26">
      <w:pPr>
        <w:pStyle w:val="Rubrik1"/>
      </w:pPr>
      <w:r w:rsidRPr="008F4769">
        <w:t>Hygienombudets roll – ansvarsfördelning och arbetssätt vid SÄS</w:t>
      </w:r>
    </w:p>
    <w:p w14:paraId="09DEF012" w14:textId="77777777" w:rsidR="008F4769" w:rsidRPr="008F4769" w:rsidRDefault="008F4769" w:rsidP="004D7D26">
      <w:pPr>
        <w:pStyle w:val="Rubrik2"/>
      </w:pPr>
      <w:bookmarkStart w:id="1" w:name="_Toc492474362"/>
      <w:bookmarkStart w:id="2" w:name="_Toc256000000"/>
      <w:bookmarkStart w:id="3" w:name="_Toc256000013"/>
      <w:bookmarkStart w:id="4" w:name="_Toc256000026"/>
      <w:bookmarkStart w:id="5" w:name="_Toc21529427"/>
      <w:bookmarkStart w:id="6" w:name="_Toc256000039"/>
      <w:bookmarkStart w:id="7" w:name="_Toc256000052"/>
      <w:bookmarkStart w:id="8" w:name="_Toc256000065"/>
      <w:bookmarkStart w:id="9" w:name="_Toc256000078"/>
      <w:bookmarkStart w:id="10" w:name="_Toc256000091"/>
      <w:bookmarkStart w:id="11" w:name="_Toc139284700"/>
      <w:r w:rsidRPr="008F4769">
        <w:t>Sammanfattning</w:t>
      </w:r>
      <w:bookmarkEnd w:id="1"/>
      <w:bookmarkEnd w:id="2"/>
      <w:bookmarkEnd w:id="3"/>
      <w:bookmarkEnd w:id="4"/>
      <w:bookmarkEnd w:id="5"/>
      <w:bookmarkEnd w:id="6"/>
      <w:bookmarkEnd w:id="7"/>
      <w:bookmarkEnd w:id="8"/>
      <w:bookmarkEnd w:id="9"/>
      <w:bookmarkEnd w:id="10"/>
      <w:bookmarkEnd w:id="11"/>
    </w:p>
    <w:p w14:paraId="48ACA201" w14:textId="77777777" w:rsidR="008F4769" w:rsidRPr="008F4769" w:rsidRDefault="008F4769" w:rsidP="004D7D26">
      <w:r w:rsidRPr="008F4769">
        <w:t>Riktlinjen beskriver - som en del i ett ledningssystem - hygienombudets ansvarsområden samt de rutiner för inrapportering av följsamhetsmätning för basala hygienrutiner som ska göras med stöd av närmaste chef.</w:t>
      </w:r>
    </w:p>
    <w:p w14:paraId="21CFD46F" w14:textId="77777777" w:rsidR="008F4769" w:rsidRDefault="008F4769" w:rsidP="004D7D26">
      <w:r w:rsidRPr="008F4769">
        <w:t>Hygienombudet utses personligen av vårdenhetschef (VEC)/läkarchef för att driva de vårdhygieniska frågorna på sin enhet med stöd av vårdhygienisk expertis.</w:t>
      </w:r>
    </w:p>
    <w:p w14:paraId="0E386F4F" w14:textId="7952BAFC" w:rsidR="004D7D26" w:rsidRPr="008F4769" w:rsidRDefault="004D7D26" w:rsidP="004D7D26">
      <w:pPr>
        <w:pStyle w:val="Rubrik2"/>
      </w:pPr>
      <w:bookmarkStart w:id="12" w:name="_Toc139284701"/>
      <w:r>
        <w:t>Förändringar sedan föregående version</w:t>
      </w:r>
      <w:bookmarkEnd w:id="12"/>
    </w:p>
    <w:p w14:paraId="1BC9228C" w14:textId="1C2A98D7" w:rsidR="00C80DDD" w:rsidRDefault="00172A92" w:rsidP="00C80DDD">
      <w:r>
        <w:t xml:space="preserve">Hänvisning till digital egenkontroll inlagd under rubrik </w:t>
      </w:r>
      <w:r w:rsidRPr="00172A92">
        <w:rPr>
          <w:i/>
          <w:iCs/>
        </w:rPr>
        <w:t>Vårdhygienisk standard</w:t>
      </w:r>
      <w:r w:rsidR="00C80DDD">
        <w:t>.</w:t>
      </w:r>
      <w:r>
        <w:t xml:space="preserve"> Innehållet i övrigt oförändrat.</w:t>
      </w:r>
    </w:p>
    <w:p w14:paraId="7BBD6A1E" w14:textId="513FE88C" w:rsidR="008F4769" w:rsidRPr="00DB10A1" w:rsidRDefault="008F4769" w:rsidP="00DB10A1">
      <w:pPr>
        <w:spacing w:before="360" w:after="40"/>
        <w:rPr>
          <w:rFonts w:asciiTheme="majorHAnsi" w:hAnsiTheme="majorHAnsi" w:cstheme="majorHAnsi"/>
          <w:sz w:val="28"/>
          <w:szCs w:val="28"/>
        </w:rPr>
      </w:pPr>
      <w:r w:rsidRPr="00DB10A1">
        <w:rPr>
          <w:rFonts w:asciiTheme="majorHAnsi" w:hAnsiTheme="majorHAnsi" w:cstheme="majorHAnsi"/>
          <w:sz w:val="28"/>
          <w:szCs w:val="28"/>
        </w:rPr>
        <w:t>Innehållsförteckning</w:t>
      </w:r>
    </w:p>
    <w:p w14:paraId="3EABB88C" w14:textId="1ACC9592" w:rsidR="006A7037" w:rsidRDefault="000737BB">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39284700" w:history="1">
        <w:r w:rsidR="006A7037" w:rsidRPr="00705CDB">
          <w:rPr>
            <w:rStyle w:val="Hyperlnk"/>
            <w:rFonts w:eastAsia="MS Gothic"/>
            <w:noProof/>
          </w:rPr>
          <w:t>Sammanfattning</w:t>
        </w:r>
        <w:r w:rsidR="006A7037">
          <w:rPr>
            <w:noProof/>
            <w:webHidden/>
          </w:rPr>
          <w:tab/>
        </w:r>
        <w:r w:rsidR="006A7037">
          <w:rPr>
            <w:noProof/>
            <w:webHidden/>
          </w:rPr>
          <w:fldChar w:fldCharType="begin"/>
        </w:r>
        <w:r w:rsidR="006A7037">
          <w:rPr>
            <w:noProof/>
            <w:webHidden/>
          </w:rPr>
          <w:instrText xml:space="preserve"> PAGEREF _Toc139284700 \h </w:instrText>
        </w:r>
        <w:r w:rsidR="006A7037">
          <w:rPr>
            <w:noProof/>
            <w:webHidden/>
          </w:rPr>
        </w:r>
        <w:r w:rsidR="006A7037">
          <w:rPr>
            <w:noProof/>
            <w:webHidden/>
          </w:rPr>
          <w:fldChar w:fldCharType="separate"/>
        </w:r>
        <w:r w:rsidR="00172A92">
          <w:rPr>
            <w:noProof/>
            <w:webHidden/>
          </w:rPr>
          <w:t>1</w:t>
        </w:r>
        <w:r w:rsidR="006A7037">
          <w:rPr>
            <w:noProof/>
            <w:webHidden/>
          </w:rPr>
          <w:fldChar w:fldCharType="end"/>
        </w:r>
      </w:hyperlink>
    </w:p>
    <w:p w14:paraId="5CD3B204" w14:textId="1FCF2B4F" w:rsidR="006A7037" w:rsidRDefault="00172A92">
      <w:pPr>
        <w:pStyle w:val="Innehll1"/>
        <w:rPr>
          <w:rFonts w:asciiTheme="minorHAnsi" w:eastAsiaTheme="minorEastAsia" w:hAnsiTheme="minorHAnsi" w:cstheme="minorBidi"/>
          <w:noProof/>
          <w:sz w:val="22"/>
          <w:szCs w:val="22"/>
        </w:rPr>
      </w:pPr>
      <w:hyperlink w:anchor="_Toc139284701" w:history="1">
        <w:r w:rsidR="006A7037" w:rsidRPr="00705CDB">
          <w:rPr>
            <w:rStyle w:val="Hyperlnk"/>
            <w:rFonts w:eastAsia="MS Gothic"/>
            <w:noProof/>
          </w:rPr>
          <w:t>Förändringar sedan föregående version</w:t>
        </w:r>
        <w:r w:rsidR="006A7037">
          <w:rPr>
            <w:noProof/>
            <w:webHidden/>
          </w:rPr>
          <w:tab/>
        </w:r>
        <w:r w:rsidR="006A7037">
          <w:rPr>
            <w:noProof/>
            <w:webHidden/>
          </w:rPr>
          <w:fldChar w:fldCharType="begin"/>
        </w:r>
        <w:r w:rsidR="006A7037">
          <w:rPr>
            <w:noProof/>
            <w:webHidden/>
          </w:rPr>
          <w:instrText xml:space="preserve"> PAGEREF _Toc139284701 \h </w:instrText>
        </w:r>
        <w:r w:rsidR="006A7037">
          <w:rPr>
            <w:noProof/>
            <w:webHidden/>
          </w:rPr>
        </w:r>
        <w:r w:rsidR="006A7037">
          <w:rPr>
            <w:noProof/>
            <w:webHidden/>
          </w:rPr>
          <w:fldChar w:fldCharType="separate"/>
        </w:r>
        <w:r>
          <w:rPr>
            <w:noProof/>
            <w:webHidden/>
          </w:rPr>
          <w:t>1</w:t>
        </w:r>
        <w:r w:rsidR="006A7037">
          <w:rPr>
            <w:noProof/>
            <w:webHidden/>
          </w:rPr>
          <w:fldChar w:fldCharType="end"/>
        </w:r>
      </w:hyperlink>
    </w:p>
    <w:p w14:paraId="40613784" w14:textId="6F8FC365" w:rsidR="006A7037" w:rsidRDefault="00172A92">
      <w:pPr>
        <w:pStyle w:val="Innehll1"/>
        <w:rPr>
          <w:rFonts w:asciiTheme="minorHAnsi" w:eastAsiaTheme="minorEastAsia" w:hAnsiTheme="minorHAnsi" w:cstheme="minorBidi"/>
          <w:noProof/>
          <w:sz w:val="22"/>
          <w:szCs w:val="22"/>
        </w:rPr>
      </w:pPr>
      <w:hyperlink w:anchor="_Toc139284702" w:history="1">
        <w:r w:rsidR="006A7037" w:rsidRPr="00705CDB">
          <w:rPr>
            <w:rStyle w:val="Hyperlnk"/>
            <w:rFonts w:eastAsia="MS Gothic"/>
            <w:noProof/>
          </w:rPr>
          <w:t>Bakgrund</w:t>
        </w:r>
        <w:r w:rsidR="006A7037">
          <w:rPr>
            <w:noProof/>
            <w:webHidden/>
          </w:rPr>
          <w:tab/>
        </w:r>
        <w:r w:rsidR="006A7037">
          <w:rPr>
            <w:noProof/>
            <w:webHidden/>
          </w:rPr>
          <w:fldChar w:fldCharType="begin"/>
        </w:r>
        <w:r w:rsidR="006A7037">
          <w:rPr>
            <w:noProof/>
            <w:webHidden/>
          </w:rPr>
          <w:instrText xml:space="preserve"> PAGEREF _Toc139284702 \h </w:instrText>
        </w:r>
        <w:r w:rsidR="006A7037">
          <w:rPr>
            <w:noProof/>
            <w:webHidden/>
          </w:rPr>
        </w:r>
        <w:r w:rsidR="006A7037">
          <w:rPr>
            <w:noProof/>
            <w:webHidden/>
          </w:rPr>
          <w:fldChar w:fldCharType="separate"/>
        </w:r>
        <w:r>
          <w:rPr>
            <w:noProof/>
            <w:webHidden/>
          </w:rPr>
          <w:t>2</w:t>
        </w:r>
        <w:r w:rsidR="006A7037">
          <w:rPr>
            <w:noProof/>
            <w:webHidden/>
          </w:rPr>
          <w:fldChar w:fldCharType="end"/>
        </w:r>
      </w:hyperlink>
    </w:p>
    <w:p w14:paraId="6C9BAAA7" w14:textId="14AF9FCC" w:rsidR="006A7037" w:rsidRDefault="00172A92">
      <w:pPr>
        <w:pStyle w:val="Innehll1"/>
        <w:rPr>
          <w:rFonts w:asciiTheme="minorHAnsi" w:eastAsiaTheme="minorEastAsia" w:hAnsiTheme="minorHAnsi" w:cstheme="minorBidi"/>
          <w:noProof/>
          <w:sz w:val="22"/>
          <w:szCs w:val="22"/>
        </w:rPr>
      </w:pPr>
      <w:hyperlink w:anchor="_Toc139284703" w:history="1">
        <w:r w:rsidR="006A7037" w:rsidRPr="00705CDB">
          <w:rPr>
            <w:rStyle w:val="Hyperlnk"/>
            <w:rFonts w:eastAsia="MS Gothic"/>
            <w:noProof/>
          </w:rPr>
          <w:t>Förutsättningar</w:t>
        </w:r>
        <w:r w:rsidR="006A7037">
          <w:rPr>
            <w:noProof/>
            <w:webHidden/>
          </w:rPr>
          <w:tab/>
        </w:r>
        <w:r w:rsidR="006A7037">
          <w:rPr>
            <w:noProof/>
            <w:webHidden/>
          </w:rPr>
          <w:fldChar w:fldCharType="begin"/>
        </w:r>
        <w:r w:rsidR="006A7037">
          <w:rPr>
            <w:noProof/>
            <w:webHidden/>
          </w:rPr>
          <w:instrText xml:space="preserve"> PAGEREF _Toc139284703 \h </w:instrText>
        </w:r>
        <w:r w:rsidR="006A7037">
          <w:rPr>
            <w:noProof/>
            <w:webHidden/>
          </w:rPr>
        </w:r>
        <w:r w:rsidR="006A7037">
          <w:rPr>
            <w:noProof/>
            <w:webHidden/>
          </w:rPr>
          <w:fldChar w:fldCharType="separate"/>
        </w:r>
        <w:r>
          <w:rPr>
            <w:noProof/>
            <w:webHidden/>
          </w:rPr>
          <w:t>2</w:t>
        </w:r>
        <w:r w:rsidR="006A7037">
          <w:rPr>
            <w:noProof/>
            <w:webHidden/>
          </w:rPr>
          <w:fldChar w:fldCharType="end"/>
        </w:r>
      </w:hyperlink>
    </w:p>
    <w:p w14:paraId="2AEEB17F" w14:textId="5FBBA52A" w:rsidR="006A7037" w:rsidRDefault="00172A92">
      <w:pPr>
        <w:pStyle w:val="Innehll2"/>
        <w:rPr>
          <w:rFonts w:asciiTheme="minorHAnsi" w:eastAsiaTheme="minorEastAsia" w:hAnsiTheme="minorHAnsi" w:cstheme="minorBidi"/>
          <w:noProof/>
          <w:sz w:val="22"/>
          <w:szCs w:val="22"/>
        </w:rPr>
      </w:pPr>
      <w:hyperlink w:anchor="_Toc139284704" w:history="1">
        <w:r w:rsidR="006A7037" w:rsidRPr="00705CDB">
          <w:rPr>
            <w:rStyle w:val="Hyperlnk"/>
            <w:rFonts w:eastAsia="MS Gothic"/>
            <w:noProof/>
          </w:rPr>
          <w:t>Ansvarsområden för hygienombud</w:t>
        </w:r>
        <w:r w:rsidR="006A7037">
          <w:rPr>
            <w:noProof/>
            <w:webHidden/>
          </w:rPr>
          <w:tab/>
        </w:r>
        <w:r w:rsidR="006A7037">
          <w:rPr>
            <w:noProof/>
            <w:webHidden/>
          </w:rPr>
          <w:fldChar w:fldCharType="begin"/>
        </w:r>
        <w:r w:rsidR="006A7037">
          <w:rPr>
            <w:noProof/>
            <w:webHidden/>
          </w:rPr>
          <w:instrText xml:space="preserve"> PAGEREF _Toc139284704 \h </w:instrText>
        </w:r>
        <w:r w:rsidR="006A7037">
          <w:rPr>
            <w:noProof/>
            <w:webHidden/>
          </w:rPr>
        </w:r>
        <w:r w:rsidR="006A7037">
          <w:rPr>
            <w:noProof/>
            <w:webHidden/>
          </w:rPr>
          <w:fldChar w:fldCharType="separate"/>
        </w:r>
        <w:r>
          <w:rPr>
            <w:noProof/>
            <w:webHidden/>
          </w:rPr>
          <w:t>2</w:t>
        </w:r>
        <w:r w:rsidR="006A7037">
          <w:rPr>
            <w:noProof/>
            <w:webHidden/>
          </w:rPr>
          <w:fldChar w:fldCharType="end"/>
        </w:r>
      </w:hyperlink>
    </w:p>
    <w:p w14:paraId="221C0D1C" w14:textId="06EDEBB2" w:rsidR="006A7037" w:rsidRDefault="00172A92">
      <w:pPr>
        <w:pStyle w:val="Innehll2"/>
        <w:rPr>
          <w:rFonts w:asciiTheme="minorHAnsi" w:eastAsiaTheme="minorEastAsia" w:hAnsiTheme="minorHAnsi" w:cstheme="minorBidi"/>
          <w:noProof/>
          <w:sz w:val="22"/>
          <w:szCs w:val="22"/>
        </w:rPr>
      </w:pPr>
      <w:hyperlink w:anchor="_Toc139284705" w:history="1">
        <w:r w:rsidR="006A7037" w:rsidRPr="00705CDB">
          <w:rPr>
            <w:rStyle w:val="Hyperlnk"/>
            <w:rFonts w:eastAsia="MS Gothic"/>
            <w:noProof/>
          </w:rPr>
          <w:t>Vårdhygienisk standard</w:t>
        </w:r>
        <w:r w:rsidR="006A7037">
          <w:rPr>
            <w:noProof/>
            <w:webHidden/>
          </w:rPr>
          <w:tab/>
        </w:r>
        <w:r w:rsidR="006A7037">
          <w:rPr>
            <w:noProof/>
            <w:webHidden/>
          </w:rPr>
          <w:fldChar w:fldCharType="begin"/>
        </w:r>
        <w:r w:rsidR="006A7037">
          <w:rPr>
            <w:noProof/>
            <w:webHidden/>
          </w:rPr>
          <w:instrText xml:space="preserve"> PAGEREF _Toc139284705 \h </w:instrText>
        </w:r>
        <w:r w:rsidR="006A7037">
          <w:rPr>
            <w:noProof/>
            <w:webHidden/>
          </w:rPr>
        </w:r>
        <w:r w:rsidR="006A7037">
          <w:rPr>
            <w:noProof/>
            <w:webHidden/>
          </w:rPr>
          <w:fldChar w:fldCharType="separate"/>
        </w:r>
        <w:r>
          <w:rPr>
            <w:noProof/>
            <w:webHidden/>
          </w:rPr>
          <w:t>3</w:t>
        </w:r>
        <w:r w:rsidR="006A7037">
          <w:rPr>
            <w:noProof/>
            <w:webHidden/>
          </w:rPr>
          <w:fldChar w:fldCharType="end"/>
        </w:r>
      </w:hyperlink>
    </w:p>
    <w:p w14:paraId="292FB8F3" w14:textId="5CECC76A" w:rsidR="006A7037" w:rsidRDefault="00172A92">
      <w:pPr>
        <w:pStyle w:val="Innehll1"/>
        <w:rPr>
          <w:rFonts w:asciiTheme="minorHAnsi" w:eastAsiaTheme="minorEastAsia" w:hAnsiTheme="minorHAnsi" w:cstheme="minorBidi"/>
          <w:noProof/>
          <w:sz w:val="22"/>
          <w:szCs w:val="22"/>
        </w:rPr>
      </w:pPr>
      <w:hyperlink w:anchor="_Toc139284706" w:history="1">
        <w:r w:rsidR="006A7037" w:rsidRPr="00705CDB">
          <w:rPr>
            <w:rStyle w:val="Hyperlnk"/>
            <w:rFonts w:eastAsia="MS Gothic"/>
            <w:noProof/>
          </w:rPr>
          <w:t>Genomförande</w:t>
        </w:r>
        <w:r w:rsidR="006A7037">
          <w:rPr>
            <w:noProof/>
            <w:webHidden/>
          </w:rPr>
          <w:tab/>
        </w:r>
        <w:r w:rsidR="006A7037">
          <w:rPr>
            <w:noProof/>
            <w:webHidden/>
          </w:rPr>
          <w:fldChar w:fldCharType="begin"/>
        </w:r>
        <w:r w:rsidR="006A7037">
          <w:rPr>
            <w:noProof/>
            <w:webHidden/>
          </w:rPr>
          <w:instrText xml:space="preserve"> PAGEREF _Toc139284706 \h </w:instrText>
        </w:r>
        <w:r w:rsidR="006A7037">
          <w:rPr>
            <w:noProof/>
            <w:webHidden/>
          </w:rPr>
        </w:r>
        <w:r w:rsidR="006A7037">
          <w:rPr>
            <w:noProof/>
            <w:webHidden/>
          </w:rPr>
          <w:fldChar w:fldCharType="separate"/>
        </w:r>
        <w:r>
          <w:rPr>
            <w:noProof/>
            <w:webHidden/>
          </w:rPr>
          <w:t>3</w:t>
        </w:r>
        <w:r w:rsidR="006A7037">
          <w:rPr>
            <w:noProof/>
            <w:webHidden/>
          </w:rPr>
          <w:fldChar w:fldCharType="end"/>
        </w:r>
      </w:hyperlink>
    </w:p>
    <w:p w14:paraId="26D70A96" w14:textId="44E1B80B" w:rsidR="006A7037" w:rsidRDefault="00172A92">
      <w:pPr>
        <w:pStyle w:val="Innehll2"/>
        <w:rPr>
          <w:rFonts w:asciiTheme="minorHAnsi" w:eastAsiaTheme="minorEastAsia" w:hAnsiTheme="minorHAnsi" w:cstheme="minorBidi"/>
          <w:noProof/>
          <w:sz w:val="22"/>
          <w:szCs w:val="22"/>
        </w:rPr>
      </w:pPr>
      <w:hyperlink w:anchor="_Toc139284707" w:history="1">
        <w:r w:rsidR="006A7037" w:rsidRPr="00705CDB">
          <w:rPr>
            <w:rStyle w:val="Hyperlnk"/>
            <w:rFonts w:eastAsia="MS Gothic"/>
            <w:noProof/>
          </w:rPr>
          <w:t>Utbildning</w:t>
        </w:r>
        <w:r w:rsidR="006A7037">
          <w:rPr>
            <w:noProof/>
            <w:webHidden/>
          </w:rPr>
          <w:tab/>
        </w:r>
        <w:r w:rsidR="006A7037">
          <w:rPr>
            <w:noProof/>
            <w:webHidden/>
          </w:rPr>
          <w:fldChar w:fldCharType="begin"/>
        </w:r>
        <w:r w:rsidR="006A7037">
          <w:rPr>
            <w:noProof/>
            <w:webHidden/>
          </w:rPr>
          <w:instrText xml:space="preserve"> PAGEREF _Toc139284707 \h </w:instrText>
        </w:r>
        <w:r w:rsidR="006A7037">
          <w:rPr>
            <w:noProof/>
            <w:webHidden/>
          </w:rPr>
        </w:r>
        <w:r w:rsidR="006A7037">
          <w:rPr>
            <w:noProof/>
            <w:webHidden/>
          </w:rPr>
          <w:fldChar w:fldCharType="separate"/>
        </w:r>
        <w:r>
          <w:rPr>
            <w:noProof/>
            <w:webHidden/>
          </w:rPr>
          <w:t>3</w:t>
        </w:r>
        <w:r w:rsidR="006A7037">
          <w:rPr>
            <w:noProof/>
            <w:webHidden/>
          </w:rPr>
          <w:fldChar w:fldCharType="end"/>
        </w:r>
      </w:hyperlink>
    </w:p>
    <w:p w14:paraId="22BDDAD6" w14:textId="2B6A33C2" w:rsidR="006A7037" w:rsidRDefault="00172A92">
      <w:pPr>
        <w:pStyle w:val="Innehll2"/>
        <w:rPr>
          <w:rFonts w:asciiTheme="minorHAnsi" w:eastAsiaTheme="minorEastAsia" w:hAnsiTheme="minorHAnsi" w:cstheme="minorBidi"/>
          <w:noProof/>
          <w:sz w:val="22"/>
          <w:szCs w:val="22"/>
        </w:rPr>
      </w:pPr>
      <w:hyperlink w:anchor="_Toc139284708" w:history="1">
        <w:r w:rsidR="006A7037" w:rsidRPr="00705CDB">
          <w:rPr>
            <w:rStyle w:val="Hyperlnk"/>
            <w:rFonts w:eastAsia="MS Gothic"/>
            <w:noProof/>
          </w:rPr>
          <w:t>Följsamhetsmätning för basala hygienrutiner och klädregler (BHK)</w:t>
        </w:r>
        <w:r w:rsidR="006A7037">
          <w:rPr>
            <w:noProof/>
            <w:webHidden/>
          </w:rPr>
          <w:tab/>
        </w:r>
        <w:r w:rsidR="006A7037">
          <w:rPr>
            <w:noProof/>
            <w:webHidden/>
          </w:rPr>
          <w:fldChar w:fldCharType="begin"/>
        </w:r>
        <w:r w:rsidR="006A7037">
          <w:rPr>
            <w:noProof/>
            <w:webHidden/>
          </w:rPr>
          <w:instrText xml:space="preserve"> PAGEREF _Toc139284708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6880FC03" w14:textId="1D6A12BA" w:rsidR="006A7037" w:rsidRDefault="00172A92">
      <w:pPr>
        <w:pStyle w:val="Innehll2"/>
        <w:rPr>
          <w:rFonts w:asciiTheme="minorHAnsi" w:eastAsiaTheme="minorEastAsia" w:hAnsiTheme="minorHAnsi" w:cstheme="minorBidi"/>
          <w:noProof/>
          <w:sz w:val="22"/>
          <w:szCs w:val="22"/>
        </w:rPr>
      </w:pPr>
      <w:hyperlink w:anchor="_Toc139284709" w:history="1">
        <w:r w:rsidR="006A7037" w:rsidRPr="00705CDB">
          <w:rPr>
            <w:rStyle w:val="Hyperlnk"/>
            <w:rFonts w:eastAsia="MS Gothic"/>
            <w:noProof/>
          </w:rPr>
          <w:t>Uppföljning</w:t>
        </w:r>
        <w:r w:rsidR="006A7037">
          <w:rPr>
            <w:noProof/>
            <w:webHidden/>
          </w:rPr>
          <w:tab/>
        </w:r>
        <w:r w:rsidR="006A7037">
          <w:rPr>
            <w:noProof/>
            <w:webHidden/>
          </w:rPr>
          <w:fldChar w:fldCharType="begin"/>
        </w:r>
        <w:r w:rsidR="006A7037">
          <w:rPr>
            <w:noProof/>
            <w:webHidden/>
          </w:rPr>
          <w:instrText xml:space="preserve"> PAGEREF _Toc139284709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3750E8BD" w14:textId="68852DBC" w:rsidR="006A7037" w:rsidRDefault="00172A92">
      <w:pPr>
        <w:pStyle w:val="Innehll3"/>
        <w:rPr>
          <w:rFonts w:asciiTheme="minorHAnsi" w:eastAsiaTheme="minorEastAsia" w:hAnsiTheme="minorHAnsi" w:cstheme="minorBidi"/>
          <w:noProof/>
          <w:sz w:val="22"/>
          <w:szCs w:val="22"/>
        </w:rPr>
      </w:pPr>
      <w:hyperlink w:anchor="_Toc139284710" w:history="1">
        <w:r w:rsidR="006A7037" w:rsidRPr="00705CDB">
          <w:rPr>
            <w:rStyle w:val="Hyperlnk"/>
            <w:rFonts w:eastAsia="MS Gothic"/>
            <w:noProof/>
          </w:rPr>
          <w:t>Formell redovisning av analyserade data</w:t>
        </w:r>
        <w:r w:rsidR="006A7037">
          <w:rPr>
            <w:noProof/>
            <w:webHidden/>
          </w:rPr>
          <w:tab/>
        </w:r>
        <w:r w:rsidR="006A7037">
          <w:rPr>
            <w:noProof/>
            <w:webHidden/>
          </w:rPr>
          <w:fldChar w:fldCharType="begin"/>
        </w:r>
        <w:r w:rsidR="006A7037">
          <w:rPr>
            <w:noProof/>
            <w:webHidden/>
          </w:rPr>
          <w:instrText xml:space="preserve"> PAGEREF _Toc139284710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35FD78D9" w14:textId="49F8C7B5" w:rsidR="006A7037" w:rsidRDefault="00172A92">
      <w:pPr>
        <w:pStyle w:val="Innehll3"/>
        <w:rPr>
          <w:rFonts w:asciiTheme="minorHAnsi" w:eastAsiaTheme="minorEastAsia" w:hAnsiTheme="minorHAnsi" w:cstheme="minorBidi"/>
          <w:noProof/>
          <w:sz w:val="22"/>
          <w:szCs w:val="22"/>
        </w:rPr>
      </w:pPr>
      <w:hyperlink w:anchor="_Toc139284711" w:history="1">
        <w:r w:rsidR="006A7037" w:rsidRPr="00705CDB">
          <w:rPr>
            <w:rStyle w:val="Hyperlnk"/>
            <w:rFonts w:eastAsia="MS Gothic"/>
            <w:noProof/>
          </w:rPr>
          <w:t>Hygienombudsträffar</w:t>
        </w:r>
        <w:r w:rsidR="006A7037">
          <w:rPr>
            <w:noProof/>
            <w:webHidden/>
          </w:rPr>
          <w:tab/>
        </w:r>
        <w:r w:rsidR="006A7037">
          <w:rPr>
            <w:noProof/>
            <w:webHidden/>
          </w:rPr>
          <w:fldChar w:fldCharType="begin"/>
        </w:r>
        <w:r w:rsidR="006A7037">
          <w:rPr>
            <w:noProof/>
            <w:webHidden/>
          </w:rPr>
          <w:instrText xml:space="preserve"> PAGEREF _Toc139284711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5811DCAB" w14:textId="28F4A7AD" w:rsidR="006A7037" w:rsidRDefault="00172A92">
      <w:pPr>
        <w:pStyle w:val="Innehll1"/>
        <w:rPr>
          <w:rFonts w:asciiTheme="minorHAnsi" w:eastAsiaTheme="minorEastAsia" w:hAnsiTheme="minorHAnsi" w:cstheme="minorBidi"/>
          <w:noProof/>
          <w:sz w:val="22"/>
          <w:szCs w:val="22"/>
        </w:rPr>
      </w:pPr>
      <w:hyperlink w:anchor="_Toc139284712" w:history="1">
        <w:r w:rsidR="006A7037" w:rsidRPr="00705CDB">
          <w:rPr>
            <w:rStyle w:val="Hyperlnk"/>
            <w:rFonts w:ascii="Arial" w:eastAsia="MS Gothic" w:hAnsi="Arial"/>
            <w:noProof/>
            <w:kern w:val="32"/>
          </w:rPr>
          <w:t>Dokumentinformation</w:t>
        </w:r>
        <w:r w:rsidR="006A7037">
          <w:rPr>
            <w:noProof/>
            <w:webHidden/>
          </w:rPr>
          <w:tab/>
        </w:r>
        <w:r w:rsidR="006A7037">
          <w:rPr>
            <w:noProof/>
            <w:webHidden/>
          </w:rPr>
          <w:fldChar w:fldCharType="begin"/>
        </w:r>
        <w:r w:rsidR="006A7037">
          <w:rPr>
            <w:noProof/>
            <w:webHidden/>
          </w:rPr>
          <w:instrText xml:space="preserve"> PAGEREF _Toc139284712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404B8308" w14:textId="11404F3D" w:rsidR="006A7037" w:rsidRDefault="00172A92">
      <w:pPr>
        <w:pStyle w:val="Innehll1"/>
        <w:rPr>
          <w:rFonts w:asciiTheme="minorHAnsi" w:eastAsiaTheme="minorEastAsia" w:hAnsiTheme="minorHAnsi" w:cstheme="minorBidi"/>
          <w:noProof/>
          <w:sz w:val="22"/>
          <w:szCs w:val="22"/>
        </w:rPr>
      </w:pPr>
      <w:hyperlink w:anchor="_Toc139284713" w:history="1">
        <w:r w:rsidR="006A7037" w:rsidRPr="00705CDB">
          <w:rPr>
            <w:rStyle w:val="Hyperlnk"/>
            <w:rFonts w:eastAsia="MS Gothic"/>
            <w:noProof/>
          </w:rPr>
          <w:t>Referens- och länkförteckning</w:t>
        </w:r>
        <w:r w:rsidR="006A7037">
          <w:rPr>
            <w:noProof/>
            <w:webHidden/>
          </w:rPr>
          <w:tab/>
        </w:r>
        <w:r w:rsidR="006A7037">
          <w:rPr>
            <w:noProof/>
            <w:webHidden/>
          </w:rPr>
          <w:fldChar w:fldCharType="begin"/>
        </w:r>
        <w:r w:rsidR="006A7037">
          <w:rPr>
            <w:noProof/>
            <w:webHidden/>
          </w:rPr>
          <w:instrText xml:space="preserve"> PAGEREF _Toc139284713 \h </w:instrText>
        </w:r>
        <w:r w:rsidR="006A7037">
          <w:rPr>
            <w:noProof/>
            <w:webHidden/>
          </w:rPr>
        </w:r>
        <w:r w:rsidR="006A7037">
          <w:rPr>
            <w:noProof/>
            <w:webHidden/>
          </w:rPr>
          <w:fldChar w:fldCharType="separate"/>
        </w:r>
        <w:r>
          <w:rPr>
            <w:noProof/>
            <w:webHidden/>
          </w:rPr>
          <w:t>4</w:t>
        </w:r>
        <w:r w:rsidR="006A7037">
          <w:rPr>
            <w:noProof/>
            <w:webHidden/>
          </w:rPr>
          <w:fldChar w:fldCharType="end"/>
        </w:r>
      </w:hyperlink>
    </w:p>
    <w:p w14:paraId="0ADA2934" w14:textId="2BEEADDD" w:rsidR="008F4769" w:rsidRPr="008F4769" w:rsidRDefault="000737BB" w:rsidP="00DB10A1">
      <w:pPr>
        <w:pStyle w:val="Rubrik2"/>
      </w:pPr>
      <w:r>
        <w:rPr>
          <w:noProof/>
        </w:rPr>
        <w:lastRenderedPageBreak/>
        <w:fldChar w:fldCharType="end"/>
      </w:r>
      <w:bookmarkStart w:id="13" w:name="_Toc492474363"/>
      <w:bookmarkStart w:id="14" w:name="_Toc256000001"/>
      <w:bookmarkStart w:id="15" w:name="_Toc256000014"/>
      <w:bookmarkStart w:id="16" w:name="_Toc256000027"/>
      <w:bookmarkStart w:id="17" w:name="_Toc21529428"/>
      <w:bookmarkStart w:id="18" w:name="_Toc256000040"/>
      <w:bookmarkStart w:id="19" w:name="_Toc256000053"/>
      <w:bookmarkStart w:id="20" w:name="_Toc256000066"/>
      <w:bookmarkStart w:id="21" w:name="_Toc256000079"/>
      <w:bookmarkStart w:id="22" w:name="_Toc256000092"/>
      <w:bookmarkStart w:id="23" w:name="_Toc139284702"/>
      <w:r w:rsidR="008F4769" w:rsidRPr="008F4769">
        <w:t>Bakgrund</w:t>
      </w:r>
      <w:bookmarkEnd w:id="13"/>
      <w:bookmarkEnd w:id="14"/>
      <w:bookmarkEnd w:id="15"/>
      <w:bookmarkEnd w:id="16"/>
      <w:bookmarkEnd w:id="17"/>
      <w:bookmarkEnd w:id="18"/>
      <w:bookmarkEnd w:id="19"/>
      <w:bookmarkEnd w:id="20"/>
      <w:bookmarkEnd w:id="21"/>
      <w:bookmarkEnd w:id="22"/>
      <w:bookmarkEnd w:id="23"/>
    </w:p>
    <w:p w14:paraId="6E6B6D1B" w14:textId="77777777" w:rsidR="008F4769" w:rsidRPr="008F4769" w:rsidRDefault="008F4769" w:rsidP="005C7478">
      <w:r w:rsidRPr="008F4769">
        <w:t>Södra Älvsborgs Sjukhus har ”Tillsammans med patienten – för patienten” och ”Vård i toppklass” som två långsiktigt strategiska fokusområden”. Med vårdskador menas lidande, kroppslig eller psykisk skada eller sjukdom och dödsfall som hade varit möjliga att undvika. En omfattande del av alla vårdskador utgörs av vårdrelaterade infektioner.</w:t>
      </w:r>
    </w:p>
    <w:p w14:paraId="2A458E02" w14:textId="3EFD1FDC" w:rsidR="008F4769" w:rsidRPr="008F4769" w:rsidRDefault="008F4769" w:rsidP="005C7478">
      <w:r w:rsidRPr="008F4769">
        <w:t xml:space="preserve">Ett systematiskt arbete för en </w:t>
      </w:r>
      <w:hyperlink w:anchor="_Vårdhygienisk_standard" w:history="1">
        <w:r w:rsidRPr="008F4769">
          <w:t>god hygienisk standard</w:t>
        </w:r>
      </w:hyperlink>
      <w:r w:rsidRPr="008F4769">
        <w:t xml:space="preserve"> på enhetsnivå med stöd av vårdhygienisk expertis syftar till att begränsa antalet vårdrelaterade infektioner och minska risken för smittspridningar. Hygienombudet utses av vårdenhetschef/läkarchef för att tillsammans med denne bedriva det arbetet.</w:t>
      </w:r>
    </w:p>
    <w:p w14:paraId="4965BD77" w14:textId="77777777" w:rsidR="008F4769" w:rsidRPr="008F4769" w:rsidRDefault="008F4769" w:rsidP="00DB10A1">
      <w:pPr>
        <w:pStyle w:val="Rubrik2"/>
      </w:pPr>
      <w:bookmarkStart w:id="24" w:name="_Toc492474364"/>
      <w:bookmarkStart w:id="25" w:name="_Toc256000002"/>
      <w:bookmarkStart w:id="26" w:name="_Toc256000015"/>
      <w:bookmarkStart w:id="27" w:name="_Toc256000028"/>
      <w:bookmarkStart w:id="28" w:name="_Toc21529429"/>
      <w:bookmarkStart w:id="29" w:name="_Toc256000041"/>
      <w:bookmarkStart w:id="30" w:name="_Toc256000054"/>
      <w:bookmarkStart w:id="31" w:name="_Toc256000067"/>
      <w:bookmarkStart w:id="32" w:name="_Toc256000080"/>
      <w:bookmarkStart w:id="33" w:name="_Toc256000093"/>
      <w:bookmarkStart w:id="34" w:name="_Toc139284703"/>
      <w:r w:rsidRPr="008F4769">
        <w:t>Förutsättningar</w:t>
      </w:r>
      <w:bookmarkEnd w:id="24"/>
      <w:bookmarkEnd w:id="25"/>
      <w:bookmarkEnd w:id="26"/>
      <w:bookmarkEnd w:id="27"/>
      <w:bookmarkEnd w:id="28"/>
      <w:bookmarkEnd w:id="29"/>
      <w:bookmarkEnd w:id="30"/>
      <w:bookmarkEnd w:id="31"/>
      <w:bookmarkEnd w:id="32"/>
      <w:bookmarkEnd w:id="33"/>
      <w:bookmarkEnd w:id="34"/>
    </w:p>
    <w:p w14:paraId="5F2256CB" w14:textId="1AB28821" w:rsidR="008F4769" w:rsidRPr="008F4769" w:rsidRDefault="008F4769" w:rsidP="00DB10A1">
      <w:pPr>
        <w:pStyle w:val="Punktlista"/>
      </w:pPr>
      <w:bookmarkStart w:id="35" w:name="_SOSFS_2011:9_Ledningssystem"/>
      <w:bookmarkEnd w:id="35"/>
      <w:r w:rsidRPr="008F4769">
        <w:rPr>
          <w:b/>
        </w:rPr>
        <w:t>Hälso</w:t>
      </w:r>
      <w:r w:rsidR="00F84A9E">
        <w:rPr>
          <w:b/>
        </w:rPr>
        <w:t>-</w:t>
      </w:r>
      <w:r w:rsidRPr="008F4769">
        <w:rPr>
          <w:b/>
        </w:rPr>
        <w:t xml:space="preserve"> och sjukvårdslagen 2017:30 5</w:t>
      </w:r>
      <w:r w:rsidRPr="008F4769">
        <w:rPr>
          <w:b/>
        </w:rPr>
        <w:br/>
      </w:r>
      <w:r w:rsidRPr="008F4769">
        <w:t>I kap §1 anges att ”Hälso- och sjukvårdsverksamhet ska bedrivas så att kraven på en god vård uppfylls. Det innebär att vården särskilt ska vara av god kvalitet med en god hygienisk standard”</w:t>
      </w:r>
      <w:r w:rsidR="008918C5">
        <w:t>.</w:t>
      </w:r>
    </w:p>
    <w:p w14:paraId="43689E69" w14:textId="77777777" w:rsidR="008F4769" w:rsidRPr="008F4769" w:rsidRDefault="008F4769" w:rsidP="00DB10A1">
      <w:pPr>
        <w:pStyle w:val="Punktlista"/>
      </w:pPr>
      <w:r w:rsidRPr="008F4769">
        <w:rPr>
          <w:b/>
        </w:rPr>
        <w:t>Ledningssystem för systematiskt kvalitetsarbete (SOSFS 2011:9)</w:t>
      </w:r>
      <w:r w:rsidRPr="008F4769">
        <w:br/>
      </w:r>
      <w:r w:rsidRPr="00DB10A1">
        <w:t>Socialstyrelsens föreskrifter och allmänna råd om ledningssystem för systematiskt kvalitetsarbete ålägger vårdgivaren att utöva egenkontroll. Vårdgivaren ansvarar för att säkerställa och ta fram de processer och rutiner som behövs för en god vårdhygienisk standard</w:t>
      </w:r>
      <w:r w:rsidRPr="008F4769">
        <w:t xml:space="preserve"> och att denna standard följs av medarbetarna [1].</w:t>
      </w:r>
    </w:p>
    <w:p w14:paraId="1F91F4DE" w14:textId="77777777" w:rsidR="008F4769" w:rsidRPr="008F4769" w:rsidRDefault="008F4769" w:rsidP="001A7010">
      <w:pPr>
        <w:ind w:left="1349"/>
      </w:pPr>
      <w:r w:rsidRPr="008F4769">
        <w:t>Vilka rutiner som behövs för att säkerställa att reglerna följs kan variera beroende på vilken typ av verksamhet som bedrivs.</w:t>
      </w:r>
    </w:p>
    <w:p w14:paraId="3D6BB081" w14:textId="32E6C227" w:rsidR="008F4769" w:rsidRPr="008F4769" w:rsidRDefault="008F4769" w:rsidP="00DB10A1">
      <w:pPr>
        <w:pStyle w:val="Punktlista"/>
      </w:pPr>
      <w:r w:rsidRPr="46361123">
        <w:rPr>
          <w:b/>
          <w:bCs/>
        </w:rPr>
        <w:t>Smittrisker</w:t>
      </w:r>
      <w:r w:rsidR="779E241F" w:rsidRPr="46361123">
        <w:rPr>
          <w:b/>
          <w:bCs/>
        </w:rPr>
        <w:t xml:space="preserve"> </w:t>
      </w:r>
      <w:r w:rsidRPr="46361123">
        <w:rPr>
          <w:b/>
          <w:bCs/>
        </w:rPr>
        <w:t>(AFS 2018:4)</w:t>
      </w:r>
      <w:r>
        <w:br/>
        <w:t>Föreskrifter från Arbetsmiljöverket anger de säkerhetsåtgärder som krävs vid mikrobiologiska arbetsmiljörisker [2]</w:t>
      </w:r>
      <w:r w:rsidR="008918C5">
        <w:t>.</w:t>
      </w:r>
    </w:p>
    <w:p w14:paraId="675F261E" w14:textId="77777777" w:rsidR="008F4769" w:rsidRPr="008F4769" w:rsidRDefault="008F4769" w:rsidP="00DB10A1">
      <w:pPr>
        <w:pStyle w:val="Punktlista"/>
      </w:pPr>
      <w:r w:rsidRPr="008F4769">
        <w:rPr>
          <w:b/>
        </w:rPr>
        <w:t>Basal hygien i vård och omsorg (SOSFS 2015:10)</w:t>
      </w:r>
      <w:r w:rsidRPr="008F4769">
        <w:br/>
        <w:t>Socialstyrelsens föreskrifter om basal hygien i vård och omsorg syftar till att förebygga och förhindra smittspridning och infektioner i vård och omsorg [3].</w:t>
      </w:r>
    </w:p>
    <w:p w14:paraId="48464442" w14:textId="77777777" w:rsidR="008F4769" w:rsidRPr="008F4769" w:rsidRDefault="008F4769" w:rsidP="001A7010">
      <w:pPr>
        <w:pStyle w:val="Rubrik3"/>
      </w:pPr>
      <w:bookmarkStart w:id="36" w:name="_Toc492474365"/>
      <w:bookmarkStart w:id="37" w:name="_Toc256000003"/>
      <w:bookmarkStart w:id="38" w:name="_Toc256000016"/>
      <w:bookmarkStart w:id="39" w:name="_Toc256000029"/>
      <w:bookmarkStart w:id="40" w:name="_Toc21529430"/>
      <w:bookmarkStart w:id="41" w:name="_Toc256000042"/>
      <w:bookmarkStart w:id="42" w:name="_Toc256000055"/>
      <w:bookmarkStart w:id="43" w:name="_Toc256000068"/>
      <w:bookmarkStart w:id="44" w:name="_Toc256000081"/>
      <w:bookmarkStart w:id="45" w:name="_Toc256000094"/>
      <w:bookmarkStart w:id="46" w:name="_Toc139284704"/>
      <w:r w:rsidRPr="008F4769">
        <w:t>Ansvarsområden för hygienombud</w:t>
      </w:r>
      <w:bookmarkEnd w:id="36"/>
      <w:bookmarkEnd w:id="37"/>
      <w:bookmarkEnd w:id="38"/>
      <w:bookmarkEnd w:id="39"/>
      <w:bookmarkEnd w:id="40"/>
      <w:bookmarkEnd w:id="41"/>
      <w:bookmarkEnd w:id="42"/>
      <w:bookmarkEnd w:id="43"/>
      <w:bookmarkEnd w:id="44"/>
      <w:bookmarkEnd w:id="45"/>
      <w:bookmarkEnd w:id="46"/>
    </w:p>
    <w:p w14:paraId="4AB57F61" w14:textId="77777777" w:rsidR="008F4769" w:rsidRPr="008F4769" w:rsidRDefault="008F4769" w:rsidP="001A7010">
      <w:r w:rsidRPr="008F4769">
        <w:t>Hygienombudet ska regelbundet beredas schematid för att utföra nedan listade arbetsuppgifter:</w:t>
      </w:r>
    </w:p>
    <w:p w14:paraId="2FE47931" w14:textId="77777777" w:rsidR="008F4769" w:rsidRPr="008F4769" w:rsidRDefault="008F4769" w:rsidP="001A7010">
      <w:pPr>
        <w:pStyle w:val="Punktlista"/>
      </w:pPr>
      <w:r w:rsidRPr="008F4769">
        <w:t>Medverka med sin kompetens i enhetens arbete att minska VRI utifrån verksamhetens handlingsplan tillsammans med VÖL och VEC.</w:t>
      </w:r>
    </w:p>
    <w:p w14:paraId="6B0A152E" w14:textId="77777777" w:rsidR="008F4769" w:rsidRPr="008F4769" w:rsidRDefault="008F4769" w:rsidP="001A7010">
      <w:pPr>
        <w:pStyle w:val="Punktlista"/>
      </w:pPr>
      <w:r w:rsidRPr="008F4769">
        <w:lastRenderedPageBreak/>
        <w:t>Kontinuerligt uppdatera alla medarbetare på enheten om tillämpningen av basala hygien- och klädregler.</w:t>
      </w:r>
    </w:p>
    <w:p w14:paraId="7CDB7161" w14:textId="74C96CC4" w:rsidR="008F4769" w:rsidRPr="008F4769" w:rsidRDefault="008F4769" w:rsidP="001A7010">
      <w:pPr>
        <w:pStyle w:val="Punktlista"/>
      </w:pPr>
      <w:r w:rsidRPr="008F4769">
        <w:t xml:space="preserve">Nya medarbetare ska i samband med anställning utbildas i SÄS hygienpolicy, se också riktlinje </w:t>
      </w:r>
      <w:hyperlink r:id="rId17" w:history="1">
        <w:r w:rsidRPr="004002E5">
          <w:rPr>
            <w:rStyle w:val="Hyperlnk"/>
          </w:rPr>
          <w:t>Basala hygienrutiner och klädregler vid SÄS</w:t>
        </w:r>
      </w:hyperlink>
      <w:r w:rsidRPr="008F4769">
        <w:t xml:space="preserve"> samt broschyren </w:t>
      </w:r>
      <w:hyperlink r:id="rId18" w:history="1">
        <w:r w:rsidRPr="00220F5E">
          <w:rPr>
            <w:rStyle w:val="Hyperlnk"/>
          </w:rPr>
          <w:t>Rena händer Rätt klädd</w:t>
        </w:r>
      </w:hyperlink>
      <w:r w:rsidRPr="008F4769">
        <w:t xml:space="preserve"> på vårdhygiens webbplats [4, 5].</w:t>
      </w:r>
    </w:p>
    <w:p w14:paraId="09999732" w14:textId="77777777" w:rsidR="008F4769" w:rsidRPr="008F4769" w:rsidRDefault="008F4769" w:rsidP="001A7010">
      <w:pPr>
        <w:pStyle w:val="Punktlista"/>
      </w:pPr>
      <w:r w:rsidRPr="008F4769">
        <w:t>Vara uppdaterad i de vårdhygieniska avsnitten i SÄS styrdokument och Vårdhandboken.</w:t>
      </w:r>
    </w:p>
    <w:p w14:paraId="6449FD81" w14:textId="6429F7FE" w:rsidR="008F4769" w:rsidRPr="008F4769" w:rsidRDefault="008F4769" w:rsidP="001A7010">
      <w:pPr>
        <w:pStyle w:val="Punktlista"/>
      </w:pPr>
      <w:r w:rsidRPr="008F4769">
        <w:t xml:space="preserve">Ansvara för följsamhetsmätning av basala hygienrutiner och klädregler via KPI-databasen görs (månatligen) och SKL (årligen), se rubrik </w:t>
      </w:r>
      <w:hyperlink w:anchor="Validering" w:history="1">
        <w:r w:rsidRPr="00C87529">
          <w:rPr>
            <w:rStyle w:val="Hyperlnk"/>
          </w:rPr>
          <w:t>Följsamhetsmätning för basala hygienrutiner och klädregler</w:t>
        </w:r>
      </w:hyperlink>
      <w:r w:rsidRPr="008F4769">
        <w:t>.</w:t>
      </w:r>
    </w:p>
    <w:p w14:paraId="058F1B61" w14:textId="77777777" w:rsidR="008F4769" w:rsidRPr="008F4769" w:rsidRDefault="008F4769" w:rsidP="001A7010">
      <w:pPr>
        <w:pStyle w:val="Punktlista"/>
      </w:pPr>
      <w:r w:rsidRPr="008F4769">
        <w:t xml:space="preserve">Tillsammans med vårdenhetschefen delta i egenkontroll för vårdhygienisk standard (se rubrik </w:t>
      </w:r>
      <w:hyperlink w:anchor="_Vårdhygienisk_standard" w:history="1">
        <w:r w:rsidRPr="00C87529">
          <w:rPr>
            <w:rStyle w:val="Hyperlnk"/>
          </w:rPr>
          <w:t>Vårdhygienisk standard</w:t>
        </w:r>
      </w:hyperlink>
      <w:r w:rsidRPr="008F4769">
        <w:t>), konsultrond på respektive enhet och i förkommande fall delta på klinikens STRAMA/ vårdhygien dialogmöte.</w:t>
      </w:r>
    </w:p>
    <w:p w14:paraId="5E19FFB9" w14:textId="77777777" w:rsidR="008F4769" w:rsidRPr="008F4769" w:rsidRDefault="008F4769" w:rsidP="001A7010">
      <w:pPr>
        <w:pStyle w:val="Punktlista"/>
      </w:pPr>
      <w:r w:rsidRPr="008F4769">
        <w:t>Arbeta med att förbättra/förändra och utvärdera någon eller några hygienrutiner inom enheten. Egenkontroll i vårdhygienisk standard samt resultat från följsamhetsmätning kan vara grunden för det arbetet.</w:t>
      </w:r>
    </w:p>
    <w:p w14:paraId="267451D9" w14:textId="77777777" w:rsidR="008F4769" w:rsidRPr="008F4769" w:rsidRDefault="008F4769" w:rsidP="001A7010">
      <w:pPr>
        <w:pStyle w:val="Punktlista"/>
      </w:pPr>
      <w:r w:rsidRPr="008F4769">
        <w:t>Vid behov samverka med andra avdelningar/enheter för att få en samsyn i vårdhygieniska frågor. Vara kontaktperson gentemot vårdhygien.</w:t>
      </w:r>
    </w:p>
    <w:p w14:paraId="5774AC0D" w14:textId="1E261137" w:rsidR="008F4769" w:rsidRPr="008F4769" w:rsidRDefault="008F4769" w:rsidP="001A7010">
      <w:pPr>
        <w:pStyle w:val="Punktlista"/>
      </w:pPr>
      <w:r>
        <w:t xml:space="preserve">Delta i hygienombudsträffar för hygienombud </w:t>
      </w:r>
      <w:r w:rsidR="00E02E2D">
        <w:t xml:space="preserve">en gång per termin </w:t>
      </w:r>
      <w:r>
        <w:t>(se</w:t>
      </w:r>
      <w:r w:rsidR="00E02E2D">
        <w:t> </w:t>
      </w:r>
      <w:r>
        <w:t xml:space="preserve">rubrik </w:t>
      </w:r>
      <w:hyperlink w:anchor="_Hygienombudsträffar">
        <w:r w:rsidRPr="46361123">
          <w:rPr>
            <w:rStyle w:val="Hyperlnk"/>
          </w:rPr>
          <w:t>Hygienombudsträffar</w:t>
        </w:r>
      </w:hyperlink>
      <w:r>
        <w:t>).</w:t>
      </w:r>
    </w:p>
    <w:p w14:paraId="31F94DBC" w14:textId="77777777" w:rsidR="008F4769" w:rsidRPr="008F4769" w:rsidRDefault="008F4769" w:rsidP="001A7010">
      <w:pPr>
        <w:pStyle w:val="Rubrik3"/>
      </w:pPr>
      <w:bookmarkStart w:id="47" w:name="_Vårdhygienisk_standard"/>
      <w:bookmarkStart w:id="48" w:name="_Toc492474366"/>
      <w:bookmarkStart w:id="49" w:name="_Toc256000004"/>
      <w:bookmarkStart w:id="50" w:name="_Toc256000017"/>
      <w:bookmarkStart w:id="51" w:name="_Toc256000030"/>
      <w:bookmarkStart w:id="52" w:name="_Toc21529431"/>
      <w:bookmarkStart w:id="53" w:name="_Toc256000043"/>
      <w:bookmarkStart w:id="54" w:name="_Toc256000056"/>
      <w:bookmarkStart w:id="55" w:name="_Toc256000069"/>
      <w:bookmarkStart w:id="56" w:name="_Toc256000082"/>
      <w:bookmarkStart w:id="57" w:name="_Toc256000095"/>
      <w:bookmarkStart w:id="58" w:name="_Toc139284705"/>
      <w:bookmarkEnd w:id="47"/>
      <w:r w:rsidRPr="008F4769">
        <w:t>Vårdhygienisk standard</w:t>
      </w:r>
      <w:bookmarkEnd w:id="48"/>
      <w:bookmarkEnd w:id="49"/>
      <w:bookmarkEnd w:id="50"/>
      <w:bookmarkEnd w:id="51"/>
      <w:bookmarkEnd w:id="52"/>
      <w:bookmarkEnd w:id="53"/>
      <w:bookmarkEnd w:id="54"/>
      <w:bookmarkEnd w:id="55"/>
      <w:bookmarkEnd w:id="56"/>
      <w:bookmarkEnd w:id="57"/>
      <w:bookmarkEnd w:id="58"/>
    </w:p>
    <w:p w14:paraId="4427E510" w14:textId="3425DA7B" w:rsidR="008F4769" w:rsidRPr="008F4769" w:rsidRDefault="008F4769" w:rsidP="3704C54D">
      <w:r>
        <w:t>God hygienisk standard innebär att lokaler, utrustning, organisering och planering av verksamheten utformas så att risken för infektioner och smittspridning blir så liten som möjligt.</w:t>
      </w:r>
      <w:r w:rsidR="2469FBBC">
        <w:t xml:space="preserve"> </w:t>
      </w:r>
      <w:r>
        <w:br/>
      </w:r>
      <w:hyperlink r:id="rId19">
        <w:r w:rsidR="2469FBBC" w:rsidRPr="3704C54D">
          <w:rPr>
            <w:rStyle w:val="Hyperlnk"/>
          </w:rPr>
          <w:t>Egenkontroll vårdhygienisk standard - Södra Älvsborgs Sjukhus</w:t>
        </w:r>
        <w:r w:rsidR="00143E1C" w:rsidRPr="00067452">
          <w:rPr>
            <w:rStyle w:val="Hyperlnk"/>
            <w:u w:val="none"/>
          </w:rPr>
          <w:t xml:space="preserve"> </w:t>
        </w:r>
      </w:hyperlink>
      <w:r w:rsidR="00067452">
        <w:t>[6]</w:t>
      </w:r>
      <w:r w:rsidR="00067452">
        <w:t>.</w:t>
      </w:r>
    </w:p>
    <w:p w14:paraId="02FDC468" w14:textId="77777777" w:rsidR="008F4769" w:rsidRPr="008F4769" w:rsidRDefault="008F4769" w:rsidP="001A7010">
      <w:pPr>
        <w:pStyle w:val="Rubrik2"/>
      </w:pPr>
      <w:bookmarkStart w:id="59" w:name="_Toc492474367"/>
      <w:bookmarkStart w:id="60" w:name="_Toc256000005"/>
      <w:bookmarkStart w:id="61" w:name="_Toc256000018"/>
      <w:bookmarkStart w:id="62" w:name="_Toc256000031"/>
      <w:bookmarkStart w:id="63" w:name="_Toc21529432"/>
      <w:bookmarkStart w:id="64" w:name="_Toc256000044"/>
      <w:bookmarkStart w:id="65" w:name="_Toc256000057"/>
      <w:bookmarkStart w:id="66" w:name="_Toc256000070"/>
      <w:bookmarkStart w:id="67" w:name="_Toc256000083"/>
      <w:bookmarkStart w:id="68" w:name="_Toc256000096"/>
      <w:bookmarkStart w:id="69" w:name="_Toc139284706"/>
      <w:r w:rsidRPr="008F4769">
        <w:t>Genomförande</w:t>
      </w:r>
      <w:bookmarkEnd w:id="59"/>
      <w:bookmarkEnd w:id="60"/>
      <w:bookmarkEnd w:id="61"/>
      <w:bookmarkEnd w:id="62"/>
      <w:bookmarkEnd w:id="63"/>
      <w:bookmarkEnd w:id="64"/>
      <w:bookmarkEnd w:id="65"/>
      <w:bookmarkEnd w:id="66"/>
      <w:bookmarkEnd w:id="67"/>
      <w:bookmarkEnd w:id="68"/>
      <w:bookmarkEnd w:id="69"/>
    </w:p>
    <w:p w14:paraId="5C6488B8" w14:textId="77777777" w:rsidR="008F4769" w:rsidRPr="008F4769" w:rsidRDefault="008F4769" w:rsidP="001A7010">
      <w:pPr>
        <w:pStyle w:val="Rubrik3"/>
        <w:spacing w:before="120"/>
      </w:pPr>
      <w:bookmarkStart w:id="70" w:name="_Toc492474368"/>
      <w:bookmarkStart w:id="71" w:name="_Toc256000006"/>
      <w:bookmarkStart w:id="72" w:name="_Toc256000019"/>
      <w:bookmarkStart w:id="73" w:name="_Toc256000032"/>
      <w:bookmarkStart w:id="74" w:name="_Toc21529433"/>
      <w:bookmarkStart w:id="75" w:name="_Toc256000045"/>
      <w:bookmarkStart w:id="76" w:name="_Toc256000058"/>
      <w:bookmarkStart w:id="77" w:name="_Toc256000071"/>
      <w:bookmarkStart w:id="78" w:name="_Toc256000084"/>
      <w:bookmarkStart w:id="79" w:name="_Toc256000097"/>
      <w:bookmarkStart w:id="80" w:name="_Toc139284707"/>
      <w:r w:rsidRPr="008F4769">
        <w:t>Utbildning</w:t>
      </w:r>
      <w:bookmarkEnd w:id="70"/>
      <w:bookmarkEnd w:id="71"/>
      <w:bookmarkEnd w:id="72"/>
      <w:bookmarkEnd w:id="73"/>
      <w:bookmarkEnd w:id="74"/>
      <w:bookmarkEnd w:id="75"/>
      <w:bookmarkEnd w:id="76"/>
      <w:bookmarkEnd w:id="77"/>
      <w:bookmarkEnd w:id="78"/>
      <w:bookmarkEnd w:id="79"/>
      <w:bookmarkEnd w:id="80"/>
    </w:p>
    <w:p w14:paraId="17DDEADE" w14:textId="77777777" w:rsidR="008F4769" w:rsidRPr="008F4769" w:rsidRDefault="008F4769" w:rsidP="001A7010">
      <w:r w:rsidRPr="008F4769">
        <w:t>Nya hygienombud ska genomgå hygienombudsutbildning anordnad av Vårdhygien, SÄS, i samband med att de får sitt uppdrag.</w:t>
      </w:r>
    </w:p>
    <w:p w14:paraId="3787FFF8" w14:textId="77777777" w:rsidR="008F4769" w:rsidRPr="008F4769" w:rsidRDefault="008F4769" w:rsidP="001A7010">
      <w:pPr>
        <w:pStyle w:val="Rubrik3"/>
      </w:pPr>
      <w:bookmarkStart w:id="81" w:name="Validering"/>
      <w:bookmarkStart w:id="82" w:name="bookmark10"/>
      <w:bookmarkStart w:id="83" w:name="_Följsamhetsmätning_för_basala"/>
      <w:bookmarkStart w:id="84" w:name="_Toc492474369"/>
      <w:bookmarkStart w:id="85" w:name="_Toc256000007"/>
      <w:bookmarkStart w:id="86" w:name="_Toc256000020"/>
      <w:bookmarkStart w:id="87" w:name="_Toc256000033"/>
      <w:bookmarkStart w:id="88" w:name="_Toc21529434"/>
      <w:bookmarkStart w:id="89" w:name="_Toc256000046"/>
      <w:bookmarkStart w:id="90" w:name="_Toc256000059"/>
      <w:bookmarkStart w:id="91" w:name="_Toc256000072"/>
      <w:bookmarkStart w:id="92" w:name="_Toc256000085"/>
      <w:bookmarkStart w:id="93" w:name="_Toc256000098"/>
      <w:bookmarkStart w:id="94" w:name="_Toc139284708"/>
      <w:bookmarkEnd w:id="81"/>
      <w:bookmarkEnd w:id="82"/>
      <w:bookmarkEnd w:id="83"/>
      <w:r w:rsidRPr="008F4769">
        <w:lastRenderedPageBreak/>
        <w:t>Följsamhetsmätning för basala hygienrutiner och klädregler (BHK)</w:t>
      </w:r>
      <w:bookmarkEnd w:id="84"/>
      <w:bookmarkEnd w:id="85"/>
      <w:bookmarkEnd w:id="86"/>
      <w:bookmarkEnd w:id="87"/>
      <w:bookmarkEnd w:id="88"/>
      <w:bookmarkEnd w:id="89"/>
      <w:bookmarkEnd w:id="90"/>
      <w:bookmarkEnd w:id="91"/>
      <w:bookmarkEnd w:id="92"/>
      <w:bookmarkEnd w:id="93"/>
      <w:bookmarkEnd w:id="94"/>
    </w:p>
    <w:p w14:paraId="7773A535" w14:textId="77777777" w:rsidR="008F4769" w:rsidRPr="008F4769" w:rsidRDefault="008F4769" w:rsidP="001A7010">
      <w:r w:rsidRPr="008F4769">
        <w:rPr>
          <w:rFonts w:eastAsia="Calibri"/>
        </w:rPr>
        <w:t>Den fortlöpande månatliga registreringen av följsamhet till basala hygien</w:t>
      </w:r>
      <w:r w:rsidRPr="008F4769">
        <w:rPr>
          <w:rFonts w:eastAsia="Calibri"/>
        </w:rPr>
        <w:softHyphen/>
        <w:t xml:space="preserve">rutiner och klädregler görs i </w:t>
      </w:r>
      <w:r w:rsidRPr="008F4769">
        <w:t>KPI-databasen; för SÄS är mätningen kopplad till Cognos.</w:t>
      </w:r>
    </w:p>
    <w:p w14:paraId="2A95D379" w14:textId="77777777" w:rsidR="008F4769" w:rsidRPr="008F4769" w:rsidRDefault="008F4769" w:rsidP="001A7010">
      <w:pPr>
        <w:rPr>
          <w:rFonts w:eastAsia="Calibri"/>
        </w:rPr>
      </w:pPr>
      <w:r w:rsidRPr="008F4769">
        <w:t>Följsamhetsmätning s</w:t>
      </w:r>
      <w:r w:rsidRPr="008F4769">
        <w:rPr>
          <w:rFonts w:eastAsia="Calibri"/>
        </w:rPr>
        <w:t>ka göras på alla sjukhusets enheter med patientnära verksamhet.</w:t>
      </w:r>
    </w:p>
    <w:p w14:paraId="50DE8E1D" w14:textId="77777777" w:rsidR="008F4769" w:rsidRPr="008F4769" w:rsidRDefault="008F4769" w:rsidP="001A7010">
      <w:pPr>
        <w:pStyle w:val="Rubrik3"/>
      </w:pPr>
      <w:bookmarkStart w:id="95" w:name="_Toc492474370"/>
      <w:bookmarkStart w:id="96" w:name="_Toc256000008"/>
      <w:bookmarkStart w:id="97" w:name="_Toc256000021"/>
      <w:bookmarkStart w:id="98" w:name="_Toc256000034"/>
      <w:bookmarkStart w:id="99" w:name="_Toc21529435"/>
      <w:bookmarkStart w:id="100" w:name="_Toc256000047"/>
      <w:bookmarkStart w:id="101" w:name="_Toc256000060"/>
      <w:bookmarkStart w:id="102" w:name="_Toc256000073"/>
      <w:bookmarkStart w:id="103" w:name="_Toc256000086"/>
      <w:bookmarkStart w:id="104" w:name="_Toc256000099"/>
      <w:bookmarkStart w:id="105" w:name="_Toc139284709"/>
      <w:r w:rsidRPr="008F4769">
        <w:t>Uppföljning</w:t>
      </w:r>
      <w:bookmarkEnd w:id="95"/>
      <w:bookmarkEnd w:id="96"/>
      <w:bookmarkEnd w:id="97"/>
      <w:bookmarkEnd w:id="98"/>
      <w:bookmarkEnd w:id="99"/>
      <w:bookmarkEnd w:id="100"/>
      <w:bookmarkEnd w:id="101"/>
      <w:bookmarkEnd w:id="102"/>
      <w:bookmarkEnd w:id="103"/>
      <w:bookmarkEnd w:id="104"/>
      <w:bookmarkEnd w:id="105"/>
    </w:p>
    <w:p w14:paraId="04FEE17B" w14:textId="77777777" w:rsidR="008F4769" w:rsidRPr="008F4769" w:rsidRDefault="008F4769" w:rsidP="001A7010">
      <w:pPr>
        <w:pStyle w:val="MellanrubrikVGR"/>
        <w:spacing w:before="120"/>
      </w:pPr>
      <w:bookmarkStart w:id="106" w:name="_Toc492474371"/>
      <w:bookmarkStart w:id="107" w:name="_Toc256000009"/>
      <w:bookmarkStart w:id="108" w:name="_Toc256000022"/>
      <w:bookmarkStart w:id="109" w:name="_Toc256000035"/>
      <w:bookmarkStart w:id="110" w:name="_Toc21529436"/>
      <w:bookmarkStart w:id="111" w:name="_Toc256000048"/>
      <w:bookmarkStart w:id="112" w:name="_Toc256000061"/>
      <w:bookmarkStart w:id="113" w:name="_Toc256000074"/>
      <w:bookmarkStart w:id="114" w:name="_Toc256000087"/>
      <w:bookmarkStart w:id="115" w:name="_Toc256000100"/>
      <w:bookmarkStart w:id="116" w:name="_Toc139284710"/>
      <w:r w:rsidRPr="008F4769">
        <w:t>Formell redovisning av analyserade data</w:t>
      </w:r>
      <w:bookmarkEnd w:id="106"/>
      <w:bookmarkEnd w:id="107"/>
      <w:bookmarkEnd w:id="108"/>
      <w:bookmarkEnd w:id="109"/>
      <w:bookmarkEnd w:id="110"/>
      <w:bookmarkEnd w:id="111"/>
      <w:bookmarkEnd w:id="112"/>
      <w:bookmarkEnd w:id="113"/>
      <w:bookmarkEnd w:id="114"/>
      <w:bookmarkEnd w:id="115"/>
      <w:bookmarkEnd w:id="116"/>
    </w:p>
    <w:p w14:paraId="411CD139" w14:textId="77777777" w:rsidR="008F4769" w:rsidRPr="008F4769" w:rsidRDefault="008F4769" w:rsidP="001A7010">
      <w:r w:rsidRPr="008F4769">
        <w:t>Vårdenhetschef ansvarar för att regelbundet ta ut rapporter om BHK från Cognos, analysera data på kliniknivå samt återkoppla resultatet till verksamhetschef samt berörda team/personalgrupper.</w:t>
      </w:r>
    </w:p>
    <w:p w14:paraId="099351A0" w14:textId="77777777" w:rsidR="008F4769" w:rsidRPr="008F4769" w:rsidRDefault="008F4769" w:rsidP="001A7010">
      <w:pPr>
        <w:pStyle w:val="MellanrubrikVGR"/>
      </w:pPr>
      <w:bookmarkStart w:id="117" w:name="_Hygienombudsträffar"/>
      <w:bookmarkStart w:id="118" w:name="_Toc492474372"/>
      <w:bookmarkStart w:id="119" w:name="_Toc256000010"/>
      <w:bookmarkStart w:id="120" w:name="_Toc256000023"/>
      <w:bookmarkStart w:id="121" w:name="_Toc256000036"/>
      <w:bookmarkStart w:id="122" w:name="_Toc21529437"/>
      <w:bookmarkStart w:id="123" w:name="_Toc256000049"/>
      <w:bookmarkStart w:id="124" w:name="_Toc256000062"/>
      <w:bookmarkStart w:id="125" w:name="_Toc256000075"/>
      <w:bookmarkStart w:id="126" w:name="_Toc256000088"/>
      <w:bookmarkStart w:id="127" w:name="_Toc256000101"/>
      <w:bookmarkStart w:id="128" w:name="_Toc139284711"/>
      <w:bookmarkEnd w:id="117"/>
      <w:r w:rsidRPr="008F4769">
        <w:t>Hygienombudsträffar</w:t>
      </w:r>
      <w:bookmarkEnd w:id="118"/>
      <w:bookmarkEnd w:id="119"/>
      <w:bookmarkEnd w:id="120"/>
      <w:bookmarkEnd w:id="121"/>
      <w:bookmarkEnd w:id="122"/>
      <w:bookmarkEnd w:id="123"/>
      <w:bookmarkEnd w:id="124"/>
      <w:bookmarkEnd w:id="125"/>
      <w:bookmarkEnd w:id="126"/>
      <w:bookmarkEnd w:id="127"/>
      <w:bookmarkEnd w:id="128"/>
    </w:p>
    <w:p w14:paraId="73AF1966" w14:textId="77777777" w:rsidR="008F4769" w:rsidRPr="008F4769" w:rsidRDefault="008F4769" w:rsidP="001A7010">
      <w:r w:rsidRPr="008F4769">
        <w:t>Hygienombudsträffar för SÄS anordnas av vårdhygien minst en gång per termin. Hygienombud och medarbetare från vårdhygien träffas för:</w:t>
      </w:r>
    </w:p>
    <w:p w14:paraId="1F6E59B0" w14:textId="77777777" w:rsidR="008F4769" w:rsidRPr="008F4769" w:rsidRDefault="008F4769" w:rsidP="001A7010">
      <w:pPr>
        <w:pStyle w:val="Punktlista"/>
      </w:pPr>
      <w:r w:rsidRPr="008F4769">
        <w:t>information och diskussion kring samordning av arbetssätt</w:t>
      </w:r>
    </w:p>
    <w:p w14:paraId="677383AF" w14:textId="77777777" w:rsidR="008F4769" w:rsidRPr="008F4769" w:rsidRDefault="008F4769" w:rsidP="001A7010">
      <w:pPr>
        <w:pStyle w:val="Punktlista"/>
      </w:pPr>
      <w:r w:rsidRPr="008F4769">
        <w:t>lärande över vårdgränser och utbyte av erfarenheter</w:t>
      </w:r>
    </w:p>
    <w:p w14:paraId="3CE11F7A" w14:textId="77777777" w:rsidR="008F4769" w:rsidRPr="008F4769" w:rsidRDefault="008F4769" w:rsidP="001A7010">
      <w:pPr>
        <w:pStyle w:val="Rubrik2"/>
        <w:rPr>
          <w:rFonts w:ascii="Arial" w:hAnsi="Arial"/>
          <w:kern w:val="32"/>
          <w:sz w:val="32"/>
        </w:rPr>
      </w:pPr>
      <w:bookmarkStart w:id="129" w:name="_Toc182366122"/>
      <w:bookmarkStart w:id="130" w:name="_Toc492474373"/>
      <w:bookmarkStart w:id="131" w:name="_Toc256000011"/>
      <w:bookmarkStart w:id="132" w:name="_Toc256000024"/>
      <w:bookmarkStart w:id="133" w:name="_Toc256000037"/>
      <w:bookmarkStart w:id="134" w:name="_Toc21529438"/>
      <w:bookmarkStart w:id="135" w:name="_Toc256000050"/>
      <w:bookmarkStart w:id="136" w:name="_Toc256000063"/>
      <w:bookmarkStart w:id="137" w:name="_Toc256000076"/>
      <w:bookmarkStart w:id="138" w:name="_Toc256000089"/>
      <w:bookmarkStart w:id="139" w:name="_Toc256000102"/>
      <w:bookmarkStart w:id="140" w:name="_Toc139284712"/>
      <w:r w:rsidRPr="008F4769">
        <w:rPr>
          <w:rFonts w:ascii="Arial" w:hAnsi="Arial"/>
          <w:kern w:val="32"/>
          <w:sz w:val="32"/>
        </w:rPr>
        <w:t>Dokumentinformation</w:t>
      </w:r>
      <w:bookmarkEnd w:id="129"/>
      <w:bookmarkEnd w:id="130"/>
      <w:bookmarkEnd w:id="131"/>
      <w:bookmarkEnd w:id="132"/>
      <w:bookmarkEnd w:id="133"/>
      <w:bookmarkEnd w:id="134"/>
      <w:bookmarkEnd w:id="135"/>
      <w:bookmarkEnd w:id="136"/>
      <w:bookmarkEnd w:id="137"/>
      <w:bookmarkEnd w:id="138"/>
      <w:bookmarkEnd w:id="139"/>
      <w:bookmarkEnd w:id="140"/>
    </w:p>
    <w:p w14:paraId="23816D8E" w14:textId="77777777" w:rsidR="008F4769" w:rsidRPr="001A7010" w:rsidRDefault="008F4769" w:rsidP="001A7010">
      <w:pPr>
        <w:spacing w:after="0"/>
        <w:rPr>
          <w:b/>
          <w:bCs/>
        </w:rPr>
      </w:pPr>
      <w:r w:rsidRPr="001A7010">
        <w:rPr>
          <w:b/>
          <w:bCs/>
        </w:rPr>
        <w:t>För innehållet svarar</w:t>
      </w:r>
    </w:p>
    <w:p w14:paraId="37549915" w14:textId="7E829621" w:rsidR="008F4769" w:rsidRPr="008F4769" w:rsidRDefault="001A7010" w:rsidP="001A7010">
      <w:pPr>
        <w:rPr>
          <w:szCs w:val="20"/>
        </w:rPr>
      </w:pPr>
      <w:r>
        <w:rPr>
          <w:szCs w:val="20"/>
        </w:rPr>
        <w:t>Daniel Svensson</w:t>
      </w:r>
      <w:r w:rsidR="008F4769" w:rsidRPr="008F4769">
        <w:rPr>
          <w:szCs w:val="20"/>
        </w:rPr>
        <w:t>, överläkare, HIVÖ/vårdhygien, SÄS</w:t>
      </w:r>
      <w:r w:rsidR="008F4769" w:rsidRPr="008F4769">
        <w:rPr>
          <w:szCs w:val="20"/>
        </w:rPr>
        <w:br/>
        <w:t>Linda Hallberg, hygiensjuksköterska, vårdhygien, SÄS</w:t>
      </w:r>
    </w:p>
    <w:p w14:paraId="438192D2" w14:textId="0CCD866E" w:rsidR="008F4769" w:rsidRPr="001A7010" w:rsidRDefault="008F4769" w:rsidP="001A7010">
      <w:pPr>
        <w:spacing w:after="0"/>
        <w:rPr>
          <w:b/>
          <w:bCs/>
        </w:rPr>
      </w:pPr>
      <w:bookmarkStart w:id="141" w:name="_Toc149035757"/>
      <w:bookmarkStart w:id="142" w:name="_Toc149978547"/>
      <w:r w:rsidRPr="001A7010">
        <w:rPr>
          <w:b/>
          <w:bCs/>
        </w:rPr>
        <w:t>Remissinstanser</w:t>
      </w:r>
      <w:bookmarkEnd w:id="141"/>
      <w:bookmarkEnd w:id="142"/>
      <w:r w:rsidR="0047777D">
        <w:rPr>
          <w:b/>
          <w:bCs/>
        </w:rPr>
        <w:t xml:space="preserve"> (utgåva 1)</w:t>
      </w:r>
    </w:p>
    <w:p w14:paraId="5CEA541C" w14:textId="5279FEFD" w:rsidR="008F4769" w:rsidRPr="008F4769" w:rsidRDefault="008F4769" w:rsidP="001A7010">
      <w:r>
        <w:t>Verksamhetschefer, SÄS</w:t>
      </w:r>
    </w:p>
    <w:p w14:paraId="24A99D80" w14:textId="77777777" w:rsidR="008F4769" w:rsidRPr="001A7010" w:rsidRDefault="008F4769" w:rsidP="001A7010">
      <w:pPr>
        <w:spacing w:after="0"/>
        <w:rPr>
          <w:b/>
          <w:bCs/>
        </w:rPr>
      </w:pPr>
      <w:r w:rsidRPr="001A7010">
        <w:rPr>
          <w:b/>
          <w:bCs/>
        </w:rPr>
        <w:t>Fastställt av</w:t>
      </w:r>
    </w:p>
    <w:p w14:paraId="1A0BFD7C" w14:textId="3A949AD8" w:rsidR="008F4769" w:rsidRPr="008F4769" w:rsidRDefault="001A7010" w:rsidP="001A7010">
      <w:r>
        <w:t>J</w:t>
      </w:r>
      <w:r w:rsidR="25313860">
        <w:t>erker Nilson</w:t>
      </w:r>
      <w:r w:rsidR="008F4769">
        <w:t>, chefläkare, SÄS</w:t>
      </w:r>
    </w:p>
    <w:p w14:paraId="59084A8C" w14:textId="77777777" w:rsidR="008F4769" w:rsidRPr="001A7010" w:rsidRDefault="008F4769" w:rsidP="001A7010">
      <w:pPr>
        <w:spacing w:after="0"/>
        <w:rPr>
          <w:b/>
          <w:bCs/>
        </w:rPr>
      </w:pPr>
      <w:r w:rsidRPr="001A7010">
        <w:rPr>
          <w:b/>
          <w:bCs/>
        </w:rPr>
        <w:t>Nyckelord</w:t>
      </w:r>
    </w:p>
    <w:p w14:paraId="3AAB8491" w14:textId="6FB0D524" w:rsidR="008F4769" w:rsidRPr="008F4769" w:rsidRDefault="008F4769" w:rsidP="001A7010">
      <w:pPr>
        <w:rPr>
          <w:szCs w:val="20"/>
        </w:rPr>
      </w:pPr>
      <w:r w:rsidRPr="008F4769">
        <w:rPr>
          <w:szCs w:val="20"/>
        </w:rPr>
        <w:t>Vårdhygien, vårdrelaterade infektioner, ansvarsområden, ombud, kontaktpersoner, infektionskontroll, smittspridning, infektionsförebyggande, patient-säkerhet, internutbildningar</w:t>
      </w:r>
    </w:p>
    <w:p w14:paraId="610986F1" w14:textId="77777777" w:rsidR="008F4769" w:rsidRPr="008F4769" w:rsidRDefault="008F4769" w:rsidP="001A7010">
      <w:pPr>
        <w:pStyle w:val="Rubrik2"/>
      </w:pPr>
      <w:bookmarkStart w:id="143" w:name="_Toc492474374"/>
      <w:bookmarkStart w:id="144" w:name="_Toc256000012"/>
      <w:bookmarkStart w:id="145" w:name="_Toc256000025"/>
      <w:bookmarkStart w:id="146" w:name="_Toc256000038"/>
      <w:bookmarkStart w:id="147" w:name="_Toc21529439"/>
      <w:bookmarkStart w:id="148" w:name="_Toc256000051"/>
      <w:bookmarkStart w:id="149" w:name="_Toc256000064"/>
      <w:bookmarkStart w:id="150" w:name="_Toc256000077"/>
      <w:bookmarkStart w:id="151" w:name="_Toc256000090"/>
      <w:bookmarkStart w:id="152" w:name="_Toc256000103"/>
      <w:bookmarkStart w:id="153" w:name="_Toc139284713"/>
      <w:bookmarkStart w:id="154" w:name="_Toc169686209"/>
      <w:bookmarkStart w:id="155" w:name="_Toc169686713"/>
      <w:bookmarkStart w:id="156" w:name="_Toc182366123"/>
      <w:r w:rsidRPr="008F4769">
        <w:t>Referens- och länkförteckning</w:t>
      </w:r>
      <w:bookmarkEnd w:id="143"/>
      <w:bookmarkEnd w:id="144"/>
      <w:bookmarkEnd w:id="145"/>
      <w:bookmarkEnd w:id="146"/>
      <w:bookmarkEnd w:id="147"/>
      <w:bookmarkEnd w:id="148"/>
      <w:bookmarkEnd w:id="149"/>
      <w:bookmarkEnd w:id="150"/>
      <w:bookmarkEnd w:id="151"/>
      <w:bookmarkEnd w:id="152"/>
      <w:bookmarkEnd w:id="153"/>
    </w:p>
    <w:p w14:paraId="458AA457" w14:textId="1823193D" w:rsidR="008F4769" w:rsidRPr="008F4769" w:rsidRDefault="008F4769" w:rsidP="00DC0767">
      <w:pPr>
        <w:pStyle w:val="Punktlistanumrerad"/>
        <w:ind w:left="1349" w:hanging="357"/>
      </w:pPr>
      <w:r w:rsidRPr="008F4769">
        <w:t>Ledningssystem för systematiskt kvalitetsarbete (SOSFS 2011:9). Socialstyrelsens författningssamling.</w:t>
      </w:r>
      <w:r w:rsidRPr="008F4769">
        <w:br/>
      </w:r>
      <w:hyperlink r:id="rId20" w:history="1">
        <w:r w:rsidR="00464940" w:rsidRPr="00E160A5">
          <w:rPr>
            <w:rStyle w:val="Hyperlnk"/>
          </w:rPr>
          <w:t>www.socialstyrelsen.se/globalassets/sharepoint-dokument/artikelkatalog/foreskrifter-och-allmanna-rad/2011-6-38.pdf</w:t>
        </w:r>
      </w:hyperlink>
    </w:p>
    <w:p w14:paraId="72CF80CF" w14:textId="2914A691" w:rsidR="008F4769" w:rsidRPr="008F4769" w:rsidRDefault="008F4769" w:rsidP="001A7010">
      <w:pPr>
        <w:pStyle w:val="Punktlistanumrerad"/>
      </w:pPr>
      <w:r w:rsidRPr="008F4769">
        <w:lastRenderedPageBreak/>
        <w:t>Smittrisker (AFS 2018:4). Arbetsmiljöverkets författningssamling.</w:t>
      </w:r>
      <w:r w:rsidRPr="008F4769">
        <w:br/>
      </w:r>
      <w:hyperlink r:id="rId21" w:history="1">
        <w:r w:rsidR="00464940" w:rsidRPr="00E160A5">
          <w:rPr>
            <w:rStyle w:val="Hyperlnk"/>
          </w:rPr>
          <w:t>www.av.se</w:t>
        </w:r>
      </w:hyperlink>
    </w:p>
    <w:p w14:paraId="0141D4B6" w14:textId="7F6767CF" w:rsidR="001901E1" w:rsidRDefault="008F4769" w:rsidP="001A7010">
      <w:pPr>
        <w:pStyle w:val="Punktlistanumrerad"/>
      </w:pPr>
      <w:r w:rsidRPr="008F4769">
        <w:t>Basal hygien i vård och omsorg (SOSFS 2015:10). Socialstyrelsens författningssamling</w:t>
      </w:r>
      <w:r w:rsidR="001901E1">
        <w:br/>
      </w:r>
      <w:hyperlink r:id="rId22" w:history="1">
        <w:r w:rsidR="00464940" w:rsidRPr="00E160A5">
          <w:rPr>
            <w:rStyle w:val="Hyperlnk"/>
          </w:rPr>
          <w:t>www.socialstyrelsen.se/kunskapsstod-och-regler/regler-och-riktlinjer/foreskrifter-och-allmanna-rad/konsoliderade-foreskrifter/201510-om-basal-hygien-i-vard-och-omsorg</w:t>
        </w:r>
      </w:hyperlink>
    </w:p>
    <w:p w14:paraId="565833CA" w14:textId="298F5C6F" w:rsidR="008F4769" w:rsidRPr="008F4769" w:rsidRDefault="008F4769" w:rsidP="001A7010">
      <w:pPr>
        <w:pStyle w:val="Punktlistanumrerad"/>
      </w:pPr>
      <w:r w:rsidRPr="008F4769">
        <w:t>Basala hygienrutiner och klädregler vid SÄS. Sjukhusövergripande riktlinje, SÄS</w:t>
      </w:r>
      <w:r w:rsidRPr="008F4769">
        <w:br/>
      </w:r>
      <w:hyperlink r:id="rId23" w:history="1">
        <w:r w:rsidR="00BA668A" w:rsidRPr="00BA668A">
          <w:rPr>
            <w:rStyle w:val="Hyperlnk"/>
          </w:rPr>
          <w:t>https://hittadokument.vgregion.se/sas</w:t>
        </w:r>
      </w:hyperlink>
    </w:p>
    <w:p w14:paraId="14507873" w14:textId="491B16F1" w:rsidR="000737BB" w:rsidRPr="00067452" w:rsidRDefault="008F4769" w:rsidP="001A7010">
      <w:pPr>
        <w:pStyle w:val="Punktlistanumrerad"/>
        <w:rPr>
          <w:rStyle w:val="Hyperlnk"/>
          <w:color w:val="auto"/>
          <w:u w:val="none"/>
        </w:rPr>
      </w:pPr>
      <w:r w:rsidRPr="008F4769">
        <w:t>Broschyren ”Rena händer, Rätt klädd 2019”. vgregion.se</w:t>
      </w:r>
      <w:r w:rsidR="000737BB">
        <w:br/>
      </w:r>
      <w:hyperlink r:id="rId24" w:history="1">
        <w:r w:rsidR="00067452" w:rsidRPr="008309B7">
          <w:rPr>
            <w:rStyle w:val="Hyperlnk"/>
          </w:rPr>
          <w:t>https://mellanarkiv-offentlig.vgregion.se/alfresco/s/archive/stream/public/v1/source/available/sofia/sas198-1561269255-132/surrogate/Rena%20h%c3%a4nder%20r%c3%a4tt%20kl%c3%a4dd%202019.pdf</w:t>
        </w:r>
      </w:hyperlink>
    </w:p>
    <w:p w14:paraId="16CB8B24" w14:textId="71544D1A" w:rsidR="00067452" w:rsidRDefault="00067452" w:rsidP="00067452">
      <w:pPr>
        <w:pStyle w:val="Punktlistanumrerad"/>
      </w:pPr>
      <w:r w:rsidRPr="00067452">
        <w:rPr>
          <w:szCs w:val="24"/>
        </w:rPr>
        <w:t>Egenkontroll vårdhygienisk standard - Södra Älvsborgs Sjukhus</w:t>
      </w:r>
      <w:r>
        <w:rPr>
          <w:szCs w:val="24"/>
        </w:rPr>
        <w:t>. Vårdhygien, SÄS</w:t>
      </w:r>
      <w:r>
        <w:rPr>
          <w:szCs w:val="24"/>
        </w:rPr>
        <w:br/>
      </w:r>
      <w:hyperlink r:id="rId25" w:history="1">
        <w:r w:rsidRPr="008309B7">
          <w:rPr>
            <w:rStyle w:val="Hyperlnk"/>
          </w:rPr>
          <w:t>https://insidan.vgregion.se/forvaltningar/sodra-alvsborgs-sjukhus/vard/medicinska-omraden/vardhygien-och-smitta/egenkontroller</w:t>
        </w:r>
      </w:hyperlink>
    </w:p>
    <w:bookmarkEnd w:id="154"/>
    <w:bookmarkEnd w:id="155"/>
    <w:bookmarkEnd w:id="156"/>
    <w:bookmarkEnd w:id="0"/>
    <w:sectPr w:rsidR="00067452" w:rsidSect="008F476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13E157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3A7C914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DF1E1978"/>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4FF4E92"/>
    <w:multiLevelType w:val="multilevel"/>
    <w:tmpl w:val="106E9FEE"/>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275A68"/>
    <w:multiLevelType w:val="hybridMultilevel"/>
    <w:tmpl w:val="419C88AE"/>
    <w:lvl w:ilvl="0" w:tplc="2FF060C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41629600">
    <w:abstractNumId w:val="1"/>
  </w:num>
  <w:num w:numId="2" w16cid:durableId="1886720508">
    <w:abstractNumId w:val="3"/>
  </w:num>
  <w:num w:numId="3" w16cid:durableId="55681669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623220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333672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307786970">
    <w:abstractNumId w:val="10"/>
  </w:num>
  <w:num w:numId="7" w16cid:durableId="4785003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452"/>
    <w:rsid w:val="000700AE"/>
    <w:rsid w:val="000737BB"/>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3E1C"/>
    <w:rsid w:val="001522AE"/>
    <w:rsid w:val="00157D5B"/>
    <w:rsid w:val="00161FE6"/>
    <w:rsid w:val="001647EA"/>
    <w:rsid w:val="00164C3D"/>
    <w:rsid w:val="00166D3A"/>
    <w:rsid w:val="00172A92"/>
    <w:rsid w:val="00181FDC"/>
    <w:rsid w:val="001860B9"/>
    <w:rsid w:val="00186F2B"/>
    <w:rsid w:val="001874D6"/>
    <w:rsid w:val="001901E1"/>
    <w:rsid w:val="0019632A"/>
    <w:rsid w:val="001A4E7C"/>
    <w:rsid w:val="001A7010"/>
    <w:rsid w:val="001B762C"/>
    <w:rsid w:val="001C4D0A"/>
    <w:rsid w:val="001C5FEF"/>
    <w:rsid w:val="00211487"/>
    <w:rsid w:val="00211D91"/>
    <w:rsid w:val="00217DEC"/>
    <w:rsid w:val="00220F5E"/>
    <w:rsid w:val="00235B57"/>
    <w:rsid w:val="0023677F"/>
    <w:rsid w:val="00250F24"/>
    <w:rsid w:val="002523C5"/>
    <w:rsid w:val="0025380B"/>
    <w:rsid w:val="0025703A"/>
    <w:rsid w:val="00262F3D"/>
    <w:rsid w:val="00263281"/>
    <w:rsid w:val="00264F7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2EAC"/>
    <w:rsid w:val="003E0705"/>
    <w:rsid w:val="003E2FF7"/>
    <w:rsid w:val="003F1013"/>
    <w:rsid w:val="003F1ACF"/>
    <w:rsid w:val="004002E5"/>
    <w:rsid w:val="00404948"/>
    <w:rsid w:val="00406BEA"/>
    <w:rsid w:val="00413A60"/>
    <w:rsid w:val="004230F7"/>
    <w:rsid w:val="0043167E"/>
    <w:rsid w:val="0043409A"/>
    <w:rsid w:val="00443C1E"/>
    <w:rsid w:val="00446255"/>
    <w:rsid w:val="00451935"/>
    <w:rsid w:val="00460ED0"/>
    <w:rsid w:val="00464940"/>
    <w:rsid w:val="00465651"/>
    <w:rsid w:val="00470CE7"/>
    <w:rsid w:val="00470F4F"/>
    <w:rsid w:val="00472482"/>
    <w:rsid w:val="0047777D"/>
    <w:rsid w:val="00480DC7"/>
    <w:rsid w:val="004876F6"/>
    <w:rsid w:val="0049236A"/>
    <w:rsid w:val="00492718"/>
    <w:rsid w:val="004A355D"/>
    <w:rsid w:val="004A4970"/>
    <w:rsid w:val="004B2183"/>
    <w:rsid w:val="004B2A01"/>
    <w:rsid w:val="004C2559"/>
    <w:rsid w:val="004D7BA3"/>
    <w:rsid w:val="004D7D26"/>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7478"/>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037"/>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18C5"/>
    <w:rsid w:val="00892F28"/>
    <w:rsid w:val="008A0C5F"/>
    <w:rsid w:val="008A3DEA"/>
    <w:rsid w:val="008A4EB9"/>
    <w:rsid w:val="008A74C0"/>
    <w:rsid w:val="008B1694"/>
    <w:rsid w:val="008B2D21"/>
    <w:rsid w:val="008B2D22"/>
    <w:rsid w:val="008C4B27"/>
    <w:rsid w:val="008C7F2A"/>
    <w:rsid w:val="008E36F8"/>
    <w:rsid w:val="008E46B2"/>
    <w:rsid w:val="008E682C"/>
    <w:rsid w:val="008E78A1"/>
    <w:rsid w:val="008F4769"/>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52F1"/>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BD5"/>
    <w:rsid w:val="00B75EDE"/>
    <w:rsid w:val="00B77D88"/>
    <w:rsid w:val="00B77FAF"/>
    <w:rsid w:val="00B84336"/>
    <w:rsid w:val="00B851B9"/>
    <w:rsid w:val="00B86453"/>
    <w:rsid w:val="00B90054"/>
    <w:rsid w:val="00B92C14"/>
    <w:rsid w:val="00BA0066"/>
    <w:rsid w:val="00BA668A"/>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0DDD"/>
    <w:rsid w:val="00C85DA1"/>
    <w:rsid w:val="00C87529"/>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E6E"/>
    <w:rsid w:val="00D37E7F"/>
    <w:rsid w:val="00D47AD7"/>
    <w:rsid w:val="00D51529"/>
    <w:rsid w:val="00D85218"/>
    <w:rsid w:val="00D915B1"/>
    <w:rsid w:val="00DA299D"/>
    <w:rsid w:val="00DA65C4"/>
    <w:rsid w:val="00DB10A1"/>
    <w:rsid w:val="00DC0767"/>
    <w:rsid w:val="00DD2BE0"/>
    <w:rsid w:val="00DE4447"/>
    <w:rsid w:val="00DE5DA2"/>
    <w:rsid w:val="00DF0033"/>
    <w:rsid w:val="00E026BF"/>
    <w:rsid w:val="00E02E2D"/>
    <w:rsid w:val="00E07B1B"/>
    <w:rsid w:val="00E11853"/>
    <w:rsid w:val="00E52A86"/>
    <w:rsid w:val="00E54B47"/>
    <w:rsid w:val="00E553BF"/>
    <w:rsid w:val="00E55D93"/>
    <w:rsid w:val="00E5683B"/>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A9E"/>
    <w:rsid w:val="00F86F47"/>
    <w:rsid w:val="00F90B64"/>
    <w:rsid w:val="00FB2F0F"/>
    <w:rsid w:val="00FB35A5"/>
    <w:rsid w:val="00FB5086"/>
    <w:rsid w:val="00FB5411"/>
    <w:rsid w:val="00FB6392"/>
    <w:rsid w:val="00FD3C70"/>
    <w:rsid w:val="00FD6820"/>
    <w:rsid w:val="00FE12D8"/>
    <w:rsid w:val="00FF7C02"/>
    <w:rsid w:val="0118334B"/>
    <w:rsid w:val="024801E3"/>
    <w:rsid w:val="0E731B91"/>
    <w:rsid w:val="1ED915D2"/>
    <w:rsid w:val="2469FBBC"/>
    <w:rsid w:val="24B7D0C8"/>
    <w:rsid w:val="25313860"/>
    <w:rsid w:val="3704C54D"/>
    <w:rsid w:val="3FC6CF9F"/>
    <w:rsid w:val="41D49471"/>
    <w:rsid w:val="46361123"/>
    <w:rsid w:val="56542273"/>
    <w:rsid w:val="598BC335"/>
    <w:rsid w:val="647B2B65"/>
    <w:rsid w:val="6B2CF8ED"/>
    <w:rsid w:val="779E241F"/>
    <w:rsid w:val="790D54E9"/>
    <w:rsid w:val="7EEFB92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D7D26"/>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F476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F476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F476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D7D2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737B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737BB"/>
    <w:pPr>
      <w:tabs>
        <w:tab w:val="right" w:leader="dot" w:pos="8777"/>
      </w:tabs>
      <w:spacing w:after="0"/>
      <w:ind w:left="1349"/>
    </w:pPr>
  </w:style>
  <w:style w:type="paragraph" w:styleId="Innehll3">
    <w:name w:val="toc 3"/>
    <w:basedOn w:val="Normal"/>
    <w:next w:val="Normal"/>
    <w:autoRedefine/>
    <w:uiPriority w:val="39"/>
    <w:unhideWhenUsed/>
    <w:rsid w:val="000737BB"/>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A701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DB10A1"/>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F476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F476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F4769"/>
    <w:rPr>
      <w:rFonts w:asciiTheme="majorHAnsi" w:eastAsiaTheme="majorEastAsia" w:hAnsiTheme="majorHAnsi" w:cstheme="majorBidi"/>
      <w:i/>
      <w:iCs/>
      <w:color w:val="272727" w:themeColor="text1" w:themeTint="D8"/>
      <w:sz w:val="21"/>
      <w:szCs w:val="21"/>
    </w:rPr>
  </w:style>
  <w:style w:type="paragraph" w:customStyle="1" w:styleId="a">
    <w:next w:val="Numreradlista"/>
    <w:rsid w:val="008F4769"/>
    <w:pPr>
      <w:tabs>
        <w:tab w:val="num" w:pos="3036"/>
      </w:tabs>
      <w:spacing w:after="80"/>
      <w:ind w:left="3033" w:hanging="357"/>
    </w:pPr>
    <w:rPr>
      <w:sz w:val="24"/>
    </w:rPr>
  </w:style>
  <w:style w:type="paragraph" w:styleId="Numreradlista">
    <w:name w:val="List Number"/>
    <w:basedOn w:val="Normal"/>
    <w:uiPriority w:val="99"/>
    <w:semiHidden/>
    <w:unhideWhenUsed/>
    <w:rsid w:val="008F4769"/>
    <w:pPr>
      <w:tabs>
        <w:tab w:val="num" w:pos="720"/>
      </w:tabs>
      <w:ind w:left="720" w:hanging="720"/>
      <w:contextualSpacing/>
    </w:pPr>
  </w:style>
  <w:style w:type="paragraph" w:customStyle="1" w:styleId="Punktlistanumrerad">
    <w:name w:val="Punktlista numrerad"/>
    <w:qFormat/>
    <w:rsid w:val="001A7010"/>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C87529"/>
    <w:rPr>
      <w:color w:val="9EA2A2" w:themeColor="followedHyperlink"/>
      <w:u w:val="single"/>
    </w:rPr>
  </w:style>
  <w:style w:type="character" w:styleId="Olstomnmnande">
    <w:name w:val="Unresolved Mention"/>
    <w:basedOn w:val="Standardstycketeckensnitt"/>
    <w:uiPriority w:val="99"/>
    <w:semiHidden/>
    <w:unhideWhenUsed/>
    <w:rsid w:val="001901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198-1561269255-132/native/Rena%20h%c3%a4nder%20r%c3%a4tt%20kl%c3%a4dd%202019.pdf" TargetMode="External" Id="rId18" /><Relationship Type="http://schemas.openxmlformats.org/officeDocument/2006/relationships/fontTable" Target="fontTable.xml" Id="rId26" /><Relationship Type="http://schemas.openxmlformats.org/officeDocument/2006/relationships/hyperlink" Target="http://www.av.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59/SURROGATE/Basala%20hygienrutiner%20och%20kl%c3%a4dregler%20vid%20S%c3%84S.pdf" TargetMode="External" Id="rId17" /><Relationship Type="http://schemas.openxmlformats.org/officeDocument/2006/relationships/hyperlink" Target="https://insidan.vgregion.se/forvaltningar/sodra-alvsborgs-sjukhus/vard/medicinska-omraden/vardhygien-och-smitta/egenkontroller" TargetMode="External" Id="rId25" /><Relationship Type="http://schemas.openxmlformats.org/officeDocument/2006/relationships/footer" Target="footer3.xml" Id="rId16" /><Relationship Type="http://schemas.openxmlformats.org/officeDocument/2006/relationships/hyperlink" Target="http://www.socialstyrelsen.se/globalassets/sharepoint-dokument/artikelkatalog/foreskrifter-och-allmanna-rad/2011-6-38.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198-1561269255-132/surrogate/Rena%20h%c3%a4nder%20r%c3%a4tt%20kl%c3%a4dd%202019.pdf"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9642-738863596-59/SURROGATE/Basala%20hygienrutiner%20och%20kl%c3%a4dregler%20vid%20S%c3%84S.pdf" TargetMode="External" Id="rId23" /><Relationship Type="http://schemas.openxmlformats.org/officeDocument/2006/relationships/footnotes" Target="footnotes.xml" Id="rId10" /><Relationship Type="http://schemas.openxmlformats.org/officeDocument/2006/relationships/hyperlink" Target="https://insidan.vgregion.se/forvaltningar/sodra-alvsborgs-sjukhus/vard/medicinska-omraden/vardhygien-och-smitta/egenkontroller/"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socialstyrelsen.se/kunskapsstod-och-regler/regler-och-riktlinjer/foreskrifter-och-allmanna-rad/konsoliderade-foreskrifter/201510-om-basal-hygien-i-vard-och-omsorg"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5</Pages>
  <Words>809</Words>
  <Characters>8792</Characters>
  <Application>Microsoft Office Word</Application>
  <DocSecurity>0</DocSecurity>
  <Lines>73</Lines>
  <Paragraphs>19</Paragraphs>
  <ScaleCrop>false</ScaleCrop>
  <Manager/>
  <Company/>
  <LinksUpToDate>false</LinksUpToDate>
  <CharactersWithSpaces>9582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Hygienombudets roll – ansvarsfördelning och arbetssätt vid SÄS</dc:title>
  <dc:subject/>
  <dc:creator>patrik.jens.johansson@vgregion.se</dc:creator>
  <keywords/>
  <lastModifiedBy>Karin Åhlin</lastModifiedBy>
  <revision>40</revision>
  <lastPrinted>2016-03-31T10:56:00.0000000Z</lastPrinted>
  <dcterms:created xsi:type="dcterms:W3CDTF">2022-03-28T05:10:00.0000000Z</dcterms:created>
  <dcterms:modified xsi:type="dcterms:W3CDTF">2023-12-18T15:12:00.0000000Z</dcterms:modified>
</coreProperties>
</file>