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F6104" w:rsidP="00F35B05" w:rsidRDefault="005F6104" w14:paraId="4989A2D8" w14:textId="77777777">
      <w:pPr>
        <w:pStyle w:val="Rubrik2"/>
        <w:sectPr w:rsidR="005F6104" w:rsidSect="005F610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F6104" w:rsidR="005F6104" w:rsidP="00344FFE" w:rsidRDefault="005F6104" w14:paraId="403925B7" w14:textId="758212FA">
      <w:pPr>
        <w:pStyle w:val="Rubrik1"/>
      </w:pPr>
      <w:bookmarkStart w:name="_Toc314218625" w:id="1"/>
      <w:r w:rsidRPr="005F6104">
        <w:t xml:space="preserve">Hjärtstopp hos gravid kvinna och </w:t>
      </w:r>
      <w:proofErr w:type="spellStart"/>
      <w:r w:rsidRPr="005F6104">
        <w:t>perimortem</w:t>
      </w:r>
      <w:proofErr w:type="spellEnd"/>
      <w:r w:rsidR="00344FFE">
        <w:t xml:space="preserve"> </w:t>
      </w:r>
      <w:proofErr w:type="spellStart"/>
      <w:r w:rsidRPr="005F6104">
        <w:t>sectio</w:t>
      </w:r>
      <w:proofErr w:type="spellEnd"/>
      <w:r w:rsidRPr="005F6104">
        <w:t>, SÄS</w:t>
      </w:r>
    </w:p>
    <w:p w:rsidRPr="005F6104" w:rsidR="005F6104" w:rsidP="00C50B5C" w:rsidRDefault="005F6104" w14:paraId="6B68B0E0" w14:textId="77777777">
      <w:pPr>
        <w:pStyle w:val="Rubrik2"/>
      </w:pPr>
      <w:bookmarkStart w:name="_Toc419893115" w:id="2"/>
      <w:bookmarkStart w:name="_Toc256000000" w:id="3"/>
      <w:r w:rsidRPr="005F6104">
        <w:t>Sammanfattning</w:t>
      </w:r>
      <w:bookmarkEnd w:id="1"/>
      <w:bookmarkEnd w:id="2"/>
      <w:bookmarkEnd w:id="3"/>
    </w:p>
    <w:p w:rsidRPr="005F6104" w:rsidR="005F6104" w:rsidP="00C50B5C" w:rsidRDefault="005F6104" w14:paraId="2A566196" w14:textId="77777777">
      <w:r w:rsidRPr="005F6104">
        <w:t xml:space="preserve">Vid hjärtstopp hos gravid kvinna försvårar en förstorad livmoder och ändrade fysiologiska förhållanden en rätt utförd hjärt-lungräddning; detta från ungefär graviditetsvecka </w:t>
      </w:r>
      <w:proofErr w:type="gramStart"/>
      <w:r w:rsidRPr="005F6104">
        <w:t>20-24</w:t>
      </w:r>
      <w:proofErr w:type="gramEnd"/>
      <w:r w:rsidRPr="005F6104">
        <w:t xml:space="preserve"> då livmodern når upp till/ovan navelplanet.</w:t>
      </w:r>
    </w:p>
    <w:p w:rsidRPr="005F6104" w:rsidR="005F6104" w:rsidP="00C50B5C" w:rsidRDefault="005F6104" w14:paraId="4EEA73A9" w14:textId="77777777">
      <w:r w:rsidRPr="005F6104">
        <w:t xml:space="preserve">Gravida har en ökad hjärtminutvolym, ökad syrgaskonsumtion samt ökad </w:t>
      </w:r>
      <w:proofErr w:type="spellStart"/>
      <w:r w:rsidRPr="005F6104">
        <w:t>acidosbenägenhet</w:t>
      </w:r>
      <w:proofErr w:type="spellEnd"/>
      <w:r w:rsidRPr="005F6104">
        <w:t>. Det är därför viktigt att ha en beredskap för att snabbt kunna förlösa kvinnan och därigenom komma åt att göra effektiva hjärtkompressioner.</w:t>
      </w:r>
    </w:p>
    <w:p w:rsidRPr="005F6104" w:rsidR="005F6104" w:rsidP="00C50B5C" w:rsidRDefault="005F6104" w14:paraId="1363EEC4" w14:textId="77777777">
      <w:r w:rsidRPr="005F6104">
        <w:rPr>
          <w:b/>
        </w:rPr>
        <w:t>Syftet är alltså i första hand att rädda kvinnans liv</w:t>
      </w:r>
      <w:r w:rsidRPr="005F6104">
        <w:t>.</w:t>
      </w:r>
    </w:p>
    <w:p w:rsidR="005F6104" w:rsidP="00C50B5C" w:rsidRDefault="005F6104" w14:paraId="7BCB9CE8" w14:textId="77777777">
      <w:r w:rsidRPr="005F6104">
        <w:rPr>
          <w:b/>
        </w:rPr>
        <w:t>Observera att beslut om att förlösa ska tas inom 4 minuter</w:t>
      </w:r>
      <w:r w:rsidRPr="005F6104">
        <w:t xml:space="preserve"> efter att hjärtstopp konstaterats.</w:t>
      </w:r>
    </w:p>
    <w:p w:rsidR="00C50B5C" w:rsidP="00C50B5C" w:rsidRDefault="00C50B5C" w14:paraId="1167713F" w14:textId="6C22EF02">
      <w:pPr>
        <w:pStyle w:val="Rubrik2"/>
      </w:pPr>
      <w:r>
        <w:t>Förändringar sedan föregående version</w:t>
      </w:r>
    </w:p>
    <w:p w:rsidRPr="005F6104" w:rsidR="00C50B5C" w:rsidP="00C50B5C" w:rsidRDefault="581D6BDA" w14:paraId="6ADD42D4" w14:textId="0977F65B">
      <w:r>
        <w:t>Översyn med redaktionella ändringar; giltighetstiden förlängs.</w:t>
      </w:r>
    </w:p>
    <w:p w:rsidRPr="005F6104" w:rsidR="005F6104" w:rsidP="00090E4E" w:rsidRDefault="005F6104" w14:paraId="7AA101F8" w14:textId="77777777">
      <w:pPr>
        <w:pStyle w:val="Rubrik2"/>
      </w:pPr>
      <w:bookmarkStart w:name="_Toc419893117" w:id="4"/>
      <w:bookmarkStart w:name="_Toc256000002" w:id="5"/>
      <w:r w:rsidRPr="005F6104">
        <w:t>Förutsättningar</w:t>
      </w:r>
      <w:bookmarkEnd w:id="4"/>
      <w:bookmarkEnd w:id="5"/>
    </w:p>
    <w:p w:rsidRPr="005F6104" w:rsidR="005F6104" w:rsidP="00090E4E" w:rsidRDefault="005F6104" w14:paraId="0DD56DC0" w14:textId="77777777">
      <w:r w:rsidRPr="005F6104">
        <w:t xml:space="preserve">Om en gravid kvinna får ett hjärtstopp kan hon behöva förlösas med kejsarsnitt, ett så kallat </w:t>
      </w:r>
      <w:proofErr w:type="spellStart"/>
      <w:r w:rsidRPr="005F6104">
        <w:t>perimortem</w:t>
      </w:r>
      <w:proofErr w:type="spellEnd"/>
      <w:r w:rsidRPr="005F6104">
        <w:t xml:space="preserve"> </w:t>
      </w:r>
      <w:proofErr w:type="spellStart"/>
      <w:r w:rsidRPr="005F6104">
        <w:t>sectio</w:t>
      </w:r>
      <w:proofErr w:type="spellEnd"/>
      <w:r w:rsidRPr="005F6104">
        <w:t>.</w:t>
      </w:r>
    </w:p>
    <w:p w:rsidRPr="005F6104" w:rsidR="005F6104" w:rsidP="00090E4E" w:rsidRDefault="005F6104" w14:paraId="4FE00C88" w14:textId="77777777">
      <w:pPr>
        <w:pStyle w:val="Rubrik3"/>
      </w:pPr>
      <w:r w:rsidRPr="005F6104">
        <w:t xml:space="preserve">Utrustning för </w:t>
      </w:r>
      <w:proofErr w:type="spellStart"/>
      <w:r w:rsidRPr="005F6104">
        <w:t>perimortem</w:t>
      </w:r>
      <w:proofErr w:type="spellEnd"/>
      <w:r w:rsidRPr="005F6104">
        <w:t xml:space="preserve"> kejsarsnitt</w:t>
      </w:r>
    </w:p>
    <w:p w:rsidRPr="005F6104" w:rsidR="005F6104" w:rsidP="00090E4E" w:rsidRDefault="005F6104" w14:paraId="614D9692" w14:textId="77777777">
      <w:pPr>
        <w:pStyle w:val="Punktlista"/>
      </w:pPr>
      <w:r w:rsidRPr="005F6104">
        <w:t>Skalpell, knivblad nr 20.</w:t>
      </w:r>
    </w:p>
    <w:p w:rsidRPr="005F6104" w:rsidR="005F6104" w:rsidP="00090E4E" w:rsidRDefault="005F6104" w14:paraId="78963EB8" w14:textId="77777777">
      <w:pPr>
        <w:pStyle w:val="Punktlista"/>
      </w:pPr>
      <w:r w:rsidRPr="005F6104">
        <w:t xml:space="preserve">Peanger, </w:t>
      </w:r>
      <w:proofErr w:type="gramStart"/>
      <w:r w:rsidRPr="005F6104">
        <w:t xml:space="preserve">5 </w:t>
      </w:r>
      <w:proofErr w:type="spellStart"/>
      <w:r w:rsidRPr="005F6104">
        <w:t>st</w:t>
      </w:r>
      <w:proofErr w:type="spellEnd"/>
      <w:proofErr w:type="gramEnd"/>
      <w:r w:rsidRPr="005F6104">
        <w:t xml:space="preserve"> böjda.</w:t>
      </w:r>
    </w:p>
    <w:p w:rsidRPr="005F6104" w:rsidR="005F6104" w:rsidP="00090E4E" w:rsidRDefault="005F6104" w14:paraId="36F11753" w14:textId="77777777">
      <w:pPr>
        <w:pStyle w:val="Punktlista"/>
      </w:pPr>
      <w:r w:rsidRPr="005F6104">
        <w:t xml:space="preserve">Sax, </w:t>
      </w:r>
      <w:proofErr w:type="spellStart"/>
      <w:r w:rsidRPr="005F6104">
        <w:t>mayo</w:t>
      </w:r>
      <w:proofErr w:type="spellEnd"/>
      <w:r w:rsidRPr="005F6104">
        <w:t xml:space="preserve"> 15 cm för avnavling.</w:t>
      </w:r>
    </w:p>
    <w:p w:rsidRPr="005F6104" w:rsidR="005F6104" w:rsidP="00090E4E" w:rsidRDefault="005F6104" w14:paraId="5A189601" w14:textId="77777777">
      <w:pPr>
        <w:pStyle w:val="Punktlista"/>
      </w:pPr>
      <w:proofErr w:type="spellStart"/>
      <w:r w:rsidRPr="005F6104">
        <w:t>Laparatomihakar</w:t>
      </w:r>
      <w:proofErr w:type="spellEnd"/>
      <w:r w:rsidRPr="005F6104">
        <w:t xml:space="preserve"> 2 st.</w:t>
      </w:r>
    </w:p>
    <w:p w:rsidRPr="005F6104" w:rsidR="005F6104" w:rsidP="00090E4E" w:rsidRDefault="005F6104" w14:paraId="7C3F8FCF" w14:textId="77777777">
      <w:pPr>
        <w:pStyle w:val="Punktlista"/>
      </w:pPr>
      <w:r w:rsidRPr="005F6104">
        <w:t>Handduksklämmor 4 st.</w:t>
      </w:r>
    </w:p>
    <w:p w:rsidRPr="005F6104" w:rsidR="005F6104" w:rsidP="00090E4E" w:rsidRDefault="005F6104" w14:paraId="2D7CE42C" w14:textId="77777777">
      <w:pPr>
        <w:pStyle w:val="Punktlista"/>
      </w:pPr>
      <w:r w:rsidRPr="005F6104">
        <w:lastRenderedPageBreak/>
        <w:t>Sterila handskar storlek 6,5, 7,5 samt 8,5.</w:t>
      </w:r>
    </w:p>
    <w:p w:rsidRPr="005F6104" w:rsidR="005F6104" w:rsidP="00090E4E" w:rsidRDefault="005F6104" w14:paraId="2B4A3C16" w14:textId="77777777">
      <w:pPr>
        <w:pStyle w:val="Punktlista"/>
      </w:pPr>
      <w:r w:rsidRPr="005F6104">
        <w:t>Munskydd med visir.</w:t>
      </w:r>
    </w:p>
    <w:p w:rsidRPr="005F6104" w:rsidR="005F6104" w:rsidP="00090E4E" w:rsidRDefault="005F6104" w14:paraId="59EFD223" w14:textId="77777777">
      <w:pPr>
        <w:pStyle w:val="Punktlista"/>
      </w:pPr>
      <w:proofErr w:type="spellStart"/>
      <w:r w:rsidRPr="005F6104">
        <w:t>Bukdukar</w:t>
      </w:r>
      <w:proofErr w:type="spellEnd"/>
      <w:r w:rsidRPr="005F6104">
        <w:t>.</w:t>
      </w:r>
    </w:p>
    <w:p w:rsidRPr="005F6104" w:rsidR="005F6104" w:rsidP="00090E4E" w:rsidRDefault="005F6104" w14:paraId="605D60C1" w14:textId="77777777">
      <w:pPr>
        <w:pStyle w:val="Punktlista"/>
      </w:pPr>
      <w:r w:rsidRPr="005F6104">
        <w:t>Handduk till barnet.</w:t>
      </w:r>
    </w:p>
    <w:p w:rsidRPr="005F6104" w:rsidR="005F6104" w:rsidP="00090E4E" w:rsidRDefault="005F6104" w14:paraId="7955B65C" w14:textId="77777777">
      <w:pPr>
        <w:pStyle w:val="Punktlista"/>
      </w:pPr>
      <w:r w:rsidRPr="005F6104">
        <w:t xml:space="preserve">Utrustning för </w:t>
      </w:r>
      <w:proofErr w:type="spellStart"/>
      <w:r w:rsidRPr="005F6104">
        <w:t>perimortem</w:t>
      </w:r>
      <w:proofErr w:type="spellEnd"/>
      <w:r w:rsidRPr="005F6104">
        <w:t xml:space="preserve"> kejsarsnitt finns på</w:t>
      </w:r>
    </w:p>
    <w:p w:rsidRPr="005F6104" w:rsidR="005F6104" w:rsidP="00090E4E" w:rsidRDefault="005F6104" w14:paraId="6841D6FD" w14:textId="77777777">
      <w:pPr>
        <w:pStyle w:val="Punktlista"/>
      </w:pPr>
      <w:r w:rsidRPr="005F6104">
        <w:t>förlossningen, akutvagnen</w:t>
      </w:r>
    </w:p>
    <w:p w:rsidRPr="005F6104" w:rsidR="005F6104" w:rsidP="00090E4E" w:rsidRDefault="005F6104" w14:paraId="40E19395" w14:textId="77777777">
      <w:pPr>
        <w:pStyle w:val="Punktlista"/>
      </w:pPr>
      <w:r w:rsidRPr="005F6104">
        <w:t>gynekologisk avdelning (E81), vid navet</w:t>
      </w:r>
    </w:p>
    <w:p w:rsidRPr="005F6104" w:rsidR="005F6104" w:rsidP="00090E4E" w:rsidRDefault="005F6104" w14:paraId="28E795A5" w14:textId="77777777">
      <w:pPr>
        <w:pStyle w:val="Punktlista"/>
      </w:pPr>
      <w:r w:rsidRPr="005F6104">
        <w:t>akutmottagningen</w:t>
      </w:r>
    </w:p>
    <w:p w:rsidRPr="005F6104" w:rsidR="005F6104" w:rsidP="00090E4E" w:rsidRDefault="005F6104" w14:paraId="57649E9A" w14:textId="77777777">
      <w:pPr>
        <w:pStyle w:val="Punktlista"/>
      </w:pPr>
      <w:r w:rsidRPr="005F6104">
        <w:t>hjärtintensiven, HIA.</w:t>
      </w:r>
    </w:p>
    <w:p w:rsidRPr="00090E4E" w:rsidR="005F6104" w:rsidP="00090E4E" w:rsidRDefault="005F6104" w14:paraId="4A25549C" w14:textId="77777777">
      <w:pPr>
        <w:rPr>
          <w:b/>
          <w:bCs/>
        </w:rPr>
      </w:pPr>
      <w:r w:rsidRPr="00090E4E">
        <w:rPr>
          <w:b/>
          <w:bCs/>
        </w:rPr>
        <w:t>Förlossningsjouren på KK ansvarar för att utrustningen kommer med till patienten.</w:t>
      </w:r>
    </w:p>
    <w:p w:rsidRPr="005F6104" w:rsidR="005F6104" w:rsidP="00224A43" w:rsidRDefault="005F6104" w14:paraId="152BB646" w14:textId="77777777">
      <w:pPr>
        <w:pStyle w:val="Rubrik3"/>
      </w:pPr>
      <w:r w:rsidRPr="005F6104">
        <w:t>Ansvar</w:t>
      </w:r>
    </w:p>
    <w:p w:rsidRPr="005F6104" w:rsidR="005F6104" w:rsidP="00224A43" w:rsidRDefault="005F6104" w14:paraId="48FC477D" w14:textId="77777777">
      <w:r w:rsidRPr="005F6104">
        <w:t xml:space="preserve">Se beskrivning under </w:t>
      </w:r>
      <w:r w:rsidRPr="005F6104">
        <w:rPr>
          <w:i/>
        </w:rPr>
        <w:t>Genomförande</w:t>
      </w:r>
      <w:r w:rsidRPr="005F6104">
        <w:t>.</w:t>
      </w:r>
    </w:p>
    <w:p w:rsidRPr="005F6104" w:rsidR="005F6104" w:rsidP="00224A43" w:rsidRDefault="005F6104" w14:paraId="2C0CD5DB" w14:textId="77777777">
      <w:pPr>
        <w:pStyle w:val="Rubrik2"/>
      </w:pPr>
      <w:bookmarkStart w:name="_Toc419893118" w:id="6"/>
      <w:bookmarkStart w:name="_Toc256000003" w:id="7"/>
      <w:r w:rsidRPr="005F6104">
        <w:t>Genomförande</w:t>
      </w:r>
      <w:bookmarkEnd w:id="6"/>
      <w:bookmarkEnd w:id="7"/>
    </w:p>
    <w:p w:rsidRPr="005F6104" w:rsidR="005F6104" w:rsidP="00791D1B" w:rsidRDefault="005F6104" w14:paraId="03750210" w14:textId="77777777">
      <w:pPr>
        <w:pStyle w:val="Rubrik3"/>
        <w:spacing w:before="120"/>
      </w:pPr>
      <w:r w:rsidRPr="005F6104">
        <w:t>Larmrutiner och HLR</w:t>
      </w:r>
    </w:p>
    <w:p w:rsidRPr="005F6104" w:rsidR="005F6104" w:rsidP="008D7C6B" w:rsidRDefault="005F6104" w14:paraId="3ADCC893" w14:textId="77777777">
      <w:pPr>
        <w:pStyle w:val="Punktlista"/>
      </w:pPr>
      <w:r w:rsidRPr="005F6104">
        <w:t>Konstatera hjärtstopp och notera tiden.</w:t>
      </w:r>
    </w:p>
    <w:p w:rsidRPr="005F6104" w:rsidR="005F6104" w:rsidP="002B24C1" w:rsidRDefault="005F6104" w14:paraId="4307820C" w14:textId="7E630865">
      <w:pPr>
        <w:pStyle w:val="Punktlista"/>
      </w:pPr>
      <w:r w:rsidRPr="005F6104">
        <w:t xml:space="preserve">Larma HLR-teamet, förlossningsjour och barnläkare via telefon </w:t>
      </w:r>
      <w:r w:rsidRPr="005F6104">
        <w:rPr>
          <w:b/>
        </w:rPr>
        <w:t>2010</w:t>
      </w:r>
      <w:r w:rsidRPr="005F6104">
        <w:t>.</w:t>
      </w:r>
    </w:p>
    <w:p w:rsidRPr="005F6104" w:rsidR="005F6104" w:rsidP="008D7C6B" w:rsidRDefault="005F6104" w14:paraId="1214ED9D" w14:textId="77777777">
      <w:pPr>
        <w:pStyle w:val="Normalmedindrag"/>
      </w:pPr>
      <w:r w:rsidRPr="005F6104">
        <w:t xml:space="preserve">Meddela ”hjärtstopp gravid kvinna” och plats. Säkerställ, via kontakt på </w:t>
      </w:r>
      <w:r w:rsidRPr="005F6104">
        <w:rPr>
          <w:b/>
        </w:rPr>
        <w:t>2010</w:t>
      </w:r>
      <w:r w:rsidRPr="005F6104">
        <w:t>, att förlossningsjour och barnläkare också larmas i nämnd ordning.</w:t>
      </w:r>
    </w:p>
    <w:p w:rsidRPr="005F6104" w:rsidR="005F6104" w:rsidP="002B24C1" w:rsidRDefault="005F6104" w14:paraId="47EC5F0D" w14:textId="77777777">
      <w:pPr>
        <w:pStyle w:val="Punktlista"/>
      </w:pPr>
      <w:r w:rsidRPr="005F6104">
        <w:t xml:space="preserve">Sidoförflytta livmodern åt vänster genom att lägga </w:t>
      </w:r>
      <w:proofErr w:type="gramStart"/>
      <w:r w:rsidRPr="005F6104">
        <w:t>t.ex.</w:t>
      </w:r>
      <w:proofErr w:type="gramEnd"/>
      <w:r w:rsidRPr="005F6104">
        <w:t xml:space="preserve"> en kudde under höger flank.</w:t>
      </w:r>
    </w:p>
    <w:p w:rsidRPr="005F6104" w:rsidR="005F6104" w:rsidP="002B24C1" w:rsidRDefault="005F6104" w14:paraId="52074658" w14:textId="77777777">
      <w:pPr>
        <w:pStyle w:val="Punktlista"/>
      </w:pPr>
      <w:r w:rsidRPr="005F6104">
        <w:t>Påbörja HLR enligt riktlinjerna med kompressioner och defibrillering.</w:t>
      </w:r>
    </w:p>
    <w:p w:rsidRPr="005F6104" w:rsidR="005F6104" w:rsidP="00602DE9" w:rsidRDefault="005F6104" w14:paraId="7C2288E3" w14:textId="77777777">
      <w:pPr>
        <w:pStyle w:val="Rubrik3"/>
      </w:pPr>
      <w:r w:rsidRPr="005F6104">
        <w:t>Beslut om kejsarsnitt</w:t>
      </w:r>
    </w:p>
    <w:p w:rsidRPr="005F6104" w:rsidR="005F6104" w:rsidP="00602DE9" w:rsidRDefault="005F6104" w14:paraId="53EA7462" w14:textId="77777777">
      <w:r w:rsidRPr="005F6104">
        <w:t xml:space="preserve">Förlossningsjouren på KK tar ställning till </w:t>
      </w:r>
      <w:proofErr w:type="spellStart"/>
      <w:r w:rsidRPr="005F6104">
        <w:rPr>
          <w:b/>
        </w:rPr>
        <w:t>perimortem</w:t>
      </w:r>
      <w:proofErr w:type="spellEnd"/>
      <w:r w:rsidRPr="005F6104">
        <w:rPr>
          <w:b/>
        </w:rPr>
        <w:t xml:space="preserve"> kejsarsnitt</w:t>
      </w:r>
    </w:p>
    <w:p w:rsidRPr="005F6104" w:rsidR="005F6104" w:rsidP="00602DE9" w:rsidRDefault="005F6104" w14:paraId="647FC09F" w14:textId="77777777">
      <w:pPr>
        <w:pStyle w:val="Punktlista"/>
      </w:pPr>
      <w:r w:rsidRPr="005F6104">
        <w:t xml:space="preserve">om kvinnans cirkulation inte återkommer </w:t>
      </w:r>
      <w:r w:rsidRPr="005F6104">
        <w:rPr>
          <w:b/>
        </w:rPr>
        <w:t>inom 4 minuter</w:t>
      </w:r>
    </w:p>
    <w:p w:rsidRPr="005F6104" w:rsidR="005F6104" w:rsidP="00602DE9" w:rsidRDefault="005F6104" w14:paraId="140D789E" w14:textId="77777777">
      <w:pPr>
        <w:pStyle w:val="Punktlista"/>
      </w:pPr>
      <w:r w:rsidRPr="005F6104">
        <w:t>om livmodern känns ovan navelplan.</w:t>
      </w:r>
    </w:p>
    <w:p w:rsidRPr="005F6104" w:rsidR="005F6104" w:rsidP="00602DE9" w:rsidRDefault="005F6104" w14:paraId="63D90B9B" w14:textId="77777777">
      <w:r w:rsidRPr="005F6104">
        <w:t>Narkosläkare ansvarar för att hålla kontakt med operationsavdelningen, meddela att det pågår ”HLR gravid kvinna” och att en operationssal ska stå redo.</w:t>
      </w:r>
    </w:p>
    <w:p w:rsidRPr="005F6104" w:rsidR="005F6104" w:rsidP="00602DE9" w:rsidRDefault="005F6104" w14:paraId="189F1AB8" w14:textId="77777777">
      <w:r w:rsidRPr="005F6104">
        <w:t xml:space="preserve">Barnet bör vara ute </w:t>
      </w:r>
      <w:r w:rsidRPr="005F6104">
        <w:rPr>
          <w:b/>
        </w:rPr>
        <w:t>5 minuter</w:t>
      </w:r>
      <w:r w:rsidRPr="005F6104">
        <w:t xml:space="preserve"> efter konstaterat hjärtstopp.</w:t>
      </w:r>
    </w:p>
    <w:p w:rsidRPr="005F6104" w:rsidR="005F6104" w:rsidP="00602DE9" w:rsidRDefault="005F6104" w14:paraId="2AD0BD6B" w14:textId="77777777">
      <w:r w:rsidRPr="005F6104">
        <w:t>Operationen utförs där man befinner sig.</w:t>
      </w:r>
    </w:p>
    <w:p w:rsidRPr="005F6104" w:rsidR="005F6104" w:rsidP="00602DE9" w:rsidRDefault="005F6104" w14:paraId="24FF6AAB" w14:textId="77777777">
      <w:r w:rsidRPr="005F6104">
        <w:lastRenderedPageBreak/>
        <w:t>Buken packas med dukar när barnet är ute.</w:t>
      </w:r>
    </w:p>
    <w:p w:rsidRPr="005F6104" w:rsidR="005F6104" w:rsidP="00920706" w:rsidRDefault="005F6104" w14:paraId="75ABEFD2" w14:textId="77777777">
      <w:r w:rsidRPr="005F6104">
        <w:t>HLR pågår under ingreppet.</w:t>
      </w:r>
    </w:p>
    <w:p w:rsidRPr="005F6104" w:rsidR="005F6104" w:rsidP="00920706" w:rsidRDefault="005F6104" w14:paraId="601C32FD" w14:textId="77777777">
      <w:r w:rsidRPr="005F6104">
        <w:t>Om patientens cirkulation återkommer tas hon till operationssal.</w:t>
      </w:r>
    </w:p>
    <w:p w:rsidRPr="005F6104" w:rsidR="005F6104" w:rsidP="00920706" w:rsidRDefault="005F6104" w14:paraId="34DCFCBC" w14:textId="77777777">
      <w:pPr>
        <w:pStyle w:val="Rubrik3"/>
      </w:pPr>
      <w:bookmarkStart w:name="_Toc419893119" w:id="8"/>
      <w:bookmarkStart w:name="_Toc256000004" w:id="9"/>
      <w:r w:rsidRPr="005F6104">
        <w:t>Uppföljning</w:t>
      </w:r>
      <w:bookmarkEnd w:id="8"/>
      <w:bookmarkEnd w:id="9"/>
    </w:p>
    <w:p w:rsidRPr="005F6104" w:rsidR="005F6104" w:rsidP="00920706" w:rsidRDefault="005F6104" w14:paraId="1CD8968F" w14:textId="77777777">
      <w:r w:rsidRPr="005F6104">
        <w:t>Individuell uppföljning av patient och anhöriga.</w:t>
      </w:r>
    </w:p>
    <w:p w:rsidRPr="005F6104" w:rsidR="005F6104" w:rsidP="00920706" w:rsidRDefault="005F6104" w14:paraId="3C14B2C2" w14:textId="77777777">
      <w:r w:rsidRPr="005F6104">
        <w:t>Samling av alla inblandade bör ske för en genomgång.</w:t>
      </w:r>
    </w:p>
    <w:p w:rsidRPr="005F6104" w:rsidR="005F6104" w:rsidP="00920706" w:rsidRDefault="005F6104" w14:paraId="7202EA3F" w14:textId="77777777">
      <w:pPr>
        <w:pStyle w:val="Rubrik2"/>
      </w:pPr>
      <w:bookmarkStart w:name="_Toc182366122" w:id="10"/>
      <w:bookmarkStart w:name="_Toc419893120" w:id="11"/>
      <w:bookmarkStart w:name="_Toc256000005" w:id="12"/>
      <w:r w:rsidRPr="005F6104">
        <w:t>Dokumentinformation</w:t>
      </w:r>
      <w:bookmarkEnd w:id="10"/>
      <w:bookmarkEnd w:id="11"/>
      <w:bookmarkEnd w:id="12"/>
    </w:p>
    <w:p w:rsidRPr="00920706" w:rsidR="005F6104" w:rsidP="00920706" w:rsidRDefault="005F6104" w14:paraId="74E1550B" w14:textId="77777777">
      <w:pPr>
        <w:spacing w:after="0"/>
        <w:rPr>
          <w:b/>
          <w:bCs/>
        </w:rPr>
      </w:pPr>
      <w:r w:rsidRPr="14D58BE3">
        <w:rPr>
          <w:b/>
          <w:bCs/>
        </w:rPr>
        <w:t>För innehållet svarar</w:t>
      </w:r>
    </w:p>
    <w:p w:rsidRPr="005F6104" w:rsidR="005F6104" w:rsidP="00FE6650" w:rsidRDefault="3ADF590B" w14:paraId="03886A6E" w14:textId="71D9D762">
      <w:r w:rsidRPr="4FE101E7" w:rsidR="41E2A3C6">
        <w:rPr>
          <w:rFonts w:eastAsia="Calibri"/>
          <w:color w:val="000000" w:themeColor="text2" w:themeTint="FF" w:themeShade="FF"/>
        </w:rPr>
        <w:t>Stina Berver</w:t>
      </w:r>
      <w:r w:rsidR="005F6104">
        <w:rPr/>
        <w:t xml:space="preserve">, </w:t>
      </w:r>
      <w:r w:rsidR="297755E9">
        <w:rPr/>
        <w:t>specialist</w:t>
      </w:r>
      <w:r w:rsidR="005F6104">
        <w:rPr/>
        <w:t xml:space="preserve">läkare </w:t>
      </w:r>
      <w:r w:rsidR="0009043A">
        <w:rPr/>
        <w:t xml:space="preserve">VO </w:t>
      </w:r>
      <w:r w:rsidR="005F6104">
        <w:rPr/>
        <w:t>kvinn</w:t>
      </w:r>
      <w:r w:rsidR="0009043A">
        <w:rPr/>
        <w:t>a barn</w:t>
      </w:r>
      <w:r w:rsidR="005F6104">
        <w:rPr/>
        <w:t>, SÄS</w:t>
      </w:r>
      <w:r w:rsidR="00AA7D6C">
        <w:rPr/>
        <w:t>/kvinna</w:t>
      </w:r>
      <w:r>
        <w:br/>
      </w:r>
      <w:r w:rsidR="00F15E84">
        <w:rPr/>
        <w:t>Pontus Johansson</w:t>
      </w:r>
      <w:r w:rsidR="00FE6650">
        <w:rPr/>
        <w:t xml:space="preserve">, </w:t>
      </w:r>
      <w:r w:rsidR="005F6104">
        <w:rPr/>
        <w:t xml:space="preserve">överläkare, </w:t>
      </w:r>
      <w:r w:rsidR="00AA7D6C">
        <w:rPr/>
        <w:t>VO kvinna barn, SÄS/barn</w:t>
      </w:r>
    </w:p>
    <w:p w:rsidRPr="00920706" w:rsidR="005F6104" w:rsidP="00920706" w:rsidRDefault="005F6104" w14:paraId="2367B2F0" w14:textId="0BA4BA3D">
      <w:pPr>
        <w:spacing w:after="0"/>
        <w:rPr>
          <w:b/>
          <w:bCs/>
        </w:rPr>
      </w:pPr>
      <w:bookmarkStart w:name="_Toc149035757" w:id="13"/>
      <w:bookmarkStart w:name="_Toc149978547" w:id="14"/>
      <w:r w:rsidRPr="00920706">
        <w:rPr>
          <w:b/>
          <w:bCs/>
        </w:rPr>
        <w:t>Remissinstanser</w:t>
      </w:r>
      <w:bookmarkEnd w:id="13"/>
      <w:bookmarkEnd w:id="14"/>
      <w:r w:rsidR="0009043A">
        <w:rPr>
          <w:b/>
          <w:bCs/>
        </w:rPr>
        <w:t xml:space="preserve"> (utgåva 1)</w:t>
      </w:r>
    </w:p>
    <w:p w:rsidRPr="005F6104" w:rsidR="005F6104" w:rsidP="00920706" w:rsidRDefault="005F6104" w14:paraId="5C4864C5" w14:textId="77777777">
      <w:pPr>
        <w:rPr>
          <w:szCs w:val="20"/>
        </w:rPr>
      </w:pPr>
      <w:r w:rsidRPr="005F6104">
        <w:rPr>
          <w:szCs w:val="20"/>
        </w:rPr>
        <w:t>Verksamhetschefer, SÄS</w:t>
      </w:r>
    </w:p>
    <w:p w:rsidRPr="00920706" w:rsidR="005F6104" w:rsidP="00920706" w:rsidRDefault="005F6104" w14:paraId="604ED39F" w14:textId="77777777">
      <w:pPr>
        <w:spacing w:after="0"/>
        <w:rPr>
          <w:b/>
          <w:bCs/>
        </w:rPr>
      </w:pPr>
      <w:r w:rsidRPr="00920706">
        <w:rPr>
          <w:b/>
          <w:bCs/>
        </w:rPr>
        <w:t>Fastställt av</w:t>
      </w:r>
    </w:p>
    <w:p w:rsidRPr="005F6104" w:rsidR="005F6104" w:rsidP="00920706" w:rsidRDefault="007435EC" w14:paraId="4B1976D8" w14:textId="35D50A9C">
      <w:pPr>
        <w:rPr>
          <w:szCs w:val="20"/>
        </w:rPr>
      </w:pPr>
      <w:r>
        <w:rPr>
          <w:szCs w:val="20"/>
        </w:rPr>
        <w:t>Jerker Nilson</w:t>
      </w:r>
      <w:r w:rsidRPr="005F6104" w:rsidR="005F6104">
        <w:rPr>
          <w:szCs w:val="20"/>
        </w:rPr>
        <w:t>,</w:t>
      </w:r>
      <w:r w:rsidR="00920706">
        <w:rPr>
          <w:szCs w:val="20"/>
        </w:rPr>
        <w:t xml:space="preserve"> </w:t>
      </w:r>
      <w:r w:rsidRPr="005F6104" w:rsidR="005F6104">
        <w:rPr>
          <w:szCs w:val="20"/>
        </w:rPr>
        <w:t>chefläkare, SÄS</w:t>
      </w:r>
    </w:p>
    <w:p w:rsidRPr="00920706" w:rsidR="005F6104" w:rsidP="00920706" w:rsidRDefault="005F6104" w14:paraId="2AF10E84" w14:textId="77777777">
      <w:pPr>
        <w:spacing w:after="0"/>
        <w:rPr>
          <w:b/>
          <w:bCs/>
        </w:rPr>
      </w:pPr>
      <w:r w:rsidRPr="00920706">
        <w:rPr>
          <w:b/>
          <w:bCs/>
        </w:rPr>
        <w:t>Nyckelord</w:t>
      </w:r>
    </w:p>
    <w:p w:rsidRPr="005F6104" w:rsidR="005F6104" w:rsidP="00920706" w:rsidRDefault="005F6104" w14:paraId="7CC6B3D1" w14:textId="775333E0">
      <w:pPr>
        <w:rPr>
          <w:szCs w:val="20"/>
        </w:rPr>
      </w:pPr>
      <w:proofErr w:type="spellStart"/>
      <w:r w:rsidRPr="005F6104">
        <w:rPr>
          <w:szCs w:val="20"/>
        </w:rPr>
        <w:t>Sectio</w:t>
      </w:r>
      <w:proofErr w:type="spellEnd"/>
      <w:r w:rsidRPr="005F6104">
        <w:rPr>
          <w:szCs w:val="20"/>
        </w:rPr>
        <w:t xml:space="preserve">, kejsarsnitt, akutsnitt, snitt, akut, akutoperationer, operationer, ingrepp, akutingrepp ansvarsfördelning, ansvar, fördelning, HLR, hjärt-lungräddning, hjärtstopp, andningsstopp, akututrustning, operationsplanering, planering, beredskap, beredskapsplanering, </w:t>
      </w:r>
      <w:proofErr w:type="spellStart"/>
      <w:r w:rsidRPr="005F6104">
        <w:rPr>
          <w:szCs w:val="20"/>
        </w:rPr>
        <w:t>perimortem</w:t>
      </w:r>
      <w:proofErr w:type="spellEnd"/>
      <w:r w:rsidRPr="005F6104">
        <w:rPr>
          <w:szCs w:val="20"/>
        </w:rPr>
        <w:t xml:space="preserve">, förlösas </w:t>
      </w:r>
    </w:p>
    <w:p w:rsidRPr="005F6104" w:rsidR="005F6104" w:rsidP="00582032" w:rsidRDefault="005F6104" w14:paraId="572CAFC3" w14:textId="77777777">
      <w:pPr>
        <w:pStyle w:val="Rubrik2"/>
      </w:pPr>
      <w:r w:rsidRPr="005F6104">
        <w:br w:type="page"/>
      </w:r>
      <w:r w:rsidRPr="005F6104">
        <w:lastRenderedPageBreak/>
        <w:t>Bilaga</w:t>
      </w:r>
    </w:p>
    <w:p w:rsidRPr="005F6104" w:rsidR="005F6104" w:rsidP="00582032" w:rsidRDefault="005F6104" w14:paraId="685FBBA1" w14:textId="77777777">
      <w:r w:rsidRPr="005F6104">
        <w:t>(Skrivs ut och förvaras ihop med utrustningsväskan)</w:t>
      </w:r>
    </w:p>
    <w:p w:rsidRPr="005F6104" w:rsidR="005F6104" w:rsidP="00582032" w:rsidRDefault="005F6104" w14:paraId="1FA84A75" w14:textId="77777777">
      <w:pPr>
        <w:pStyle w:val="Rubrik3"/>
      </w:pPr>
      <w:r w:rsidRPr="005F6104">
        <w:t xml:space="preserve">Utrustning för </w:t>
      </w:r>
      <w:proofErr w:type="spellStart"/>
      <w:r w:rsidRPr="005F6104">
        <w:t>perimortem</w:t>
      </w:r>
      <w:proofErr w:type="spellEnd"/>
      <w:r w:rsidRPr="005F6104">
        <w:t xml:space="preserve"> kejsarsnitt</w:t>
      </w:r>
    </w:p>
    <w:p w:rsidRPr="005F6104" w:rsidR="005F6104" w:rsidP="00E74C90" w:rsidRDefault="005F6104" w14:paraId="163D3369" w14:textId="77777777">
      <w:pPr>
        <w:pStyle w:val="Punktlista"/>
      </w:pPr>
      <w:r w:rsidRPr="005F6104">
        <w:t>Skalpell, knivblad nr 20.</w:t>
      </w:r>
    </w:p>
    <w:p w:rsidRPr="005F6104" w:rsidR="005F6104" w:rsidP="00E74C90" w:rsidRDefault="005F6104" w14:paraId="44EA12DE" w14:textId="77777777">
      <w:pPr>
        <w:pStyle w:val="Punktlista"/>
      </w:pPr>
      <w:r w:rsidRPr="005F6104">
        <w:t xml:space="preserve">Peanger, </w:t>
      </w:r>
      <w:proofErr w:type="gramStart"/>
      <w:r w:rsidRPr="005F6104">
        <w:t xml:space="preserve">5 </w:t>
      </w:r>
      <w:proofErr w:type="spellStart"/>
      <w:r w:rsidRPr="005F6104">
        <w:t>st</w:t>
      </w:r>
      <w:proofErr w:type="spellEnd"/>
      <w:proofErr w:type="gramEnd"/>
      <w:r w:rsidRPr="005F6104">
        <w:t xml:space="preserve"> böjda.</w:t>
      </w:r>
    </w:p>
    <w:p w:rsidRPr="005F6104" w:rsidR="005F6104" w:rsidP="00E74C90" w:rsidRDefault="005F6104" w14:paraId="62E2B2AD" w14:textId="77777777">
      <w:pPr>
        <w:pStyle w:val="Punktlista"/>
      </w:pPr>
      <w:r w:rsidRPr="005F6104">
        <w:t xml:space="preserve">Sax, </w:t>
      </w:r>
      <w:proofErr w:type="spellStart"/>
      <w:r w:rsidRPr="005F6104">
        <w:t>mayo</w:t>
      </w:r>
      <w:proofErr w:type="spellEnd"/>
      <w:r w:rsidRPr="005F6104">
        <w:t xml:space="preserve"> 15 cm för avnavling.</w:t>
      </w:r>
    </w:p>
    <w:p w:rsidRPr="005F6104" w:rsidR="005F6104" w:rsidP="00E74C90" w:rsidRDefault="005F6104" w14:paraId="2DED837F" w14:textId="77777777">
      <w:pPr>
        <w:pStyle w:val="Punktlista"/>
      </w:pPr>
      <w:proofErr w:type="spellStart"/>
      <w:r w:rsidRPr="005F6104">
        <w:t>Laparatomihakar</w:t>
      </w:r>
      <w:proofErr w:type="spellEnd"/>
      <w:r w:rsidRPr="005F6104">
        <w:t xml:space="preserve"> 2 st.</w:t>
      </w:r>
    </w:p>
    <w:p w:rsidRPr="005F6104" w:rsidR="005F6104" w:rsidP="00E74C90" w:rsidRDefault="005F6104" w14:paraId="0BDA6127" w14:textId="77777777">
      <w:pPr>
        <w:pStyle w:val="Punktlista"/>
      </w:pPr>
      <w:r w:rsidRPr="005F6104">
        <w:t>Handduksklämmor 4 st.</w:t>
      </w:r>
    </w:p>
    <w:p w:rsidRPr="005F6104" w:rsidR="005F6104" w:rsidP="00E74C90" w:rsidRDefault="005F6104" w14:paraId="53CDC99E" w14:textId="77777777">
      <w:pPr>
        <w:pStyle w:val="Punktlista"/>
      </w:pPr>
      <w:r w:rsidRPr="005F6104">
        <w:t>Sterila handskar storlek 6,5, 7,5 samt 8,5.</w:t>
      </w:r>
    </w:p>
    <w:p w:rsidRPr="005F6104" w:rsidR="005F6104" w:rsidP="00E74C90" w:rsidRDefault="005F6104" w14:paraId="18BC91EF" w14:textId="77777777">
      <w:pPr>
        <w:pStyle w:val="Punktlista"/>
      </w:pPr>
      <w:r w:rsidRPr="005F6104">
        <w:t>Munskydd med visir.</w:t>
      </w:r>
    </w:p>
    <w:p w:rsidRPr="005F6104" w:rsidR="005F6104" w:rsidP="00E74C90" w:rsidRDefault="005F6104" w14:paraId="15374802" w14:textId="77777777">
      <w:pPr>
        <w:pStyle w:val="Punktlista"/>
      </w:pPr>
      <w:proofErr w:type="spellStart"/>
      <w:r w:rsidRPr="005F6104">
        <w:t>Bukdukar</w:t>
      </w:r>
      <w:proofErr w:type="spellEnd"/>
      <w:r w:rsidRPr="005F6104">
        <w:t>.</w:t>
      </w:r>
    </w:p>
    <w:p w:rsidRPr="005F6104" w:rsidR="005F6104" w:rsidP="00065D4E" w:rsidRDefault="005F6104" w14:paraId="0C5A7035" w14:textId="51332BFC">
      <w:pPr>
        <w:pStyle w:val="Punktlista"/>
      </w:pPr>
      <w:r w:rsidRPr="005F6104">
        <w:t>Handduk till barnet.</w:t>
      </w:r>
    </w:p>
    <w:p w:rsidRPr="005F6104" w:rsidR="005F6104" w:rsidP="00E74C90" w:rsidRDefault="005F6104" w14:paraId="048F478C" w14:textId="77777777">
      <w:pPr>
        <w:pStyle w:val="Rubrik3"/>
      </w:pPr>
      <w:r w:rsidRPr="005F6104">
        <w:t>Utrustning finns på</w:t>
      </w:r>
    </w:p>
    <w:p w:rsidRPr="005F6104" w:rsidR="005F6104" w:rsidP="00E74C90" w:rsidRDefault="005F6104" w14:paraId="07B8725F" w14:textId="77777777">
      <w:pPr>
        <w:pStyle w:val="Punktlista"/>
      </w:pPr>
      <w:r w:rsidRPr="005F6104">
        <w:t>förlossningen, akutvagnen</w:t>
      </w:r>
    </w:p>
    <w:p w:rsidRPr="005F6104" w:rsidR="005F6104" w:rsidP="00E74C90" w:rsidRDefault="005F6104" w14:paraId="4A0855F1" w14:textId="77777777">
      <w:pPr>
        <w:pStyle w:val="Punktlista"/>
      </w:pPr>
      <w:r w:rsidRPr="005F6104">
        <w:t>gynekologisk avdelning (E81), vid navet</w:t>
      </w:r>
    </w:p>
    <w:p w:rsidRPr="005F6104" w:rsidR="005F6104" w:rsidP="00E74C90" w:rsidRDefault="005F6104" w14:paraId="3CD5D791" w14:textId="77777777">
      <w:pPr>
        <w:pStyle w:val="Punktlista"/>
      </w:pPr>
      <w:r w:rsidRPr="005F6104">
        <w:t>akutmottagningen</w:t>
      </w:r>
    </w:p>
    <w:p w:rsidRPr="005F6104" w:rsidR="005F6104" w:rsidP="00E74C90" w:rsidRDefault="005F6104" w14:paraId="72BBA76B" w14:textId="77777777">
      <w:pPr>
        <w:pStyle w:val="Punktlista"/>
      </w:pPr>
      <w:r w:rsidRPr="005F6104">
        <w:t>hjärtintensiven, HIA.</w:t>
      </w:r>
    </w:p>
    <w:p w:rsidRPr="005F6104" w:rsidR="005F6104" w:rsidP="00E74C90" w:rsidRDefault="005F6104" w14:paraId="2412BA98" w14:textId="77777777">
      <w:pPr>
        <w:spacing w:before="240"/>
      </w:pPr>
      <w:r w:rsidRPr="005F6104">
        <w:rPr>
          <w:b/>
        </w:rPr>
        <w:t>Förlossningsjouren på KK</w:t>
      </w:r>
      <w:r w:rsidRPr="005F6104">
        <w:t xml:space="preserve"> ansvarar för att utrustningen kommer med till patienten.</w:t>
      </w:r>
    </w:p>
    <w:p w:rsidRPr="005F6104" w:rsidR="005F6104" w:rsidP="00E74C90" w:rsidRDefault="005F6104" w14:paraId="2A96B306" w14:textId="77777777">
      <w:pPr>
        <w:pStyle w:val="Rubrik3"/>
      </w:pPr>
      <w:r w:rsidRPr="005F6104">
        <w:t>Larm-/telefonnummer</w:t>
      </w:r>
    </w:p>
    <w:p w:rsidRPr="005F6104" w:rsidR="005F6104" w:rsidP="00E74C90" w:rsidRDefault="005F6104" w14:paraId="725EAD8A" w14:textId="77777777">
      <w:r w:rsidRPr="005F6104">
        <w:t>Vid larm - meddela ”hjärtstopp gravid kvinna” och plats.</w:t>
      </w:r>
    </w:p>
    <w:p w:rsidRPr="005F6104" w:rsidR="005F6104" w:rsidP="00F90255" w:rsidRDefault="005F6104" w14:paraId="35348876" w14:textId="77777777">
      <w:pPr>
        <w:pStyle w:val="Rubrik3"/>
      </w:pPr>
      <w:r w:rsidRPr="005F6104">
        <w:t>HLR-teamet, förlossningsjour och barnläkare</w:t>
      </w:r>
    </w:p>
    <w:p w:rsidRPr="005F6104" w:rsidR="005F6104" w:rsidP="00E74C90" w:rsidRDefault="005F6104" w14:paraId="3B63DE20" w14:textId="77777777">
      <w:r w:rsidRPr="005F6104">
        <w:t xml:space="preserve">Via </w:t>
      </w:r>
      <w:proofErr w:type="spellStart"/>
      <w:r w:rsidRPr="005F6104">
        <w:t>larmknapp</w:t>
      </w:r>
      <w:proofErr w:type="spellEnd"/>
      <w:r w:rsidRPr="005F6104">
        <w:t xml:space="preserve"> på väggen eller telefon </w:t>
      </w:r>
      <w:r w:rsidRPr="005F6104">
        <w:rPr>
          <w:b/>
        </w:rPr>
        <w:t>2010</w:t>
      </w:r>
      <w:r w:rsidRPr="005F6104">
        <w:t>.</w:t>
      </w:r>
    </w:p>
    <w:p w:rsidRPr="00536A5A" w:rsidR="00536A5A" w:rsidP="00F90255" w:rsidRDefault="005F6104" w14:paraId="76B9F95B" w14:textId="012C9E64">
      <w:r w:rsidRPr="005F6104">
        <w:t xml:space="preserve">Säkerställ, via kontakt på </w:t>
      </w:r>
      <w:r w:rsidRPr="005F6104">
        <w:rPr>
          <w:b/>
        </w:rPr>
        <w:t>2010</w:t>
      </w:r>
      <w:r w:rsidRPr="005F6104">
        <w:t>, att förlossningsjour och barnläkare också larmas i nämnd ordning.</w:t>
      </w:r>
      <w:bookmarkEnd w:id="0"/>
    </w:p>
    <w:sectPr w:rsidRPr="00536A5A" w:rsidR="00536A5A" w:rsidSect="005F6104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82D50" w:rsidRDefault="00D82D50" w14:paraId="6EE1B3F7" w14:textId="77777777">
      <w:r>
        <w:separator/>
      </w:r>
    </w:p>
  </w:endnote>
  <w:endnote w:type="continuationSeparator" w:id="0">
    <w:p w:rsidR="00D82D50" w:rsidRDefault="00D82D50" w14:paraId="24FF5206" w14:textId="77777777">
      <w:r>
        <w:continuationSeparator/>
      </w:r>
    </w:p>
  </w:endnote>
  <w:endnote w:type="continuationNotice" w:id="1">
    <w:p w:rsidR="00D82D50" w:rsidRDefault="00D82D50" w14:paraId="2FC4FF13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82D50" w:rsidRDefault="00D82D50" w14:paraId="1EC2DE70" w14:textId="77777777"/>
  </w:footnote>
  <w:footnote w:type="continuationSeparator" w:id="0">
    <w:p w:rsidR="00D82D50" w:rsidRDefault="00D82D50" w14:paraId="7FE8CAF5" w14:textId="77777777">
      <w:r>
        <w:continuationSeparator/>
      </w:r>
    </w:p>
  </w:footnote>
  <w:footnote w:type="continuationNotice" w:id="1">
    <w:p w:rsidR="00D82D50" w:rsidRDefault="00D82D50" w14:paraId="5B233B6F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66B0FDE0"/>
    <w:lvl w:ilvl="0" w:tplc="28EA038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882328068">
    <w:abstractNumId w:val="17"/>
  </w:num>
  <w:num w:numId="2" w16cid:durableId="1525165807">
    <w:abstractNumId w:val="14"/>
  </w:num>
  <w:num w:numId="3" w16cid:durableId="1737315681">
    <w:abstractNumId w:val="0"/>
  </w:num>
  <w:num w:numId="4" w16cid:durableId="1722092823">
    <w:abstractNumId w:val="6"/>
  </w:num>
  <w:num w:numId="5" w16cid:durableId="707921975">
    <w:abstractNumId w:val="15"/>
  </w:num>
  <w:num w:numId="6" w16cid:durableId="172689807">
    <w:abstractNumId w:val="2"/>
  </w:num>
  <w:num w:numId="7" w16cid:durableId="1206942548">
    <w:abstractNumId w:val="11"/>
  </w:num>
  <w:num w:numId="8" w16cid:durableId="961962103">
    <w:abstractNumId w:val="8"/>
  </w:num>
  <w:num w:numId="9" w16cid:durableId="1627542044">
    <w:abstractNumId w:val="1"/>
  </w:num>
  <w:num w:numId="10" w16cid:durableId="1407189258">
    <w:abstractNumId w:val="1"/>
  </w:num>
  <w:num w:numId="11" w16cid:durableId="1150295475">
    <w:abstractNumId w:val="3"/>
  </w:num>
  <w:num w:numId="12" w16cid:durableId="373964907">
    <w:abstractNumId w:val="4"/>
  </w:num>
  <w:num w:numId="13" w16cid:durableId="172457330">
    <w:abstractNumId w:val="13"/>
  </w:num>
  <w:num w:numId="14" w16cid:durableId="1768841697">
    <w:abstractNumId w:val="9"/>
  </w:num>
  <w:num w:numId="15" w16cid:durableId="1280722749">
    <w:abstractNumId w:val="7"/>
  </w:num>
  <w:num w:numId="16" w16cid:durableId="1869097895">
    <w:abstractNumId w:val="12"/>
  </w:num>
  <w:num w:numId="17" w16cid:durableId="1634211091">
    <w:abstractNumId w:val="5"/>
  </w:num>
  <w:num w:numId="18" w16cid:durableId="1796753220">
    <w:abstractNumId w:val="10"/>
  </w:num>
  <w:num w:numId="19" w16cid:durableId="39593462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43A"/>
    <w:rsid w:val="0009062C"/>
    <w:rsid w:val="00090E4E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21C71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25AA"/>
    <w:rsid w:val="00224A43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B24C1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054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4FFE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2654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1D85"/>
    <w:rsid w:val="0049236A"/>
    <w:rsid w:val="00492718"/>
    <w:rsid w:val="004A355D"/>
    <w:rsid w:val="004A4970"/>
    <w:rsid w:val="004B2183"/>
    <w:rsid w:val="004B2A01"/>
    <w:rsid w:val="004C2559"/>
    <w:rsid w:val="004D7BA3"/>
    <w:rsid w:val="004F0BC6"/>
    <w:rsid w:val="004F4518"/>
    <w:rsid w:val="004F4C62"/>
    <w:rsid w:val="00501433"/>
    <w:rsid w:val="00505422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032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3A40"/>
    <w:rsid w:val="005F6104"/>
    <w:rsid w:val="00602DE9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3D05"/>
    <w:rsid w:val="00736574"/>
    <w:rsid w:val="007367E0"/>
    <w:rsid w:val="00737215"/>
    <w:rsid w:val="007435EC"/>
    <w:rsid w:val="00754905"/>
    <w:rsid w:val="00760038"/>
    <w:rsid w:val="00762EE0"/>
    <w:rsid w:val="00765C41"/>
    <w:rsid w:val="00771100"/>
    <w:rsid w:val="007759DD"/>
    <w:rsid w:val="0078609F"/>
    <w:rsid w:val="007917BA"/>
    <w:rsid w:val="00791D1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7C6B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17F8E"/>
    <w:rsid w:val="00920706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A7D6C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B5C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787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2D50"/>
    <w:rsid w:val="00D83361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4C90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5E84"/>
    <w:rsid w:val="00F22264"/>
    <w:rsid w:val="00F2564D"/>
    <w:rsid w:val="00F35B05"/>
    <w:rsid w:val="00F413D9"/>
    <w:rsid w:val="00F5135F"/>
    <w:rsid w:val="00F51F78"/>
    <w:rsid w:val="00F86F47"/>
    <w:rsid w:val="00F90255"/>
    <w:rsid w:val="00F90B64"/>
    <w:rsid w:val="00FB2F0F"/>
    <w:rsid w:val="00FB5086"/>
    <w:rsid w:val="00FB5411"/>
    <w:rsid w:val="00FB6392"/>
    <w:rsid w:val="00FD3C70"/>
    <w:rsid w:val="00FD6820"/>
    <w:rsid w:val="00FE12D8"/>
    <w:rsid w:val="00FE6650"/>
    <w:rsid w:val="00FF5C5D"/>
    <w:rsid w:val="00FF7C02"/>
    <w:rsid w:val="024801E3"/>
    <w:rsid w:val="14D58BE3"/>
    <w:rsid w:val="297755E9"/>
    <w:rsid w:val="3ADF590B"/>
    <w:rsid w:val="41E2A3C6"/>
    <w:rsid w:val="4ABB0B35"/>
    <w:rsid w:val="4FE101E7"/>
    <w:rsid w:val="581D6BDA"/>
    <w:rsid w:val="647B2B65"/>
    <w:rsid w:val="6B2CF8ED"/>
    <w:rsid w:val="70072F78"/>
    <w:rsid w:val="79D44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26547"/>
    <w:pPr>
      <w:keepNext/>
      <w:spacing w:after="240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F6104"/>
    <w:pPr>
      <w:keepNext/>
      <w:keepLines/>
      <w:spacing w:before="40" w:after="0"/>
      <w:outlineLvl w:val="5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F6104"/>
    <w:pPr>
      <w:keepNext/>
      <w:keepLines/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26547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90E4E"/>
    <w:pPr>
      <w:numPr>
        <w:numId w:val="14"/>
      </w:numPr>
      <w:spacing w:after="60"/>
      <w:ind w:left="1349" w:hanging="357"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6Char" w:customStyle="1">
    <w:name w:val="Rubrik 6 Char"/>
    <w:basedOn w:val="Standardstycketeckensnitt"/>
    <w:link w:val="Rubrik6"/>
    <w:uiPriority w:val="9"/>
    <w:semiHidden/>
    <w:rsid w:val="005F6104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5F6104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Normalmedindrag" w:customStyle="1">
    <w:name w:val="Normal med indrag"/>
    <w:qFormat/>
    <w:rsid w:val="008D7C6B"/>
    <w:pPr>
      <w:spacing w:after="120" w:line="288" w:lineRule="auto"/>
      <w:ind w:left="1349"/>
    </w:pPr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09043A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semiHidden/>
    <w:unhideWhenUsed/>
    <w:rsid w:val="0009043A"/>
    <w:pPr>
      <w:spacing w:line="240" w:lineRule="auto"/>
    </w:pPr>
    <w:rPr>
      <w:sz w:val="20"/>
      <w:szCs w:val="20"/>
    </w:rPr>
  </w:style>
  <w:style w:type="character" w:styleId="KommentarerChar" w:customStyle="1">
    <w:name w:val="Kommentarer Char"/>
    <w:basedOn w:val="Standardstycketeckensnitt"/>
    <w:link w:val="Kommentarer"/>
    <w:uiPriority w:val="99"/>
    <w:semiHidden/>
    <w:rsid w:val="0009043A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09043A"/>
    <w:rPr>
      <w:b/>
      <w:bCs/>
    </w:rPr>
  </w:style>
  <w:style w:type="character" w:styleId="KommentarsmneChar" w:customStyle="1">
    <w:name w:val="Kommentarsämne Char"/>
    <w:basedOn w:val="KommentarerChar"/>
    <w:link w:val="Kommentarsmne"/>
    <w:uiPriority w:val="99"/>
    <w:semiHidden/>
    <w:rsid w:val="000904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Hjärtstopp hos gravid kvinna och perimortem sectio, SÄS</dc:title>
  <dc:subject/>
  <dc:creator>patrik.jens.johansson@vgregion.se</dc:creator>
  <keywords/>
  <lastModifiedBy>Karin Åhlin</lastModifiedBy>
  <revision>28</revision>
  <lastPrinted>2016-03-31T10:56:00.0000000Z</lastPrinted>
  <dcterms:created xsi:type="dcterms:W3CDTF">2022-03-28T05:09:00.0000000Z</dcterms:created>
  <dcterms:modified xsi:type="dcterms:W3CDTF">2024-09-17T10:07:43.0000000Z</dcterms:modified>
</coreProperties>
</file>