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FBF2D6" w14:textId="77777777" w:rsidR="003C454A" w:rsidRDefault="003C454A" w:rsidP="00F35B05">
      <w:pPr>
        <w:pStyle w:val="Rubrik2"/>
        <w:sectPr w:rsidR="003C454A" w:rsidSect="0073349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2268" w:right="1979" w:bottom="1276" w:left="992" w:header="284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05E7EDB" w14:textId="56862A6D" w:rsidR="00510022" w:rsidRDefault="00510022" w:rsidP="00733490">
      <w:pPr>
        <w:pStyle w:val="Rubrik1"/>
        <w:spacing w:line="240" w:lineRule="auto"/>
      </w:pPr>
      <w:proofErr w:type="spellStart"/>
      <w:r w:rsidRPr="00510022">
        <w:t>Cytostatikahantering</w:t>
      </w:r>
      <w:proofErr w:type="spellEnd"/>
      <w:r w:rsidRPr="00510022">
        <w:t xml:space="preserve"> - Inköp och hantering av </w:t>
      </w:r>
      <w:proofErr w:type="spellStart"/>
      <w:r w:rsidRPr="00510022">
        <w:t>Dexrazoxan</w:t>
      </w:r>
      <w:proofErr w:type="spellEnd"/>
      <w:r w:rsidRPr="00510022">
        <w:t xml:space="preserve"> (</w:t>
      </w:r>
      <w:proofErr w:type="spellStart"/>
      <w:r w:rsidRPr="00510022">
        <w:t>Savene</w:t>
      </w:r>
      <w:proofErr w:type="spellEnd"/>
      <w:r w:rsidRPr="00510022">
        <w:t>™)</w:t>
      </w:r>
      <w:r>
        <w:t>, SÄS</w:t>
      </w:r>
    </w:p>
    <w:p w14:paraId="57FD66FD" w14:textId="77777777" w:rsidR="00D4619D" w:rsidRPr="00D4619D" w:rsidRDefault="00D4619D" w:rsidP="00E602B1">
      <w:pPr>
        <w:pStyle w:val="Rubrik2"/>
      </w:pPr>
      <w:r w:rsidRPr="00D4619D">
        <w:t>Sammanfattning</w:t>
      </w:r>
    </w:p>
    <w:p w14:paraId="2F64CAA2" w14:textId="671861A4" w:rsidR="00D4619D" w:rsidRDefault="00D4619D" w:rsidP="00D4619D">
      <w:r w:rsidRPr="00D4619D">
        <w:t xml:space="preserve">Dokumentet beskriver hanteringen av </w:t>
      </w:r>
      <w:proofErr w:type="spellStart"/>
      <w:r w:rsidRPr="00D4619D">
        <w:t>cytostatikapreparatet</w:t>
      </w:r>
      <w:proofErr w:type="spellEnd"/>
      <w:r w:rsidRPr="00D4619D">
        <w:t xml:space="preserve"> </w:t>
      </w:r>
      <w:proofErr w:type="spellStart"/>
      <w:r w:rsidRPr="00D4619D">
        <w:t>Savene</w:t>
      </w:r>
      <w:proofErr w:type="spellEnd"/>
      <w:r w:rsidRPr="00D4619D">
        <w:t>™ under dagtid vardagar samt jourtid och är en bilaga till r</w:t>
      </w:r>
      <w:r w:rsidR="00A676A4">
        <w:t>iktlinjen</w:t>
      </w:r>
      <w:r w:rsidRPr="00D4619D">
        <w:t xml:space="preserve"> </w:t>
      </w:r>
      <w:hyperlink r:id="rId17" w:history="1">
        <w:proofErr w:type="spellStart"/>
        <w:r w:rsidRPr="00637E2F">
          <w:rPr>
            <w:rStyle w:val="Hyperlnk"/>
          </w:rPr>
          <w:t>Cytostatikahantering</w:t>
        </w:r>
        <w:proofErr w:type="spellEnd"/>
        <w:r w:rsidRPr="00637E2F">
          <w:rPr>
            <w:rStyle w:val="Hyperlnk"/>
          </w:rPr>
          <w:t xml:space="preserve"> SÄS</w:t>
        </w:r>
      </w:hyperlink>
      <w:r w:rsidRPr="00D4619D">
        <w:t xml:space="preserve">. </w:t>
      </w:r>
      <w:proofErr w:type="spellStart"/>
      <w:r w:rsidRPr="00D4619D">
        <w:t>Savene</w:t>
      </w:r>
      <w:proofErr w:type="spellEnd"/>
      <w:r w:rsidRPr="00D4619D">
        <w:t>™ är en systemisk antidot (</w:t>
      </w:r>
      <w:proofErr w:type="spellStart"/>
      <w:r w:rsidRPr="00D4619D">
        <w:t>cytostaticum</w:t>
      </w:r>
      <w:proofErr w:type="spellEnd"/>
      <w:r w:rsidRPr="00D4619D">
        <w:t xml:space="preserve">) som motverkar vävnadsskador orsakade av extravasering av </w:t>
      </w:r>
      <w:proofErr w:type="spellStart"/>
      <w:r w:rsidRPr="00D4619D">
        <w:t>antracyklinpreparat</w:t>
      </w:r>
      <w:proofErr w:type="spellEnd"/>
      <w:r w:rsidRPr="00D4619D">
        <w:t xml:space="preserve"> (</w:t>
      </w:r>
      <w:proofErr w:type="gramStart"/>
      <w:r w:rsidRPr="00D4619D">
        <w:t>t</w:t>
      </w:r>
      <w:r w:rsidR="00A56D54">
        <w:t>.</w:t>
      </w:r>
      <w:r w:rsidRPr="00D4619D">
        <w:t>ex</w:t>
      </w:r>
      <w:r w:rsidR="00A56D54">
        <w:t>.</w:t>
      </w:r>
      <w:proofErr w:type="gramEnd"/>
      <w:r w:rsidRPr="00D4619D">
        <w:t xml:space="preserve"> </w:t>
      </w:r>
      <w:proofErr w:type="spellStart"/>
      <w:r w:rsidRPr="00D4619D">
        <w:t>epirubicin</w:t>
      </w:r>
      <w:proofErr w:type="spellEnd"/>
      <w:r w:rsidRPr="00D4619D">
        <w:t xml:space="preserve">, </w:t>
      </w:r>
      <w:proofErr w:type="spellStart"/>
      <w:r w:rsidRPr="00D4619D">
        <w:t>doxorubicin</w:t>
      </w:r>
      <w:proofErr w:type="spellEnd"/>
      <w:r w:rsidRPr="00D4619D">
        <w:t xml:space="preserve">, </w:t>
      </w:r>
      <w:proofErr w:type="spellStart"/>
      <w:r w:rsidRPr="00D4619D">
        <w:t>daunorubicin</w:t>
      </w:r>
      <w:proofErr w:type="spellEnd"/>
      <w:r w:rsidRPr="00D4619D">
        <w:t xml:space="preserve"> och </w:t>
      </w:r>
      <w:proofErr w:type="spellStart"/>
      <w:r w:rsidRPr="00D4619D">
        <w:t>idarubicin</w:t>
      </w:r>
      <w:proofErr w:type="spellEnd"/>
      <w:r w:rsidRPr="00D4619D">
        <w:t>).</w:t>
      </w:r>
    </w:p>
    <w:p w14:paraId="42D5420C" w14:textId="55B81575" w:rsidR="00E602B1" w:rsidRDefault="00E602B1" w:rsidP="00E602B1">
      <w:pPr>
        <w:pStyle w:val="Rubrik2"/>
      </w:pPr>
      <w:r>
        <w:t>Förändringar sedan föregående version</w:t>
      </w:r>
    </w:p>
    <w:p w14:paraId="144EA93F" w14:textId="145AD8FA" w:rsidR="00E602B1" w:rsidRDefault="004A3670" w:rsidP="00E602B1">
      <w:r>
        <w:t>U</w:t>
      </w:r>
      <w:r w:rsidR="00A26A8E">
        <w:t>ppdater</w:t>
      </w:r>
      <w:r>
        <w:t xml:space="preserve">ing har gjorts </w:t>
      </w:r>
      <w:r w:rsidR="00A26A8E">
        <w:t>för anpassning till ny</w:t>
      </w:r>
      <w:r>
        <w:t xml:space="preserve"> rutin för </w:t>
      </w:r>
      <w:r w:rsidR="00781099">
        <w:t>beredning av</w:t>
      </w:r>
      <w:r w:rsidR="00454C9F">
        <w:t xml:space="preserve"> preparatet.</w:t>
      </w:r>
    </w:p>
    <w:p w14:paraId="48BE70B5" w14:textId="1468D20B" w:rsidR="00D4619D" w:rsidRPr="00D4619D" w:rsidRDefault="00D4619D" w:rsidP="00E602B1">
      <w:pPr>
        <w:pStyle w:val="Rubrik2"/>
      </w:pPr>
      <w:r w:rsidRPr="00D4619D">
        <w:t>Förutsättningar</w:t>
      </w:r>
    </w:p>
    <w:p w14:paraId="4CF6B103" w14:textId="1C09FB72" w:rsidR="00D4619D" w:rsidRPr="00D4619D" w:rsidRDefault="00D4619D" w:rsidP="00E602B1">
      <w:r w:rsidRPr="00D4619D">
        <w:t xml:space="preserve">Preparatet som är mycket kostsamt förvaras på hematolog- och onkolog-vårdavdelningen SÄS, anknytning </w:t>
      </w:r>
      <w:r w:rsidRPr="00A00D41">
        <w:rPr>
          <w:b/>
          <w:bCs/>
        </w:rPr>
        <w:t>2211</w:t>
      </w:r>
      <w:r w:rsidRPr="00D4619D">
        <w:t>. Administreras endast efter ordination och under överseende av läkare.</w:t>
      </w:r>
    </w:p>
    <w:p w14:paraId="6587E5BA" w14:textId="0CD23F26" w:rsidR="00D4619D" w:rsidRDefault="00D4619D" w:rsidP="00E602B1">
      <w:proofErr w:type="spellStart"/>
      <w:r w:rsidRPr="00D4619D">
        <w:t>Savene</w:t>
      </w:r>
      <w:proofErr w:type="spellEnd"/>
      <w:r w:rsidRPr="00D4619D">
        <w:t>™ måste administreras snarast möjligt och inte senare än 6 timmar efter en extravasering. Ansvar för kunskap om preparatet ligger på varje enskild användare.</w:t>
      </w:r>
    </w:p>
    <w:p w14:paraId="7DEFCC49" w14:textId="12F1E917" w:rsidR="003C454A" w:rsidRPr="003C454A" w:rsidRDefault="003C454A" w:rsidP="00D4619D">
      <w:pPr>
        <w:pStyle w:val="Rubrik2"/>
      </w:pPr>
      <w:r w:rsidRPr="003C454A">
        <w:t>Genomförande</w:t>
      </w:r>
    </w:p>
    <w:p w14:paraId="737D035A" w14:textId="580769BB" w:rsidR="003C454A" w:rsidRPr="003C454A" w:rsidRDefault="003C454A" w:rsidP="00D043E3">
      <w:pPr>
        <w:pStyle w:val="Rubrik3"/>
        <w:spacing w:before="120"/>
      </w:pPr>
      <w:r w:rsidRPr="003C454A">
        <w:t xml:space="preserve">Vid behov av </w:t>
      </w:r>
      <w:proofErr w:type="spellStart"/>
      <w:r w:rsidRPr="003C454A">
        <w:t>Savene</w:t>
      </w:r>
      <w:proofErr w:type="spellEnd"/>
      <w:r w:rsidRPr="003C454A">
        <w:t>™ dagtid vardagar</w:t>
      </w:r>
    </w:p>
    <w:p w14:paraId="2BC7583B" w14:textId="742F0EB0" w:rsidR="003453B8" w:rsidRPr="003453B8" w:rsidRDefault="003453B8" w:rsidP="003453B8">
      <w:proofErr w:type="spellStart"/>
      <w:r w:rsidRPr="003453B8">
        <w:t>Dexrazoxab</w:t>
      </w:r>
      <w:proofErr w:type="spellEnd"/>
      <w:r w:rsidRPr="003453B8">
        <w:t xml:space="preserve"> (</w:t>
      </w:r>
      <w:proofErr w:type="spellStart"/>
      <w:r w:rsidRPr="003453B8">
        <w:t>Savene</w:t>
      </w:r>
      <w:proofErr w:type="spellEnd"/>
      <w:r w:rsidRPr="003453B8">
        <w:t xml:space="preserve">) ordineras i </w:t>
      </w:r>
      <w:proofErr w:type="spellStart"/>
      <w:r w:rsidRPr="003453B8">
        <w:t>Cytobase</w:t>
      </w:r>
      <w:proofErr w:type="spellEnd"/>
      <w:r w:rsidRPr="003453B8">
        <w:t xml:space="preserve"> och bereds under ordinarie öppettider (dagtid mån – </w:t>
      </w:r>
      <w:proofErr w:type="spellStart"/>
      <w:r w:rsidRPr="003453B8">
        <w:t>fre</w:t>
      </w:r>
      <w:proofErr w:type="spellEnd"/>
      <w:r w:rsidRPr="003453B8">
        <w:t xml:space="preserve">) via </w:t>
      </w:r>
      <w:bookmarkStart w:id="1" w:name="_Hlk159937842"/>
      <w:proofErr w:type="spellStart"/>
      <w:r w:rsidR="00BD7F6E">
        <w:t>Ex</w:t>
      </w:r>
      <w:r w:rsidR="00A138AA">
        <w:t>temporeenheten</w:t>
      </w:r>
      <w:proofErr w:type="spellEnd"/>
      <w:r w:rsidR="00A138AA">
        <w:t xml:space="preserve"> </w:t>
      </w:r>
      <w:bookmarkEnd w:id="1"/>
      <w:r w:rsidRPr="003453B8">
        <w:t>SU/Sahlgrenska</w:t>
      </w:r>
    </w:p>
    <w:p w14:paraId="1990A11C" w14:textId="00547DE8" w:rsidR="003453B8" w:rsidRPr="003453B8" w:rsidRDefault="003453B8" w:rsidP="003453B8">
      <w:pPr>
        <w:pStyle w:val="Punktlista"/>
      </w:pPr>
      <w:r w:rsidRPr="003453B8">
        <w:t xml:space="preserve">Läkaren ordinerar i </w:t>
      </w:r>
      <w:proofErr w:type="spellStart"/>
      <w:r w:rsidRPr="003453B8">
        <w:t>Cytobase</w:t>
      </w:r>
      <w:proofErr w:type="spellEnd"/>
      <w:r w:rsidR="008B7190">
        <w:t>.</w:t>
      </w:r>
    </w:p>
    <w:p w14:paraId="6AA10CC0" w14:textId="2CE483AE" w:rsidR="003453B8" w:rsidRPr="003453B8" w:rsidRDefault="003453B8" w:rsidP="00531FBA">
      <w:pPr>
        <w:pStyle w:val="Punktlista"/>
        <w:ind w:right="1699"/>
      </w:pPr>
      <w:r w:rsidRPr="003453B8">
        <w:t xml:space="preserve">Kontakt till </w:t>
      </w:r>
      <w:proofErr w:type="spellStart"/>
      <w:r w:rsidR="008F20F2" w:rsidRPr="008F20F2">
        <w:t>Extemporeenheten</w:t>
      </w:r>
      <w:proofErr w:type="spellEnd"/>
      <w:r w:rsidR="008F20F2" w:rsidRPr="008F20F2">
        <w:t xml:space="preserve"> </w:t>
      </w:r>
      <w:r w:rsidRPr="003453B8">
        <w:t xml:space="preserve">SU/Sahlgrenska på telefon </w:t>
      </w:r>
      <w:r w:rsidRPr="00531FBA">
        <w:rPr>
          <w:b/>
          <w:bCs/>
        </w:rPr>
        <w:t>031-342 99 00</w:t>
      </w:r>
      <w:r w:rsidRPr="003453B8">
        <w:t xml:space="preserve"> (Fax 031-41 00 72).</w:t>
      </w:r>
    </w:p>
    <w:p w14:paraId="3F7313DE" w14:textId="3B8FB1AB" w:rsidR="003453B8" w:rsidRPr="003453B8" w:rsidRDefault="003453B8" w:rsidP="003453B8">
      <w:pPr>
        <w:pStyle w:val="Punktlista"/>
      </w:pPr>
      <w:r w:rsidRPr="003453B8">
        <w:t xml:space="preserve">Kom överens med </w:t>
      </w:r>
      <w:proofErr w:type="spellStart"/>
      <w:r w:rsidR="008F20F2" w:rsidRPr="008F20F2">
        <w:t>Extemporeenheten</w:t>
      </w:r>
      <w:proofErr w:type="spellEnd"/>
      <w:r w:rsidR="008F20F2" w:rsidRPr="008F20F2">
        <w:t xml:space="preserve"> </w:t>
      </w:r>
      <w:r w:rsidRPr="003453B8">
        <w:t>om leveranstid.</w:t>
      </w:r>
    </w:p>
    <w:p w14:paraId="3CCDF7A0" w14:textId="129E26E3" w:rsidR="003453B8" w:rsidRPr="003453B8" w:rsidRDefault="00133592" w:rsidP="003453B8">
      <w:pPr>
        <w:pStyle w:val="Punktlista"/>
      </w:pPr>
      <w:proofErr w:type="spellStart"/>
      <w:r w:rsidRPr="00133592">
        <w:lastRenderedPageBreak/>
        <w:t>Extemporeenheten</w:t>
      </w:r>
      <w:proofErr w:type="spellEnd"/>
      <w:r w:rsidRPr="00133592">
        <w:t xml:space="preserve"> </w:t>
      </w:r>
      <w:r w:rsidR="003453B8" w:rsidRPr="003453B8">
        <w:t xml:space="preserve">beställer </w:t>
      </w:r>
      <w:proofErr w:type="gramStart"/>
      <w:r w:rsidR="003453B8" w:rsidRPr="003453B8">
        <w:t>transport tur</w:t>
      </w:r>
      <w:proofErr w:type="gramEnd"/>
      <w:r w:rsidR="003453B8" w:rsidRPr="003453B8">
        <w:t xml:space="preserve"> och retur hematolog- och onkologvårdavdelningen SÄS, ingång 1, plan 7, HISS E (anknytning </w:t>
      </w:r>
      <w:r w:rsidR="003453B8" w:rsidRPr="00531FBA">
        <w:rPr>
          <w:b/>
          <w:bCs/>
        </w:rPr>
        <w:t>2211</w:t>
      </w:r>
      <w:r w:rsidR="003453B8" w:rsidRPr="003453B8">
        <w:t>).</w:t>
      </w:r>
    </w:p>
    <w:p w14:paraId="34243DF1" w14:textId="3F2ACBB3" w:rsidR="003453B8" w:rsidRDefault="003453B8" w:rsidP="003453B8">
      <w:pPr>
        <w:pStyle w:val="Punktlista"/>
      </w:pPr>
      <w:r w:rsidRPr="003453B8">
        <w:t xml:space="preserve">Vid leverans av </w:t>
      </w:r>
      <w:proofErr w:type="spellStart"/>
      <w:r w:rsidRPr="003453B8">
        <w:t>Dexrazoxab</w:t>
      </w:r>
      <w:proofErr w:type="spellEnd"/>
      <w:r w:rsidRPr="003453B8">
        <w:t xml:space="preserve"> (</w:t>
      </w:r>
      <w:proofErr w:type="spellStart"/>
      <w:r w:rsidRPr="003453B8">
        <w:t>Savene</w:t>
      </w:r>
      <w:proofErr w:type="spellEnd"/>
      <w:r w:rsidRPr="003453B8">
        <w:t xml:space="preserve">)-beredning till avdelningen ska chauffören få den obrutna </w:t>
      </w:r>
      <w:proofErr w:type="spellStart"/>
      <w:r w:rsidRPr="003453B8">
        <w:t>Dexrazoxab</w:t>
      </w:r>
      <w:proofErr w:type="spellEnd"/>
      <w:r w:rsidRPr="003453B8">
        <w:t xml:space="preserve"> (</w:t>
      </w:r>
      <w:proofErr w:type="spellStart"/>
      <w:r w:rsidRPr="003453B8">
        <w:t>Savene</w:t>
      </w:r>
      <w:proofErr w:type="spellEnd"/>
      <w:r w:rsidRPr="003453B8">
        <w:t xml:space="preserve">)-förpackningen i retur till </w:t>
      </w:r>
      <w:proofErr w:type="spellStart"/>
      <w:r w:rsidR="00064FCC" w:rsidRPr="00064FCC">
        <w:t>Extemporeenheten</w:t>
      </w:r>
      <w:proofErr w:type="spellEnd"/>
      <w:r w:rsidR="00064FCC">
        <w:t xml:space="preserve">, </w:t>
      </w:r>
      <w:r w:rsidRPr="003453B8">
        <w:t>SU/Sahlgrenska.</w:t>
      </w:r>
    </w:p>
    <w:p w14:paraId="13C82031" w14:textId="453F9AD9" w:rsidR="003C454A" w:rsidRPr="003C454A" w:rsidRDefault="003C454A" w:rsidP="00654BDD">
      <w:pPr>
        <w:pStyle w:val="Rubrik3"/>
      </w:pPr>
      <w:r w:rsidRPr="003C454A">
        <w:t xml:space="preserve">Vid behov av </w:t>
      </w:r>
      <w:proofErr w:type="spellStart"/>
      <w:r w:rsidRPr="003C454A">
        <w:t>Savene</w:t>
      </w:r>
      <w:proofErr w:type="spellEnd"/>
      <w:r w:rsidRPr="003C454A">
        <w:t>™ på jourtid</w:t>
      </w:r>
    </w:p>
    <w:p w14:paraId="7F87A37B" w14:textId="2942C017" w:rsidR="003C454A" w:rsidRPr="003C454A" w:rsidRDefault="003C454A" w:rsidP="0010348A">
      <w:pPr>
        <w:pStyle w:val="Punktlista"/>
      </w:pPr>
      <w:r w:rsidRPr="003C454A">
        <w:t xml:space="preserve">Jourtid ansvarar respektive enhet för att hämta </w:t>
      </w:r>
      <w:proofErr w:type="spellStart"/>
      <w:r w:rsidRPr="003C454A">
        <w:t>Savene</w:t>
      </w:r>
      <w:proofErr w:type="spellEnd"/>
      <w:r w:rsidRPr="003C454A">
        <w:t xml:space="preserve">™ på hematolog- och onkologvårdavdelningen och blandar själva preparatet. </w:t>
      </w:r>
      <w:r w:rsidRPr="0010348A">
        <w:rPr>
          <w:b/>
          <w:bCs/>
        </w:rPr>
        <w:t>OBS!</w:t>
      </w:r>
      <w:r w:rsidRPr="003C454A">
        <w:t xml:space="preserve"> Preparatet är ett cytostatikum</w:t>
      </w:r>
      <w:r w:rsidR="0010348A">
        <w:t xml:space="preserve"> - </w:t>
      </w:r>
      <w:r w:rsidRPr="003C454A">
        <w:t>följ rutin för säker hantering</w:t>
      </w:r>
      <w:r w:rsidR="0010348A">
        <w:t>!</w:t>
      </w:r>
    </w:p>
    <w:p w14:paraId="1197A1EB" w14:textId="2A0CE115" w:rsidR="003C454A" w:rsidRPr="003C454A" w:rsidRDefault="003C454A" w:rsidP="0010348A">
      <w:pPr>
        <w:pStyle w:val="Punktlista"/>
      </w:pPr>
      <w:r w:rsidRPr="003C454A">
        <w:t xml:space="preserve">Det är enhetens ansvar att </w:t>
      </w:r>
      <w:proofErr w:type="spellStart"/>
      <w:r w:rsidRPr="003C454A">
        <w:t>akutbeställa</w:t>
      </w:r>
      <w:proofErr w:type="spellEnd"/>
      <w:r w:rsidRPr="003C454A">
        <w:t xml:space="preserve"> ett nytt kit från Regiongemensamt lager, Apoteket AB</w:t>
      </w:r>
      <w:r w:rsidR="0023076A">
        <w:t>,</w:t>
      </w:r>
      <w:r w:rsidRPr="003C454A">
        <w:t xml:space="preserve"> samt meddela d</w:t>
      </w:r>
      <w:r w:rsidR="003232DC">
        <w:t>e</w:t>
      </w:r>
      <w:r w:rsidRPr="003C454A">
        <w:t xml:space="preserve">m om leveransadress (hematolog- och onkologvårdavdelning, ingång 1, plan 7, HISS E), eller att det återlämnas akut till hematolog- och onkologvårdavdelningen från den enhet som förbrukat </w:t>
      </w:r>
      <w:proofErr w:type="spellStart"/>
      <w:r w:rsidRPr="003C454A">
        <w:t>Savene</w:t>
      </w:r>
      <w:proofErr w:type="spellEnd"/>
      <w:r w:rsidRPr="003C454A">
        <w:t>™.</w:t>
      </w:r>
    </w:p>
    <w:p w14:paraId="012B6E25" w14:textId="225E85A5" w:rsidR="003C454A" w:rsidRDefault="00E26143" w:rsidP="00E26143">
      <w:pPr>
        <w:pStyle w:val="Rubrik3"/>
      </w:pPr>
      <w:r>
        <w:t>Administrering</w:t>
      </w:r>
    </w:p>
    <w:p w14:paraId="7C89AFCF" w14:textId="77777777" w:rsidR="00E26143" w:rsidRPr="00E26143" w:rsidRDefault="00E26143" w:rsidP="00E26143">
      <w:r w:rsidRPr="00E26143">
        <w:rPr>
          <w:b/>
          <w:bCs/>
        </w:rPr>
        <w:t>OBS!</w:t>
      </w:r>
      <w:r w:rsidRPr="00E26143">
        <w:t xml:space="preserve"> Preparatet är ett cytostatikum - följ rutin för säker hantering. För övrig information kring </w:t>
      </w:r>
      <w:proofErr w:type="spellStart"/>
      <w:r w:rsidRPr="00E26143">
        <w:t>Dexrazoxab</w:t>
      </w:r>
      <w:proofErr w:type="spellEnd"/>
      <w:r w:rsidRPr="00E26143">
        <w:t xml:space="preserve"> (</w:t>
      </w:r>
      <w:proofErr w:type="spellStart"/>
      <w:r w:rsidRPr="00E26143">
        <w:t>Savene</w:t>
      </w:r>
      <w:proofErr w:type="spellEnd"/>
      <w:r w:rsidRPr="00E26143">
        <w:t>) se:</w:t>
      </w:r>
    </w:p>
    <w:p w14:paraId="492A879E" w14:textId="681D1E97" w:rsidR="00E26143" w:rsidRPr="00E26143" w:rsidRDefault="00AF2BF6" w:rsidP="00E26143">
      <w:hyperlink r:id="rId18" w:history="1">
        <w:r w:rsidR="00E26143" w:rsidRPr="00AF2BF6">
          <w:rPr>
            <w:rStyle w:val="Hyperlnk"/>
          </w:rPr>
          <w:t>Kunskapsstöd för dig som arbetar i cancervården - RCC Kunskapsb</w:t>
        </w:r>
        <w:r w:rsidR="00E26143" w:rsidRPr="00AF2BF6">
          <w:rPr>
            <w:rStyle w:val="Hyperlnk"/>
          </w:rPr>
          <w:t>a</w:t>
        </w:r>
        <w:r w:rsidR="00E26143" w:rsidRPr="00AF2BF6">
          <w:rPr>
            <w:rStyle w:val="Hyperlnk"/>
          </w:rPr>
          <w:t>nken</w:t>
        </w:r>
      </w:hyperlink>
      <w:r w:rsidR="00E26143" w:rsidRPr="00E26143">
        <w:t xml:space="preserve"> (cancercentrum.se)</w:t>
      </w:r>
      <w:r w:rsidR="00474B7B">
        <w:t>.</w:t>
      </w:r>
    </w:p>
    <w:p w14:paraId="0539A153" w14:textId="06344663" w:rsidR="00E26143" w:rsidRDefault="00E26143" w:rsidP="00E26143">
      <w:r w:rsidRPr="00E26143">
        <w:t xml:space="preserve">Gå in på läkemedelsregimer </w:t>
      </w:r>
      <w:r w:rsidRPr="00E26143">
        <w:tab/>
      </w:r>
      <w:r w:rsidR="003C4E26">
        <w:t xml:space="preserve"> </w:t>
      </w:r>
      <w:r w:rsidRPr="00E26143">
        <w:t xml:space="preserve">sök på </w:t>
      </w:r>
      <w:proofErr w:type="spellStart"/>
      <w:r w:rsidRPr="00E26143">
        <w:t>Dexrazoxan</w:t>
      </w:r>
      <w:proofErr w:type="spellEnd"/>
      <w:r w:rsidRPr="00E26143">
        <w:t xml:space="preserve"> (</w:t>
      </w:r>
      <w:proofErr w:type="spellStart"/>
      <w:r w:rsidRPr="00E26143">
        <w:t>Savene</w:t>
      </w:r>
      <w:proofErr w:type="spellEnd"/>
      <w:r w:rsidRPr="00E26143">
        <w:t>). Där finns även patientinformation.</w:t>
      </w:r>
    </w:p>
    <w:p w14:paraId="0EC52A23" w14:textId="77777777" w:rsidR="006E4C03" w:rsidRDefault="006E4C03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bookmarkStart w:id="2" w:name="_Toc182366122"/>
      <w:bookmarkStart w:id="3" w:name="_Toc314218630"/>
      <w:r>
        <w:br w:type="page"/>
      </w:r>
    </w:p>
    <w:p w14:paraId="79B09CCE" w14:textId="7C1A0F2D" w:rsidR="003C454A" w:rsidRPr="003C454A" w:rsidRDefault="003C454A" w:rsidP="00F500A7">
      <w:pPr>
        <w:pStyle w:val="Rubrik2"/>
      </w:pPr>
      <w:r w:rsidRPr="003C454A">
        <w:lastRenderedPageBreak/>
        <w:t>Dokumentinformation</w:t>
      </w:r>
      <w:bookmarkEnd w:id="2"/>
      <w:bookmarkEnd w:id="3"/>
    </w:p>
    <w:p w14:paraId="4EDCA8EE" w14:textId="77777777" w:rsidR="00F500A7" w:rsidRPr="00F500A7" w:rsidRDefault="00F500A7" w:rsidP="006E4C03">
      <w:pPr>
        <w:spacing w:before="120" w:after="0"/>
        <w:rPr>
          <w:b/>
          <w:bCs/>
        </w:rPr>
      </w:pPr>
      <w:r w:rsidRPr="00F500A7">
        <w:rPr>
          <w:b/>
          <w:bCs/>
        </w:rPr>
        <w:t>För innehållet svarar</w:t>
      </w:r>
    </w:p>
    <w:p w14:paraId="02498111" w14:textId="7ECD0A72" w:rsidR="00F500A7" w:rsidRPr="00F500A7" w:rsidRDefault="00F500A7" w:rsidP="00F500A7">
      <w:pPr>
        <w:pStyle w:val="Punktlista"/>
      </w:pPr>
      <w:r w:rsidRPr="00F500A7">
        <w:t>Amanda Robertsson, läkemedelsansvarig sjuksköterska, hematolog- och onkologenheten, SÄS Borås</w:t>
      </w:r>
    </w:p>
    <w:p w14:paraId="58E90B0B" w14:textId="77777777" w:rsidR="00F500A7" w:rsidRPr="00F500A7" w:rsidRDefault="00F500A7" w:rsidP="00F500A7">
      <w:pPr>
        <w:pStyle w:val="Punktlista"/>
      </w:pPr>
      <w:r w:rsidRPr="00F500A7">
        <w:t>My Nilsson, läkemedelsansvarig sjuksköterska, hematolog- och onkologenheten, SÄS Borås</w:t>
      </w:r>
    </w:p>
    <w:p w14:paraId="7F5982BB" w14:textId="7C2FD540" w:rsidR="00F500A7" w:rsidRPr="00F500A7" w:rsidRDefault="00F500A7" w:rsidP="00F500A7">
      <w:pPr>
        <w:pStyle w:val="Punktlista"/>
      </w:pPr>
      <w:r w:rsidRPr="00F500A7">
        <w:t xml:space="preserve">Elisabeth Bertsche, </w:t>
      </w:r>
      <w:r>
        <w:t>c</w:t>
      </w:r>
      <w:r w:rsidRPr="00F500A7">
        <w:t>ytostatika</w:t>
      </w:r>
      <w:r>
        <w:t>-</w:t>
      </w:r>
      <w:r w:rsidRPr="00F500A7">
        <w:t>ansvarig sjuksköterska, hematolog- och onkologenheten, SÄS Borås</w:t>
      </w:r>
    </w:p>
    <w:p w14:paraId="27F939B2" w14:textId="5214FF7F" w:rsidR="00F500A7" w:rsidRPr="00F500A7" w:rsidRDefault="00F500A7" w:rsidP="00F500A7">
      <w:pPr>
        <w:pStyle w:val="Punktlista"/>
      </w:pPr>
      <w:r w:rsidRPr="00F500A7">
        <w:t>Kajsa Brostedt, vårdenhetschef, vårdenhet för hematologi och onkologvårdsenheten, SÄS Borås</w:t>
      </w:r>
    </w:p>
    <w:p w14:paraId="1F271B96" w14:textId="0A9A7FBC" w:rsidR="00F500A7" w:rsidRPr="00F500A7" w:rsidRDefault="00F500A7" w:rsidP="00F500A7">
      <w:pPr>
        <w:pStyle w:val="Punktlista"/>
      </w:pPr>
      <w:r w:rsidRPr="00F500A7">
        <w:t>Malin Kroon, vårdenhetschef, vårdenhet för hematologi och onkologvårdsenheten, SÄS Borås</w:t>
      </w:r>
    </w:p>
    <w:p w14:paraId="3A5A0CA1" w14:textId="67610D29" w:rsidR="00F500A7" w:rsidRDefault="00F500A7" w:rsidP="00F500A7">
      <w:pPr>
        <w:pStyle w:val="Punktlista"/>
      </w:pPr>
      <w:r w:rsidRPr="00F500A7">
        <w:t xml:space="preserve">Grete de Flon, apotekare, </w:t>
      </w:r>
      <w:r w:rsidR="004E5678">
        <w:t>s</w:t>
      </w:r>
      <w:r w:rsidRPr="00F500A7">
        <w:t>jukvårdsapoteket VGR SÄS</w:t>
      </w:r>
    </w:p>
    <w:p w14:paraId="2D520F0F" w14:textId="77777777" w:rsidR="004E5678" w:rsidRDefault="004E5678" w:rsidP="004E5678">
      <w:pPr>
        <w:ind w:right="424"/>
      </w:pPr>
      <w:r>
        <w:t xml:space="preserve">Uppdatering februari 2024 utförd av </w:t>
      </w:r>
      <w:r>
        <w:br/>
        <w:t>Joakim Wallin, sjuksköterska, VO medicin/hematolog onkologenheten, SÄS</w:t>
      </w:r>
    </w:p>
    <w:p w14:paraId="2BA34CBD" w14:textId="702BE2FD" w:rsidR="00F500A7" w:rsidRPr="00F500A7" w:rsidRDefault="00F500A7" w:rsidP="006E4C03">
      <w:pPr>
        <w:spacing w:before="120" w:after="0"/>
        <w:rPr>
          <w:b/>
          <w:bCs/>
        </w:rPr>
      </w:pPr>
      <w:r w:rsidRPr="00F500A7">
        <w:rPr>
          <w:b/>
          <w:bCs/>
        </w:rPr>
        <w:t>Remissinstanser</w:t>
      </w:r>
      <w:r w:rsidR="00C82174">
        <w:rPr>
          <w:b/>
          <w:bCs/>
        </w:rPr>
        <w:t xml:space="preserve"> (utgåva 1)</w:t>
      </w:r>
    </w:p>
    <w:p w14:paraId="32C3B6BE" w14:textId="2393AA43" w:rsidR="00F500A7" w:rsidRPr="00F500A7" w:rsidRDefault="00F500A7" w:rsidP="00F500A7">
      <w:r w:rsidRPr="00F500A7">
        <w:t>Jonas Holm</w:t>
      </w:r>
      <w:r>
        <w:t>e</w:t>
      </w:r>
      <w:r w:rsidRPr="00F500A7">
        <w:t>n</w:t>
      </w:r>
      <w:r>
        <w:t>, b</w:t>
      </w:r>
      <w:r w:rsidRPr="00F500A7">
        <w:t>eredningsenheten SU/Östra och Sahlgrenska</w:t>
      </w:r>
    </w:p>
    <w:p w14:paraId="194666D3" w14:textId="77777777" w:rsidR="00F500A7" w:rsidRPr="00F500A7" w:rsidRDefault="00F500A7" w:rsidP="006E4C03">
      <w:pPr>
        <w:spacing w:before="120" w:after="0"/>
        <w:rPr>
          <w:b/>
          <w:bCs/>
        </w:rPr>
      </w:pPr>
      <w:r w:rsidRPr="00F500A7">
        <w:rPr>
          <w:b/>
          <w:bCs/>
        </w:rPr>
        <w:t>Fastställt av</w:t>
      </w:r>
    </w:p>
    <w:p w14:paraId="3CE3714A" w14:textId="44FBCA1F" w:rsidR="00F500A7" w:rsidRPr="00F500A7" w:rsidRDefault="00C82174" w:rsidP="00F500A7">
      <w:r>
        <w:t>Jerker Nilson</w:t>
      </w:r>
      <w:r w:rsidR="00F500A7" w:rsidRPr="00F500A7">
        <w:t>, chefläkare</w:t>
      </w:r>
      <w:r w:rsidR="00F500A7">
        <w:t>, SÄS</w:t>
      </w:r>
    </w:p>
    <w:p w14:paraId="7C7DE60B" w14:textId="77777777" w:rsidR="00F500A7" w:rsidRPr="00F500A7" w:rsidRDefault="00F500A7" w:rsidP="006E4C03">
      <w:pPr>
        <w:spacing w:before="120" w:after="0"/>
        <w:rPr>
          <w:b/>
          <w:bCs/>
        </w:rPr>
      </w:pPr>
      <w:r w:rsidRPr="00F500A7">
        <w:rPr>
          <w:b/>
          <w:bCs/>
        </w:rPr>
        <w:t>Nyckelord</w:t>
      </w:r>
    </w:p>
    <w:p w14:paraId="76B9F95B" w14:textId="1FF3A386" w:rsidR="00536A5A" w:rsidRDefault="00F500A7" w:rsidP="00F500A7">
      <w:proofErr w:type="spellStart"/>
      <w:r w:rsidRPr="00F500A7">
        <w:t>Savene</w:t>
      </w:r>
      <w:proofErr w:type="spellEnd"/>
      <w:r w:rsidRPr="00F500A7">
        <w:t xml:space="preserve">, cytostatikabehandling, antidoter, extravasering, </w:t>
      </w:r>
      <w:proofErr w:type="spellStart"/>
      <w:r w:rsidRPr="00F500A7">
        <w:t>antracyklinpreparat</w:t>
      </w:r>
      <w:proofErr w:type="spellEnd"/>
      <w:r w:rsidRPr="00F500A7">
        <w:t>, läkemedel, cancerbehandling</w:t>
      </w:r>
      <w:bookmarkEnd w:id="0"/>
    </w:p>
    <w:p w14:paraId="13C9F838" w14:textId="46CC9D49" w:rsidR="00330B51" w:rsidRDefault="00330B51" w:rsidP="00330B51">
      <w:pPr>
        <w:pStyle w:val="Rubrik2"/>
      </w:pPr>
      <w:r>
        <w:t>Relaterade dokument</w:t>
      </w:r>
    </w:p>
    <w:p w14:paraId="34093E25" w14:textId="37DA982A" w:rsidR="00FB26AD" w:rsidRDefault="00FB26AD" w:rsidP="00330B51">
      <w:pPr>
        <w:pStyle w:val="Punktlista"/>
      </w:pPr>
      <w:proofErr w:type="spellStart"/>
      <w:r w:rsidRPr="00410B62">
        <w:t>Cytostatikahantering</w:t>
      </w:r>
      <w:proofErr w:type="spellEnd"/>
      <w:r w:rsidRPr="00410B62">
        <w:t xml:space="preserve"> SÄS</w:t>
      </w:r>
      <w:r>
        <w:t xml:space="preserve">. Sjukhusövergripande </w:t>
      </w:r>
      <w:r w:rsidR="00A676A4">
        <w:t>riktlinje</w:t>
      </w:r>
      <w:r>
        <w:t>, SÄS</w:t>
      </w:r>
      <w:r>
        <w:br/>
      </w:r>
      <w:hyperlink r:id="rId19" w:history="1">
        <w:r w:rsidR="00410B62" w:rsidRPr="00410B62">
          <w:rPr>
            <w:rStyle w:val="Hyperlnk"/>
          </w:rPr>
          <w:t>https://hittadokument.vgregion.se/sas</w:t>
        </w:r>
      </w:hyperlink>
    </w:p>
    <w:p w14:paraId="43C7080B" w14:textId="4BC95F89" w:rsidR="00330B51" w:rsidRPr="00536A5A" w:rsidRDefault="00330B51" w:rsidP="00330B51">
      <w:pPr>
        <w:pStyle w:val="Punktlista"/>
      </w:pPr>
      <w:r w:rsidRPr="00330B51">
        <w:t>Kunskapsstöd för dig som arbetar i cancervården - RCC Kunskapsbanken</w:t>
      </w:r>
      <w:r>
        <w:t>. C</w:t>
      </w:r>
      <w:r w:rsidRPr="00E26143">
        <w:t>ancercentrum.se</w:t>
      </w:r>
      <w:r>
        <w:br/>
      </w:r>
      <w:hyperlink r:id="rId20" w:history="1">
        <w:r w:rsidRPr="00FB1436">
          <w:rPr>
            <w:rStyle w:val="Hyperlnk"/>
          </w:rPr>
          <w:t>https://kunskapsbanken.cancercentrum.se</w:t>
        </w:r>
      </w:hyperlink>
      <w:r w:rsidR="003C2D77">
        <w:t>0,</w:t>
      </w:r>
    </w:p>
    <w:sectPr w:rsidR="00330B51" w:rsidRPr="00536A5A" w:rsidSect="003C454A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B25635" w14:textId="77777777" w:rsidR="002A0034" w:rsidRDefault="002A0034">
      <w:r>
        <w:separator/>
      </w:r>
    </w:p>
  </w:endnote>
  <w:endnote w:type="continuationSeparator" w:id="0">
    <w:p w14:paraId="3D895A54" w14:textId="77777777" w:rsidR="002A0034" w:rsidRDefault="002A0034">
      <w:r>
        <w:continuationSeparator/>
      </w:r>
    </w:p>
  </w:endnote>
  <w:endnote w:type="continuationNotice" w:id="1">
    <w:p w14:paraId="1647E57F" w14:textId="77777777" w:rsidR="002A0034" w:rsidRDefault="002A003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5" name="Bildobjekt 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280E0E" w14:textId="77777777" w:rsidR="002A0034" w:rsidRDefault="002A0034"/>
  </w:footnote>
  <w:footnote w:type="continuationSeparator" w:id="0">
    <w:p w14:paraId="4EB7909C" w14:textId="77777777" w:rsidR="002A0034" w:rsidRDefault="002A0034">
      <w:r>
        <w:continuationSeparator/>
      </w:r>
    </w:p>
  </w:footnote>
  <w:footnote w:type="continuationNotice" w:id="1">
    <w:p w14:paraId="1B3BB66E" w14:textId="77777777" w:rsidR="002A0034" w:rsidRDefault="002A003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33905704">
    <w:abstractNumId w:val="17"/>
  </w:num>
  <w:num w:numId="2" w16cid:durableId="534848004">
    <w:abstractNumId w:val="14"/>
  </w:num>
  <w:num w:numId="3" w16cid:durableId="1492328950">
    <w:abstractNumId w:val="0"/>
  </w:num>
  <w:num w:numId="4" w16cid:durableId="1729956314">
    <w:abstractNumId w:val="6"/>
  </w:num>
  <w:num w:numId="5" w16cid:durableId="1135218803">
    <w:abstractNumId w:val="15"/>
  </w:num>
  <w:num w:numId="6" w16cid:durableId="860702601">
    <w:abstractNumId w:val="2"/>
  </w:num>
  <w:num w:numId="7" w16cid:durableId="2005039523">
    <w:abstractNumId w:val="11"/>
  </w:num>
  <w:num w:numId="8" w16cid:durableId="1750150992">
    <w:abstractNumId w:val="8"/>
  </w:num>
  <w:num w:numId="9" w16cid:durableId="44643728">
    <w:abstractNumId w:val="1"/>
  </w:num>
  <w:num w:numId="10" w16cid:durableId="635524493">
    <w:abstractNumId w:val="1"/>
  </w:num>
  <w:num w:numId="11" w16cid:durableId="1094084861">
    <w:abstractNumId w:val="3"/>
  </w:num>
  <w:num w:numId="12" w16cid:durableId="249824327">
    <w:abstractNumId w:val="4"/>
  </w:num>
  <w:num w:numId="13" w16cid:durableId="2093309778">
    <w:abstractNumId w:val="13"/>
  </w:num>
  <w:num w:numId="14" w16cid:durableId="1633903578">
    <w:abstractNumId w:val="9"/>
  </w:num>
  <w:num w:numId="15" w16cid:durableId="360395458">
    <w:abstractNumId w:val="7"/>
  </w:num>
  <w:num w:numId="16" w16cid:durableId="1126653908">
    <w:abstractNumId w:val="12"/>
  </w:num>
  <w:num w:numId="17" w16cid:durableId="1407922615">
    <w:abstractNumId w:val="5"/>
  </w:num>
  <w:num w:numId="18" w16cid:durableId="710542909">
    <w:abstractNumId w:val="10"/>
  </w:num>
  <w:num w:numId="19" w16cid:durableId="192692029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4FCC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348A"/>
    <w:rsid w:val="001044FE"/>
    <w:rsid w:val="001139D4"/>
    <w:rsid w:val="00131B08"/>
    <w:rsid w:val="00132A59"/>
    <w:rsid w:val="00133337"/>
    <w:rsid w:val="00133592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076A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0034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32DC"/>
    <w:rsid w:val="00324171"/>
    <w:rsid w:val="00326C24"/>
    <w:rsid w:val="00330B51"/>
    <w:rsid w:val="00337F99"/>
    <w:rsid w:val="0034307B"/>
    <w:rsid w:val="003453B8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2D77"/>
    <w:rsid w:val="003C454A"/>
    <w:rsid w:val="003C4E26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0B62"/>
    <w:rsid w:val="00413A60"/>
    <w:rsid w:val="004230F7"/>
    <w:rsid w:val="0043167E"/>
    <w:rsid w:val="0043409A"/>
    <w:rsid w:val="00443C1E"/>
    <w:rsid w:val="00446255"/>
    <w:rsid w:val="00451935"/>
    <w:rsid w:val="00454C9F"/>
    <w:rsid w:val="00460ED0"/>
    <w:rsid w:val="00465651"/>
    <w:rsid w:val="00470CE7"/>
    <w:rsid w:val="00470F4F"/>
    <w:rsid w:val="00472482"/>
    <w:rsid w:val="00474B7B"/>
    <w:rsid w:val="00480DC7"/>
    <w:rsid w:val="004876F6"/>
    <w:rsid w:val="0049236A"/>
    <w:rsid w:val="00492718"/>
    <w:rsid w:val="004A355D"/>
    <w:rsid w:val="004A3670"/>
    <w:rsid w:val="004A4970"/>
    <w:rsid w:val="004B2183"/>
    <w:rsid w:val="004B2A01"/>
    <w:rsid w:val="004C2559"/>
    <w:rsid w:val="004D7BA3"/>
    <w:rsid w:val="004E5678"/>
    <w:rsid w:val="004F4518"/>
    <w:rsid w:val="004F4C62"/>
    <w:rsid w:val="00501433"/>
    <w:rsid w:val="00510022"/>
    <w:rsid w:val="00511CC4"/>
    <w:rsid w:val="00531E60"/>
    <w:rsid w:val="00531FBA"/>
    <w:rsid w:val="00536A5A"/>
    <w:rsid w:val="00541D07"/>
    <w:rsid w:val="00544BAB"/>
    <w:rsid w:val="00545F31"/>
    <w:rsid w:val="00547003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7E2F"/>
    <w:rsid w:val="00654BDD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E4C03"/>
    <w:rsid w:val="006F0D7E"/>
    <w:rsid w:val="00710B77"/>
    <w:rsid w:val="0072075B"/>
    <w:rsid w:val="007221C2"/>
    <w:rsid w:val="00725816"/>
    <w:rsid w:val="00730955"/>
    <w:rsid w:val="00733490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1099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74093"/>
    <w:rsid w:val="00880E83"/>
    <w:rsid w:val="00892F28"/>
    <w:rsid w:val="008A0C5F"/>
    <w:rsid w:val="008A3DEA"/>
    <w:rsid w:val="008A4EB9"/>
    <w:rsid w:val="008A74C0"/>
    <w:rsid w:val="008B1694"/>
    <w:rsid w:val="008B7190"/>
    <w:rsid w:val="008C4B27"/>
    <w:rsid w:val="008C7F2A"/>
    <w:rsid w:val="008E36F8"/>
    <w:rsid w:val="008E46B2"/>
    <w:rsid w:val="008E682C"/>
    <w:rsid w:val="008E78A1"/>
    <w:rsid w:val="008F20F2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0D41"/>
    <w:rsid w:val="00A05942"/>
    <w:rsid w:val="00A07BEC"/>
    <w:rsid w:val="00A138AA"/>
    <w:rsid w:val="00A264BE"/>
    <w:rsid w:val="00A26A8E"/>
    <w:rsid w:val="00A272CA"/>
    <w:rsid w:val="00A33051"/>
    <w:rsid w:val="00A407AD"/>
    <w:rsid w:val="00A40923"/>
    <w:rsid w:val="00A41C05"/>
    <w:rsid w:val="00A42426"/>
    <w:rsid w:val="00A514B7"/>
    <w:rsid w:val="00A54A0B"/>
    <w:rsid w:val="00A56D54"/>
    <w:rsid w:val="00A65FD4"/>
    <w:rsid w:val="00A676A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2BF6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7F6E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2174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072E"/>
    <w:rsid w:val="00CC167C"/>
    <w:rsid w:val="00CC52D9"/>
    <w:rsid w:val="00CD6647"/>
    <w:rsid w:val="00CE4B73"/>
    <w:rsid w:val="00CF70BB"/>
    <w:rsid w:val="00D043E3"/>
    <w:rsid w:val="00D074DB"/>
    <w:rsid w:val="00D139CF"/>
    <w:rsid w:val="00D37E7F"/>
    <w:rsid w:val="00D4619D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26143"/>
    <w:rsid w:val="00E52A86"/>
    <w:rsid w:val="00E54B47"/>
    <w:rsid w:val="00E553BF"/>
    <w:rsid w:val="00E55D93"/>
    <w:rsid w:val="00E602B1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E3E05"/>
    <w:rsid w:val="00F22264"/>
    <w:rsid w:val="00F2564D"/>
    <w:rsid w:val="00F35B05"/>
    <w:rsid w:val="00F413D9"/>
    <w:rsid w:val="00F500A7"/>
    <w:rsid w:val="00F5135F"/>
    <w:rsid w:val="00F51F78"/>
    <w:rsid w:val="00F86F47"/>
    <w:rsid w:val="00F90B64"/>
    <w:rsid w:val="00FB26AD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3C454A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3C454A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3453B8"/>
    <w:pPr>
      <w:numPr>
        <w:numId w:val="14"/>
      </w:numPr>
      <w:ind w:left="1349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3C454A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3C454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styleId="Olstomnmnande">
    <w:name w:val="Unresolved Mention"/>
    <w:basedOn w:val="Standardstycketeckensnitt"/>
    <w:uiPriority w:val="99"/>
    <w:semiHidden/>
    <w:unhideWhenUsed/>
    <w:rsid w:val="00CC072E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4E5678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kunskapsbanken.cancercentrum.se/" TargetMode="External" Id="rId18" /><Relationship Type="http://schemas.openxmlformats.org/officeDocument/2006/relationships/fontTable" Target="fontTable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sas9642-738863596-71/surrogate/Cytostatikahantering%2c%20S%c3%84S.pdf" TargetMode="External" Id="rId17" /><Relationship Type="http://schemas.openxmlformats.org/officeDocument/2006/relationships/footer" Target="footer3.xml" Id="rId16" /><Relationship Type="http://schemas.openxmlformats.org/officeDocument/2006/relationships/hyperlink" Target="https://kunskapsbanken.cancercentrum.se/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sas9642-738863596-71/surrogate/Cytostatikahantering%2c%20S%c3%84S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theme" Target="theme/theme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45</TotalTime>
  <Pages>3</Pages>
  <Words>645</Words>
  <Characters>3423</Characters>
  <Application>Microsoft Office Word</Application>
  <DocSecurity>0</DocSecurity>
  <Lines>28</Lines>
  <Paragraphs>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4060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Cytostatikahantering - Inköp och hantering av Dexrazoxan (Savene™), SÄS</dc:title>
  <dc:subject/>
  <dc:creator>patrik.jens.johansson@vgregion.se</dc:creator>
  <keywords/>
  <lastModifiedBy>Karin Åhlin</lastModifiedBy>
  <revision>45</revision>
  <lastPrinted>2016-03-31T10:56:00.0000000Z</lastPrinted>
  <dcterms:created xsi:type="dcterms:W3CDTF">2022-03-28T05:08:00.0000000Z</dcterms:created>
  <dcterms:modified xsi:type="dcterms:W3CDTF">2024-02-27T13:57:00.0000000Z</dcterms:modified>
</coreProperties>
</file>